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06B" w:rsidRPr="0073606B" w:rsidRDefault="0073606B" w:rsidP="0073606B">
      <w:pPr>
        <w:jc w:val="center"/>
        <w:rPr>
          <w:b/>
          <w:bCs/>
          <w:sz w:val="48"/>
          <w:szCs w:val="28"/>
        </w:rPr>
      </w:pPr>
      <w:r w:rsidRPr="0073606B">
        <w:rPr>
          <w:b/>
          <w:bCs/>
          <w:sz w:val="48"/>
          <w:szCs w:val="28"/>
        </w:rPr>
        <w:t>Electronic supplementary information</w:t>
      </w:r>
    </w:p>
    <w:p w:rsidR="0073606B" w:rsidRPr="0073606B" w:rsidRDefault="0073606B" w:rsidP="0073606B">
      <w:pPr>
        <w:jc w:val="center"/>
        <w:rPr>
          <w:bCs/>
          <w:sz w:val="28"/>
          <w:szCs w:val="28"/>
        </w:rPr>
      </w:pPr>
    </w:p>
    <w:p w:rsidR="0073606B" w:rsidRPr="0073606B" w:rsidRDefault="0073606B" w:rsidP="0073606B">
      <w:pPr>
        <w:jc w:val="center"/>
        <w:rPr>
          <w:bCs/>
          <w:sz w:val="28"/>
          <w:szCs w:val="28"/>
        </w:rPr>
      </w:pPr>
      <w:r w:rsidRPr="0073606B">
        <w:rPr>
          <w:bCs/>
          <w:sz w:val="28"/>
          <w:szCs w:val="28"/>
        </w:rPr>
        <w:t>for</w:t>
      </w:r>
    </w:p>
    <w:p w:rsidR="0073606B" w:rsidRDefault="0073606B" w:rsidP="0073606B">
      <w:pPr>
        <w:jc w:val="center"/>
        <w:rPr>
          <w:bCs/>
          <w:sz w:val="28"/>
          <w:szCs w:val="28"/>
          <w:highlight w:val="yellow"/>
        </w:rPr>
      </w:pPr>
    </w:p>
    <w:p w:rsidR="00592094" w:rsidRPr="00410F3C" w:rsidRDefault="00592094" w:rsidP="00592094">
      <w:pPr>
        <w:jc w:val="center"/>
        <w:rPr>
          <w:rFonts w:eastAsia="PMingLiU"/>
          <w:bCs/>
          <w:sz w:val="28"/>
          <w:szCs w:val="28"/>
          <w:lang w:eastAsia="zh-TW"/>
        </w:rPr>
      </w:pPr>
      <w:r w:rsidRPr="00AC31B6">
        <w:rPr>
          <w:bCs/>
          <w:sz w:val="28"/>
          <w:szCs w:val="28"/>
        </w:rPr>
        <w:t xml:space="preserve">Metal-Organic Frameworks </w:t>
      </w:r>
      <w:r>
        <w:rPr>
          <w:bCs/>
          <w:sz w:val="28"/>
          <w:szCs w:val="28"/>
        </w:rPr>
        <w:t>Constructed</w:t>
      </w:r>
      <w:r w:rsidRPr="00AC31B6">
        <w:rPr>
          <w:bCs/>
          <w:sz w:val="28"/>
          <w:szCs w:val="28"/>
        </w:rPr>
        <w:t xml:space="preserve"> from Group 1 Metals (Li, Na) and Silicon-Cent</w:t>
      </w:r>
      <w:r>
        <w:rPr>
          <w:bCs/>
          <w:sz w:val="28"/>
          <w:szCs w:val="28"/>
        </w:rPr>
        <w:t>e</w:t>
      </w:r>
      <w:r w:rsidRPr="00AC31B6">
        <w:rPr>
          <w:bCs/>
          <w:sz w:val="28"/>
          <w:szCs w:val="28"/>
        </w:rPr>
        <w:t>red Linkers</w:t>
      </w:r>
    </w:p>
    <w:p w:rsidR="00592094" w:rsidRDefault="00592094" w:rsidP="00592094">
      <w:pPr>
        <w:jc w:val="center"/>
        <w:rPr>
          <w:bCs/>
        </w:rPr>
      </w:pPr>
    </w:p>
    <w:p w:rsidR="00592094" w:rsidRDefault="00592094" w:rsidP="00592094">
      <w:pPr>
        <w:jc w:val="center"/>
      </w:pPr>
      <w:bookmarkStart w:id="0" w:name="_Hlk514684084"/>
      <w:r>
        <w:t>David Pugh,</w:t>
      </w:r>
      <w:r w:rsidRPr="00AC31B6">
        <w:rPr>
          <w:vertAlign w:val="superscript"/>
        </w:rPr>
        <w:t>a</w:t>
      </w:r>
      <w:r>
        <w:t xml:space="preserve"> Emma Ashworth,</w:t>
      </w:r>
      <w:r w:rsidRPr="0089433D">
        <w:rPr>
          <w:vertAlign w:val="superscript"/>
        </w:rPr>
        <w:t>a</w:t>
      </w:r>
      <w:r>
        <w:t xml:space="preserve"> Karen Robertson,</w:t>
      </w:r>
      <w:r w:rsidRPr="00AC31B6">
        <w:rPr>
          <w:vertAlign w:val="superscript"/>
        </w:rPr>
        <w:t>a</w:t>
      </w:r>
      <w:r>
        <w:t xml:space="preserve"> Luke C. Delmas,</w:t>
      </w:r>
      <w:r w:rsidRPr="00AC31B6">
        <w:rPr>
          <w:vertAlign w:val="superscript"/>
        </w:rPr>
        <w:t>a</w:t>
      </w:r>
      <w:r>
        <w:t xml:space="preserve"> Andrew J. P. White,</w:t>
      </w:r>
      <w:r w:rsidRPr="00AC31B6">
        <w:rPr>
          <w:vertAlign w:val="superscript"/>
        </w:rPr>
        <w:t>a</w:t>
      </w:r>
      <w:r>
        <w:t xml:space="preserve"> Peter N. Horton,</w:t>
      </w:r>
      <w:r w:rsidRPr="008938DC">
        <w:rPr>
          <w:vertAlign w:val="superscript"/>
        </w:rPr>
        <w:t>b</w:t>
      </w:r>
      <w:r>
        <w:t xml:space="preserve"> Graham J. Tizzard,</w:t>
      </w:r>
      <w:r w:rsidRPr="00AC31B6">
        <w:rPr>
          <w:vertAlign w:val="superscript"/>
        </w:rPr>
        <w:t>b</w:t>
      </w:r>
      <w:r>
        <w:t xml:space="preserve"> Simon J. Coles,</w:t>
      </w:r>
      <w:r w:rsidRPr="00AC31B6">
        <w:rPr>
          <w:vertAlign w:val="superscript"/>
        </w:rPr>
        <w:t>b</w:t>
      </w:r>
      <w:r>
        <w:t xml:space="preserve"> Paul D. Lickiss,*</w:t>
      </w:r>
      <w:r w:rsidRPr="00AC31B6">
        <w:rPr>
          <w:vertAlign w:val="superscript"/>
        </w:rPr>
        <w:t>a</w:t>
      </w:r>
      <w:r>
        <w:t xml:space="preserve"> and Robert P. Davies*</w:t>
      </w:r>
      <w:r w:rsidRPr="00AC31B6">
        <w:rPr>
          <w:vertAlign w:val="superscript"/>
        </w:rPr>
        <w:t>a</w:t>
      </w:r>
    </w:p>
    <w:bookmarkEnd w:id="0"/>
    <w:p w:rsidR="00592094" w:rsidRDefault="00592094" w:rsidP="00592094">
      <w:pPr>
        <w:jc w:val="center"/>
        <w:rPr>
          <w:bCs/>
        </w:rPr>
      </w:pPr>
    </w:p>
    <w:p w:rsidR="00BF4BE3" w:rsidRDefault="00BF4BE3" w:rsidP="00BF4BE3">
      <w:pPr>
        <w:jc w:val="center"/>
        <w:rPr>
          <w:bCs/>
        </w:rPr>
      </w:pPr>
      <w:r>
        <w:rPr>
          <w:bCs/>
        </w:rPr>
        <w:t>a: Molecular Sciences Research Hub, Imperial College London, 80 Wood Lane, London, W12 0BZ, UK</w:t>
      </w:r>
    </w:p>
    <w:p w:rsidR="00592094" w:rsidRDefault="00592094" w:rsidP="00592094">
      <w:pPr>
        <w:jc w:val="center"/>
        <w:rPr>
          <w:bCs/>
        </w:rPr>
      </w:pPr>
      <w:r>
        <w:rPr>
          <w:bCs/>
        </w:rPr>
        <w:t>b: National Crystallography Service, Chemistry, University of Southampton, Highfield, Southampton, SO17 1BJ, UK</w:t>
      </w:r>
    </w:p>
    <w:p w:rsidR="00592094" w:rsidRPr="0049212D" w:rsidRDefault="00592094" w:rsidP="00592094">
      <w:pPr>
        <w:jc w:val="center"/>
        <w:rPr>
          <w:bCs/>
          <w:i/>
          <w:lang w:val="pt-PT"/>
        </w:rPr>
      </w:pPr>
      <w:r w:rsidRPr="00722572">
        <w:rPr>
          <w:bCs/>
          <w:i/>
          <w:lang w:val="pt-PT"/>
        </w:rPr>
        <w:t>Tel.: +44 (0)</w:t>
      </w:r>
      <w:r w:rsidRPr="00722572">
        <w:t xml:space="preserve"> </w:t>
      </w:r>
      <w:r w:rsidRPr="00722572">
        <w:rPr>
          <w:bCs/>
          <w:i/>
          <w:lang w:val="pt-PT"/>
        </w:rPr>
        <w:t xml:space="preserve">20 7594 5761; e-mail </w:t>
      </w:r>
      <w:hyperlink r:id="rId9" w:history="1">
        <w:r w:rsidRPr="00F644C3">
          <w:rPr>
            <w:rStyle w:val="Hyperlink"/>
            <w:bCs/>
            <w:i/>
            <w:lang w:val="pt-PT"/>
          </w:rPr>
          <w:t>p.lickiss@imperial.ac.uk</w:t>
        </w:r>
      </w:hyperlink>
      <w:r w:rsidRPr="00722572">
        <w:rPr>
          <w:bCs/>
          <w:lang w:val="pt-PT"/>
        </w:rPr>
        <w:t xml:space="preserve"> (PDL)</w:t>
      </w:r>
    </w:p>
    <w:p w:rsidR="00592094" w:rsidRPr="00722572" w:rsidRDefault="00592094" w:rsidP="00592094">
      <w:pPr>
        <w:jc w:val="center"/>
        <w:rPr>
          <w:bCs/>
          <w:lang w:val="pt-PT"/>
        </w:rPr>
      </w:pPr>
      <w:r w:rsidRPr="00722572">
        <w:rPr>
          <w:bCs/>
          <w:i/>
          <w:lang w:val="pt-PT"/>
        </w:rPr>
        <w:t>Tel.: +44 (0)20</w:t>
      </w:r>
      <w:r w:rsidRPr="00722572">
        <w:t xml:space="preserve"> </w:t>
      </w:r>
      <w:r w:rsidRPr="00722572">
        <w:rPr>
          <w:bCs/>
          <w:i/>
          <w:lang w:val="pt-PT"/>
        </w:rPr>
        <w:t xml:space="preserve">7594 5754; e-mail </w:t>
      </w:r>
      <w:hyperlink r:id="rId10" w:history="1">
        <w:r w:rsidRPr="00F644C3">
          <w:rPr>
            <w:rStyle w:val="Hyperlink"/>
            <w:bCs/>
            <w:i/>
            <w:lang w:val="pt-PT"/>
          </w:rPr>
          <w:t>r.davies@imperial.ac.uk</w:t>
        </w:r>
      </w:hyperlink>
      <w:r>
        <w:rPr>
          <w:bCs/>
          <w:i/>
          <w:lang w:val="pt-PT"/>
        </w:rPr>
        <w:t xml:space="preserve"> </w:t>
      </w:r>
      <w:r>
        <w:rPr>
          <w:bCs/>
          <w:lang w:val="pt-PT"/>
        </w:rPr>
        <w:t>(RPD)</w:t>
      </w:r>
    </w:p>
    <w:p w:rsidR="0073606B" w:rsidRDefault="0073606B" w:rsidP="0073606B">
      <w:pPr>
        <w:jc w:val="center"/>
        <w:rPr>
          <w:bCs/>
          <w:lang w:val="pt-PT"/>
        </w:rPr>
      </w:pPr>
    </w:p>
    <w:p w:rsidR="008261BA" w:rsidRDefault="008261BA" w:rsidP="0073606B">
      <w:pPr>
        <w:jc w:val="center"/>
        <w:rPr>
          <w:bCs/>
          <w:lang w:val="pt-PT"/>
        </w:rPr>
      </w:pPr>
    </w:p>
    <w:p w:rsidR="0073606B" w:rsidRPr="008261BA" w:rsidRDefault="0073606B" w:rsidP="008261BA">
      <w:pPr>
        <w:jc w:val="center"/>
        <w:rPr>
          <w:b/>
          <w:sz w:val="36"/>
        </w:rPr>
      </w:pPr>
      <w:r w:rsidRPr="008261BA">
        <w:rPr>
          <w:b/>
          <w:sz w:val="36"/>
        </w:rPr>
        <w:t>Contents</w:t>
      </w:r>
    </w:p>
    <w:p w:rsidR="00AA7784" w:rsidRDefault="00C31670" w:rsidP="00AD0CDB">
      <w:pPr>
        <w:pStyle w:val="ListParagraph"/>
        <w:numPr>
          <w:ilvl w:val="0"/>
          <w:numId w:val="2"/>
        </w:numPr>
      </w:pPr>
      <w:r>
        <w:t xml:space="preserve">Notes on the X-ray crystal structure of </w:t>
      </w:r>
      <w:r w:rsidRPr="00C31670">
        <w:rPr>
          <w:b/>
        </w:rPr>
        <w:t>IMP-2</w:t>
      </w:r>
      <w:r w:rsidR="00DA569B">
        <w:rPr>
          <w:b/>
        </w:rPr>
        <w:t>2</w:t>
      </w:r>
      <w:r>
        <w:tab/>
      </w:r>
      <w:r w:rsidR="008261BA">
        <w:tab/>
      </w:r>
      <w:r w:rsidR="008261BA">
        <w:tab/>
      </w:r>
      <w:r w:rsidR="008261BA">
        <w:tab/>
      </w:r>
      <w:r w:rsidR="008261BA">
        <w:tab/>
      </w:r>
      <w:r w:rsidR="002423C1">
        <w:t>0</w:t>
      </w:r>
      <w:r w:rsidR="00367293">
        <w:t>2</w:t>
      </w:r>
    </w:p>
    <w:p w:rsidR="00327BF3" w:rsidRDefault="00327BF3" w:rsidP="00327BF3">
      <w:pPr>
        <w:pStyle w:val="ListParagraph"/>
        <w:numPr>
          <w:ilvl w:val="0"/>
          <w:numId w:val="2"/>
        </w:numPr>
      </w:pPr>
      <w:r>
        <w:t xml:space="preserve">Notes on the X-ray crystal structure of </w:t>
      </w:r>
      <w:r w:rsidRPr="00C31670">
        <w:rPr>
          <w:b/>
        </w:rPr>
        <w:t>IMP-2</w:t>
      </w:r>
      <w:r w:rsidR="00DA569B">
        <w:rPr>
          <w:b/>
        </w:rPr>
        <w:t>3</w:t>
      </w:r>
      <w:r w:rsidR="00DA569B">
        <w:rPr>
          <w:b/>
        </w:rPr>
        <w:tab/>
      </w:r>
      <w:r>
        <w:tab/>
      </w:r>
      <w:r>
        <w:tab/>
      </w:r>
      <w:r>
        <w:tab/>
      </w:r>
      <w:r>
        <w:tab/>
        <w:t>0</w:t>
      </w:r>
      <w:r w:rsidR="00367293">
        <w:t>3</w:t>
      </w:r>
    </w:p>
    <w:p w:rsidR="00AD0CDB" w:rsidRDefault="00AD0CDB" w:rsidP="00AD0CDB">
      <w:pPr>
        <w:pStyle w:val="ListParagraph"/>
        <w:numPr>
          <w:ilvl w:val="0"/>
          <w:numId w:val="2"/>
        </w:numPr>
      </w:pPr>
      <w:r>
        <w:t xml:space="preserve">Notes on the X-ray crystal structure of </w:t>
      </w:r>
      <w:r w:rsidR="00A3363A">
        <w:rPr>
          <w:b/>
        </w:rPr>
        <w:t>IMP-2</w:t>
      </w:r>
      <w:r w:rsidR="00DA569B">
        <w:rPr>
          <w:b/>
        </w:rPr>
        <w:t>4</w:t>
      </w:r>
      <w:r w:rsidR="008261BA" w:rsidRPr="008261BA">
        <w:tab/>
      </w:r>
      <w:r w:rsidR="008261BA" w:rsidRPr="008261BA">
        <w:tab/>
      </w:r>
      <w:r w:rsidR="008261BA" w:rsidRPr="008261BA">
        <w:tab/>
      </w:r>
      <w:r w:rsidR="008261BA" w:rsidRPr="008261BA">
        <w:tab/>
      </w:r>
      <w:r w:rsidR="008261BA" w:rsidRPr="008261BA">
        <w:tab/>
      </w:r>
      <w:r w:rsidR="002423C1">
        <w:t>0</w:t>
      </w:r>
      <w:r w:rsidR="00367293">
        <w:t>4</w:t>
      </w:r>
    </w:p>
    <w:p w:rsidR="009B350D" w:rsidRDefault="009B350D" w:rsidP="00AD0CDB">
      <w:pPr>
        <w:pStyle w:val="ListParagraph"/>
        <w:numPr>
          <w:ilvl w:val="0"/>
          <w:numId w:val="2"/>
        </w:numPr>
      </w:pPr>
      <w:r>
        <w:t xml:space="preserve">Notes on the X-ray crystal structure of </w:t>
      </w:r>
      <w:r>
        <w:rPr>
          <w:b/>
        </w:rPr>
        <w:t>IMP-2</w:t>
      </w:r>
      <w:r w:rsidR="00DA569B">
        <w:rPr>
          <w:b/>
        </w:rPr>
        <w:t>5</w:t>
      </w:r>
      <w:r w:rsidRPr="009B350D">
        <w:tab/>
      </w:r>
      <w:r w:rsidRPr="009B350D">
        <w:tab/>
      </w:r>
      <w:r w:rsidRPr="009B350D">
        <w:tab/>
      </w:r>
      <w:r w:rsidRPr="009B350D">
        <w:tab/>
      </w:r>
      <w:r w:rsidRPr="009B350D">
        <w:tab/>
        <w:t>0</w:t>
      </w:r>
      <w:r w:rsidR="00367293">
        <w:t>6</w:t>
      </w:r>
    </w:p>
    <w:p w:rsidR="00327BF3" w:rsidRDefault="00327BF3" w:rsidP="00327BF3">
      <w:pPr>
        <w:pStyle w:val="ListParagraph"/>
        <w:numPr>
          <w:ilvl w:val="0"/>
          <w:numId w:val="2"/>
        </w:numPr>
      </w:pPr>
      <w:r>
        <w:t xml:space="preserve">Notes on the X-ray crystal structure of </w:t>
      </w:r>
      <w:r>
        <w:rPr>
          <w:b/>
        </w:rPr>
        <w:t>IMP-2</w:t>
      </w:r>
      <w:r w:rsidR="00DA569B">
        <w:rPr>
          <w:b/>
        </w:rPr>
        <w:t>6</w:t>
      </w:r>
      <w:r w:rsidRPr="008261BA">
        <w:tab/>
      </w:r>
      <w:r w:rsidRPr="008261BA">
        <w:tab/>
      </w:r>
      <w:r w:rsidRPr="008261BA">
        <w:tab/>
      </w:r>
      <w:r w:rsidRPr="008261BA">
        <w:tab/>
      </w:r>
      <w:r w:rsidRPr="008261BA">
        <w:tab/>
      </w:r>
      <w:r>
        <w:t>0</w:t>
      </w:r>
      <w:r w:rsidR="00C95646">
        <w:t>9</w:t>
      </w:r>
    </w:p>
    <w:p w:rsidR="00CA4777" w:rsidRDefault="00CA4777" w:rsidP="00AD0CDB">
      <w:pPr>
        <w:pStyle w:val="ListParagraph"/>
        <w:numPr>
          <w:ilvl w:val="0"/>
          <w:numId w:val="2"/>
        </w:numPr>
      </w:pPr>
      <w:r>
        <w:t xml:space="preserve">Notes on the X-ray crystal structures of </w:t>
      </w:r>
      <w:r w:rsidRPr="00A01234">
        <w:rPr>
          <w:b/>
        </w:rPr>
        <w:t>IMP-2</w:t>
      </w:r>
      <w:r w:rsidR="00DA569B">
        <w:rPr>
          <w:b/>
        </w:rPr>
        <w:t>7</w:t>
      </w:r>
      <w:r w:rsidRPr="00A01234">
        <w:rPr>
          <w:b/>
        </w:rPr>
        <w:t>Li</w:t>
      </w:r>
      <w:r>
        <w:t xml:space="preserve"> and </w:t>
      </w:r>
      <w:r w:rsidRPr="00A01234">
        <w:rPr>
          <w:b/>
        </w:rPr>
        <w:t>IMP-2</w:t>
      </w:r>
      <w:r w:rsidR="00DA569B">
        <w:rPr>
          <w:b/>
        </w:rPr>
        <w:t>7</w:t>
      </w:r>
      <w:r w:rsidRPr="00A01234">
        <w:rPr>
          <w:b/>
        </w:rPr>
        <w:t>Na</w:t>
      </w:r>
      <w:r w:rsidR="002423C1">
        <w:tab/>
      </w:r>
      <w:r w:rsidR="002423C1">
        <w:tab/>
      </w:r>
      <w:r w:rsidR="002423C1">
        <w:tab/>
      </w:r>
      <w:r w:rsidR="00DC0DB0">
        <w:t>1</w:t>
      </w:r>
      <w:r w:rsidR="00C95646">
        <w:t>1</w:t>
      </w:r>
    </w:p>
    <w:p w:rsidR="00842D66" w:rsidRPr="00A166B6" w:rsidRDefault="00842D66" w:rsidP="00AD0CDB">
      <w:pPr>
        <w:pStyle w:val="ListParagraph"/>
        <w:numPr>
          <w:ilvl w:val="0"/>
          <w:numId w:val="2"/>
        </w:numPr>
      </w:pPr>
      <w:r>
        <w:t xml:space="preserve">Powder X-ray </w:t>
      </w:r>
      <w:r w:rsidR="00367293">
        <w:t xml:space="preserve">diffraction </w:t>
      </w:r>
      <w:r w:rsidR="00737AD7">
        <w:t>traces</w:t>
      </w:r>
      <w:r w:rsidR="002423C1">
        <w:tab/>
      </w:r>
      <w:r w:rsidR="002423C1">
        <w:tab/>
      </w:r>
      <w:r w:rsidR="002423C1">
        <w:tab/>
      </w:r>
      <w:r w:rsidR="002423C1">
        <w:tab/>
      </w:r>
      <w:r w:rsidR="002423C1">
        <w:tab/>
      </w:r>
      <w:r w:rsidR="002423C1">
        <w:tab/>
      </w:r>
      <w:r w:rsidR="002423C1">
        <w:tab/>
        <w:t>1</w:t>
      </w:r>
      <w:r w:rsidR="00C95646">
        <w:t>4</w:t>
      </w:r>
    </w:p>
    <w:p w:rsidR="00A166B6" w:rsidRDefault="00A166B6" w:rsidP="00AD0CDB">
      <w:pPr>
        <w:pStyle w:val="ListParagraph"/>
        <w:numPr>
          <w:ilvl w:val="0"/>
          <w:numId w:val="2"/>
        </w:numPr>
      </w:pPr>
      <w:r w:rsidRPr="00A166B6">
        <w:t>TGA traces</w:t>
      </w:r>
      <w:r w:rsidR="008261BA">
        <w:tab/>
      </w:r>
      <w:r w:rsidR="008261BA">
        <w:tab/>
      </w:r>
      <w:r w:rsidR="008261BA">
        <w:tab/>
      </w:r>
      <w:r w:rsidR="008261BA">
        <w:tab/>
      </w:r>
      <w:r w:rsidR="008261BA">
        <w:tab/>
      </w:r>
      <w:r w:rsidR="008261BA">
        <w:tab/>
      </w:r>
      <w:r w:rsidR="008261BA">
        <w:tab/>
      </w:r>
      <w:r w:rsidR="008261BA">
        <w:tab/>
      </w:r>
      <w:r w:rsidR="008261BA">
        <w:tab/>
      </w:r>
      <w:r w:rsidR="002423C1">
        <w:t>1</w:t>
      </w:r>
      <w:r w:rsidR="00C95646">
        <w:t>6</w:t>
      </w:r>
    </w:p>
    <w:p w:rsidR="00471234" w:rsidRDefault="00CC6F1B" w:rsidP="00AD0CDB">
      <w:pPr>
        <w:pStyle w:val="ListParagraph"/>
        <w:numPr>
          <w:ilvl w:val="0"/>
          <w:numId w:val="2"/>
        </w:numPr>
      </w:pPr>
      <w:r>
        <w:t xml:space="preserve">BET trace of </w:t>
      </w:r>
      <w:r w:rsidRPr="00CC6F1B">
        <w:rPr>
          <w:b/>
        </w:rPr>
        <w:t>IMP2</w:t>
      </w:r>
      <w:r w:rsidR="00DA569B">
        <w:rPr>
          <w:b/>
        </w:rPr>
        <w:t>7</w:t>
      </w:r>
      <w:r w:rsidRPr="00CC6F1B">
        <w:rPr>
          <w:b/>
        </w:rPr>
        <w:t>-Li</w:t>
      </w:r>
      <w:r w:rsidR="00471234">
        <w:tab/>
      </w:r>
      <w:r w:rsidR="00471234">
        <w:tab/>
      </w:r>
      <w:r w:rsidR="00471234">
        <w:tab/>
      </w:r>
      <w:r w:rsidR="00471234">
        <w:tab/>
      </w:r>
      <w:r w:rsidR="00471234">
        <w:tab/>
      </w:r>
      <w:r w:rsidR="00471234">
        <w:tab/>
      </w:r>
      <w:r w:rsidR="00471234">
        <w:tab/>
      </w:r>
      <w:r w:rsidR="00471234">
        <w:tab/>
        <w:t>1</w:t>
      </w:r>
      <w:r w:rsidR="00C95646">
        <w:t>8</w:t>
      </w:r>
    </w:p>
    <w:p w:rsidR="00240DEC" w:rsidRPr="00A166B6" w:rsidRDefault="00A81B22" w:rsidP="00AD0CDB">
      <w:pPr>
        <w:pStyle w:val="ListParagraph"/>
        <w:numPr>
          <w:ilvl w:val="0"/>
          <w:numId w:val="2"/>
        </w:numPr>
      </w:pPr>
      <w:r>
        <w:t>References</w:t>
      </w:r>
      <w:r>
        <w:tab/>
      </w:r>
      <w:r>
        <w:tab/>
      </w:r>
      <w:r>
        <w:tab/>
      </w:r>
      <w:r>
        <w:tab/>
      </w:r>
      <w:r>
        <w:tab/>
      </w:r>
      <w:r>
        <w:tab/>
      </w:r>
      <w:r>
        <w:tab/>
      </w:r>
      <w:r>
        <w:tab/>
      </w:r>
      <w:r>
        <w:tab/>
      </w:r>
      <w:r w:rsidR="002423C1" w:rsidRPr="003D2361">
        <w:t>1</w:t>
      </w:r>
      <w:r w:rsidR="00C95646">
        <w:t>9</w:t>
      </w:r>
    </w:p>
    <w:p w:rsidR="00AD0CDB" w:rsidRDefault="00AD0CDB">
      <w:pPr>
        <w:rPr>
          <w:b/>
        </w:rPr>
      </w:pPr>
    </w:p>
    <w:p w:rsidR="0073606B" w:rsidRDefault="0073606B">
      <w:pPr>
        <w:rPr>
          <w:b/>
        </w:rPr>
      </w:pPr>
      <w:r>
        <w:rPr>
          <w:b/>
        </w:rPr>
        <w:br w:type="page"/>
      </w:r>
    </w:p>
    <w:p w:rsidR="00E515DA" w:rsidRDefault="007A4008" w:rsidP="00E515DA">
      <w:pPr>
        <w:pStyle w:val="ListParagraph"/>
        <w:numPr>
          <w:ilvl w:val="0"/>
          <w:numId w:val="3"/>
        </w:numPr>
        <w:rPr>
          <w:b/>
          <w:sz w:val="24"/>
        </w:rPr>
      </w:pPr>
      <w:r>
        <w:rPr>
          <w:noProof/>
          <w:lang w:eastAsia="en-GB"/>
        </w:rPr>
        <w:lastRenderedPageBreak/>
        <w:drawing>
          <wp:anchor distT="0" distB="0" distL="114300" distR="114300" simplePos="0" relativeHeight="251653632" behindDoc="0" locked="0" layoutInCell="1" allowOverlap="1">
            <wp:simplePos x="0" y="0"/>
            <wp:positionH relativeFrom="column">
              <wp:posOffset>94615</wp:posOffset>
            </wp:positionH>
            <wp:positionV relativeFrom="paragraph">
              <wp:posOffset>421005</wp:posOffset>
            </wp:positionV>
            <wp:extent cx="5508000" cy="1767600"/>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a - for E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8000" cy="1767600"/>
                    </a:xfrm>
                    <a:prstGeom prst="rect">
                      <a:avLst/>
                    </a:prstGeom>
                  </pic:spPr>
                </pic:pic>
              </a:graphicData>
            </a:graphic>
            <wp14:sizeRelH relativeFrom="margin">
              <wp14:pctWidth>0</wp14:pctWidth>
            </wp14:sizeRelH>
            <wp14:sizeRelV relativeFrom="margin">
              <wp14:pctHeight>0</wp14:pctHeight>
            </wp14:sizeRelV>
          </wp:anchor>
        </w:drawing>
      </w:r>
      <w:r w:rsidR="007A5787" w:rsidRPr="00306B90">
        <w:rPr>
          <w:b/>
          <w:sz w:val="24"/>
        </w:rPr>
        <w:t xml:space="preserve">Notes on the X-ray crystal structure of </w:t>
      </w:r>
      <w:r w:rsidR="00A3363A" w:rsidRPr="00306B90">
        <w:rPr>
          <w:b/>
          <w:sz w:val="24"/>
        </w:rPr>
        <w:t>IMP-2</w:t>
      </w:r>
      <w:r w:rsidR="00BE7918">
        <w:rPr>
          <w:b/>
          <w:sz w:val="24"/>
        </w:rPr>
        <w:t>2</w:t>
      </w:r>
    </w:p>
    <w:p w:rsidR="00E515DA" w:rsidRDefault="00E515DA" w:rsidP="00E515DA">
      <w:pPr>
        <w:rPr>
          <w:highlight w:val="green"/>
        </w:rPr>
      </w:pPr>
    </w:p>
    <w:p w:rsidR="00E515DA" w:rsidRPr="00757881" w:rsidRDefault="00E515DA" w:rsidP="00E515DA">
      <w:pPr>
        <w:rPr>
          <w:b/>
        </w:rPr>
      </w:pPr>
      <w:r>
        <w:rPr>
          <w:highlight w:val="green"/>
        </w:rPr>
        <w:t>Fi</w:t>
      </w:r>
      <w:r w:rsidRPr="00E515DA">
        <w:rPr>
          <w:highlight w:val="green"/>
        </w:rPr>
        <w:t>gure S</w:t>
      </w:r>
      <w:r w:rsidR="00D5731E">
        <w:rPr>
          <w:highlight w:val="green"/>
        </w:rPr>
        <w:t>1</w:t>
      </w:r>
      <w:r>
        <w:t xml:space="preserve">: ORTEP diagram of the asymmetric unit of </w:t>
      </w:r>
      <w:r w:rsidRPr="00E515DA">
        <w:rPr>
          <w:b/>
        </w:rPr>
        <w:t>IMP-2</w:t>
      </w:r>
      <w:r w:rsidR="00757881">
        <w:rPr>
          <w:b/>
        </w:rPr>
        <w:t>2</w:t>
      </w:r>
      <w:r>
        <w:t xml:space="preserve"> with thermal ellipsoids at 50% probability. Hydrogen atoms and solvent molecules (bar coordinating oxygens) omitted for clarity. </w:t>
      </w:r>
    </w:p>
    <w:p w:rsidR="00E515DA" w:rsidRDefault="00E515DA" w:rsidP="00C31670">
      <w:pPr>
        <w:rPr>
          <w:lang w:val="en-US"/>
        </w:rPr>
      </w:pPr>
    </w:p>
    <w:p w:rsidR="00C31670" w:rsidRDefault="00C31670" w:rsidP="00C31670">
      <w:r w:rsidRPr="00C31670">
        <w:rPr>
          <w:lang w:val="en-US"/>
        </w:rPr>
        <w:t xml:space="preserve">The O80- and O90-based coordinated </w:t>
      </w:r>
      <w:r>
        <w:rPr>
          <w:lang w:val="en-US"/>
        </w:rPr>
        <w:t>DMF</w:t>
      </w:r>
      <w:r w:rsidRPr="00C31670">
        <w:rPr>
          <w:lang w:val="en-US"/>
        </w:rPr>
        <w:t xml:space="preserve"> solvent molecules in the structure of </w:t>
      </w:r>
      <w:r w:rsidRPr="00C31670">
        <w:rPr>
          <w:b/>
          <w:bCs/>
          <w:lang w:val="en-US"/>
        </w:rPr>
        <w:t>IMP-2</w:t>
      </w:r>
      <w:r w:rsidR="00DA569B">
        <w:rPr>
          <w:b/>
          <w:bCs/>
          <w:lang w:val="en-US"/>
        </w:rPr>
        <w:t>2</w:t>
      </w:r>
      <w:r w:rsidRPr="00C31670">
        <w:rPr>
          <w:lang w:val="en-US"/>
        </w:rPr>
        <w:t xml:space="preserve"> were both found to be disordered, with two orientations of </w:t>
      </w:r>
      <w:r w:rsidR="00446A77">
        <w:rPr>
          <w:iCs/>
          <w:lang w:val="en-US"/>
        </w:rPr>
        <w:t>approximately</w:t>
      </w:r>
      <w:r w:rsidRPr="00C31670">
        <w:rPr>
          <w:lang w:val="en-US"/>
        </w:rPr>
        <w:t xml:space="preserve"> 66 and 34% occupancy being identified for the former, whilst for the latter three orientations of </w:t>
      </w:r>
      <w:r w:rsidR="00446A77">
        <w:rPr>
          <w:iCs/>
          <w:lang w:val="en-US"/>
        </w:rPr>
        <w:t>approximately</w:t>
      </w:r>
      <w:r w:rsidRPr="00C31670">
        <w:rPr>
          <w:lang w:val="en-US"/>
        </w:rPr>
        <w:t xml:space="preserve"> 43, 30</w:t>
      </w:r>
      <w:r w:rsidR="00D77AD4">
        <w:rPr>
          <w:lang w:val="en-US"/>
        </w:rPr>
        <w:t>,</w:t>
      </w:r>
      <w:r w:rsidRPr="00C31670">
        <w:rPr>
          <w:lang w:val="en-US"/>
        </w:rPr>
        <w:t xml:space="preserve"> and 27% occupancy were identified. The geometries of both se</w:t>
      </w:r>
      <w:r>
        <w:rPr>
          <w:lang w:val="en-US"/>
        </w:rPr>
        <w:t>ts of orientations were optimiz</w:t>
      </w:r>
      <w:r w:rsidRPr="00C31670">
        <w:rPr>
          <w:lang w:val="en-US"/>
        </w:rPr>
        <w:t>ed, the thermal parameters of adjacent atoms were restrained to be similar, and only the non-hydrogen atoms of the major occupancy orientation of the O80-based molecule were refined anisotropically (those of the minor occupancy orientation of the O80-molecule, and all three orientations of the O90-based molecule, were refined isotropically). The hydrogen atoms of the presumed O100-based coordinated water molecule could not be located and so the atom list for the asymmetric unit is low by 2H (and that for the unit cell low by 32H).</w:t>
      </w:r>
    </w:p>
    <w:p w:rsidR="00C31670" w:rsidRDefault="00C31670" w:rsidP="00C31670">
      <w:r w:rsidRPr="00C31670">
        <w:rPr>
          <w:lang w:val="en-US"/>
        </w:rPr>
        <w:t>The included solvent was found to be highly disordered, and the best approach to handling this diffuse electron density was found to be the SQUEEZE routine of PLATON.</w:t>
      </w:r>
      <w:r w:rsidRPr="00C31670">
        <w:rPr>
          <w:highlight w:val="green"/>
          <w:vertAlign w:val="superscript"/>
          <w:lang w:val="en-US"/>
        </w:rPr>
        <w:t>S</w:t>
      </w:r>
      <w:r w:rsidR="00201F76">
        <w:rPr>
          <w:highlight w:val="green"/>
          <w:vertAlign w:val="superscript"/>
          <w:lang w:val="en-US"/>
        </w:rPr>
        <w:t>1</w:t>
      </w:r>
      <w:r w:rsidRPr="00C31670">
        <w:rPr>
          <w:lang w:val="en-US"/>
        </w:rPr>
        <w:t xml:space="preserve"> This suggested a total of 1614 electrons per unit cell, equivalent to 100.9 electrons per asymmetric unit. Before the use of SQUEEZE the solvent clearly resembled </w:t>
      </w:r>
      <w:r>
        <w:rPr>
          <w:lang w:val="en-US"/>
        </w:rPr>
        <w:t>DMF</w:t>
      </w:r>
      <w:r w:rsidRPr="00C31670">
        <w:rPr>
          <w:lang w:val="en-US"/>
        </w:rPr>
        <w:t xml:space="preserve"> (C</w:t>
      </w:r>
      <w:r w:rsidRPr="00C31670">
        <w:rPr>
          <w:vertAlign w:val="subscript"/>
          <w:lang w:val="en-US"/>
        </w:rPr>
        <w:t>3</w:t>
      </w:r>
      <w:r w:rsidRPr="00C31670">
        <w:rPr>
          <w:lang w:val="en-US"/>
        </w:rPr>
        <w:t>H</w:t>
      </w:r>
      <w:r w:rsidRPr="00C31670">
        <w:rPr>
          <w:vertAlign w:val="subscript"/>
          <w:lang w:val="en-US"/>
        </w:rPr>
        <w:t>7</w:t>
      </w:r>
      <w:r w:rsidRPr="00C31670">
        <w:rPr>
          <w:lang w:val="en-US"/>
        </w:rPr>
        <w:t xml:space="preserve">NO, 40 electrons), and 2.5 </w:t>
      </w:r>
      <w:r>
        <w:rPr>
          <w:lang w:val="en-US"/>
        </w:rPr>
        <w:t>DMF</w:t>
      </w:r>
      <w:r w:rsidRPr="00C31670">
        <w:rPr>
          <w:lang w:val="en-US"/>
        </w:rPr>
        <w:t xml:space="preserve"> molecules corresponds to 100 electrons, so this was used as the solvent present. As a result, and combined with the “missing” H</w:t>
      </w:r>
      <w:r w:rsidRPr="00C31670">
        <w:rPr>
          <w:vertAlign w:val="subscript"/>
          <w:lang w:val="en-US"/>
        </w:rPr>
        <w:t>2</w:t>
      </w:r>
      <w:r w:rsidRPr="00C31670">
        <w:rPr>
          <w:lang w:val="en-US"/>
        </w:rPr>
        <w:t>O hydrogen atoms on O100, the atom list for the asymmetric unit is low by 2.5(C</w:t>
      </w:r>
      <w:r w:rsidRPr="00C31670">
        <w:rPr>
          <w:vertAlign w:val="subscript"/>
          <w:lang w:val="en-US"/>
        </w:rPr>
        <w:t>3</w:t>
      </w:r>
      <w:r w:rsidRPr="00C31670">
        <w:rPr>
          <w:lang w:val="en-US"/>
        </w:rPr>
        <w:t>H</w:t>
      </w:r>
      <w:r w:rsidRPr="00C31670">
        <w:rPr>
          <w:vertAlign w:val="subscript"/>
          <w:lang w:val="en-US"/>
        </w:rPr>
        <w:t>7</w:t>
      </w:r>
      <w:r w:rsidRPr="00C31670">
        <w:rPr>
          <w:lang w:val="en-US"/>
        </w:rPr>
        <w:t>NO) + 2H = C</w:t>
      </w:r>
      <w:r w:rsidRPr="00C31670">
        <w:rPr>
          <w:vertAlign w:val="subscript"/>
          <w:lang w:val="en-US"/>
        </w:rPr>
        <w:t>7.5</w:t>
      </w:r>
      <w:r w:rsidRPr="00C31670">
        <w:rPr>
          <w:lang w:val="en-US"/>
        </w:rPr>
        <w:t>H</w:t>
      </w:r>
      <w:r w:rsidRPr="00C31670">
        <w:rPr>
          <w:vertAlign w:val="subscript"/>
          <w:lang w:val="en-US"/>
        </w:rPr>
        <w:t>19</w:t>
      </w:r>
      <w:r w:rsidRPr="00C31670">
        <w:rPr>
          <w:lang w:val="en-US"/>
        </w:rPr>
        <w:t>N</w:t>
      </w:r>
      <w:r w:rsidRPr="00C31670">
        <w:rPr>
          <w:vertAlign w:val="subscript"/>
          <w:lang w:val="en-US"/>
        </w:rPr>
        <w:t>2.5</w:t>
      </w:r>
      <w:r w:rsidRPr="00C31670">
        <w:rPr>
          <w:lang w:val="en-US"/>
        </w:rPr>
        <w:t>O</w:t>
      </w:r>
      <w:r w:rsidRPr="00C31670">
        <w:rPr>
          <w:vertAlign w:val="subscript"/>
          <w:lang w:val="en-US"/>
        </w:rPr>
        <w:t>2.5</w:t>
      </w:r>
      <w:r w:rsidRPr="00C31670">
        <w:rPr>
          <w:lang w:val="en-US"/>
        </w:rPr>
        <w:t xml:space="preserve"> (and that for the unit cell low by C</w:t>
      </w:r>
      <w:r w:rsidRPr="00C31670">
        <w:rPr>
          <w:vertAlign w:val="subscript"/>
          <w:lang w:val="en-US"/>
        </w:rPr>
        <w:t>120</w:t>
      </w:r>
      <w:r w:rsidRPr="00C31670">
        <w:rPr>
          <w:lang w:val="en-US"/>
        </w:rPr>
        <w:t>H</w:t>
      </w:r>
      <w:r w:rsidRPr="00C31670">
        <w:rPr>
          <w:vertAlign w:val="subscript"/>
          <w:lang w:val="en-US"/>
        </w:rPr>
        <w:t>312</w:t>
      </w:r>
      <w:r w:rsidRPr="00C31670">
        <w:rPr>
          <w:lang w:val="en-US"/>
        </w:rPr>
        <w:t>N</w:t>
      </w:r>
      <w:r w:rsidRPr="00C31670">
        <w:rPr>
          <w:vertAlign w:val="subscript"/>
          <w:lang w:val="en-US"/>
        </w:rPr>
        <w:t>40</w:t>
      </w:r>
      <w:r w:rsidRPr="00C31670">
        <w:rPr>
          <w:lang w:val="en-US"/>
        </w:rPr>
        <w:t>O</w:t>
      </w:r>
      <w:r w:rsidRPr="00C31670">
        <w:rPr>
          <w:vertAlign w:val="subscript"/>
          <w:lang w:val="en-US"/>
        </w:rPr>
        <w:t>40</w:t>
      </w:r>
      <w:r w:rsidRPr="00C31670">
        <w:rPr>
          <w:lang w:val="en-US"/>
        </w:rPr>
        <w:t>) compared to what is presumed to be present.</w:t>
      </w:r>
    </w:p>
    <w:p w:rsidR="00C31670" w:rsidRDefault="00C31670"/>
    <w:p w:rsidR="004F3325" w:rsidRDefault="004F3325">
      <w:r>
        <w:br w:type="page"/>
      </w:r>
    </w:p>
    <w:p w:rsidR="004F3325" w:rsidRPr="00CA4777" w:rsidRDefault="004F3325" w:rsidP="004F3325">
      <w:pPr>
        <w:pStyle w:val="ListParagraph"/>
        <w:numPr>
          <w:ilvl w:val="0"/>
          <w:numId w:val="3"/>
        </w:numPr>
        <w:rPr>
          <w:b/>
          <w:sz w:val="24"/>
        </w:rPr>
      </w:pPr>
      <w:r w:rsidRPr="00CA4777">
        <w:rPr>
          <w:b/>
          <w:sz w:val="24"/>
        </w:rPr>
        <w:lastRenderedPageBreak/>
        <w:t>Notes on the</w:t>
      </w:r>
      <w:r>
        <w:rPr>
          <w:b/>
          <w:sz w:val="24"/>
        </w:rPr>
        <w:t xml:space="preserve"> X-ray crystal structure of IMP-2</w:t>
      </w:r>
      <w:r w:rsidR="00DA569B">
        <w:rPr>
          <w:b/>
          <w:sz w:val="24"/>
        </w:rPr>
        <w:t>3</w:t>
      </w:r>
    </w:p>
    <w:p w:rsidR="004F3325" w:rsidRDefault="004F3325" w:rsidP="004F3325">
      <w:pPr>
        <w:rPr>
          <w:b/>
          <w:sz w:val="24"/>
        </w:rPr>
      </w:pPr>
      <w:r>
        <w:rPr>
          <w:rFonts w:ascii="Cambria Maths" w:hAnsi="Cambria Maths" w:cs="Cambria Maths"/>
          <w:noProof/>
          <w:sz w:val="24"/>
          <w:szCs w:val="24"/>
          <w:lang w:eastAsia="en-GB"/>
        </w:rPr>
        <w:drawing>
          <wp:anchor distT="0" distB="0" distL="114300" distR="114300" simplePos="0" relativeHeight="251660800" behindDoc="0" locked="0" layoutInCell="1" allowOverlap="1" wp14:anchorId="0D6EE999" wp14:editId="73044C59">
            <wp:simplePos x="0" y="0"/>
            <wp:positionH relativeFrom="column">
              <wp:posOffset>1276350</wp:posOffset>
            </wp:positionH>
            <wp:positionV relativeFrom="paragraph">
              <wp:posOffset>20955</wp:posOffset>
            </wp:positionV>
            <wp:extent cx="3182400" cy="2228400"/>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400" cy="222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325" w:rsidRDefault="004F3325" w:rsidP="004F3325">
      <w:pPr>
        <w:rPr>
          <w:b/>
          <w:sz w:val="24"/>
        </w:rPr>
      </w:pPr>
    </w:p>
    <w:p w:rsidR="004F3325" w:rsidRDefault="004F3325" w:rsidP="004F3325">
      <w:pPr>
        <w:rPr>
          <w:b/>
          <w:sz w:val="24"/>
        </w:rPr>
      </w:pPr>
    </w:p>
    <w:p w:rsidR="004F3325" w:rsidRDefault="004F3325" w:rsidP="004F3325">
      <w:pPr>
        <w:rPr>
          <w:b/>
          <w:sz w:val="24"/>
        </w:rPr>
      </w:pPr>
    </w:p>
    <w:p w:rsidR="004F3325" w:rsidRDefault="004F3325" w:rsidP="004F3325">
      <w:pPr>
        <w:rPr>
          <w:b/>
          <w:sz w:val="24"/>
        </w:rPr>
      </w:pPr>
    </w:p>
    <w:p w:rsidR="004F3325" w:rsidRDefault="004F3325" w:rsidP="004F3325">
      <w:pPr>
        <w:rPr>
          <w:b/>
          <w:sz w:val="24"/>
        </w:rPr>
      </w:pPr>
    </w:p>
    <w:p w:rsidR="004F3325" w:rsidRDefault="004F3325" w:rsidP="004F3325">
      <w:pPr>
        <w:rPr>
          <w:b/>
          <w:sz w:val="24"/>
        </w:rPr>
      </w:pPr>
    </w:p>
    <w:p w:rsidR="004F3325" w:rsidRPr="00E515DA" w:rsidRDefault="004F3325" w:rsidP="004F3325">
      <w:pPr>
        <w:rPr>
          <w:b/>
          <w:sz w:val="24"/>
        </w:rPr>
      </w:pPr>
      <w:r>
        <w:rPr>
          <w:highlight w:val="green"/>
        </w:rPr>
        <w:t>Fi</w:t>
      </w:r>
      <w:r w:rsidRPr="00E515DA">
        <w:rPr>
          <w:highlight w:val="green"/>
        </w:rPr>
        <w:t>gure S</w:t>
      </w:r>
      <w:r w:rsidR="00D5731E">
        <w:rPr>
          <w:highlight w:val="green"/>
        </w:rPr>
        <w:t>2</w:t>
      </w:r>
      <w:r>
        <w:t xml:space="preserve">: ORTEP diagram of the asymmetric unit of </w:t>
      </w:r>
      <w:r w:rsidRPr="00E515DA">
        <w:rPr>
          <w:b/>
        </w:rPr>
        <w:t>IMP-2</w:t>
      </w:r>
      <w:r w:rsidR="00DA569B">
        <w:rPr>
          <w:b/>
        </w:rPr>
        <w:t>3</w:t>
      </w:r>
      <w:r>
        <w:t xml:space="preserve"> with thermal ellipsoids at 50% probability. Hydrogen atoms and solvent molecules (bar coordinating oxygens) omitted for clarity. </w:t>
      </w:r>
    </w:p>
    <w:p w:rsidR="00C31670" w:rsidRDefault="00C31670"/>
    <w:p w:rsidR="004F3325" w:rsidRPr="00383C5D" w:rsidRDefault="004F3325" w:rsidP="004F3325">
      <w:pPr>
        <w:widowControl w:val="0"/>
        <w:autoSpaceDE w:val="0"/>
        <w:autoSpaceDN w:val="0"/>
        <w:adjustRightInd w:val="0"/>
        <w:spacing w:line="300" w:lineRule="atLeast"/>
        <w:jc w:val="both"/>
        <w:rPr>
          <w:rFonts w:cstheme="minorHAnsi"/>
          <w:sz w:val="21"/>
          <w:szCs w:val="24"/>
        </w:rPr>
      </w:pPr>
      <w:r w:rsidRPr="00383C5D">
        <w:rPr>
          <w:rFonts w:cstheme="minorHAnsi"/>
          <w:sz w:val="21"/>
          <w:szCs w:val="24"/>
        </w:rPr>
        <w:t xml:space="preserve">The structure was solved in the space group </w:t>
      </w:r>
      <w:r w:rsidRPr="00383C5D">
        <w:rPr>
          <w:rFonts w:cstheme="minorHAnsi"/>
          <w:i/>
          <w:sz w:val="21"/>
          <w:szCs w:val="24"/>
        </w:rPr>
        <w:t>I</w:t>
      </w:r>
      <w:r w:rsidRPr="00383C5D">
        <w:rPr>
          <w:rFonts w:cstheme="minorHAnsi"/>
          <w:sz w:val="21"/>
          <w:szCs w:val="24"/>
        </w:rPr>
        <w:t>4</w:t>
      </w:r>
      <w:r w:rsidRPr="00383C5D">
        <w:rPr>
          <w:rFonts w:cstheme="minorHAnsi"/>
          <w:sz w:val="21"/>
          <w:szCs w:val="24"/>
          <w:vertAlign w:val="subscript"/>
        </w:rPr>
        <w:t>1</w:t>
      </w:r>
      <w:r w:rsidRPr="00383C5D">
        <w:rPr>
          <w:rFonts w:cstheme="minorHAnsi"/>
          <w:sz w:val="21"/>
          <w:szCs w:val="24"/>
        </w:rPr>
        <w:t>/</w:t>
      </w:r>
      <w:r w:rsidRPr="00383C5D">
        <w:rPr>
          <w:rFonts w:cstheme="minorHAnsi"/>
          <w:i/>
          <w:sz w:val="21"/>
          <w:szCs w:val="24"/>
        </w:rPr>
        <w:t>a</w:t>
      </w:r>
      <w:r w:rsidRPr="00383C5D">
        <w:rPr>
          <w:rFonts w:cstheme="minorHAnsi"/>
          <w:sz w:val="21"/>
          <w:szCs w:val="24"/>
        </w:rPr>
        <w:t xml:space="preserve"> (#88) by Intrinsic Phasing using the ShelXT structure solution program and refined by Least Squares using version 2014/7 of ShelXL.</w:t>
      </w:r>
      <w:r w:rsidRPr="00383C5D">
        <w:rPr>
          <w:rFonts w:cstheme="minorHAnsi"/>
          <w:sz w:val="21"/>
          <w:szCs w:val="24"/>
          <w:highlight w:val="green"/>
          <w:vertAlign w:val="superscript"/>
        </w:rPr>
        <w:t>S2</w:t>
      </w:r>
      <w:r w:rsidRPr="00383C5D">
        <w:rPr>
          <w:rFonts w:cstheme="minorHAnsi"/>
          <w:sz w:val="21"/>
          <w:szCs w:val="24"/>
        </w:rPr>
        <w:t xml:space="preserve"> All non-hydrogen atoms were refined anisotropically. Hydrogen atom positions were calculated geometrically and refined using the riding model.</w:t>
      </w:r>
    </w:p>
    <w:p w:rsidR="004F3325" w:rsidRPr="00383C5D" w:rsidRDefault="004F3325" w:rsidP="004F3325">
      <w:pPr>
        <w:widowControl w:val="0"/>
        <w:autoSpaceDE w:val="0"/>
        <w:autoSpaceDN w:val="0"/>
        <w:adjustRightInd w:val="0"/>
        <w:spacing w:line="300" w:lineRule="atLeast"/>
        <w:jc w:val="both"/>
        <w:rPr>
          <w:rFonts w:cstheme="minorHAnsi"/>
          <w:sz w:val="21"/>
          <w:szCs w:val="24"/>
        </w:rPr>
      </w:pPr>
      <w:r w:rsidRPr="00383C5D">
        <w:rPr>
          <w:rFonts w:cstheme="minorHAnsi"/>
          <w:sz w:val="21"/>
          <w:szCs w:val="24"/>
        </w:rPr>
        <w:t>There are four cavities containing highly disordered solvent (assumed to be DMF) for which solvent masking was used (</w:t>
      </w:r>
      <w:r w:rsidRPr="00383C5D">
        <w:rPr>
          <w:rFonts w:cstheme="minorHAnsi"/>
          <w:sz w:val="21"/>
          <w:szCs w:val="24"/>
          <w:highlight w:val="green"/>
        </w:rPr>
        <w:t>Table S</w:t>
      </w:r>
      <w:r w:rsidR="00CB006C">
        <w:rPr>
          <w:rFonts w:cstheme="minorHAnsi"/>
          <w:sz w:val="21"/>
          <w:szCs w:val="24"/>
          <w:highlight w:val="green"/>
        </w:rPr>
        <w:t>1</w:t>
      </w:r>
      <w:r w:rsidRPr="00383C5D">
        <w:rPr>
          <w:rFonts w:cstheme="minorHAnsi"/>
          <w:sz w:val="21"/>
          <w:szCs w:val="24"/>
        </w:rPr>
        <w:t>). Electron density corresponding to 24</w:t>
      </w:r>
      <w:r w:rsidR="00A806CB">
        <w:rPr>
          <w:rFonts w:cstheme="minorHAnsi"/>
          <w:sz w:val="21"/>
          <w:szCs w:val="24"/>
        </w:rPr>
        <w:t>4</w:t>
      </w:r>
      <w:r w:rsidRPr="00383C5D">
        <w:rPr>
          <w:rFonts w:cstheme="minorHAnsi"/>
          <w:sz w:val="21"/>
          <w:szCs w:val="24"/>
        </w:rPr>
        <w:t xml:space="preserve"> electrons was masked, which is a good fit for 1.5 DMF molecules per cavity (C</w:t>
      </w:r>
      <w:r w:rsidRPr="00383C5D">
        <w:rPr>
          <w:rFonts w:cstheme="minorHAnsi"/>
          <w:sz w:val="21"/>
          <w:szCs w:val="24"/>
          <w:vertAlign w:val="subscript"/>
        </w:rPr>
        <w:t>3</w:t>
      </w:r>
      <w:r w:rsidRPr="00383C5D">
        <w:rPr>
          <w:rFonts w:cstheme="minorHAnsi"/>
          <w:sz w:val="21"/>
          <w:szCs w:val="24"/>
        </w:rPr>
        <w:t>H</w:t>
      </w:r>
      <w:r w:rsidRPr="00383C5D">
        <w:rPr>
          <w:rFonts w:cstheme="minorHAnsi"/>
          <w:sz w:val="21"/>
          <w:szCs w:val="24"/>
          <w:vertAlign w:val="subscript"/>
        </w:rPr>
        <w:t>7</w:t>
      </w:r>
      <w:r w:rsidRPr="00383C5D">
        <w:rPr>
          <w:rFonts w:cstheme="minorHAnsi"/>
          <w:sz w:val="21"/>
          <w:szCs w:val="24"/>
        </w:rPr>
        <w:t>NO requires 40 electrons).</w:t>
      </w:r>
    </w:p>
    <w:tbl>
      <w:tblPr>
        <w:tblpPr w:leftFromText="180" w:rightFromText="180" w:vertAnchor="text" w:horzAnchor="margin" w:tblpXSpec="center" w:tblpY="100"/>
        <w:tblW w:w="0" w:type="auto"/>
        <w:tblLayout w:type="fixed"/>
        <w:tblCellMar>
          <w:left w:w="0" w:type="dxa"/>
          <w:right w:w="0" w:type="dxa"/>
        </w:tblCellMar>
        <w:tblLook w:val="0000" w:firstRow="0" w:lastRow="0" w:firstColumn="0" w:lastColumn="0" w:noHBand="0" w:noVBand="0"/>
      </w:tblPr>
      <w:tblGrid>
        <w:gridCol w:w="500"/>
        <w:gridCol w:w="1000"/>
        <w:gridCol w:w="1000"/>
        <w:gridCol w:w="1000"/>
        <w:gridCol w:w="1000"/>
        <w:gridCol w:w="1000"/>
        <w:gridCol w:w="1021"/>
      </w:tblGrid>
      <w:tr w:rsidR="00A806CB" w:rsidTr="00A806CB">
        <w:trPr>
          <w:trHeight w:val="300"/>
          <w:tblHeader/>
        </w:trPr>
        <w:tc>
          <w:tcPr>
            <w:tcW w:w="500" w:type="dxa"/>
            <w:tcBorders>
              <w:top w:val="single" w:sz="6" w:space="0" w:color="auto"/>
              <w:left w:val="nil"/>
              <w:bottom w:val="single" w:sz="6" w:space="0" w:color="auto"/>
              <w:right w:val="nil"/>
            </w:tcBorders>
            <w:vAlign w:val="center"/>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r>
              <w:rPr>
                <w:rFonts w:ascii="Cambria Maths" w:hAnsi="Cambria Maths" w:cs="Cambria Maths"/>
                <w:b/>
                <w:sz w:val="20"/>
                <w:szCs w:val="24"/>
              </w:rPr>
              <w:t>No</w:t>
            </w:r>
          </w:p>
        </w:tc>
        <w:tc>
          <w:tcPr>
            <w:tcW w:w="1000" w:type="dxa"/>
            <w:tcBorders>
              <w:top w:val="single" w:sz="6" w:space="0" w:color="auto"/>
              <w:left w:val="nil"/>
              <w:bottom w:val="single" w:sz="6" w:space="0" w:color="auto"/>
              <w:right w:val="nil"/>
            </w:tcBorders>
            <w:vAlign w:val="center"/>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b/>
                <w:sz w:val="20"/>
                <w:szCs w:val="24"/>
              </w:rPr>
              <w:t>x</w:t>
            </w:r>
          </w:p>
        </w:tc>
        <w:tc>
          <w:tcPr>
            <w:tcW w:w="1000" w:type="dxa"/>
            <w:tcBorders>
              <w:top w:val="single" w:sz="6" w:space="0" w:color="auto"/>
              <w:left w:val="nil"/>
              <w:bottom w:val="single" w:sz="6" w:space="0" w:color="auto"/>
              <w:right w:val="nil"/>
            </w:tcBorders>
            <w:vAlign w:val="center"/>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b/>
                <w:sz w:val="20"/>
                <w:szCs w:val="24"/>
              </w:rPr>
              <w:t>y</w:t>
            </w:r>
          </w:p>
        </w:tc>
        <w:tc>
          <w:tcPr>
            <w:tcW w:w="1000" w:type="dxa"/>
            <w:tcBorders>
              <w:top w:val="single" w:sz="6" w:space="0" w:color="auto"/>
              <w:left w:val="nil"/>
              <w:bottom w:val="single" w:sz="6" w:space="0" w:color="auto"/>
              <w:right w:val="nil"/>
            </w:tcBorders>
            <w:vAlign w:val="center"/>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b/>
                <w:sz w:val="20"/>
                <w:szCs w:val="24"/>
              </w:rPr>
              <w:t>z</w:t>
            </w:r>
          </w:p>
        </w:tc>
        <w:tc>
          <w:tcPr>
            <w:tcW w:w="1000" w:type="dxa"/>
            <w:tcBorders>
              <w:top w:val="single" w:sz="6" w:space="0" w:color="auto"/>
              <w:left w:val="nil"/>
              <w:bottom w:val="single" w:sz="6" w:space="0" w:color="auto"/>
              <w:right w:val="nil"/>
            </w:tcBorders>
            <w:vAlign w:val="center"/>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b/>
                <w:sz w:val="20"/>
                <w:szCs w:val="24"/>
              </w:rPr>
              <w:t>V</w:t>
            </w:r>
          </w:p>
        </w:tc>
        <w:tc>
          <w:tcPr>
            <w:tcW w:w="1000" w:type="dxa"/>
            <w:tcBorders>
              <w:top w:val="single" w:sz="6" w:space="0" w:color="auto"/>
              <w:left w:val="nil"/>
              <w:bottom w:val="single" w:sz="6" w:space="0" w:color="auto"/>
              <w:right w:val="nil"/>
            </w:tcBorders>
            <w:vAlign w:val="center"/>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b/>
                <w:sz w:val="20"/>
                <w:szCs w:val="24"/>
              </w:rPr>
              <w:t>e</w:t>
            </w:r>
          </w:p>
        </w:tc>
        <w:tc>
          <w:tcPr>
            <w:tcW w:w="1021" w:type="dxa"/>
            <w:tcBorders>
              <w:top w:val="single" w:sz="6" w:space="0" w:color="auto"/>
              <w:left w:val="nil"/>
              <w:bottom w:val="single" w:sz="6" w:space="0" w:color="auto"/>
              <w:right w:val="nil"/>
            </w:tcBorders>
            <w:vAlign w:val="center"/>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b/>
                <w:sz w:val="20"/>
                <w:szCs w:val="24"/>
              </w:rPr>
              <w:t>Content</w:t>
            </w:r>
          </w:p>
        </w:tc>
      </w:tr>
      <w:tr w:rsidR="00A806CB" w:rsidTr="00A806CB">
        <w:tc>
          <w:tcPr>
            <w:tcW w:w="500"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1</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0.000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0.250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0.401</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467</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61</w:t>
            </w:r>
          </w:p>
        </w:tc>
        <w:tc>
          <w:tcPr>
            <w:tcW w:w="1021"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p>
        </w:tc>
      </w:tr>
      <w:tr w:rsidR="00A806CB" w:rsidTr="00A806CB">
        <w:tc>
          <w:tcPr>
            <w:tcW w:w="500"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2</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0.000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0.750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0.539</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467</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61</w:t>
            </w:r>
          </w:p>
        </w:tc>
        <w:tc>
          <w:tcPr>
            <w:tcW w:w="1021"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p>
        </w:tc>
      </w:tr>
      <w:tr w:rsidR="00A806CB" w:rsidTr="00A806CB">
        <w:tc>
          <w:tcPr>
            <w:tcW w:w="500"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3</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0.500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0.250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0.189</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467</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61</w:t>
            </w:r>
          </w:p>
        </w:tc>
        <w:tc>
          <w:tcPr>
            <w:tcW w:w="1021"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p>
        </w:tc>
      </w:tr>
      <w:tr w:rsidR="00A806CB" w:rsidTr="00A806CB">
        <w:tc>
          <w:tcPr>
            <w:tcW w:w="500"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4</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0.500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0.750</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0.786</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467</w:t>
            </w:r>
          </w:p>
        </w:tc>
        <w:tc>
          <w:tcPr>
            <w:tcW w:w="1000" w:type="dxa"/>
            <w:tcBorders>
              <w:top w:val="nil"/>
              <w:left w:val="nil"/>
              <w:bottom w:val="nil"/>
              <w:right w:val="nil"/>
            </w:tcBorders>
          </w:tcPr>
          <w:p w:rsidR="00A806CB" w:rsidRDefault="00A806CB" w:rsidP="00A806CB">
            <w:pPr>
              <w:widowControl w:val="0"/>
              <w:tabs>
                <w:tab w:val="decimal" w:pos="400"/>
              </w:tabs>
              <w:autoSpaceDE w:val="0"/>
              <w:autoSpaceDN w:val="0"/>
              <w:adjustRightInd w:val="0"/>
              <w:spacing w:after="0" w:line="240" w:lineRule="auto"/>
              <w:rPr>
                <w:rFonts w:ascii="Cambria Maths" w:hAnsi="Cambria Maths" w:cs="Cambria Maths"/>
                <w:sz w:val="20"/>
                <w:szCs w:val="24"/>
              </w:rPr>
            </w:pPr>
            <w:r>
              <w:rPr>
                <w:rFonts w:ascii="Cambria Maths" w:hAnsi="Cambria Maths" w:cs="Cambria Maths"/>
                <w:sz w:val="20"/>
                <w:szCs w:val="24"/>
              </w:rPr>
              <w:t>61</w:t>
            </w:r>
          </w:p>
        </w:tc>
        <w:tc>
          <w:tcPr>
            <w:tcW w:w="1021" w:type="dxa"/>
            <w:tcBorders>
              <w:top w:val="nil"/>
              <w:left w:val="nil"/>
              <w:bottom w:val="nil"/>
              <w:right w:val="nil"/>
            </w:tcBorders>
          </w:tcPr>
          <w:p w:rsidR="00A806CB" w:rsidRDefault="00A806CB" w:rsidP="00A806CB">
            <w:pPr>
              <w:widowControl w:val="0"/>
              <w:autoSpaceDE w:val="0"/>
              <w:autoSpaceDN w:val="0"/>
              <w:adjustRightInd w:val="0"/>
              <w:spacing w:after="0" w:line="240" w:lineRule="auto"/>
              <w:rPr>
                <w:rFonts w:ascii="Cambria Maths" w:hAnsi="Cambria Maths" w:cs="Cambria Maths"/>
                <w:sz w:val="20"/>
                <w:szCs w:val="24"/>
              </w:rPr>
            </w:pPr>
          </w:p>
        </w:tc>
      </w:tr>
    </w:tbl>
    <w:p w:rsidR="004F3325" w:rsidRDefault="004F3325" w:rsidP="004F3325">
      <w:pPr>
        <w:widowControl w:val="0"/>
        <w:autoSpaceDE w:val="0"/>
        <w:autoSpaceDN w:val="0"/>
        <w:adjustRightInd w:val="0"/>
        <w:spacing w:after="0" w:line="240" w:lineRule="auto"/>
        <w:rPr>
          <w:rFonts w:ascii="Cambria Maths" w:hAnsi="Cambria Maths" w:cs="Cambria Maths"/>
          <w:sz w:val="20"/>
          <w:szCs w:val="24"/>
        </w:rPr>
      </w:pPr>
    </w:p>
    <w:p w:rsidR="004F3325" w:rsidRDefault="004F3325" w:rsidP="004F3325">
      <w:pPr>
        <w:rPr>
          <w:highlight w:val="green"/>
        </w:rPr>
      </w:pPr>
    </w:p>
    <w:p w:rsidR="00A806CB" w:rsidRDefault="00A806CB" w:rsidP="004F3325">
      <w:pPr>
        <w:rPr>
          <w:highlight w:val="green"/>
        </w:rPr>
      </w:pPr>
    </w:p>
    <w:p w:rsidR="00A806CB" w:rsidRDefault="00A806CB" w:rsidP="004F3325">
      <w:pPr>
        <w:rPr>
          <w:highlight w:val="green"/>
        </w:rPr>
      </w:pPr>
    </w:p>
    <w:p w:rsidR="004F3325" w:rsidRDefault="004F3325" w:rsidP="004F3325">
      <w:r w:rsidRPr="003D0C65">
        <w:rPr>
          <w:highlight w:val="green"/>
        </w:rPr>
        <w:t>Table S</w:t>
      </w:r>
      <w:r w:rsidR="00CB006C">
        <w:rPr>
          <w:highlight w:val="green"/>
        </w:rPr>
        <w:t>1</w:t>
      </w:r>
      <w:r>
        <w:t xml:space="preserve">: details regarding the solvent masking for </w:t>
      </w:r>
      <w:r w:rsidRPr="004F3325">
        <w:rPr>
          <w:b/>
        </w:rPr>
        <w:t>IMP-2</w:t>
      </w:r>
      <w:r w:rsidR="00DA569B">
        <w:rPr>
          <w:b/>
        </w:rPr>
        <w:t>3</w:t>
      </w:r>
      <w:r>
        <w:t>.</w:t>
      </w:r>
    </w:p>
    <w:p w:rsidR="004F3325" w:rsidRDefault="004F3325" w:rsidP="004F3325">
      <w:pPr>
        <w:widowControl w:val="0"/>
        <w:autoSpaceDE w:val="0"/>
        <w:autoSpaceDN w:val="0"/>
        <w:adjustRightInd w:val="0"/>
        <w:spacing w:before="300" w:after="10" w:line="240" w:lineRule="auto"/>
        <w:rPr>
          <w:rFonts w:ascii="Cambria Maths" w:hAnsi="Cambria Maths" w:cs="Cambria Maths"/>
          <w:sz w:val="20"/>
          <w:szCs w:val="24"/>
        </w:rPr>
      </w:pPr>
    </w:p>
    <w:p w:rsidR="004F3325" w:rsidRDefault="004F3325" w:rsidP="004F3325">
      <w:pPr>
        <w:widowControl w:val="0"/>
        <w:autoSpaceDE w:val="0"/>
        <w:autoSpaceDN w:val="0"/>
        <w:adjustRightInd w:val="0"/>
        <w:spacing w:line="300" w:lineRule="atLeast"/>
        <w:jc w:val="both"/>
        <w:rPr>
          <w:rFonts w:ascii="Cambria Maths" w:hAnsi="Cambria Maths" w:cs="Cambria Maths"/>
          <w:sz w:val="21"/>
          <w:szCs w:val="24"/>
        </w:rPr>
      </w:pPr>
    </w:p>
    <w:p w:rsidR="00C31670" w:rsidRDefault="00C31670">
      <w:r>
        <w:br w:type="page"/>
      </w:r>
    </w:p>
    <w:p w:rsidR="00C31670" w:rsidRPr="00C31670" w:rsidRDefault="00C31670" w:rsidP="00C31670">
      <w:pPr>
        <w:pStyle w:val="ListParagraph"/>
        <w:numPr>
          <w:ilvl w:val="0"/>
          <w:numId w:val="3"/>
        </w:numPr>
        <w:rPr>
          <w:b/>
          <w:sz w:val="24"/>
        </w:rPr>
      </w:pPr>
      <w:r w:rsidRPr="00C31670">
        <w:rPr>
          <w:b/>
          <w:sz w:val="24"/>
        </w:rPr>
        <w:lastRenderedPageBreak/>
        <w:t>Notes on the X-ray crystal structure of IMP-2</w:t>
      </w:r>
      <w:r w:rsidR="00DA569B">
        <w:rPr>
          <w:b/>
          <w:sz w:val="24"/>
        </w:rPr>
        <w:t>4</w:t>
      </w:r>
    </w:p>
    <w:p w:rsidR="00E515DA" w:rsidRDefault="00E515DA" w:rsidP="00C31670">
      <w:pPr>
        <w:rPr>
          <w:lang w:val="en-US"/>
        </w:rPr>
      </w:pPr>
      <w:r>
        <w:rPr>
          <w:noProof/>
          <w:lang w:eastAsia="en-GB"/>
        </w:rPr>
        <w:drawing>
          <wp:anchor distT="0" distB="0" distL="114300" distR="114300" simplePos="0" relativeHeight="251646464" behindDoc="0" locked="0" layoutInCell="1" allowOverlap="1">
            <wp:simplePos x="0" y="0"/>
            <wp:positionH relativeFrom="column">
              <wp:posOffset>229045</wp:posOffset>
            </wp:positionH>
            <wp:positionV relativeFrom="paragraph">
              <wp:posOffset>70485</wp:posOffset>
            </wp:positionV>
            <wp:extent cx="5144135" cy="43414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a - for E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4135" cy="4341495"/>
                    </a:xfrm>
                    <a:prstGeom prst="rect">
                      <a:avLst/>
                    </a:prstGeom>
                  </pic:spPr>
                </pic:pic>
              </a:graphicData>
            </a:graphic>
            <wp14:sizeRelH relativeFrom="margin">
              <wp14:pctWidth>0</wp14:pctWidth>
            </wp14:sizeRelH>
            <wp14:sizeRelV relativeFrom="margin">
              <wp14:pctHeight>0</wp14:pctHeight>
            </wp14:sizeRelV>
          </wp:anchor>
        </w:drawing>
      </w: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Default="00E515DA" w:rsidP="00C31670">
      <w:pPr>
        <w:rPr>
          <w:lang w:val="en-US"/>
        </w:rPr>
      </w:pPr>
    </w:p>
    <w:p w:rsidR="00E515DA" w:rsidRPr="00E515DA" w:rsidRDefault="00E515DA" w:rsidP="00E515DA">
      <w:pPr>
        <w:rPr>
          <w:b/>
          <w:sz w:val="24"/>
        </w:rPr>
      </w:pPr>
      <w:r>
        <w:rPr>
          <w:highlight w:val="green"/>
        </w:rPr>
        <w:t>Fi</w:t>
      </w:r>
      <w:r w:rsidRPr="00E515DA">
        <w:rPr>
          <w:highlight w:val="green"/>
        </w:rPr>
        <w:t>gure S</w:t>
      </w:r>
      <w:r w:rsidR="00D5731E">
        <w:rPr>
          <w:highlight w:val="green"/>
        </w:rPr>
        <w:t>3</w:t>
      </w:r>
      <w:r>
        <w:t xml:space="preserve">: ORTEP diagram of the asymmetric unit of </w:t>
      </w:r>
      <w:r w:rsidRPr="00E515DA">
        <w:rPr>
          <w:b/>
        </w:rPr>
        <w:t>IMP-2</w:t>
      </w:r>
      <w:r w:rsidR="00DA569B">
        <w:rPr>
          <w:b/>
        </w:rPr>
        <w:t>4</w:t>
      </w:r>
      <w:r>
        <w:t xml:space="preserve"> with thermal ellipsoids at 50% probability. Hydrogen atoms and solvent molecules (bar coordinating oxygens) omitted for clarity. </w:t>
      </w:r>
    </w:p>
    <w:p w:rsidR="00E515DA" w:rsidRDefault="00E515DA" w:rsidP="00C31670">
      <w:pPr>
        <w:rPr>
          <w:lang w:val="en-US"/>
        </w:rPr>
      </w:pPr>
    </w:p>
    <w:p w:rsidR="00C31670" w:rsidRDefault="00E00F90" w:rsidP="00C31670">
      <w:r>
        <w:t>Li1, Li2, and Li3 all appear to be in a 4-coordinate distorted tetrahedral geometry, but Li4 is seemingly in a 2-coordinate bent geometry on the edge of a pore. This is likely a result of unresolved donor solvents: the SQUEEZE algorithm was used to remove highly disordered DMF which was bound to Li4. Additional disorder was found within t</w:t>
      </w:r>
      <w:r w:rsidR="00C31670" w:rsidRPr="00C31670">
        <w:rPr>
          <w:lang w:val="en-US"/>
        </w:rPr>
        <w:t xml:space="preserve">he C1-based benzoate moiety, the C17-based carboxylate group, and the O40-based coordinated </w:t>
      </w:r>
      <w:r w:rsidR="00C31670">
        <w:rPr>
          <w:lang w:val="en-US"/>
        </w:rPr>
        <w:t>DMF</w:t>
      </w:r>
      <w:r w:rsidR="00C31670" w:rsidRPr="00C31670">
        <w:rPr>
          <w:lang w:val="en-US"/>
        </w:rPr>
        <w:t xml:space="preserve"> solvent molecule. For the C1-based benzoate moiety and the C17-based carboxylate group</w:t>
      </w:r>
      <w:r w:rsidR="00D77AD4">
        <w:rPr>
          <w:lang w:val="en-US"/>
        </w:rPr>
        <w:t>,</w:t>
      </w:r>
      <w:r w:rsidR="00C31670" w:rsidRPr="00C31670">
        <w:rPr>
          <w:lang w:val="en-US"/>
        </w:rPr>
        <w:t xml:space="preserve"> t</w:t>
      </w:r>
      <w:r w:rsidR="00D77AD4">
        <w:rPr>
          <w:lang w:val="en-US"/>
        </w:rPr>
        <w:t xml:space="preserve">wo orientations were identified </w:t>
      </w:r>
      <w:r w:rsidR="00C31670" w:rsidRPr="00C31670">
        <w:rPr>
          <w:lang w:val="en-US"/>
        </w:rPr>
        <w:t xml:space="preserve">of </w:t>
      </w:r>
      <w:r w:rsidR="00446A77">
        <w:rPr>
          <w:iCs/>
          <w:lang w:val="en-US"/>
        </w:rPr>
        <w:t>approximately</w:t>
      </w:r>
      <w:r w:rsidR="00C31670" w:rsidRPr="00C31670">
        <w:rPr>
          <w:lang w:val="en-US"/>
        </w:rPr>
        <w:t xml:space="preserve"> 78:22 and 69:31 occupancy respectively. For the O40-based </w:t>
      </w:r>
      <w:r w:rsidR="00C31670">
        <w:rPr>
          <w:lang w:val="en-US"/>
        </w:rPr>
        <w:t>DMF</w:t>
      </w:r>
      <w:r w:rsidR="00C31670" w:rsidRPr="00C31670">
        <w:rPr>
          <w:lang w:val="en-US"/>
        </w:rPr>
        <w:t xml:space="preserve"> molecule three orientations of </w:t>
      </w:r>
      <w:r w:rsidR="00446A77">
        <w:rPr>
          <w:iCs/>
          <w:lang w:val="en-US"/>
        </w:rPr>
        <w:t>approximately</w:t>
      </w:r>
      <w:r w:rsidR="00C31670" w:rsidRPr="00C31670">
        <w:rPr>
          <w:lang w:val="en-US"/>
        </w:rPr>
        <w:t xml:space="preserve"> 38, 35</w:t>
      </w:r>
      <w:r w:rsidR="00D77AD4">
        <w:rPr>
          <w:lang w:val="en-US"/>
        </w:rPr>
        <w:t>,</w:t>
      </w:r>
      <w:r w:rsidR="00C31670" w:rsidRPr="00C31670">
        <w:rPr>
          <w:lang w:val="en-US"/>
        </w:rPr>
        <w:t xml:space="preserve"> and 27% occupancy were identified. The geometries of each set of orientations were optimi</w:t>
      </w:r>
      <w:r w:rsidR="00C31670">
        <w:rPr>
          <w:lang w:val="en-US"/>
        </w:rPr>
        <w:t>z</w:t>
      </w:r>
      <w:r w:rsidR="00C31670" w:rsidRPr="00C31670">
        <w:rPr>
          <w:lang w:val="en-US"/>
        </w:rPr>
        <w:t xml:space="preserve">ed, the thermal parameters of adjacent atoms were restrained to be similar, and only the non-hydrogen atoms of the major occupancy orientations of the C1-based benzoate moiety and the C17-based carboxylate group were refined anisotropically (those of the minor occupancy orientations of the C1-based benzoate moiety and the C17-based carboxylate group, and all three orientations of the O40-based </w:t>
      </w:r>
      <w:r w:rsidR="00C31670">
        <w:rPr>
          <w:lang w:val="en-US"/>
        </w:rPr>
        <w:t>DMF</w:t>
      </w:r>
      <w:r w:rsidR="00C31670" w:rsidRPr="00C31670">
        <w:rPr>
          <w:lang w:val="en-US"/>
        </w:rPr>
        <w:t xml:space="preserve"> molecule, were refined isotropically). The Li4 cent</w:t>
      </w:r>
      <w:r w:rsidR="00D77AD4">
        <w:rPr>
          <w:lang w:val="en-US"/>
        </w:rPr>
        <w:t>e</w:t>
      </w:r>
      <w:r w:rsidR="00C31670" w:rsidRPr="00C31670">
        <w:rPr>
          <w:lang w:val="en-US"/>
        </w:rPr>
        <w:t xml:space="preserve">r was found to be disordered across two </w:t>
      </w:r>
      <w:r w:rsidR="00C31670" w:rsidRPr="00C31670">
        <w:rPr>
          <w:i/>
          <w:iCs/>
          <w:lang w:val="en-US"/>
        </w:rPr>
        <w:t>C</w:t>
      </w:r>
      <w:r w:rsidR="00C31670" w:rsidRPr="00C31670">
        <w:rPr>
          <w:vertAlign w:val="subscript"/>
          <w:lang w:val="en-US"/>
        </w:rPr>
        <w:t>2</w:t>
      </w:r>
      <w:r w:rsidR="00C31670" w:rsidRPr="00C31670">
        <w:rPr>
          <w:lang w:val="en-US"/>
        </w:rPr>
        <w:t xml:space="preserve">-related positions </w:t>
      </w:r>
      <w:r w:rsidR="00C31670" w:rsidRPr="00C31670">
        <w:rPr>
          <w:i/>
          <w:iCs/>
          <w:lang w:val="en-US"/>
        </w:rPr>
        <w:t>ca</w:t>
      </w:r>
      <w:r w:rsidR="00C31670" w:rsidRPr="00C31670">
        <w:rPr>
          <w:lang w:val="en-US"/>
        </w:rPr>
        <w:t>. 1.49 Å apart, and so was refined at 50% occupancy.</w:t>
      </w:r>
    </w:p>
    <w:p w:rsidR="00C31670" w:rsidRDefault="00C31670" w:rsidP="00C31670">
      <w:r w:rsidRPr="00C31670">
        <w:rPr>
          <w:lang w:val="en-US"/>
        </w:rPr>
        <w:lastRenderedPageBreak/>
        <w:t>Diffuse electron density was found near to the disordered Li4 cent</w:t>
      </w:r>
      <w:r w:rsidR="00D77AD4">
        <w:rPr>
          <w:lang w:val="en-US"/>
        </w:rPr>
        <w:t>e</w:t>
      </w:r>
      <w:r w:rsidRPr="00C31670">
        <w:rPr>
          <w:lang w:val="en-US"/>
        </w:rPr>
        <w:t xml:space="preserve">r and extending away from it, and though no sensible model could be constructed it seems probable that it is a coordinated solvent molecule disordered across the adjacent </w:t>
      </w:r>
      <w:r w:rsidRPr="00C31670">
        <w:rPr>
          <w:i/>
          <w:iCs/>
          <w:lang w:val="en-US"/>
        </w:rPr>
        <w:t>C</w:t>
      </w:r>
      <w:r w:rsidRPr="00C31670">
        <w:rPr>
          <w:vertAlign w:val="subscript"/>
          <w:lang w:val="en-US"/>
        </w:rPr>
        <w:t>2</w:t>
      </w:r>
      <w:r w:rsidRPr="00C31670">
        <w:rPr>
          <w:lang w:val="en-US"/>
        </w:rPr>
        <w:t xml:space="preserve"> axis. The best approach to handling this diffuse electron density was found to be the SQUEEZE routine of PLATON.</w:t>
      </w:r>
      <w:r w:rsidRPr="00C31670">
        <w:rPr>
          <w:highlight w:val="green"/>
          <w:vertAlign w:val="superscript"/>
          <w:lang w:val="en-US"/>
        </w:rPr>
        <w:t>S</w:t>
      </w:r>
      <w:r w:rsidR="00201F76">
        <w:rPr>
          <w:highlight w:val="green"/>
          <w:vertAlign w:val="superscript"/>
          <w:lang w:val="en-US"/>
        </w:rPr>
        <w:t>1</w:t>
      </w:r>
      <w:r w:rsidRPr="00C31670">
        <w:rPr>
          <w:lang w:val="en-US"/>
        </w:rPr>
        <w:t xml:space="preserve"> In order to allow SQUEEZE to remove all of the electron density (including that within bonding distance), the Li4 cent</w:t>
      </w:r>
      <w:r w:rsidR="00D77AD4">
        <w:rPr>
          <w:lang w:val="en-US"/>
        </w:rPr>
        <w:t>e</w:t>
      </w:r>
      <w:r w:rsidRPr="00C31670">
        <w:rPr>
          <w:lang w:val="en-US"/>
        </w:rPr>
        <w:t xml:space="preserve">r was temporarily removed from the structure before running SQUEEZE, and added back afterwards. SQUEEZE suggested a total of 93 electrons per unit cell, equivalent to 15.5 electrons per asymmetric unit. By analogy with the O40-based </w:t>
      </w:r>
      <w:r>
        <w:rPr>
          <w:lang w:val="en-US"/>
        </w:rPr>
        <w:t>DMF</w:t>
      </w:r>
      <w:r w:rsidRPr="00C31670">
        <w:rPr>
          <w:lang w:val="en-US"/>
        </w:rPr>
        <w:t xml:space="preserve"> (C</w:t>
      </w:r>
      <w:r w:rsidRPr="00C31670">
        <w:rPr>
          <w:vertAlign w:val="subscript"/>
          <w:lang w:val="en-US"/>
        </w:rPr>
        <w:t>3</w:t>
      </w:r>
      <w:r w:rsidRPr="00C31670">
        <w:rPr>
          <w:lang w:val="en-US"/>
        </w:rPr>
        <w:t>H</w:t>
      </w:r>
      <w:r w:rsidRPr="00C31670">
        <w:rPr>
          <w:vertAlign w:val="subscript"/>
          <w:lang w:val="en-US"/>
        </w:rPr>
        <w:t>7</w:t>
      </w:r>
      <w:r w:rsidRPr="00C31670">
        <w:rPr>
          <w:lang w:val="en-US"/>
        </w:rPr>
        <w:t xml:space="preserve">NO, 40 electrons) molecule bonded to Li3, this electron density was presumed to be due to a dimethylformamide molecule coordinated to Li4. 0.4 </w:t>
      </w:r>
      <w:r>
        <w:rPr>
          <w:lang w:val="en-US"/>
        </w:rPr>
        <w:t>DMF</w:t>
      </w:r>
      <w:r w:rsidRPr="00C31670">
        <w:rPr>
          <w:lang w:val="en-US"/>
        </w:rPr>
        <w:t xml:space="preserve"> molecules corresponds to 16 electrons, so this was used as the solvent present. As a result the atom list for the asymmetric unit is low by 0.4(C</w:t>
      </w:r>
      <w:r w:rsidRPr="00C31670">
        <w:rPr>
          <w:vertAlign w:val="subscript"/>
          <w:lang w:val="en-US"/>
        </w:rPr>
        <w:t>3</w:t>
      </w:r>
      <w:r w:rsidRPr="00C31670">
        <w:rPr>
          <w:lang w:val="en-US"/>
        </w:rPr>
        <w:t>H</w:t>
      </w:r>
      <w:r w:rsidRPr="00C31670">
        <w:rPr>
          <w:vertAlign w:val="subscript"/>
          <w:lang w:val="en-US"/>
        </w:rPr>
        <w:t>7</w:t>
      </w:r>
      <w:r w:rsidRPr="00C31670">
        <w:rPr>
          <w:lang w:val="en-US"/>
        </w:rPr>
        <w:t>NO) = C</w:t>
      </w:r>
      <w:r w:rsidRPr="00C31670">
        <w:rPr>
          <w:vertAlign w:val="subscript"/>
          <w:lang w:val="en-US"/>
        </w:rPr>
        <w:t>1.2</w:t>
      </w:r>
      <w:r w:rsidRPr="00C31670">
        <w:rPr>
          <w:lang w:val="en-US"/>
        </w:rPr>
        <w:t>H</w:t>
      </w:r>
      <w:r w:rsidRPr="00C31670">
        <w:rPr>
          <w:vertAlign w:val="subscript"/>
          <w:lang w:val="en-US"/>
        </w:rPr>
        <w:t>2.8</w:t>
      </w:r>
      <w:r w:rsidRPr="00C31670">
        <w:rPr>
          <w:lang w:val="en-US"/>
        </w:rPr>
        <w:t>N</w:t>
      </w:r>
      <w:r w:rsidRPr="00C31670">
        <w:rPr>
          <w:vertAlign w:val="subscript"/>
          <w:lang w:val="en-US"/>
        </w:rPr>
        <w:t>0.4</w:t>
      </w:r>
      <w:r w:rsidRPr="00C31670">
        <w:rPr>
          <w:lang w:val="en-US"/>
        </w:rPr>
        <w:t>O</w:t>
      </w:r>
      <w:r w:rsidRPr="00C31670">
        <w:rPr>
          <w:vertAlign w:val="subscript"/>
          <w:lang w:val="en-US"/>
        </w:rPr>
        <w:t>0.4</w:t>
      </w:r>
      <w:r w:rsidRPr="00C31670">
        <w:rPr>
          <w:lang w:val="en-US"/>
        </w:rPr>
        <w:t xml:space="preserve"> (and that for the unit cell low by C</w:t>
      </w:r>
      <w:r w:rsidRPr="00C31670">
        <w:rPr>
          <w:vertAlign w:val="subscript"/>
          <w:lang w:val="en-US"/>
        </w:rPr>
        <w:t>7.2</w:t>
      </w:r>
      <w:r w:rsidRPr="00C31670">
        <w:rPr>
          <w:lang w:val="en-US"/>
        </w:rPr>
        <w:t>H</w:t>
      </w:r>
      <w:r w:rsidRPr="00C31670">
        <w:rPr>
          <w:vertAlign w:val="subscript"/>
          <w:lang w:val="en-US"/>
        </w:rPr>
        <w:t>16.8</w:t>
      </w:r>
      <w:r w:rsidRPr="00C31670">
        <w:rPr>
          <w:lang w:val="en-US"/>
        </w:rPr>
        <w:t>N</w:t>
      </w:r>
      <w:r w:rsidRPr="00C31670">
        <w:rPr>
          <w:vertAlign w:val="subscript"/>
          <w:lang w:val="en-US"/>
        </w:rPr>
        <w:t>2.4</w:t>
      </w:r>
      <w:r w:rsidRPr="00C31670">
        <w:rPr>
          <w:lang w:val="en-US"/>
        </w:rPr>
        <w:t>O</w:t>
      </w:r>
      <w:r w:rsidRPr="00C31670">
        <w:rPr>
          <w:vertAlign w:val="subscript"/>
          <w:lang w:val="en-US"/>
        </w:rPr>
        <w:t>2.4</w:t>
      </w:r>
      <w:r w:rsidRPr="00C31670">
        <w:rPr>
          <w:lang w:val="en-US"/>
        </w:rPr>
        <w:t>) compared to what is presumed to be present.</w:t>
      </w:r>
    </w:p>
    <w:p w:rsidR="00C31670" w:rsidRDefault="00C31670" w:rsidP="00C31670">
      <w:r w:rsidRPr="00C31670">
        <w:rPr>
          <w:color w:val="000000"/>
          <w:lang w:val="en-US"/>
        </w:rPr>
        <w:t xml:space="preserve">Despite the apparent trigonal nature of the unit cell, a hemispherical data set was collected, giving a redundancy of </w:t>
      </w:r>
      <w:r w:rsidR="00446A77">
        <w:rPr>
          <w:iCs/>
          <w:lang w:val="en-US"/>
        </w:rPr>
        <w:t>approximately</w:t>
      </w:r>
      <w:r w:rsidRPr="00C31670">
        <w:rPr>
          <w:color w:val="000000"/>
          <w:lang w:val="en-US"/>
        </w:rPr>
        <w:t xml:space="preserve"> 5.7. The experiment was designed to collect </w:t>
      </w:r>
      <w:r w:rsidR="00446A77">
        <w:rPr>
          <w:iCs/>
          <w:lang w:val="en-US"/>
        </w:rPr>
        <w:t>approximately</w:t>
      </w:r>
      <w:r w:rsidRPr="00C31670">
        <w:rPr>
          <w:lang w:val="en-US"/>
        </w:rPr>
        <w:t xml:space="preserve"> 99.5% complete </w:t>
      </w:r>
      <w:r w:rsidRPr="00C31670">
        <w:rPr>
          <w:color w:val="000000"/>
          <w:lang w:val="en-US"/>
        </w:rPr>
        <w:t xml:space="preserve">data to a resolution of 0.74 Å with a target </w:t>
      </w:r>
      <w:r w:rsidRPr="00C31670">
        <w:rPr>
          <w:i/>
          <w:iCs/>
          <w:color w:val="000000"/>
          <w:lang w:val="en-US"/>
        </w:rPr>
        <w:t>I</w:t>
      </w:r>
      <w:r w:rsidRPr="00C31670">
        <w:rPr>
          <w:color w:val="000000"/>
          <w:lang w:val="en-US"/>
        </w:rPr>
        <w:t>/σ of 20, and ran for 38 hours. Combined with the very nice peak shapes, there is every reason to consider this a high quality data set. Unfortunately, quite apart from the disorder handling detailed above, the final structure has a couple of serious problems</w:t>
      </w:r>
      <w:r w:rsidRPr="00C31670">
        <w:rPr>
          <w:lang w:val="en-US"/>
        </w:rPr>
        <w:t xml:space="preserve"> with two of the lithium cent</w:t>
      </w:r>
      <w:r w:rsidR="00D77AD4">
        <w:rPr>
          <w:lang w:val="en-US"/>
        </w:rPr>
        <w:t>e</w:t>
      </w:r>
      <w:r w:rsidRPr="00C31670">
        <w:rPr>
          <w:lang w:val="en-US"/>
        </w:rPr>
        <w:t>rs, Li2 and Li4. The Li2 cent</w:t>
      </w:r>
      <w:r w:rsidR="00D77AD4">
        <w:rPr>
          <w:lang w:val="en-US"/>
        </w:rPr>
        <w:t>e</w:t>
      </w:r>
      <w:r w:rsidRPr="00C31670">
        <w:rPr>
          <w:lang w:val="en-US"/>
        </w:rPr>
        <w:t>r, which sits in a general position, refines to a thermal parameter that is both far too low and sufficiently anisotropic that it requires a strong r</w:t>
      </w:r>
      <w:r>
        <w:rPr>
          <w:lang w:val="en-US"/>
        </w:rPr>
        <w:t>estraint to stop from going non-</w:t>
      </w:r>
      <w:r w:rsidRPr="00C31670">
        <w:rPr>
          <w:lang w:val="en-US"/>
        </w:rPr>
        <w:t>positive definite. The obvious solution to both these issues is to model this cent</w:t>
      </w:r>
      <w:r w:rsidR="00D77AD4">
        <w:rPr>
          <w:lang w:val="en-US"/>
        </w:rPr>
        <w:t>e</w:t>
      </w:r>
      <w:r w:rsidRPr="00C31670">
        <w:rPr>
          <w:lang w:val="en-US"/>
        </w:rPr>
        <w:t xml:space="preserve">r as a distinctly heavier atom, but there is little it could plausibly be from a chemical standpoint. The best and most obvious alternative would be sodium, but whilst modelling this site as mixed Li/Na in a </w:t>
      </w:r>
      <w:r w:rsidRPr="00C31670">
        <w:rPr>
          <w:i/>
          <w:iCs/>
          <w:lang w:val="en-US"/>
        </w:rPr>
        <w:t>ca</w:t>
      </w:r>
      <w:r w:rsidRPr="00C31670">
        <w:rPr>
          <w:lang w:val="en-US"/>
        </w:rPr>
        <w:t xml:space="preserve">. 86:14 ratio addresses the electron density issue, it has its own problems with unrealistically short Na–O bond lengths, and so presents little overall improvement. Being only </w:t>
      </w:r>
      <w:r w:rsidR="00446A77">
        <w:rPr>
          <w:iCs/>
          <w:lang w:val="en-US"/>
        </w:rPr>
        <w:t>approximately</w:t>
      </w:r>
      <w:r w:rsidRPr="00C31670">
        <w:rPr>
          <w:lang w:val="en-US"/>
        </w:rPr>
        <w:t xml:space="preserve"> 1.50 Å away from its </w:t>
      </w:r>
      <w:r w:rsidRPr="00C31670">
        <w:rPr>
          <w:i/>
          <w:iCs/>
          <w:lang w:val="en-US"/>
        </w:rPr>
        <w:t>C</w:t>
      </w:r>
      <w:r w:rsidRPr="00C31670">
        <w:rPr>
          <w:vertAlign w:val="subscript"/>
          <w:lang w:val="en-US"/>
        </w:rPr>
        <w:t>2</w:t>
      </w:r>
      <w:r w:rsidRPr="00C31670">
        <w:rPr>
          <w:lang w:val="en-US"/>
        </w:rPr>
        <w:t>-related counterpart, the Li4 cent</w:t>
      </w:r>
      <w:r w:rsidR="00D77AD4">
        <w:rPr>
          <w:lang w:val="en-US"/>
        </w:rPr>
        <w:t>e</w:t>
      </w:r>
      <w:r w:rsidRPr="00C31670">
        <w:rPr>
          <w:lang w:val="en-US"/>
        </w:rPr>
        <w:t>r can only have a maximum occupancy of 0.5, but even when refined at 50% occupancy its thermal parameter is still noticeably high compared to the adjacent atoms. However, lowering the occupancy to improve the thermal parameter leads to both charge balance problems and occasional voids in the structure. These two cent</w:t>
      </w:r>
      <w:r w:rsidR="00D77AD4">
        <w:rPr>
          <w:lang w:val="en-US"/>
        </w:rPr>
        <w:t>e</w:t>
      </w:r>
      <w:r w:rsidRPr="00C31670">
        <w:rPr>
          <w:lang w:val="en-US"/>
        </w:rPr>
        <w:t xml:space="preserve">rs, therefore, are subject to distinct uncertainty and so whilst the overall pattern of the MOF is clear, the exact nature of the metal nodes is not. (It is worthy of note that solving and refining the structure using the lower symmetry space group </w:t>
      </w:r>
      <w:r w:rsidRPr="00C31670">
        <w:rPr>
          <w:i/>
          <w:iCs/>
          <w:lang w:val="en-US"/>
        </w:rPr>
        <w:t>P</w:t>
      </w:r>
      <w:r w:rsidRPr="00C31670">
        <w:rPr>
          <w:lang w:val="en-US"/>
        </w:rPr>
        <w:t>3</w:t>
      </w:r>
      <w:r w:rsidRPr="00C31670">
        <w:rPr>
          <w:vertAlign w:val="subscript"/>
          <w:lang w:val="en-US"/>
        </w:rPr>
        <w:t>1</w:t>
      </w:r>
      <w:r w:rsidRPr="00C31670">
        <w:rPr>
          <w:lang w:val="en-US"/>
        </w:rPr>
        <w:t xml:space="preserve"> does not resolve any of the issues.)</w:t>
      </w:r>
    </w:p>
    <w:p w:rsidR="009B350D" w:rsidRDefault="00C31670" w:rsidP="00C31670">
      <w:pPr>
        <w:rPr>
          <w:lang w:val="en-US"/>
        </w:rPr>
      </w:pPr>
      <w:r w:rsidRPr="00C31670">
        <w:rPr>
          <w:lang w:val="en-US"/>
        </w:rPr>
        <w:t xml:space="preserve">Because of these uncertainties, a second data set was collected using a new crystal from the same batch. As with the original crystal, the diffraction patterns looked very nice, but this time trigonal symmetry was assumed, leading to a much lower redundancy in the data of </w:t>
      </w:r>
      <w:r w:rsidR="00446A77">
        <w:rPr>
          <w:iCs/>
          <w:lang w:val="en-US"/>
        </w:rPr>
        <w:t>approximately</w:t>
      </w:r>
      <w:r w:rsidRPr="00C31670">
        <w:rPr>
          <w:lang w:val="en-US"/>
        </w:rPr>
        <w:t xml:space="preserve"> 3.3. This second experiment was designed to collect </w:t>
      </w:r>
      <w:r w:rsidR="00446A77">
        <w:rPr>
          <w:iCs/>
          <w:lang w:val="en-US"/>
        </w:rPr>
        <w:t>approximately</w:t>
      </w:r>
      <w:r w:rsidRPr="00C31670">
        <w:rPr>
          <w:lang w:val="en-US"/>
        </w:rPr>
        <w:t xml:space="preserve"> 99.5% complete data to a resolution of 0.80 Å with a target </w:t>
      </w:r>
      <w:r w:rsidRPr="00C31670">
        <w:rPr>
          <w:i/>
          <w:iCs/>
          <w:lang w:val="en-US"/>
        </w:rPr>
        <w:t>I</w:t>
      </w:r>
      <w:r w:rsidRPr="00C31670">
        <w:rPr>
          <w:lang w:val="en-US"/>
        </w:rPr>
        <w:t>/σ of 25, and ran for 64 hours. Once again this looks to be a very nice high quality data set, and yet exactly the same problems in the final structural model are observed. This suggests that the problems may well be in the model rather than in the data as had initially been thought (and is often the case for MOF materials), though we have not been able to identify a chemically sensible alternative model.</w:t>
      </w:r>
    </w:p>
    <w:p w:rsidR="009B350D" w:rsidRDefault="009B350D">
      <w:pPr>
        <w:rPr>
          <w:lang w:val="en-US"/>
        </w:rPr>
      </w:pPr>
      <w:r>
        <w:rPr>
          <w:lang w:val="en-US"/>
        </w:rPr>
        <w:br w:type="page"/>
      </w:r>
    </w:p>
    <w:p w:rsidR="009B350D" w:rsidRPr="00383C5D" w:rsidRDefault="009B350D" w:rsidP="009B350D">
      <w:pPr>
        <w:pStyle w:val="ListParagraph"/>
        <w:numPr>
          <w:ilvl w:val="0"/>
          <w:numId w:val="3"/>
        </w:numPr>
        <w:rPr>
          <w:b/>
          <w:sz w:val="24"/>
        </w:rPr>
      </w:pPr>
      <w:r>
        <w:rPr>
          <w:noProof/>
          <w:lang w:eastAsia="en-GB"/>
        </w:rPr>
        <w:lastRenderedPageBreak/>
        <w:drawing>
          <wp:anchor distT="0" distB="0" distL="114300" distR="114300" simplePos="0" relativeHeight="251659776" behindDoc="0" locked="0" layoutInCell="1" allowOverlap="1">
            <wp:simplePos x="0" y="0"/>
            <wp:positionH relativeFrom="column">
              <wp:posOffset>107315</wp:posOffset>
            </wp:positionH>
            <wp:positionV relativeFrom="paragraph">
              <wp:posOffset>508635</wp:posOffset>
            </wp:positionV>
            <wp:extent cx="5731200" cy="28656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00" cy="2865600"/>
                    </a:xfrm>
                    <a:prstGeom prst="rect">
                      <a:avLst/>
                    </a:prstGeom>
                  </pic:spPr>
                </pic:pic>
              </a:graphicData>
            </a:graphic>
            <wp14:sizeRelH relativeFrom="margin">
              <wp14:pctWidth>0</wp14:pctWidth>
            </wp14:sizeRelH>
            <wp14:sizeRelV relativeFrom="margin">
              <wp14:pctHeight>0</wp14:pctHeight>
            </wp14:sizeRelV>
          </wp:anchor>
        </w:drawing>
      </w:r>
      <w:r w:rsidRPr="00383C5D">
        <w:rPr>
          <w:b/>
          <w:sz w:val="24"/>
        </w:rPr>
        <w:t>Notes on the X-ray crystal structure of IMP-</w:t>
      </w:r>
      <w:r>
        <w:rPr>
          <w:b/>
          <w:sz w:val="24"/>
        </w:rPr>
        <w:t>2</w:t>
      </w:r>
      <w:r w:rsidR="00DA569B">
        <w:rPr>
          <w:b/>
          <w:sz w:val="24"/>
        </w:rPr>
        <w:t>5</w:t>
      </w:r>
    </w:p>
    <w:p w:rsidR="00384F11" w:rsidRDefault="00384F11" w:rsidP="009B350D">
      <w:pPr>
        <w:rPr>
          <w:highlight w:val="green"/>
        </w:rPr>
      </w:pPr>
    </w:p>
    <w:p w:rsidR="009B350D" w:rsidRPr="00E515DA" w:rsidRDefault="009B350D" w:rsidP="009B350D">
      <w:pPr>
        <w:rPr>
          <w:b/>
          <w:sz w:val="24"/>
        </w:rPr>
      </w:pPr>
      <w:r>
        <w:rPr>
          <w:highlight w:val="green"/>
        </w:rPr>
        <w:t>Fi</w:t>
      </w:r>
      <w:r w:rsidRPr="00E515DA">
        <w:rPr>
          <w:highlight w:val="green"/>
        </w:rPr>
        <w:t>gure S</w:t>
      </w:r>
      <w:r w:rsidR="00D5731E">
        <w:rPr>
          <w:highlight w:val="green"/>
        </w:rPr>
        <w:t>4</w:t>
      </w:r>
      <w:r>
        <w:t xml:space="preserve">: ORTEP diagram of the asymmetric unit of </w:t>
      </w:r>
      <w:r w:rsidRPr="00E515DA">
        <w:rPr>
          <w:b/>
        </w:rPr>
        <w:t>IMP-2</w:t>
      </w:r>
      <w:r w:rsidR="00DA569B">
        <w:rPr>
          <w:b/>
        </w:rPr>
        <w:t>5</w:t>
      </w:r>
      <w:r>
        <w:t xml:space="preserve"> with thermal ellipsoids at 50% probability. Hydrogen atoms and solvent molecules (bar coordinating oxygens) omitted for clarity. </w:t>
      </w:r>
    </w:p>
    <w:p w:rsidR="009B350D" w:rsidRDefault="009B350D">
      <w:pPr>
        <w:rPr>
          <w:sz w:val="24"/>
        </w:rPr>
      </w:pPr>
    </w:p>
    <w:p w:rsidR="009B350D" w:rsidRPr="009B350D" w:rsidRDefault="009B350D">
      <w:pPr>
        <w:rPr>
          <w:sz w:val="24"/>
        </w:rPr>
      </w:pPr>
      <w:r w:rsidRPr="009B350D">
        <w:rPr>
          <w:sz w:val="24"/>
        </w:rPr>
        <w:t xml:space="preserve">The O50-based coordinated dimethylformamide solvent molecule in the structure of </w:t>
      </w:r>
      <w:r w:rsidRPr="00DE4413">
        <w:rPr>
          <w:b/>
          <w:sz w:val="24"/>
        </w:rPr>
        <w:t>IMP-2</w:t>
      </w:r>
      <w:r w:rsidR="00DA569B">
        <w:rPr>
          <w:b/>
          <w:sz w:val="24"/>
        </w:rPr>
        <w:t>5</w:t>
      </w:r>
      <w:r w:rsidRPr="009B350D">
        <w:rPr>
          <w:sz w:val="24"/>
        </w:rPr>
        <w:t xml:space="preserve"> was found to be disordered. Two orientations were identified of </w:t>
      </w:r>
      <w:r>
        <w:rPr>
          <w:sz w:val="24"/>
        </w:rPr>
        <w:t>~</w:t>
      </w:r>
      <w:r w:rsidRPr="009B350D">
        <w:rPr>
          <w:sz w:val="24"/>
        </w:rPr>
        <w:t>57 and 43% occupancy, their geometries were optimised, the thermal parameters of adjacent atoms were restrained to be similar, and only the non-hydrogen atoms of the major occupancy orientation were refined anisotropically (those of the minor occupancy orientation were refined isotropically).</w:t>
      </w:r>
    </w:p>
    <w:p w:rsidR="009B350D" w:rsidRDefault="009B350D">
      <w:pPr>
        <w:rPr>
          <w:b/>
          <w:sz w:val="24"/>
        </w:rPr>
      </w:pPr>
      <w:r>
        <w:rPr>
          <w:b/>
          <w:noProof/>
          <w:sz w:val="24"/>
          <w:lang w:eastAsia="en-GB"/>
        </w:rPr>
        <w:drawing>
          <wp:anchor distT="0" distB="0" distL="114300" distR="114300" simplePos="0" relativeHeight="251661824" behindDoc="0" locked="0" layoutInCell="1" allowOverlap="1">
            <wp:simplePos x="0" y="0"/>
            <wp:positionH relativeFrom="column">
              <wp:posOffset>1219200</wp:posOffset>
            </wp:positionH>
            <wp:positionV relativeFrom="paragraph">
              <wp:posOffset>78740</wp:posOffset>
            </wp:positionV>
            <wp:extent cx="2970000" cy="1976400"/>
            <wp:effectExtent l="0" t="0" r="190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6 - histogram of Na-O lengths in IMP-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0000" cy="1976400"/>
                    </a:xfrm>
                    <a:prstGeom prst="rect">
                      <a:avLst/>
                    </a:prstGeom>
                  </pic:spPr>
                </pic:pic>
              </a:graphicData>
            </a:graphic>
            <wp14:sizeRelH relativeFrom="margin">
              <wp14:pctWidth>0</wp14:pctWidth>
            </wp14:sizeRelH>
            <wp14:sizeRelV relativeFrom="margin">
              <wp14:pctHeight>0</wp14:pctHeight>
            </wp14:sizeRelV>
          </wp:anchor>
        </w:drawing>
      </w:r>
    </w:p>
    <w:p w:rsidR="009B350D" w:rsidRDefault="009B350D">
      <w:pPr>
        <w:rPr>
          <w:b/>
          <w:sz w:val="24"/>
        </w:rPr>
      </w:pPr>
    </w:p>
    <w:p w:rsidR="009B350D" w:rsidRDefault="009B350D">
      <w:pPr>
        <w:rPr>
          <w:b/>
          <w:sz w:val="24"/>
        </w:rPr>
      </w:pPr>
    </w:p>
    <w:p w:rsidR="009B350D" w:rsidRDefault="009B350D">
      <w:pPr>
        <w:rPr>
          <w:b/>
          <w:sz w:val="24"/>
        </w:rPr>
      </w:pPr>
    </w:p>
    <w:p w:rsidR="009B350D" w:rsidRDefault="009B350D">
      <w:pPr>
        <w:rPr>
          <w:b/>
          <w:sz w:val="24"/>
        </w:rPr>
      </w:pPr>
    </w:p>
    <w:p w:rsidR="009B350D" w:rsidRDefault="009B350D">
      <w:pPr>
        <w:rPr>
          <w:b/>
          <w:sz w:val="24"/>
        </w:rPr>
      </w:pPr>
    </w:p>
    <w:p w:rsidR="009B350D" w:rsidRDefault="009B350D">
      <w:pPr>
        <w:rPr>
          <w:b/>
          <w:sz w:val="24"/>
        </w:rPr>
      </w:pPr>
    </w:p>
    <w:p w:rsidR="009B350D" w:rsidRPr="00E515DA" w:rsidRDefault="009B350D" w:rsidP="009B350D">
      <w:pPr>
        <w:rPr>
          <w:b/>
          <w:sz w:val="24"/>
        </w:rPr>
      </w:pPr>
      <w:r>
        <w:rPr>
          <w:highlight w:val="green"/>
        </w:rPr>
        <w:t>Fi</w:t>
      </w:r>
      <w:r w:rsidRPr="00E515DA">
        <w:rPr>
          <w:highlight w:val="green"/>
        </w:rPr>
        <w:t>gure S</w:t>
      </w:r>
      <w:r w:rsidR="00D5731E">
        <w:rPr>
          <w:highlight w:val="green"/>
        </w:rPr>
        <w:t>5</w:t>
      </w:r>
      <w:r>
        <w:t xml:space="preserve">: histogram showing the distribution of Na–O distances within </w:t>
      </w:r>
      <w:r w:rsidRPr="00E515DA">
        <w:rPr>
          <w:b/>
        </w:rPr>
        <w:t>IMP-2</w:t>
      </w:r>
      <w:r w:rsidR="00DA569B">
        <w:rPr>
          <w:b/>
        </w:rPr>
        <w:t>5</w:t>
      </w:r>
      <w:r>
        <w:t xml:space="preserve">. </w:t>
      </w:r>
    </w:p>
    <w:p w:rsidR="009B350D" w:rsidRDefault="00853EB0">
      <w:pPr>
        <w:rPr>
          <w:sz w:val="24"/>
        </w:rPr>
      </w:pPr>
      <w:r>
        <w:rPr>
          <w:sz w:val="24"/>
        </w:rPr>
        <w:lastRenderedPageBreak/>
        <w:t xml:space="preserve">When analysing the structure of </w:t>
      </w:r>
      <w:r w:rsidRPr="00853EB0">
        <w:rPr>
          <w:b/>
          <w:sz w:val="24"/>
        </w:rPr>
        <w:t>IMP-2</w:t>
      </w:r>
      <w:r w:rsidR="00DA569B">
        <w:rPr>
          <w:b/>
          <w:sz w:val="24"/>
        </w:rPr>
        <w:t>5</w:t>
      </w:r>
      <w:r>
        <w:rPr>
          <w:sz w:val="24"/>
        </w:rPr>
        <w:t xml:space="preserve">, the question of how close two atoms have to be in order to constitute a significant bond is key. </w:t>
      </w:r>
      <w:r w:rsidR="00384F11">
        <w:rPr>
          <w:sz w:val="24"/>
        </w:rPr>
        <w:t xml:space="preserve">The majority of the Na–O </w:t>
      </w:r>
      <w:r>
        <w:rPr>
          <w:sz w:val="24"/>
        </w:rPr>
        <w:t>distances</w:t>
      </w:r>
      <w:r w:rsidR="00384F11">
        <w:rPr>
          <w:sz w:val="24"/>
        </w:rPr>
        <w:t xml:space="preserve"> in </w:t>
      </w:r>
      <w:r w:rsidR="00384F11" w:rsidRPr="00384F11">
        <w:rPr>
          <w:b/>
          <w:sz w:val="24"/>
        </w:rPr>
        <w:t>IMP-2</w:t>
      </w:r>
      <w:r w:rsidR="00DA569B">
        <w:rPr>
          <w:b/>
          <w:sz w:val="24"/>
        </w:rPr>
        <w:t>5</w:t>
      </w:r>
      <w:r w:rsidR="00384F11">
        <w:rPr>
          <w:sz w:val="24"/>
        </w:rPr>
        <w:t xml:space="preserve"> are within the range 2.1–2.5 </w:t>
      </w:r>
      <w:r w:rsidR="00384F11">
        <w:rPr>
          <w:rFonts w:cstheme="minorHAnsi"/>
          <w:sz w:val="24"/>
        </w:rPr>
        <w:t>Å</w:t>
      </w:r>
      <w:r w:rsidR="00D5731E">
        <w:rPr>
          <w:rFonts w:cstheme="minorHAnsi"/>
          <w:sz w:val="24"/>
        </w:rPr>
        <w:t xml:space="preserve"> (</w:t>
      </w:r>
      <w:r w:rsidR="00D5731E" w:rsidRPr="00D5731E">
        <w:rPr>
          <w:rFonts w:cstheme="minorHAnsi"/>
          <w:sz w:val="24"/>
          <w:highlight w:val="green"/>
        </w:rPr>
        <w:t>Figure S5</w:t>
      </w:r>
      <w:r w:rsidR="00D5731E">
        <w:rPr>
          <w:rFonts w:cstheme="minorHAnsi"/>
          <w:sz w:val="24"/>
        </w:rPr>
        <w:t>)</w:t>
      </w:r>
      <w:r w:rsidR="00384F11">
        <w:rPr>
          <w:sz w:val="24"/>
        </w:rPr>
        <w:t>. This is broadly consistent with literature examples of ‘ionic’ Na–O bonds (albeit with some covalent character e.g. NaOMe) where the sum of ionic radii for Na</w:t>
      </w:r>
      <w:r w:rsidR="00384F11" w:rsidRPr="00384F11">
        <w:rPr>
          <w:sz w:val="24"/>
          <w:vertAlign w:val="superscript"/>
        </w:rPr>
        <w:t>+</w:t>
      </w:r>
      <w:r w:rsidR="00384F11">
        <w:rPr>
          <w:sz w:val="24"/>
        </w:rPr>
        <w:t xml:space="preserve"> and </w:t>
      </w:r>
      <w:r>
        <w:rPr>
          <w:sz w:val="24"/>
        </w:rPr>
        <w:t>“</w:t>
      </w:r>
      <w:r w:rsidR="00384F11">
        <w:rPr>
          <w:sz w:val="24"/>
        </w:rPr>
        <w:t>O</w:t>
      </w:r>
      <w:r w:rsidR="00384F11" w:rsidRPr="00384F11">
        <w:rPr>
          <w:sz w:val="24"/>
          <w:vertAlign w:val="superscript"/>
        </w:rPr>
        <w:t>–</w:t>
      </w:r>
      <w:r>
        <w:rPr>
          <w:sz w:val="24"/>
        </w:rPr>
        <w:t>”</w:t>
      </w:r>
      <w:r w:rsidR="00384F11">
        <w:rPr>
          <w:sz w:val="24"/>
        </w:rPr>
        <w:t xml:space="preserve"> </w:t>
      </w:r>
      <w:r>
        <w:rPr>
          <w:sz w:val="24"/>
        </w:rPr>
        <w:t xml:space="preserve">is </w:t>
      </w:r>
      <w:r w:rsidR="00384F11">
        <w:rPr>
          <w:sz w:val="24"/>
        </w:rPr>
        <w:t xml:space="preserve">between 2.3–2.5 </w:t>
      </w:r>
      <w:r w:rsidR="00384F11">
        <w:rPr>
          <w:rFonts w:cstheme="minorHAnsi"/>
          <w:sz w:val="24"/>
        </w:rPr>
        <w:t>Å</w:t>
      </w:r>
      <w:r w:rsidR="00384F11">
        <w:rPr>
          <w:sz w:val="24"/>
        </w:rPr>
        <w:t xml:space="preserve">. </w:t>
      </w:r>
      <w:r w:rsidR="00D84EAC">
        <w:rPr>
          <w:sz w:val="24"/>
        </w:rPr>
        <w:t>Here</w:t>
      </w:r>
      <w:r>
        <w:rPr>
          <w:sz w:val="24"/>
        </w:rPr>
        <w:t xml:space="preserve"> i</w:t>
      </w:r>
      <w:r w:rsidR="00384F11">
        <w:rPr>
          <w:sz w:val="24"/>
        </w:rPr>
        <w:t>t should be noted that this value is highly dependent on the coordination environment at each atom.</w:t>
      </w:r>
      <w:r w:rsidR="00201F76" w:rsidRPr="00201F76">
        <w:rPr>
          <w:sz w:val="24"/>
          <w:highlight w:val="green"/>
          <w:vertAlign w:val="superscript"/>
        </w:rPr>
        <w:t>S3</w:t>
      </w:r>
      <w:r>
        <w:rPr>
          <w:sz w:val="24"/>
        </w:rPr>
        <w:t xml:space="preserve"> Nonetheless, this cluster of Na–O distances clearly constitutes a set of Na–O bonds.</w:t>
      </w:r>
      <w:r w:rsidR="00C65D2A">
        <w:rPr>
          <w:sz w:val="24"/>
        </w:rPr>
        <w:t xml:space="preserve"> </w:t>
      </w:r>
    </w:p>
    <w:p w:rsidR="00384F11" w:rsidRDefault="00384F11">
      <w:pPr>
        <w:rPr>
          <w:sz w:val="24"/>
        </w:rPr>
      </w:pPr>
      <w:r>
        <w:rPr>
          <w:sz w:val="24"/>
        </w:rPr>
        <w:t xml:space="preserve">The sum of van der Waals radii for Na and O is 4.00 </w:t>
      </w:r>
      <w:r>
        <w:rPr>
          <w:rFonts w:cstheme="minorHAnsi"/>
          <w:sz w:val="24"/>
        </w:rPr>
        <w:t>Å</w:t>
      </w:r>
      <w:r>
        <w:rPr>
          <w:sz w:val="24"/>
        </w:rPr>
        <w:t>,</w:t>
      </w:r>
      <w:r w:rsidR="00201F76" w:rsidRPr="00201F76">
        <w:rPr>
          <w:sz w:val="24"/>
          <w:highlight w:val="green"/>
          <w:vertAlign w:val="superscript"/>
        </w:rPr>
        <w:t>S4</w:t>
      </w:r>
      <w:r>
        <w:rPr>
          <w:sz w:val="24"/>
        </w:rPr>
        <w:t xml:space="preserve"> so </w:t>
      </w:r>
      <w:r w:rsidR="00853EB0">
        <w:rPr>
          <w:sz w:val="24"/>
        </w:rPr>
        <w:t xml:space="preserve">any Na–O distances longer than this are not bonds. This leaves a handful of intermediate distances which may or may not constitute a bond. </w:t>
      </w:r>
      <w:r w:rsidR="00C65D2A">
        <w:rPr>
          <w:sz w:val="24"/>
        </w:rPr>
        <w:t xml:space="preserve">If the intermediate distances are </w:t>
      </w:r>
      <w:r w:rsidR="00D84EAC">
        <w:rPr>
          <w:sz w:val="24"/>
        </w:rPr>
        <w:t xml:space="preserve">all </w:t>
      </w:r>
      <w:r w:rsidR="00C65D2A">
        <w:rPr>
          <w:sz w:val="24"/>
        </w:rPr>
        <w:t xml:space="preserve">discounted then the structure of </w:t>
      </w:r>
      <w:r w:rsidR="00C65D2A" w:rsidRPr="00C65D2A">
        <w:rPr>
          <w:b/>
          <w:sz w:val="24"/>
        </w:rPr>
        <w:t>IMP-2</w:t>
      </w:r>
      <w:r w:rsidR="00DA569B">
        <w:rPr>
          <w:b/>
          <w:sz w:val="24"/>
        </w:rPr>
        <w:t>5</w:t>
      </w:r>
      <w:r w:rsidR="00C65D2A">
        <w:rPr>
          <w:sz w:val="24"/>
        </w:rPr>
        <w:t xml:space="preserve"> is </w:t>
      </w:r>
      <w:r w:rsidR="00C65D2A" w:rsidRPr="00C65D2A">
        <w:rPr>
          <w:sz w:val="24"/>
        </w:rPr>
        <w:t>a series of overlapping helical nodes which run parallel to the [001] direction, but importantly are not bound to each othe</w:t>
      </w:r>
      <w:r w:rsidR="00C65D2A">
        <w:rPr>
          <w:sz w:val="24"/>
        </w:rPr>
        <w:t>r</w:t>
      </w:r>
      <w:r w:rsidR="007F5DD2">
        <w:rPr>
          <w:sz w:val="24"/>
        </w:rPr>
        <w:t xml:space="preserve"> (</w:t>
      </w:r>
      <w:r w:rsidR="007F5DD2" w:rsidRPr="007F5DD2">
        <w:rPr>
          <w:sz w:val="24"/>
          <w:highlight w:val="green"/>
        </w:rPr>
        <w:t>Figure S</w:t>
      </w:r>
      <w:r w:rsidR="00D5731E">
        <w:rPr>
          <w:sz w:val="24"/>
          <w:highlight w:val="green"/>
        </w:rPr>
        <w:t>6</w:t>
      </w:r>
      <w:r w:rsidR="007F5DD2">
        <w:rPr>
          <w:sz w:val="24"/>
        </w:rPr>
        <w:t>)</w:t>
      </w:r>
      <w:r w:rsidR="00C65D2A">
        <w:rPr>
          <w:sz w:val="24"/>
        </w:rPr>
        <w:t>.</w:t>
      </w:r>
      <w:r w:rsidR="008B4335">
        <w:rPr>
          <w:sz w:val="24"/>
        </w:rPr>
        <w:t xml:space="preserve"> This is similar to the structure of </w:t>
      </w:r>
      <w:r w:rsidR="008B4335" w:rsidRPr="008B4335">
        <w:rPr>
          <w:b/>
          <w:sz w:val="24"/>
        </w:rPr>
        <w:t>IMP-2</w:t>
      </w:r>
      <w:r w:rsidR="00DA569B">
        <w:rPr>
          <w:b/>
          <w:sz w:val="24"/>
        </w:rPr>
        <w:t>4</w:t>
      </w:r>
      <w:r w:rsidR="008B4335">
        <w:rPr>
          <w:sz w:val="24"/>
        </w:rPr>
        <w:t xml:space="preserve"> indicating that</w:t>
      </w:r>
      <w:r w:rsidR="00DE4413">
        <w:rPr>
          <w:sz w:val="24"/>
        </w:rPr>
        <w:t xml:space="preserve"> the ligand is favouring the formation of helical nodes.</w:t>
      </w:r>
    </w:p>
    <w:p w:rsidR="00384F11" w:rsidRPr="00C866D4" w:rsidRDefault="007F5DD2">
      <w:pPr>
        <w:rPr>
          <w:sz w:val="24"/>
        </w:rPr>
      </w:pPr>
      <w:r>
        <w:rPr>
          <w:noProof/>
          <w:sz w:val="24"/>
          <w:lang w:eastAsia="en-GB"/>
        </w:rPr>
        <w:drawing>
          <wp:anchor distT="0" distB="0" distL="114300" distR="114300" simplePos="0" relativeHeight="251652608" behindDoc="0" locked="0" layoutInCell="1" allowOverlap="1">
            <wp:simplePos x="0" y="0"/>
            <wp:positionH relativeFrom="column">
              <wp:posOffset>1486894</wp:posOffset>
            </wp:positionH>
            <wp:positionV relativeFrom="paragraph">
              <wp:posOffset>9581</wp:posOffset>
            </wp:positionV>
            <wp:extent cx="2880000" cy="197280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972800"/>
                    </a:xfrm>
                    <a:prstGeom prst="rect">
                      <a:avLst/>
                    </a:prstGeom>
                  </pic:spPr>
                </pic:pic>
              </a:graphicData>
            </a:graphic>
            <wp14:sizeRelH relativeFrom="margin">
              <wp14:pctWidth>0</wp14:pctWidth>
            </wp14:sizeRelH>
            <wp14:sizeRelV relativeFrom="margin">
              <wp14:pctHeight>0</wp14:pctHeight>
            </wp14:sizeRelV>
          </wp:anchor>
        </w:drawing>
      </w:r>
    </w:p>
    <w:p w:rsidR="009B350D" w:rsidRDefault="009B350D">
      <w:pPr>
        <w:rPr>
          <w:sz w:val="24"/>
        </w:rPr>
      </w:pPr>
    </w:p>
    <w:p w:rsidR="007F5DD2" w:rsidRDefault="007F5DD2">
      <w:pPr>
        <w:rPr>
          <w:sz w:val="24"/>
        </w:rPr>
      </w:pPr>
    </w:p>
    <w:p w:rsidR="007F5DD2" w:rsidRDefault="007F5DD2">
      <w:pPr>
        <w:rPr>
          <w:sz w:val="24"/>
        </w:rPr>
      </w:pPr>
    </w:p>
    <w:p w:rsidR="007F5DD2" w:rsidRDefault="007F5DD2">
      <w:pPr>
        <w:rPr>
          <w:sz w:val="24"/>
        </w:rPr>
      </w:pPr>
    </w:p>
    <w:p w:rsidR="007F5DD2" w:rsidRPr="00C866D4" w:rsidRDefault="007F5DD2">
      <w:pPr>
        <w:rPr>
          <w:sz w:val="24"/>
        </w:rPr>
      </w:pPr>
    </w:p>
    <w:p w:rsidR="007F5DD2" w:rsidRPr="00E515DA" w:rsidRDefault="007F5DD2" w:rsidP="007F5DD2">
      <w:pPr>
        <w:rPr>
          <w:b/>
          <w:sz w:val="24"/>
        </w:rPr>
      </w:pPr>
      <w:r>
        <w:rPr>
          <w:highlight w:val="green"/>
        </w:rPr>
        <w:t>Fi</w:t>
      </w:r>
      <w:r w:rsidRPr="00E515DA">
        <w:rPr>
          <w:highlight w:val="green"/>
        </w:rPr>
        <w:t>gure S</w:t>
      </w:r>
      <w:r w:rsidR="00D5731E">
        <w:rPr>
          <w:highlight w:val="green"/>
        </w:rPr>
        <w:t>6</w:t>
      </w:r>
      <w:r>
        <w:t xml:space="preserve">: Diagram showing the series of helical metal nodes in </w:t>
      </w:r>
      <w:r w:rsidRPr="007F5DD2">
        <w:rPr>
          <w:b/>
        </w:rPr>
        <w:t>IMP-2</w:t>
      </w:r>
      <w:r w:rsidR="00DA569B">
        <w:rPr>
          <w:b/>
        </w:rPr>
        <w:t>5</w:t>
      </w:r>
      <w:r>
        <w:t xml:space="preserve"> which run parallel to the </w:t>
      </w:r>
      <w:r w:rsidRPr="007F5DD2">
        <w:rPr>
          <w:i/>
        </w:rPr>
        <w:t>c</w:t>
      </w:r>
      <w:r>
        <w:t xml:space="preserve"> axis if the Na–O bond lengths are restricted to 2.53 </w:t>
      </w:r>
      <w:r>
        <w:rPr>
          <w:rFonts w:cstheme="minorHAnsi"/>
        </w:rPr>
        <w:t>Å</w:t>
      </w:r>
      <w:r>
        <w:t xml:space="preserve">. The purple and green nodes appear to overlap but </w:t>
      </w:r>
      <w:r w:rsidR="00DE4413">
        <w:t xml:space="preserve">in fact </w:t>
      </w:r>
      <w:r>
        <w:t xml:space="preserve">are </w:t>
      </w:r>
      <w:r w:rsidR="00DE4413">
        <w:t xml:space="preserve">entirely </w:t>
      </w:r>
      <w:r>
        <w:t xml:space="preserve">separate entities. </w:t>
      </w:r>
    </w:p>
    <w:p w:rsidR="00DE4413" w:rsidRDefault="00DE4413">
      <w:pPr>
        <w:rPr>
          <w:sz w:val="24"/>
        </w:rPr>
      </w:pPr>
    </w:p>
    <w:p w:rsidR="00DE4413" w:rsidRDefault="00DE4413">
      <w:pPr>
        <w:rPr>
          <w:rFonts w:cstheme="minorHAnsi"/>
          <w:sz w:val="24"/>
        </w:rPr>
      </w:pPr>
      <w:r>
        <w:rPr>
          <w:sz w:val="24"/>
        </w:rPr>
        <w:t xml:space="preserve">The key Na–O distance is the one at ~2.7 </w:t>
      </w:r>
      <w:r>
        <w:rPr>
          <w:rFonts w:cstheme="minorHAnsi"/>
          <w:sz w:val="24"/>
        </w:rPr>
        <w:t xml:space="preserve">Å. If this is </w:t>
      </w:r>
      <w:r w:rsidR="00326A82">
        <w:rPr>
          <w:rFonts w:cstheme="minorHAnsi"/>
          <w:sz w:val="24"/>
        </w:rPr>
        <w:t>considered to be a genuine bond</w:t>
      </w:r>
      <w:r>
        <w:rPr>
          <w:rFonts w:cstheme="minorHAnsi"/>
          <w:sz w:val="24"/>
        </w:rPr>
        <w:t xml:space="preserve">, the helical nodes are all joined together to form one 3D metal node (cf. main text, </w:t>
      </w:r>
      <w:r w:rsidRPr="00DE4413">
        <w:rPr>
          <w:rFonts w:cstheme="minorHAnsi"/>
          <w:sz w:val="24"/>
          <w:highlight w:val="green"/>
        </w:rPr>
        <w:t>Figure 6</w:t>
      </w:r>
      <w:r>
        <w:rPr>
          <w:rFonts w:cstheme="minorHAnsi"/>
          <w:sz w:val="24"/>
        </w:rPr>
        <w:t xml:space="preserve">). Including the other intermediate Na–O distances strengthens the degree of bonding between the nodes but does not </w:t>
      </w:r>
      <w:r w:rsidR="00326A82">
        <w:rPr>
          <w:rFonts w:cstheme="minorHAnsi"/>
          <w:sz w:val="24"/>
        </w:rPr>
        <w:t xml:space="preserve">further </w:t>
      </w:r>
      <w:r>
        <w:rPr>
          <w:rFonts w:cstheme="minorHAnsi"/>
          <w:sz w:val="24"/>
        </w:rPr>
        <w:t xml:space="preserve">change the connectivity. </w:t>
      </w:r>
      <w:r w:rsidR="00D84EAC">
        <w:rPr>
          <w:rFonts w:cstheme="minorHAnsi"/>
          <w:sz w:val="24"/>
        </w:rPr>
        <w:t xml:space="preserve">In view of the fact that this key distance is ~1.3 Å shorter than the sum of van der Waals radii for Na and O, it is hard to justify excluding it from the list of genuine Na–O bonds. Hence, we assign the structure of </w:t>
      </w:r>
      <w:r w:rsidR="00D84EAC" w:rsidRPr="00D84EAC">
        <w:rPr>
          <w:rFonts w:cstheme="minorHAnsi"/>
          <w:b/>
          <w:sz w:val="24"/>
        </w:rPr>
        <w:t>IMP-2</w:t>
      </w:r>
      <w:r w:rsidR="00DA569B">
        <w:rPr>
          <w:rFonts w:cstheme="minorHAnsi"/>
          <w:b/>
          <w:sz w:val="24"/>
        </w:rPr>
        <w:t>5</w:t>
      </w:r>
      <w:r w:rsidR="00D84EAC">
        <w:rPr>
          <w:rFonts w:cstheme="minorHAnsi"/>
          <w:sz w:val="24"/>
        </w:rPr>
        <w:t xml:space="preserve"> as a single 3D metal node rather than a series of parallel but unconnected helices</w:t>
      </w:r>
      <w:r w:rsidR="00414456">
        <w:rPr>
          <w:rFonts w:cstheme="minorHAnsi"/>
          <w:sz w:val="24"/>
        </w:rPr>
        <w:t xml:space="preserve"> (</w:t>
      </w:r>
      <w:r w:rsidR="00414456" w:rsidRPr="00414456">
        <w:rPr>
          <w:rFonts w:cstheme="minorHAnsi"/>
          <w:sz w:val="24"/>
          <w:highlight w:val="green"/>
        </w:rPr>
        <w:t>Figure S7</w:t>
      </w:r>
      <w:r w:rsidR="00414456">
        <w:rPr>
          <w:rFonts w:cstheme="minorHAnsi"/>
          <w:sz w:val="24"/>
        </w:rPr>
        <w:t>)</w:t>
      </w:r>
      <w:r w:rsidR="00D84EAC">
        <w:rPr>
          <w:rFonts w:cstheme="minorHAnsi"/>
          <w:sz w:val="24"/>
        </w:rPr>
        <w:t>.</w:t>
      </w:r>
    </w:p>
    <w:p w:rsidR="00414456" w:rsidRDefault="00414456">
      <w:pPr>
        <w:rPr>
          <w:sz w:val="24"/>
        </w:rPr>
      </w:pPr>
    </w:p>
    <w:p w:rsidR="00414456" w:rsidRDefault="00414456">
      <w:pPr>
        <w:rPr>
          <w:sz w:val="24"/>
        </w:rPr>
      </w:pPr>
    </w:p>
    <w:p w:rsidR="00414456" w:rsidRDefault="00414456">
      <w:pPr>
        <w:rPr>
          <w:sz w:val="24"/>
        </w:rPr>
      </w:pPr>
    </w:p>
    <w:p w:rsidR="00414456" w:rsidRDefault="00414456">
      <w:pPr>
        <w:rPr>
          <w:sz w:val="24"/>
        </w:rPr>
      </w:pPr>
      <w:r>
        <w:rPr>
          <w:noProof/>
          <w:sz w:val="24"/>
          <w:lang w:eastAsia="en-GB"/>
        </w:rPr>
        <w:lastRenderedPageBreak/>
        <w:drawing>
          <wp:anchor distT="0" distB="0" distL="114300" distR="114300" simplePos="0" relativeHeight="251667968" behindDoc="0" locked="0" layoutInCell="1" allowOverlap="1">
            <wp:simplePos x="0" y="0"/>
            <wp:positionH relativeFrom="column">
              <wp:posOffset>1333500</wp:posOffset>
            </wp:positionH>
            <wp:positionV relativeFrom="paragraph">
              <wp:posOffset>0</wp:posOffset>
            </wp:positionV>
            <wp:extent cx="2880000" cy="2642400"/>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642400"/>
                    </a:xfrm>
                    <a:prstGeom prst="rect">
                      <a:avLst/>
                    </a:prstGeom>
                  </pic:spPr>
                </pic:pic>
              </a:graphicData>
            </a:graphic>
            <wp14:sizeRelH relativeFrom="margin">
              <wp14:pctWidth>0</wp14:pctWidth>
            </wp14:sizeRelH>
            <wp14:sizeRelV relativeFrom="margin">
              <wp14:pctHeight>0</wp14:pctHeight>
            </wp14:sizeRelV>
          </wp:anchor>
        </w:drawing>
      </w:r>
    </w:p>
    <w:p w:rsidR="00414456" w:rsidRDefault="00414456">
      <w:pPr>
        <w:rPr>
          <w:sz w:val="24"/>
        </w:rPr>
      </w:pPr>
    </w:p>
    <w:p w:rsidR="00414456" w:rsidRDefault="00414456">
      <w:pPr>
        <w:rPr>
          <w:sz w:val="24"/>
        </w:rPr>
      </w:pPr>
    </w:p>
    <w:p w:rsidR="00414456" w:rsidRDefault="00414456">
      <w:pPr>
        <w:rPr>
          <w:sz w:val="24"/>
        </w:rPr>
      </w:pPr>
    </w:p>
    <w:p w:rsidR="00414456" w:rsidRDefault="00414456">
      <w:pPr>
        <w:rPr>
          <w:sz w:val="24"/>
        </w:rPr>
      </w:pPr>
    </w:p>
    <w:p w:rsidR="00414456" w:rsidRDefault="00414456">
      <w:pPr>
        <w:rPr>
          <w:sz w:val="24"/>
        </w:rPr>
      </w:pPr>
    </w:p>
    <w:p w:rsidR="00414456" w:rsidRDefault="00414456">
      <w:pPr>
        <w:rPr>
          <w:sz w:val="24"/>
        </w:rPr>
      </w:pPr>
    </w:p>
    <w:p w:rsidR="00414456" w:rsidRPr="00DE4413" w:rsidRDefault="00414456">
      <w:pPr>
        <w:rPr>
          <w:sz w:val="24"/>
        </w:rPr>
      </w:pPr>
    </w:p>
    <w:p w:rsidR="00DE4413" w:rsidRPr="00DE4413" w:rsidRDefault="00414456">
      <w:pPr>
        <w:rPr>
          <w:sz w:val="24"/>
        </w:rPr>
      </w:pPr>
      <w:r w:rsidRPr="00414456">
        <w:rPr>
          <w:sz w:val="24"/>
          <w:highlight w:val="green"/>
        </w:rPr>
        <w:t>Figure S7</w:t>
      </w:r>
      <w:r w:rsidRPr="00414456">
        <w:rPr>
          <w:sz w:val="24"/>
        </w:rPr>
        <w:t>: View</w:t>
      </w:r>
      <w:r w:rsidR="00300D10">
        <w:rPr>
          <w:sz w:val="24"/>
        </w:rPr>
        <w:t xml:space="preserve"> down [001]</w:t>
      </w:r>
      <w:r w:rsidRPr="00414456">
        <w:rPr>
          <w:sz w:val="24"/>
        </w:rPr>
        <w:t xml:space="preserve"> of </w:t>
      </w:r>
      <w:r w:rsidRPr="00414456">
        <w:rPr>
          <w:b/>
          <w:sz w:val="24"/>
        </w:rPr>
        <w:t>IMP-2</w:t>
      </w:r>
      <w:r w:rsidR="00C61A0C">
        <w:rPr>
          <w:b/>
          <w:sz w:val="24"/>
        </w:rPr>
        <w:t>5</w:t>
      </w:r>
      <w:r w:rsidRPr="00414456">
        <w:rPr>
          <w:sz w:val="24"/>
        </w:rPr>
        <w:t xml:space="preserve"> showing the </w:t>
      </w:r>
      <w:r w:rsidR="00300D10">
        <w:rPr>
          <w:sz w:val="24"/>
        </w:rPr>
        <w:t xml:space="preserve">large </w:t>
      </w:r>
      <w:r>
        <w:rPr>
          <w:sz w:val="24"/>
        </w:rPr>
        <w:t xml:space="preserve">channels filled by the ‘organic’ component of </w:t>
      </w:r>
      <w:r w:rsidRPr="00414456">
        <w:rPr>
          <w:b/>
          <w:sz w:val="24"/>
        </w:rPr>
        <w:t>L</w:t>
      </w:r>
      <w:r w:rsidR="00300D10">
        <w:rPr>
          <w:b/>
          <w:sz w:val="24"/>
        </w:rPr>
        <w:t>2</w:t>
      </w:r>
      <w:r w:rsidRPr="00414456">
        <w:rPr>
          <w:sz w:val="24"/>
        </w:rPr>
        <w:t xml:space="preserve">, </w:t>
      </w:r>
      <w:r w:rsidR="00300D10">
        <w:rPr>
          <w:sz w:val="24"/>
        </w:rPr>
        <w:t xml:space="preserve">and the small channels filled by DMF solvent molecules. </w:t>
      </w:r>
      <w:r w:rsidRPr="00414456">
        <w:rPr>
          <w:sz w:val="24"/>
        </w:rPr>
        <w:t xml:space="preserve">Element colors: C = black; O = red; </w:t>
      </w:r>
      <w:r>
        <w:rPr>
          <w:sz w:val="24"/>
        </w:rPr>
        <w:t>Na</w:t>
      </w:r>
      <w:r w:rsidRPr="00414456">
        <w:rPr>
          <w:sz w:val="24"/>
        </w:rPr>
        <w:t xml:space="preserve"> = </w:t>
      </w:r>
      <w:r>
        <w:rPr>
          <w:sz w:val="24"/>
        </w:rPr>
        <w:t>yellow; Si = blue</w:t>
      </w:r>
      <w:r w:rsidRPr="00414456">
        <w:rPr>
          <w:sz w:val="24"/>
        </w:rPr>
        <w:t>.</w:t>
      </w:r>
    </w:p>
    <w:p w:rsidR="00B21163" w:rsidRDefault="00B21163" w:rsidP="00B21163">
      <w:pPr>
        <w:rPr>
          <w:sz w:val="24"/>
        </w:rPr>
      </w:pPr>
    </w:p>
    <w:p w:rsidR="00B21163" w:rsidRPr="00B21163" w:rsidRDefault="00B21163" w:rsidP="00B21163">
      <w:pPr>
        <w:rPr>
          <w:sz w:val="24"/>
        </w:rPr>
      </w:pPr>
      <w:r w:rsidRPr="00B21163">
        <w:rPr>
          <w:sz w:val="24"/>
        </w:rPr>
        <w:t>Each of the four crystallographically distinct Na</w:t>
      </w:r>
      <w:r w:rsidRPr="00B21163">
        <w:rPr>
          <w:sz w:val="24"/>
          <w:vertAlign w:val="superscript"/>
        </w:rPr>
        <w:t>+</w:t>
      </w:r>
      <w:r w:rsidRPr="00B21163">
        <w:rPr>
          <w:sz w:val="24"/>
        </w:rPr>
        <w:t xml:space="preserve"> cations make an important contribution to the gross structure of the 3D node. The cations labelled Na1 (</w:t>
      </w:r>
      <w:r w:rsidRPr="00B21163">
        <w:rPr>
          <w:sz w:val="24"/>
          <w:highlight w:val="green"/>
        </w:rPr>
        <w:t>Figure 6a</w:t>
      </w:r>
      <w:r w:rsidRPr="00B21163">
        <w:rPr>
          <w:sz w:val="24"/>
        </w:rPr>
        <w:t>) and Na3 (</w:t>
      </w:r>
      <w:r w:rsidRPr="00B21163">
        <w:rPr>
          <w:sz w:val="24"/>
          <w:highlight w:val="green"/>
        </w:rPr>
        <w:t>Figure 6c</w:t>
      </w:r>
      <w:r w:rsidRPr="00B21163">
        <w:rPr>
          <w:sz w:val="24"/>
        </w:rPr>
        <w:t xml:space="preserve">) </w:t>
      </w:r>
      <w:r>
        <w:rPr>
          <w:sz w:val="24"/>
        </w:rPr>
        <w:t>are found in</w:t>
      </w:r>
      <w:r w:rsidRPr="00B21163">
        <w:rPr>
          <w:sz w:val="24"/>
        </w:rPr>
        <w:t xml:space="preserve"> the middle of the </w:t>
      </w:r>
      <w:r>
        <w:rPr>
          <w:sz w:val="24"/>
        </w:rPr>
        <w:t xml:space="preserve">channel </w:t>
      </w:r>
      <w:r w:rsidRPr="00B21163">
        <w:rPr>
          <w:sz w:val="24"/>
        </w:rPr>
        <w:t>walls. The former is in a 5-coordinate environment with one κ</w:t>
      </w:r>
      <w:r w:rsidRPr="00B21163">
        <w:rPr>
          <w:sz w:val="24"/>
          <w:vertAlign w:val="superscript"/>
        </w:rPr>
        <w:t>2</w:t>
      </w:r>
      <w:r w:rsidRPr="00B21163">
        <w:rPr>
          <w:sz w:val="24"/>
        </w:rPr>
        <w:t>-carboxylate and three κ</w:t>
      </w:r>
      <w:r w:rsidRPr="00B21163">
        <w:rPr>
          <w:sz w:val="24"/>
          <w:vertAlign w:val="superscript"/>
        </w:rPr>
        <w:t>1</w:t>
      </w:r>
      <w:r w:rsidRPr="00B21163">
        <w:rPr>
          <w:sz w:val="24"/>
        </w:rPr>
        <w:t>-carboxylate anions comprising the coordination sphere, whereas the latter is in a 4-coordinate environment surrounded by four κ</w:t>
      </w:r>
      <w:r w:rsidRPr="00B21163">
        <w:rPr>
          <w:sz w:val="24"/>
          <w:vertAlign w:val="superscript"/>
        </w:rPr>
        <w:t>1</w:t>
      </w:r>
      <w:r w:rsidRPr="00B21163">
        <w:rPr>
          <w:sz w:val="24"/>
        </w:rPr>
        <w:t>-carboxylate anions. The geometry at both cations is distorted away from ideal, with the τ’</w:t>
      </w:r>
      <w:r w:rsidRPr="004C6618">
        <w:rPr>
          <w:sz w:val="24"/>
          <w:vertAlign w:val="subscript"/>
        </w:rPr>
        <w:t>4</w:t>
      </w:r>
      <w:r w:rsidRPr="00B21163">
        <w:rPr>
          <w:sz w:val="24"/>
        </w:rPr>
        <w:t xml:space="preserve"> parameter</w:t>
      </w:r>
      <w:r w:rsidR="004C6618">
        <w:rPr>
          <w:sz w:val="24"/>
          <w:highlight w:val="green"/>
          <w:vertAlign w:val="superscript"/>
        </w:rPr>
        <w:t>S5</w:t>
      </w:r>
      <w:r w:rsidRPr="00B21163">
        <w:rPr>
          <w:sz w:val="24"/>
        </w:rPr>
        <w:t xml:space="preserve"> of 0.63 indicating severe distortion away from ideal tetrahedral for Na3. The τ</w:t>
      </w:r>
      <w:r w:rsidRPr="004C6618">
        <w:rPr>
          <w:sz w:val="24"/>
          <w:vertAlign w:val="superscript"/>
        </w:rPr>
        <w:t>5</w:t>
      </w:r>
      <w:r w:rsidRPr="00B21163">
        <w:rPr>
          <w:sz w:val="24"/>
        </w:rPr>
        <w:t xml:space="preserve"> parameter</w:t>
      </w:r>
      <w:r w:rsidR="004C6618">
        <w:rPr>
          <w:sz w:val="24"/>
          <w:highlight w:val="green"/>
          <w:vertAlign w:val="superscript"/>
        </w:rPr>
        <w:t>S6</w:t>
      </w:r>
      <w:r w:rsidRPr="00B21163">
        <w:rPr>
          <w:sz w:val="24"/>
        </w:rPr>
        <w:t xml:space="preserve"> of 0.16 indicates mild distortion away from ideal square based pyramidal for Na1, but this underestimates the distortion caused by the acute chelate angle from the κ</w:t>
      </w:r>
      <w:r w:rsidRPr="004C6618">
        <w:rPr>
          <w:sz w:val="24"/>
          <w:vertAlign w:val="superscript"/>
        </w:rPr>
        <w:t>2</w:t>
      </w:r>
      <w:r w:rsidRPr="00B21163">
        <w:rPr>
          <w:sz w:val="24"/>
        </w:rPr>
        <w:t>-carboxylate anion.</w:t>
      </w:r>
    </w:p>
    <w:p w:rsidR="00B21163" w:rsidRPr="004C6618" w:rsidRDefault="00B21163">
      <w:pPr>
        <w:rPr>
          <w:sz w:val="24"/>
        </w:rPr>
      </w:pPr>
      <w:r w:rsidRPr="00B21163">
        <w:rPr>
          <w:sz w:val="24"/>
        </w:rPr>
        <w:t>The Na</w:t>
      </w:r>
      <w:r w:rsidRPr="004C6618">
        <w:rPr>
          <w:sz w:val="24"/>
          <w:vertAlign w:val="superscript"/>
        </w:rPr>
        <w:t>+</w:t>
      </w:r>
      <w:r w:rsidRPr="00B21163">
        <w:rPr>
          <w:sz w:val="24"/>
        </w:rPr>
        <w:t xml:space="preserve"> cation labelled Na2 (</w:t>
      </w:r>
      <w:r w:rsidRPr="004C6618">
        <w:rPr>
          <w:sz w:val="24"/>
          <w:highlight w:val="green"/>
        </w:rPr>
        <w:t>Figure 6b</w:t>
      </w:r>
      <w:r w:rsidRPr="00B21163">
        <w:rPr>
          <w:sz w:val="24"/>
        </w:rPr>
        <w:t>) is located on the outer edge of the tube, facing the small channel filled by</w:t>
      </w:r>
      <w:r w:rsidR="004C6618">
        <w:rPr>
          <w:sz w:val="24"/>
        </w:rPr>
        <w:t xml:space="preserve"> coordinated</w:t>
      </w:r>
      <w:r w:rsidRPr="00B21163">
        <w:rPr>
          <w:sz w:val="24"/>
        </w:rPr>
        <w:t xml:space="preserve"> DMF</w:t>
      </w:r>
      <w:r w:rsidR="004C6618">
        <w:rPr>
          <w:sz w:val="24"/>
        </w:rPr>
        <w:t xml:space="preserve"> solvent molecules</w:t>
      </w:r>
      <w:r w:rsidRPr="00B21163">
        <w:rPr>
          <w:sz w:val="24"/>
        </w:rPr>
        <w:t>. This is also in a 5-coordinate environment with one κ</w:t>
      </w:r>
      <w:r w:rsidRPr="004C6618">
        <w:rPr>
          <w:sz w:val="24"/>
          <w:vertAlign w:val="superscript"/>
        </w:rPr>
        <w:t>2</w:t>
      </w:r>
      <w:r w:rsidRPr="00B21163">
        <w:rPr>
          <w:sz w:val="24"/>
        </w:rPr>
        <w:t>-carboxylate, two κ</w:t>
      </w:r>
      <w:r w:rsidRPr="004C6618">
        <w:rPr>
          <w:sz w:val="24"/>
          <w:vertAlign w:val="superscript"/>
        </w:rPr>
        <w:t>1</w:t>
      </w:r>
      <w:r w:rsidRPr="00B21163">
        <w:rPr>
          <w:sz w:val="24"/>
        </w:rPr>
        <w:t>-carboxylate anions, and one (disordered) DMF molecule comprising the coordination sphere. The τ</w:t>
      </w:r>
      <w:r w:rsidRPr="004C6618">
        <w:rPr>
          <w:sz w:val="24"/>
          <w:vertAlign w:val="subscript"/>
        </w:rPr>
        <w:t>5</w:t>
      </w:r>
      <w:r w:rsidRPr="00B21163">
        <w:rPr>
          <w:sz w:val="24"/>
        </w:rPr>
        <w:t xml:space="preserve"> parameter of 0.06 reflects minimal distortion away from ideal square-based pyramidal geometry, where the apical ligand is DMF. The Na</w:t>
      </w:r>
      <w:r w:rsidRPr="004C6618">
        <w:rPr>
          <w:sz w:val="24"/>
          <w:vertAlign w:val="superscript"/>
        </w:rPr>
        <w:t>+</w:t>
      </w:r>
      <w:r w:rsidRPr="00B21163">
        <w:rPr>
          <w:sz w:val="24"/>
        </w:rPr>
        <w:t xml:space="preserve"> cation facing the center of the tube is Na4 (</w:t>
      </w:r>
      <w:r w:rsidRPr="004C6618">
        <w:rPr>
          <w:sz w:val="24"/>
          <w:highlight w:val="green"/>
        </w:rPr>
        <w:t>Figure 6d</w:t>
      </w:r>
      <w:r w:rsidRPr="00B21163">
        <w:rPr>
          <w:sz w:val="24"/>
        </w:rPr>
        <w:t>) which is also in a 5-coordinate environment bound to one κ</w:t>
      </w:r>
      <w:r w:rsidRPr="004C6618">
        <w:rPr>
          <w:sz w:val="24"/>
          <w:vertAlign w:val="superscript"/>
        </w:rPr>
        <w:t>2</w:t>
      </w:r>
      <w:r w:rsidRPr="00B21163">
        <w:rPr>
          <w:sz w:val="24"/>
        </w:rPr>
        <w:t>-carboxylate and three κ</w:t>
      </w:r>
      <w:r w:rsidRPr="004C6618">
        <w:rPr>
          <w:sz w:val="24"/>
          <w:vertAlign w:val="superscript"/>
        </w:rPr>
        <w:t>1</w:t>
      </w:r>
      <w:r w:rsidRPr="00B21163">
        <w:rPr>
          <w:sz w:val="24"/>
        </w:rPr>
        <w:t>-carboxylate anions. The τ</w:t>
      </w:r>
      <w:r w:rsidRPr="004C6618">
        <w:rPr>
          <w:sz w:val="24"/>
          <w:vertAlign w:val="subscript"/>
        </w:rPr>
        <w:t>5</w:t>
      </w:r>
      <w:r w:rsidRPr="00B21163">
        <w:rPr>
          <w:sz w:val="24"/>
        </w:rPr>
        <w:t xml:space="preserve"> parameter of 0.02 suggests almost ideal square-based pyramidal geometry, but as in the case for Na1, this underestimates the distortion from the κ</w:t>
      </w:r>
      <w:r w:rsidRPr="004C6618">
        <w:rPr>
          <w:sz w:val="24"/>
          <w:vertAlign w:val="superscript"/>
        </w:rPr>
        <w:t>2</w:t>
      </w:r>
      <w:r w:rsidRPr="00B21163">
        <w:rPr>
          <w:sz w:val="24"/>
        </w:rPr>
        <w:t>-carboxylate.</w:t>
      </w:r>
    </w:p>
    <w:p w:rsidR="009B350D" w:rsidRDefault="009B350D">
      <w:pPr>
        <w:rPr>
          <w:b/>
          <w:sz w:val="24"/>
        </w:rPr>
      </w:pPr>
      <w:r>
        <w:rPr>
          <w:b/>
          <w:sz w:val="24"/>
        </w:rPr>
        <w:br w:type="page"/>
      </w:r>
    </w:p>
    <w:p w:rsidR="00383C5D" w:rsidRPr="00383C5D" w:rsidRDefault="00383C5D" w:rsidP="009B350D">
      <w:pPr>
        <w:pStyle w:val="ListParagraph"/>
        <w:numPr>
          <w:ilvl w:val="0"/>
          <w:numId w:val="3"/>
        </w:numPr>
        <w:rPr>
          <w:b/>
          <w:sz w:val="24"/>
        </w:rPr>
      </w:pPr>
      <w:r w:rsidRPr="00383C5D">
        <w:rPr>
          <w:b/>
          <w:sz w:val="24"/>
        </w:rPr>
        <w:lastRenderedPageBreak/>
        <w:t>Notes on the X-ray crystal structure of IMP-</w:t>
      </w:r>
      <w:r>
        <w:rPr>
          <w:b/>
          <w:sz w:val="24"/>
        </w:rPr>
        <w:t>2</w:t>
      </w:r>
      <w:r w:rsidR="00DA569B">
        <w:rPr>
          <w:b/>
          <w:sz w:val="24"/>
        </w:rPr>
        <w:t>6</w:t>
      </w:r>
    </w:p>
    <w:p w:rsidR="00383C5D" w:rsidRDefault="00383C5D" w:rsidP="00383C5D">
      <w:r>
        <w:rPr>
          <w:rFonts w:ascii="Cambria Maths" w:hAnsi="Cambria Maths" w:cs="Cambria Maths"/>
          <w:noProof/>
          <w:sz w:val="20"/>
          <w:szCs w:val="24"/>
          <w:lang w:eastAsia="en-GB"/>
        </w:rPr>
        <w:drawing>
          <wp:anchor distT="0" distB="0" distL="114300" distR="114300" simplePos="0" relativeHeight="251657728" behindDoc="0" locked="0" layoutInCell="1" allowOverlap="1">
            <wp:simplePos x="0" y="0"/>
            <wp:positionH relativeFrom="column">
              <wp:posOffset>514350</wp:posOffset>
            </wp:positionH>
            <wp:positionV relativeFrom="paragraph">
              <wp:posOffset>11430</wp:posOffset>
            </wp:positionV>
            <wp:extent cx="4705350" cy="3061970"/>
            <wp:effectExtent l="0" t="0" r="0" b="0"/>
            <wp:wrapSquare wrapText="bothSides"/>
            <wp:docPr id="9" name="Picture 9" descr="2017ncs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ncs08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306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3C5D" w:rsidRDefault="00383C5D" w:rsidP="00383C5D"/>
    <w:p w:rsidR="00383C5D" w:rsidRDefault="00383C5D" w:rsidP="00383C5D"/>
    <w:p w:rsidR="00383C5D" w:rsidRDefault="00383C5D" w:rsidP="00383C5D"/>
    <w:p w:rsidR="00383C5D" w:rsidRDefault="00383C5D" w:rsidP="00383C5D"/>
    <w:p w:rsidR="00383C5D" w:rsidRDefault="00383C5D" w:rsidP="00383C5D"/>
    <w:p w:rsidR="00383C5D" w:rsidRDefault="00383C5D" w:rsidP="00383C5D"/>
    <w:p w:rsidR="00383C5D" w:rsidRDefault="00383C5D" w:rsidP="00383C5D"/>
    <w:p w:rsidR="00383C5D" w:rsidRDefault="00383C5D" w:rsidP="00383C5D"/>
    <w:p w:rsidR="00383C5D" w:rsidRDefault="00383C5D" w:rsidP="00383C5D"/>
    <w:p w:rsidR="00F73034" w:rsidRPr="00E515DA" w:rsidRDefault="00F73034" w:rsidP="00F73034">
      <w:pPr>
        <w:rPr>
          <w:b/>
          <w:sz w:val="24"/>
        </w:rPr>
      </w:pPr>
      <w:r>
        <w:rPr>
          <w:highlight w:val="green"/>
        </w:rPr>
        <w:t>Fi</w:t>
      </w:r>
      <w:r w:rsidRPr="00E515DA">
        <w:rPr>
          <w:highlight w:val="green"/>
        </w:rPr>
        <w:t>gure S</w:t>
      </w:r>
      <w:r w:rsidR="004A67CF">
        <w:rPr>
          <w:highlight w:val="green"/>
        </w:rPr>
        <w:t>8</w:t>
      </w:r>
      <w:r>
        <w:t xml:space="preserve">: ORTEP diagram of the asymmetric unit of </w:t>
      </w:r>
      <w:r w:rsidRPr="00E515DA">
        <w:rPr>
          <w:b/>
        </w:rPr>
        <w:t>IMP-2</w:t>
      </w:r>
      <w:r w:rsidR="00DA569B">
        <w:rPr>
          <w:b/>
        </w:rPr>
        <w:t>6</w:t>
      </w:r>
      <w:r>
        <w:t xml:space="preserve"> with thermal ellipsoids at 50% probability. Hydrogen atoms and solvent molecules (bar coordinating oxygens) omitted for clarity. </w:t>
      </w:r>
    </w:p>
    <w:p w:rsidR="00383C5D" w:rsidRDefault="00383C5D" w:rsidP="00383C5D"/>
    <w:p w:rsidR="00383C5D" w:rsidRDefault="00383C5D" w:rsidP="00383C5D">
      <w:r>
        <w:t>The structure was solved in the space group R3 (#146) by Intrinsic Phasing using the ShelXT structure solution program and refined by Least Squares using version 2014/7 of ShelXL.</w:t>
      </w:r>
      <w:r w:rsidRPr="00383C5D">
        <w:rPr>
          <w:highlight w:val="green"/>
          <w:vertAlign w:val="superscript"/>
        </w:rPr>
        <w:t>S2</w:t>
      </w:r>
      <w:r>
        <w:t xml:space="preserve"> All non-hydrogen atoms were refined anisotropically. Hydrogen atom positions were calculated geometrically and refined using the riding model.</w:t>
      </w:r>
    </w:p>
    <w:p w:rsidR="00383C5D" w:rsidRPr="00F73034" w:rsidRDefault="00383C5D" w:rsidP="00383C5D">
      <w:r>
        <w:t xml:space="preserve">There is disorder of some of the silane ligands and sodium </w:t>
      </w:r>
      <w:r w:rsidR="00F73034">
        <w:t>cat</w:t>
      </w:r>
      <w:r>
        <w:t>ions. As such various restraints (DFIX, SAD</w:t>
      </w:r>
      <w:r w:rsidR="00F73034">
        <w:t>I</w:t>
      </w:r>
      <w:r>
        <w:t>, DELU, SIMU, RIGU</w:t>
      </w:r>
      <w:r w:rsidR="00F73034">
        <w:t>,</w:t>
      </w:r>
      <w:r>
        <w:t xml:space="preserve"> and FLAT) have been applied. Solvent masking using SQUEEZE was </w:t>
      </w:r>
      <w:r w:rsidR="00F73034">
        <w:t xml:space="preserve">also </w:t>
      </w:r>
      <w:r>
        <w:t>carried out to remove highly disordered DMF solvents (</w:t>
      </w:r>
      <w:r w:rsidRPr="00383C5D">
        <w:rPr>
          <w:highlight w:val="green"/>
        </w:rPr>
        <w:t>Table S</w:t>
      </w:r>
      <w:r w:rsidR="00CB006C">
        <w:rPr>
          <w:highlight w:val="green"/>
        </w:rPr>
        <w:t>2</w:t>
      </w:r>
      <w:r>
        <w:t>). This corresponded to 2206 electrons, which is approximately 55 molecules of DMF</w:t>
      </w:r>
      <w:r w:rsidR="00F73034">
        <w:t xml:space="preserve"> removed from the unit cell</w:t>
      </w:r>
      <w:r>
        <w:t xml:space="preserve">. </w:t>
      </w:r>
      <w:r w:rsidR="00F73034">
        <w:t xml:space="preserve">To provide </w:t>
      </w:r>
      <w:r>
        <w:t xml:space="preserve">a comparison, the related structure </w:t>
      </w:r>
      <w:r w:rsidRPr="00383C5D">
        <w:rPr>
          <w:b/>
        </w:rPr>
        <w:t>IMP-2</w:t>
      </w:r>
      <w:r w:rsidR="00DA569B">
        <w:rPr>
          <w:b/>
        </w:rPr>
        <w:t>5</w:t>
      </w:r>
      <w:r>
        <w:t xml:space="preserve"> contains 36 modelled molecules of DMF (coordinated to the Na</w:t>
      </w:r>
      <w:r w:rsidRPr="00383C5D">
        <w:rPr>
          <w:vertAlign w:val="superscript"/>
        </w:rPr>
        <w:t>+</w:t>
      </w:r>
      <w:r>
        <w:t xml:space="preserve"> cations) and six molecules of disordered DMF were removed by SQUEEZE, making 42 in total. </w:t>
      </w:r>
      <w:r w:rsidR="00F73034">
        <w:t xml:space="preserve">The cell volume of </w:t>
      </w:r>
      <w:r w:rsidR="00F73034" w:rsidRPr="00F73034">
        <w:rPr>
          <w:b/>
        </w:rPr>
        <w:t>IMP-2</w:t>
      </w:r>
      <w:r w:rsidR="00DA569B">
        <w:rPr>
          <w:b/>
        </w:rPr>
        <w:t>6</w:t>
      </w:r>
      <w:r w:rsidR="00F73034">
        <w:t xml:space="preserve"> is ~2300 </w:t>
      </w:r>
      <w:r w:rsidR="00F73034">
        <w:rPr>
          <w:rFonts w:cstheme="minorHAnsi"/>
        </w:rPr>
        <w:t>Å</w:t>
      </w:r>
      <w:r w:rsidR="00F73034">
        <w:t xml:space="preserve">³ bigger than </w:t>
      </w:r>
      <w:r w:rsidR="00F73034" w:rsidRPr="00F73034">
        <w:rPr>
          <w:b/>
        </w:rPr>
        <w:t>IMP-2</w:t>
      </w:r>
      <w:r w:rsidR="00DA569B">
        <w:rPr>
          <w:b/>
        </w:rPr>
        <w:t>5</w:t>
      </w:r>
      <w:r w:rsidR="00F73034">
        <w:t xml:space="preserve">, and whilst some of this volume increase can be accounted for by the presence of water (there is none in </w:t>
      </w:r>
      <w:r w:rsidR="00F73034" w:rsidRPr="00F73034">
        <w:rPr>
          <w:b/>
        </w:rPr>
        <w:t>IMP-2</w:t>
      </w:r>
      <w:r w:rsidR="00DA569B">
        <w:rPr>
          <w:b/>
        </w:rPr>
        <w:t>5</w:t>
      </w:r>
      <w:r w:rsidR="00F73034">
        <w:t xml:space="preserve">) the increase in cell volume is still sufficiently large to accommodate 55 molecules of DMF, hence this is considered a realistic account of the electron density within </w:t>
      </w:r>
      <w:r w:rsidR="00F73034" w:rsidRPr="00F73034">
        <w:rPr>
          <w:b/>
        </w:rPr>
        <w:t>IMP-2</w:t>
      </w:r>
      <w:r w:rsidR="00DA569B">
        <w:rPr>
          <w:b/>
        </w:rPr>
        <w:t>6</w:t>
      </w:r>
      <w:r w:rsidR="00F73034">
        <w:t>.</w:t>
      </w:r>
    </w:p>
    <w:tbl>
      <w:tblPr>
        <w:tblpPr w:leftFromText="180" w:rightFromText="180" w:vertAnchor="text" w:horzAnchor="margin" w:tblpXSpec="center" w:tblpY="114"/>
        <w:tblW w:w="0" w:type="auto"/>
        <w:tblLayout w:type="fixed"/>
        <w:tblCellMar>
          <w:left w:w="0" w:type="dxa"/>
          <w:right w:w="0" w:type="dxa"/>
        </w:tblCellMar>
        <w:tblLook w:val="0000" w:firstRow="0" w:lastRow="0" w:firstColumn="0" w:lastColumn="0" w:noHBand="0" w:noVBand="0"/>
      </w:tblPr>
      <w:tblGrid>
        <w:gridCol w:w="500"/>
        <w:gridCol w:w="1000"/>
        <w:gridCol w:w="1000"/>
        <w:gridCol w:w="1000"/>
        <w:gridCol w:w="1000"/>
        <w:gridCol w:w="1000"/>
        <w:gridCol w:w="879"/>
      </w:tblGrid>
      <w:tr w:rsidR="00383C5D" w:rsidRPr="00FB38D4" w:rsidTr="00383C5D">
        <w:trPr>
          <w:trHeight w:val="300"/>
          <w:tblHeader/>
        </w:trPr>
        <w:tc>
          <w:tcPr>
            <w:tcW w:w="500" w:type="dxa"/>
            <w:tcBorders>
              <w:top w:val="single" w:sz="6" w:space="0" w:color="auto"/>
              <w:left w:val="nil"/>
              <w:bottom w:val="single" w:sz="6" w:space="0" w:color="auto"/>
              <w:right w:val="nil"/>
            </w:tcBorders>
            <w:vAlign w:val="center"/>
          </w:tcPr>
          <w:p w:rsidR="00383C5D" w:rsidRPr="00FB38D4" w:rsidRDefault="00383C5D" w:rsidP="00383C5D">
            <w:pPr>
              <w:widowControl w:val="0"/>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b/>
                <w:sz w:val="20"/>
                <w:szCs w:val="24"/>
              </w:rPr>
              <w:t>No</w:t>
            </w:r>
          </w:p>
        </w:tc>
        <w:tc>
          <w:tcPr>
            <w:tcW w:w="1000" w:type="dxa"/>
            <w:tcBorders>
              <w:top w:val="single" w:sz="6" w:space="0" w:color="auto"/>
              <w:left w:val="nil"/>
              <w:bottom w:val="single" w:sz="6" w:space="0" w:color="auto"/>
              <w:right w:val="nil"/>
            </w:tcBorders>
            <w:vAlign w:val="center"/>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b/>
                <w:sz w:val="20"/>
                <w:szCs w:val="24"/>
              </w:rPr>
              <w:t>x</w:t>
            </w:r>
          </w:p>
        </w:tc>
        <w:tc>
          <w:tcPr>
            <w:tcW w:w="1000" w:type="dxa"/>
            <w:tcBorders>
              <w:top w:val="single" w:sz="6" w:space="0" w:color="auto"/>
              <w:left w:val="nil"/>
              <w:bottom w:val="single" w:sz="6" w:space="0" w:color="auto"/>
              <w:right w:val="nil"/>
            </w:tcBorders>
            <w:vAlign w:val="center"/>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b/>
                <w:sz w:val="20"/>
                <w:szCs w:val="24"/>
              </w:rPr>
              <w:t>y</w:t>
            </w:r>
          </w:p>
        </w:tc>
        <w:tc>
          <w:tcPr>
            <w:tcW w:w="1000" w:type="dxa"/>
            <w:tcBorders>
              <w:top w:val="single" w:sz="6" w:space="0" w:color="auto"/>
              <w:left w:val="nil"/>
              <w:bottom w:val="single" w:sz="6" w:space="0" w:color="auto"/>
              <w:right w:val="nil"/>
            </w:tcBorders>
            <w:vAlign w:val="center"/>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b/>
                <w:sz w:val="20"/>
                <w:szCs w:val="24"/>
              </w:rPr>
              <w:t>z</w:t>
            </w:r>
          </w:p>
        </w:tc>
        <w:tc>
          <w:tcPr>
            <w:tcW w:w="1000" w:type="dxa"/>
            <w:tcBorders>
              <w:top w:val="single" w:sz="6" w:space="0" w:color="auto"/>
              <w:left w:val="nil"/>
              <w:bottom w:val="single" w:sz="6" w:space="0" w:color="auto"/>
              <w:right w:val="nil"/>
            </w:tcBorders>
            <w:vAlign w:val="center"/>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b/>
                <w:sz w:val="20"/>
                <w:szCs w:val="24"/>
              </w:rPr>
              <w:t>V</w:t>
            </w:r>
          </w:p>
        </w:tc>
        <w:tc>
          <w:tcPr>
            <w:tcW w:w="1000" w:type="dxa"/>
            <w:tcBorders>
              <w:top w:val="single" w:sz="6" w:space="0" w:color="auto"/>
              <w:left w:val="nil"/>
              <w:bottom w:val="single" w:sz="6" w:space="0" w:color="auto"/>
              <w:right w:val="nil"/>
            </w:tcBorders>
            <w:vAlign w:val="center"/>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b/>
                <w:sz w:val="20"/>
                <w:szCs w:val="24"/>
              </w:rPr>
              <w:t>e</w:t>
            </w:r>
          </w:p>
        </w:tc>
        <w:tc>
          <w:tcPr>
            <w:tcW w:w="879" w:type="dxa"/>
            <w:tcBorders>
              <w:top w:val="single" w:sz="6" w:space="0" w:color="auto"/>
              <w:left w:val="nil"/>
              <w:bottom w:val="single" w:sz="6" w:space="0" w:color="auto"/>
              <w:right w:val="nil"/>
            </w:tcBorders>
            <w:vAlign w:val="center"/>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b/>
                <w:sz w:val="20"/>
                <w:szCs w:val="24"/>
              </w:rPr>
              <w:t>Content</w:t>
            </w:r>
          </w:p>
        </w:tc>
      </w:tr>
      <w:tr w:rsidR="00383C5D" w:rsidRPr="00FB38D4" w:rsidTr="00383C5D">
        <w:tc>
          <w:tcPr>
            <w:tcW w:w="500" w:type="dxa"/>
            <w:tcBorders>
              <w:top w:val="nil"/>
              <w:left w:val="nil"/>
              <w:bottom w:val="nil"/>
              <w:right w:val="nil"/>
            </w:tcBorders>
          </w:tcPr>
          <w:p w:rsidR="00383C5D" w:rsidRPr="00FB38D4" w:rsidRDefault="00383C5D" w:rsidP="00383C5D">
            <w:pPr>
              <w:widowControl w:val="0"/>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sz w:val="20"/>
                <w:szCs w:val="24"/>
              </w:rPr>
              <w:t>1</w:t>
            </w:r>
          </w:p>
        </w:tc>
        <w:tc>
          <w:tcPr>
            <w:tcW w:w="1000" w:type="dxa"/>
            <w:tcBorders>
              <w:top w:val="nil"/>
              <w:left w:val="nil"/>
              <w:bottom w:val="nil"/>
              <w:right w:val="nil"/>
            </w:tcBorders>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sz w:val="20"/>
                <w:szCs w:val="24"/>
              </w:rPr>
              <w:t>-0.921</w:t>
            </w:r>
          </w:p>
        </w:tc>
        <w:tc>
          <w:tcPr>
            <w:tcW w:w="1000" w:type="dxa"/>
            <w:tcBorders>
              <w:top w:val="nil"/>
              <w:left w:val="nil"/>
              <w:bottom w:val="nil"/>
              <w:right w:val="nil"/>
            </w:tcBorders>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sz w:val="20"/>
                <w:szCs w:val="24"/>
              </w:rPr>
              <w:t>-0.802</w:t>
            </w:r>
          </w:p>
        </w:tc>
        <w:tc>
          <w:tcPr>
            <w:tcW w:w="1000" w:type="dxa"/>
            <w:tcBorders>
              <w:top w:val="nil"/>
              <w:left w:val="nil"/>
              <w:bottom w:val="nil"/>
              <w:right w:val="nil"/>
            </w:tcBorders>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sz w:val="20"/>
                <w:szCs w:val="24"/>
              </w:rPr>
              <w:t>-0.876</w:t>
            </w:r>
          </w:p>
        </w:tc>
        <w:tc>
          <w:tcPr>
            <w:tcW w:w="1000" w:type="dxa"/>
            <w:tcBorders>
              <w:top w:val="nil"/>
              <w:left w:val="nil"/>
              <w:bottom w:val="nil"/>
              <w:right w:val="nil"/>
            </w:tcBorders>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sz w:val="20"/>
                <w:szCs w:val="24"/>
              </w:rPr>
              <w:t>10517.4</w:t>
            </w:r>
          </w:p>
        </w:tc>
        <w:tc>
          <w:tcPr>
            <w:tcW w:w="1000" w:type="dxa"/>
            <w:tcBorders>
              <w:top w:val="nil"/>
              <w:left w:val="nil"/>
              <w:bottom w:val="nil"/>
              <w:right w:val="nil"/>
            </w:tcBorders>
          </w:tcPr>
          <w:p w:rsidR="00383C5D" w:rsidRPr="00FB38D4" w:rsidRDefault="00383C5D" w:rsidP="00383C5D">
            <w:pPr>
              <w:widowControl w:val="0"/>
              <w:tabs>
                <w:tab w:val="decimal" w:pos="400"/>
              </w:tabs>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sz w:val="20"/>
                <w:szCs w:val="24"/>
              </w:rPr>
              <w:t>2206.1</w:t>
            </w:r>
          </w:p>
        </w:tc>
        <w:tc>
          <w:tcPr>
            <w:tcW w:w="879" w:type="dxa"/>
            <w:tcBorders>
              <w:top w:val="nil"/>
              <w:left w:val="nil"/>
              <w:bottom w:val="nil"/>
              <w:right w:val="nil"/>
            </w:tcBorders>
          </w:tcPr>
          <w:p w:rsidR="00383C5D" w:rsidRPr="00FB38D4" w:rsidRDefault="00383C5D" w:rsidP="00383C5D">
            <w:pPr>
              <w:widowControl w:val="0"/>
              <w:autoSpaceDE w:val="0"/>
              <w:autoSpaceDN w:val="0"/>
              <w:adjustRightInd w:val="0"/>
              <w:spacing w:after="0" w:line="240" w:lineRule="auto"/>
              <w:rPr>
                <w:rFonts w:ascii="Cambria Maths" w:hAnsi="Cambria Maths" w:cs="Cambria Maths"/>
                <w:sz w:val="20"/>
                <w:szCs w:val="24"/>
              </w:rPr>
            </w:pPr>
            <w:r w:rsidRPr="00FB38D4">
              <w:rPr>
                <w:rFonts w:ascii="Cambria Maths" w:hAnsi="Cambria Maths" w:cs="Cambria Maths"/>
                <w:sz w:val="20"/>
                <w:szCs w:val="24"/>
              </w:rPr>
              <w:t>?</w:t>
            </w:r>
          </w:p>
        </w:tc>
      </w:tr>
    </w:tbl>
    <w:p w:rsidR="00383C5D" w:rsidRDefault="00383C5D" w:rsidP="00383C5D">
      <w:pPr>
        <w:rPr>
          <w:b/>
          <w:sz w:val="24"/>
        </w:rPr>
      </w:pPr>
    </w:p>
    <w:p w:rsidR="00383C5D" w:rsidRDefault="00383C5D" w:rsidP="00383C5D">
      <w:pPr>
        <w:widowControl w:val="0"/>
        <w:autoSpaceDE w:val="0"/>
        <w:autoSpaceDN w:val="0"/>
        <w:adjustRightInd w:val="0"/>
        <w:spacing w:after="0" w:line="240" w:lineRule="auto"/>
        <w:rPr>
          <w:rFonts w:ascii="Cambria Maths" w:hAnsi="Cambria Maths" w:cs="Cambria Maths"/>
          <w:sz w:val="20"/>
          <w:szCs w:val="24"/>
        </w:rPr>
      </w:pPr>
    </w:p>
    <w:p w:rsidR="00383C5D" w:rsidRDefault="00383C5D" w:rsidP="00383C5D">
      <w:pPr>
        <w:rPr>
          <w:highlight w:val="green"/>
        </w:rPr>
      </w:pPr>
    </w:p>
    <w:p w:rsidR="00383C5D" w:rsidRDefault="00383C5D" w:rsidP="00383C5D">
      <w:r w:rsidRPr="003D0C65">
        <w:rPr>
          <w:highlight w:val="green"/>
        </w:rPr>
        <w:t>Table S</w:t>
      </w:r>
      <w:r w:rsidR="00CB006C">
        <w:rPr>
          <w:highlight w:val="green"/>
        </w:rPr>
        <w:t>2</w:t>
      </w:r>
      <w:r>
        <w:t xml:space="preserve">: details regarding the solvent masking for </w:t>
      </w:r>
      <w:r w:rsidRPr="004F3325">
        <w:rPr>
          <w:b/>
        </w:rPr>
        <w:t>IMP-2</w:t>
      </w:r>
      <w:r w:rsidR="00DA569B">
        <w:rPr>
          <w:b/>
        </w:rPr>
        <w:t>6</w:t>
      </w:r>
      <w:r>
        <w:t>.</w:t>
      </w:r>
    </w:p>
    <w:p w:rsidR="0001100E" w:rsidRDefault="0001100E" w:rsidP="00383C5D"/>
    <w:p w:rsidR="0001100E" w:rsidRDefault="0001100E" w:rsidP="00383C5D">
      <w:r>
        <w:rPr>
          <w:noProof/>
          <w:sz w:val="24"/>
          <w:lang w:eastAsia="en-GB"/>
        </w:rPr>
        <w:lastRenderedPageBreak/>
        <w:drawing>
          <wp:anchor distT="0" distB="0" distL="114300" distR="114300" simplePos="0" relativeHeight="251649536" behindDoc="0" locked="0" layoutInCell="1" allowOverlap="1" wp14:anchorId="4CE09E8F" wp14:editId="602FAB17">
            <wp:simplePos x="0" y="0"/>
            <wp:positionH relativeFrom="column">
              <wp:posOffset>1526623</wp:posOffset>
            </wp:positionH>
            <wp:positionV relativeFrom="paragraph">
              <wp:posOffset>10160</wp:posOffset>
            </wp:positionV>
            <wp:extent cx="2880000" cy="1760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760400"/>
                    </a:xfrm>
                    <a:prstGeom prst="rect">
                      <a:avLst/>
                    </a:prstGeom>
                  </pic:spPr>
                </pic:pic>
              </a:graphicData>
            </a:graphic>
            <wp14:sizeRelH relativeFrom="margin">
              <wp14:pctWidth>0</wp14:pctWidth>
            </wp14:sizeRelH>
            <wp14:sizeRelV relativeFrom="margin">
              <wp14:pctHeight>0</wp14:pctHeight>
            </wp14:sizeRelV>
          </wp:anchor>
        </w:drawing>
      </w:r>
    </w:p>
    <w:p w:rsidR="0001100E" w:rsidRDefault="0001100E" w:rsidP="00383C5D"/>
    <w:p w:rsidR="0001100E" w:rsidRDefault="0001100E" w:rsidP="00383C5D"/>
    <w:p w:rsidR="0001100E" w:rsidRDefault="0001100E" w:rsidP="00383C5D"/>
    <w:p w:rsidR="00326A82" w:rsidRDefault="00326A82" w:rsidP="00383C5D"/>
    <w:p w:rsidR="00326A82" w:rsidRDefault="00326A82" w:rsidP="00383C5D"/>
    <w:p w:rsidR="00326A82" w:rsidRDefault="00326A82" w:rsidP="00326A82">
      <w:r>
        <w:rPr>
          <w:highlight w:val="green"/>
        </w:rPr>
        <w:t>Fi</w:t>
      </w:r>
      <w:r w:rsidRPr="00E515DA">
        <w:rPr>
          <w:highlight w:val="green"/>
        </w:rPr>
        <w:t>gure S</w:t>
      </w:r>
      <w:r w:rsidR="004A67CF">
        <w:rPr>
          <w:highlight w:val="green"/>
        </w:rPr>
        <w:t>9</w:t>
      </w:r>
      <w:r>
        <w:t xml:space="preserve">: Diagram showing the parallel columns in </w:t>
      </w:r>
      <w:r w:rsidRPr="007F5DD2">
        <w:rPr>
          <w:b/>
        </w:rPr>
        <w:t>IMP-2</w:t>
      </w:r>
      <w:r w:rsidR="00DA569B">
        <w:rPr>
          <w:b/>
        </w:rPr>
        <w:t>6</w:t>
      </w:r>
      <w:r>
        <w:t>. Dark/light green columns are parallel, as are dark/light blue and pink/purple.</w:t>
      </w:r>
    </w:p>
    <w:p w:rsidR="00326A82" w:rsidRDefault="00326A82" w:rsidP="00326A82"/>
    <w:p w:rsidR="00B43259" w:rsidRDefault="00326A82" w:rsidP="00326A82">
      <w:r>
        <w:t xml:space="preserve">MOF </w:t>
      </w:r>
      <w:r w:rsidRPr="00D5204E">
        <w:rPr>
          <w:b/>
        </w:rPr>
        <w:t>IMP-2</w:t>
      </w:r>
      <w:r w:rsidR="00DA569B">
        <w:rPr>
          <w:b/>
        </w:rPr>
        <w:t>6</w:t>
      </w:r>
      <w:r>
        <w:t xml:space="preserve"> is formed of interpenetrating columns of Na</w:t>
      </w:r>
      <w:r w:rsidRPr="00287F49">
        <w:rPr>
          <w:vertAlign w:val="superscript"/>
        </w:rPr>
        <w:t>+</w:t>
      </w:r>
      <w:r>
        <w:t xml:space="preserve"> cations which run in three different directions. When the structure is viewed down the c axis, the columns overlap giving the impression of a single 3D metal node, but the columns are separate entities which are not directly bonded to each other. </w:t>
      </w:r>
      <w:r w:rsidR="00B43259">
        <w:t>In order to aid visualization of the structure, the parallel columns have been color coded (</w:t>
      </w:r>
      <w:r w:rsidR="00B43259" w:rsidRPr="00B43259">
        <w:rPr>
          <w:highlight w:val="green"/>
        </w:rPr>
        <w:t>Figure S</w:t>
      </w:r>
      <w:r w:rsidR="004A67CF">
        <w:rPr>
          <w:highlight w:val="green"/>
        </w:rPr>
        <w:t>9</w:t>
      </w:r>
      <w:r w:rsidR="00B43259">
        <w:t>). The MOF is oriented to look down the columns coloured green which are all mutually parallel. The dark/light shading is used to distinguish between alternate columns but they are otherwise identical. The other two directions are indicated by columns colored blue and purple, with similar dark/light alternating shading being used to distinguish alternate columns for ease of visualization.</w:t>
      </w:r>
      <w:r w:rsidR="005F434B">
        <w:t xml:space="preserve"> None of the columns are interconnected, instead they form a complex </w:t>
      </w:r>
      <w:r w:rsidR="00913134">
        <w:t xml:space="preserve">three-dimensional interlaced lattice which looks remarkably similar to the MOF </w:t>
      </w:r>
      <w:r w:rsidR="00913134" w:rsidRPr="00913134">
        <w:rPr>
          <w:b/>
        </w:rPr>
        <w:t>IMP-2</w:t>
      </w:r>
      <w:r w:rsidR="00DA569B">
        <w:rPr>
          <w:b/>
        </w:rPr>
        <w:t>5</w:t>
      </w:r>
      <w:r w:rsidR="00913134">
        <w:t xml:space="preserve"> </w:t>
      </w:r>
      <w:r w:rsidR="00EE5AE8">
        <w:t xml:space="preserve">when viewed down the </w:t>
      </w:r>
      <w:r w:rsidR="00EE5AE8" w:rsidRPr="00EE5AE8">
        <w:rPr>
          <w:i/>
        </w:rPr>
        <w:t>c</w:t>
      </w:r>
      <w:r w:rsidR="00EE5AE8">
        <w:t xml:space="preserve"> axis</w:t>
      </w:r>
      <w:r w:rsidR="00913134">
        <w:t>.</w:t>
      </w:r>
      <w:r w:rsidR="005F434B">
        <w:t xml:space="preserve"> </w:t>
      </w:r>
    </w:p>
    <w:p w:rsidR="00B43259" w:rsidRDefault="008A4A76" w:rsidP="00326A82">
      <w:r>
        <w:t>TGA of a combined sample (</w:t>
      </w:r>
      <w:r w:rsidRPr="00441592">
        <w:rPr>
          <w:highlight w:val="green"/>
        </w:rPr>
        <w:t>Figure S</w:t>
      </w:r>
      <w:r w:rsidR="004A67CF">
        <w:rPr>
          <w:highlight w:val="green"/>
        </w:rPr>
        <w:t>20</w:t>
      </w:r>
      <w:r>
        <w:t xml:space="preserve">) showed a single mass loss between 100 and 260 °C corresponding to 11.5% of the sample mass. There is no non-coordinated solvent in </w:t>
      </w:r>
      <w:r w:rsidRPr="005C523D">
        <w:rPr>
          <w:b/>
        </w:rPr>
        <w:t>IMP-2</w:t>
      </w:r>
      <w:r>
        <w:rPr>
          <w:b/>
        </w:rPr>
        <w:t>5</w:t>
      </w:r>
      <w:r>
        <w:t xml:space="preserve"> so it is reasonable to assume that this mass loss came entirely from </w:t>
      </w:r>
      <w:r w:rsidRPr="005C523D">
        <w:rPr>
          <w:b/>
        </w:rPr>
        <w:t>IMP-2</w:t>
      </w:r>
      <w:r>
        <w:rPr>
          <w:b/>
        </w:rPr>
        <w:t>6</w:t>
      </w:r>
      <w:r>
        <w:t xml:space="preserve">. The SQUEEZE algorithm calculated 55 molecules of DMF per unit cell of </w:t>
      </w:r>
      <w:r w:rsidRPr="005C523D">
        <w:rPr>
          <w:b/>
        </w:rPr>
        <w:t>IMP-2</w:t>
      </w:r>
      <w:r>
        <w:rPr>
          <w:b/>
        </w:rPr>
        <w:t>6</w:t>
      </w:r>
      <w:r>
        <w:t xml:space="preserve">, or 16.6% by mass. This implies that the as-synthesized sample contains </w:t>
      </w:r>
      <w:r w:rsidRPr="00F35887">
        <w:rPr>
          <w:b/>
        </w:rPr>
        <w:t>IMP-2</w:t>
      </w:r>
      <w:r>
        <w:rPr>
          <w:b/>
        </w:rPr>
        <w:t>5</w:t>
      </w:r>
      <w:r>
        <w:t xml:space="preserve"> and </w:t>
      </w:r>
      <w:r w:rsidRPr="00F35887">
        <w:rPr>
          <w:b/>
        </w:rPr>
        <w:t>IMP-2</w:t>
      </w:r>
      <w:r>
        <w:rPr>
          <w:b/>
        </w:rPr>
        <w:t>6</w:t>
      </w:r>
      <w:r>
        <w:t xml:space="preserve"> in a 1:2 ratio, assuming all the non-coordinating solvent from </w:t>
      </w:r>
      <w:r w:rsidRPr="00F35887">
        <w:rPr>
          <w:b/>
        </w:rPr>
        <w:t>IMP-2</w:t>
      </w:r>
      <w:r>
        <w:rPr>
          <w:b/>
        </w:rPr>
        <w:t>6</w:t>
      </w:r>
      <w:r>
        <w:t xml:space="preserve"> is lost under TGA conditions.</w:t>
      </w:r>
      <w:r w:rsidR="002E34FE">
        <w:tab/>
      </w:r>
    </w:p>
    <w:p w:rsidR="00383C5D" w:rsidRDefault="00383C5D" w:rsidP="00383C5D">
      <w:pPr>
        <w:rPr>
          <w:b/>
          <w:sz w:val="24"/>
        </w:rPr>
      </w:pPr>
      <w:r>
        <w:rPr>
          <w:b/>
          <w:sz w:val="24"/>
        </w:rPr>
        <w:br w:type="page"/>
      </w:r>
    </w:p>
    <w:p w:rsidR="00CA4777" w:rsidRPr="00383C5D" w:rsidRDefault="00F73034" w:rsidP="009B350D">
      <w:pPr>
        <w:pStyle w:val="ListParagraph"/>
        <w:numPr>
          <w:ilvl w:val="0"/>
          <w:numId w:val="3"/>
        </w:numPr>
        <w:rPr>
          <w:b/>
          <w:sz w:val="24"/>
        </w:rPr>
      </w:pPr>
      <w:r>
        <w:rPr>
          <w:noProof/>
          <w:lang w:eastAsia="en-GB"/>
        </w:rPr>
        <w:lastRenderedPageBreak/>
        <w:drawing>
          <wp:anchor distT="0" distB="0" distL="114300" distR="114300" simplePos="0" relativeHeight="251658752" behindDoc="0" locked="0" layoutInCell="1" allowOverlap="1">
            <wp:simplePos x="0" y="0"/>
            <wp:positionH relativeFrom="column">
              <wp:posOffset>1141095</wp:posOffset>
            </wp:positionH>
            <wp:positionV relativeFrom="paragraph">
              <wp:posOffset>-55880</wp:posOffset>
            </wp:positionV>
            <wp:extent cx="3441065" cy="4295775"/>
            <wp:effectExtent l="0" t="8255" r="0" b="0"/>
            <wp:wrapSquare wrapText="bothSides"/>
            <wp:docPr id="10" name="Picture 10" descr="2010src0590dl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src0590dls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561" t="11446" r="12702" b="21000"/>
                    <a:stretch/>
                  </pic:blipFill>
                  <pic:spPr bwMode="auto">
                    <a:xfrm rot="5400000">
                      <a:off x="0" y="0"/>
                      <a:ext cx="3441065" cy="429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777" w:rsidRPr="00383C5D">
        <w:rPr>
          <w:b/>
          <w:sz w:val="24"/>
        </w:rPr>
        <w:t>Notes on the X-ray crystal structure of IMP-2</w:t>
      </w:r>
      <w:r w:rsidR="00DA569B">
        <w:rPr>
          <w:b/>
          <w:sz w:val="24"/>
        </w:rPr>
        <w:t>7</w:t>
      </w:r>
      <w:r w:rsidR="00CA4777" w:rsidRPr="00383C5D">
        <w:rPr>
          <w:b/>
          <w:sz w:val="24"/>
        </w:rPr>
        <w:t>Li and IMP-2</w:t>
      </w:r>
      <w:r w:rsidR="00DA569B">
        <w:rPr>
          <w:b/>
          <w:sz w:val="24"/>
        </w:rPr>
        <w:t>7</w:t>
      </w:r>
      <w:r w:rsidR="00CA4777" w:rsidRPr="00383C5D">
        <w:rPr>
          <w:b/>
          <w:sz w:val="24"/>
        </w:rPr>
        <w:t>Na</w:t>
      </w:r>
    </w:p>
    <w:p w:rsidR="00F73034" w:rsidRDefault="00F73034" w:rsidP="00CA4777"/>
    <w:p w:rsidR="00F73034" w:rsidRDefault="00F73034" w:rsidP="00CA4777"/>
    <w:p w:rsidR="00F73034" w:rsidRDefault="00F73034" w:rsidP="00CA4777"/>
    <w:p w:rsidR="00F73034" w:rsidRDefault="00F73034" w:rsidP="00CA4777"/>
    <w:p w:rsidR="00F73034" w:rsidRDefault="00F73034" w:rsidP="00CA4777"/>
    <w:p w:rsidR="00F73034" w:rsidRDefault="00F73034" w:rsidP="00CA4777"/>
    <w:p w:rsidR="00F73034" w:rsidRDefault="00F73034" w:rsidP="00CA4777"/>
    <w:p w:rsidR="00F73034" w:rsidRDefault="00F73034" w:rsidP="00CA4777"/>
    <w:p w:rsidR="00F73034" w:rsidRDefault="00F73034" w:rsidP="00CA4777"/>
    <w:p w:rsidR="00F73034" w:rsidRDefault="00F73034" w:rsidP="00CA4777"/>
    <w:p w:rsidR="00F73034" w:rsidRDefault="00F73034" w:rsidP="00CA4777"/>
    <w:p w:rsidR="00F73034" w:rsidRPr="00E515DA" w:rsidRDefault="00F73034" w:rsidP="00F73034">
      <w:pPr>
        <w:rPr>
          <w:b/>
          <w:sz w:val="24"/>
        </w:rPr>
      </w:pPr>
      <w:r>
        <w:rPr>
          <w:highlight w:val="green"/>
        </w:rPr>
        <w:t>Fi</w:t>
      </w:r>
      <w:r w:rsidRPr="00E515DA">
        <w:rPr>
          <w:highlight w:val="green"/>
        </w:rPr>
        <w:t>gure S</w:t>
      </w:r>
      <w:r w:rsidR="004A67CF">
        <w:rPr>
          <w:highlight w:val="green"/>
        </w:rPr>
        <w:t>10</w:t>
      </w:r>
      <w:r>
        <w:t xml:space="preserve">: ORTEP diagram of the asymmetric unit of </w:t>
      </w:r>
      <w:r w:rsidRPr="00E515DA">
        <w:rPr>
          <w:b/>
        </w:rPr>
        <w:t>IMP-2</w:t>
      </w:r>
      <w:r w:rsidR="00DA569B">
        <w:rPr>
          <w:b/>
        </w:rPr>
        <w:t>7</w:t>
      </w:r>
      <w:r>
        <w:rPr>
          <w:b/>
        </w:rPr>
        <w:t>Na</w:t>
      </w:r>
      <w:r>
        <w:t xml:space="preserve"> with thermal ellipsoids at 50% probability. Hydrogen atoms and solvent molecules (bar coordinating oxygens) omitted for clarity. </w:t>
      </w:r>
    </w:p>
    <w:p w:rsidR="00F73034" w:rsidRDefault="00F73034" w:rsidP="00CA4777"/>
    <w:p w:rsidR="0024496A" w:rsidRDefault="0024496A" w:rsidP="00CA4777">
      <w:r>
        <w:t xml:space="preserve">Despite repeated attempts, all crystals of </w:t>
      </w:r>
      <w:r w:rsidRPr="0024496A">
        <w:rPr>
          <w:b/>
        </w:rPr>
        <w:t>IMP-2</w:t>
      </w:r>
      <w:r w:rsidR="00DA569B">
        <w:rPr>
          <w:b/>
        </w:rPr>
        <w:t>7</w:t>
      </w:r>
      <w:r w:rsidRPr="0024496A">
        <w:rPr>
          <w:b/>
        </w:rPr>
        <w:t>Li</w:t>
      </w:r>
      <w:r>
        <w:t xml:space="preserve"> </w:t>
      </w:r>
      <w:r w:rsidR="00D77AD4">
        <w:t>that we grew</w:t>
      </w:r>
      <w:r>
        <w:t xml:space="preserve"> were found to be twinned. </w:t>
      </w:r>
      <w:r w:rsidR="00D80905">
        <w:t>T</w:t>
      </w:r>
      <w:r>
        <w:t xml:space="preserve">he </w:t>
      </w:r>
      <w:r w:rsidR="005D24D8">
        <w:t xml:space="preserve">best </w:t>
      </w:r>
      <w:r>
        <w:t xml:space="preserve">dataset was of sufficient quality to unambiguously assign the atoms making up the MOF, </w:t>
      </w:r>
      <w:r w:rsidR="00D80905">
        <w:t xml:space="preserve">but </w:t>
      </w:r>
      <w:r>
        <w:t>this did not lead to a satisfactory solution with R value</w:t>
      </w:r>
      <w:r w:rsidR="00182C12">
        <w:t>s remaining stubbornly high</w:t>
      </w:r>
      <w:r w:rsidR="00D80905">
        <w:t>, even when synchrotron radiation was used</w:t>
      </w:r>
      <w:r w:rsidR="00182C12">
        <w:t>. This</w:t>
      </w:r>
      <w:r>
        <w:t xml:space="preserve"> was </w:t>
      </w:r>
      <w:r w:rsidR="005D24D8">
        <w:t xml:space="preserve">partly caused </w:t>
      </w:r>
      <w:r>
        <w:t>by the presence of solvent molecules (DMF) within the pores</w:t>
      </w:r>
      <w:r w:rsidR="005D24D8">
        <w:t xml:space="preserve"> which</w:t>
      </w:r>
      <w:r>
        <w:t xml:space="preserve"> were </w:t>
      </w:r>
      <w:r w:rsidR="00182C12">
        <w:t>severely disordered</w:t>
      </w:r>
      <w:r w:rsidR="005D24D8">
        <w:t>. Normally these would</w:t>
      </w:r>
      <w:r w:rsidR="00182C12">
        <w:t xml:space="preserve"> have been removed using </w:t>
      </w:r>
      <w:r w:rsidR="005D24D8">
        <w:t>SQUEEZE</w:t>
      </w:r>
      <w:r w:rsidR="00D77AD4" w:rsidRPr="00D77AD4">
        <w:rPr>
          <w:highlight w:val="green"/>
          <w:vertAlign w:val="superscript"/>
        </w:rPr>
        <w:t>S</w:t>
      </w:r>
      <w:r w:rsidR="006E0E2F">
        <w:rPr>
          <w:highlight w:val="green"/>
          <w:vertAlign w:val="superscript"/>
        </w:rPr>
        <w:t>1</w:t>
      </w:r>
      <w:r w:rsidR="005D24D8">
        <w:t xml:space="preserve"> but</w:t>
      </w:r>
      <w:r w:rsidR="00182C12">
        <w:t xml:space="preserve"> this is not possible with twinned crystals</w:t>
      </w:r>
      <w:r w:rsidR="005D24D8">
        <w:t xml:space="preserve">. We have therefore included the structure only as a comparison point to the literature data and to </w:t>
      </w:r>
      <w:r w:rsidR="005D24D8" w:rsidRPr="005D24D8">
        <w:rPr>
          <w:b/>
        </w:rPr>
        <w:t>IMP-2</w:t>
      </w:r>
      <w:r w:rsidR="00DA569B">
        <w:rPr>
          <w:b/>
        </w:rPr>
        <w:t>7</w:t>
      </w:r>
      <w:r w:rsidR="005D24D8" w:rsidRPr="005D24D8">
        <w:rPr>
          <w:b/>
        </w:rPr>
        <w:t>Na</w:t>
      </w:r>
      <w:r w:rsidR="005D24D8">
        <w:t>.</w:t>
      </w:r>
    </w:p>
    <w:p w:rsidR="00CA4777" w:rsidRDefault="00CA4777" w:rsidP="00CA4777">
      <w:r>
        <w:t xml:space="preserve">Each ligand arm of </w:t>
      </w:r>
      <w:r w:rsidR="00A01234" w:rsidRPr="00A01234">
        <w:rPr>
          <w:b/>
        </w:rPr>
        <w:t>IMP-2</w:t>
      </w:r>
      <w:r w:rsidR="00DA569B">
        <w:rPr>
          <w:b/>
        </w:rPr>
        <w:t>7</w:t>
      </w:r>
      <w:r w:rsidR="00A01234">
        <w:t xml:space="preserve"> (both </w:t>
      </w:r>
      <w:r w:rsidR="00A01234" w:rsidRPr="008C53BB">
        <w:rPr>
          <w:b/>
        </w:rPr>
        <w:t>Li</w:t>
      </w:r>
      <w:r w:rsidR="00A01234">
        <w:t xml:space="preserve"> and </w:t>
      </w:r>
      <w:r w:rsidR="00A01234" w:rsidRPr="008C53BB">
        <w:rPr>
          <w:b/>
        </w:rPr>
        <w:t>Na</w:t>
      </w:r>
      <w:r w:rsidR="00A01234">
        <w:t xml:space="preserve">) </w:t>
      </w:r>
      <w:r>
        <w:t xml:space="preserve">is deprotonated and unique </w:t>
      </w:r>
      <w:r w:rsidR="00A01234">
        <w:t>hence</w:t>
      </w:r>
      <w:r>
        <w:t xml:space="preserve"> there are four crystallographically distinct carboxylate groups link</w:t>
      </w:r>
      <w:r w:rsidR="00A01234">
        <w:t>ing</w:t>
      </w:r>
      <w:r>
        <w:t xml:space="preserve"> three separate chains. Within these chains there are four crystallographically distinct metal atoms. Whilst the</w:t>
      </w:r>
      <w:r w:rsidR="00A01234">
        <w:t>se</w:t>
      </w:r>
      <w:r>
        <w:t xml:space="preserve"> chains </w:t>
      </w:r>
      <w:r w:rsidR="00A01234">
        <w:t xml:space="preserve">have very similar overall </w:t>
      </w:r>
      <w:r>
        <w:t>arrangements, due to the difference in coordination number the</w:t>
      </w:r>
      <w:r w:rsidR="00A01234">
        <w:t>re is enough variation in the</w:t>
      </w:r>
      <w:r>
        <w:t xml:space="preserve"> connectivity of the atoms to warrant separate descriptions.</w:t>
      </w:r>
    </w:p>
    <w:p w:rsidR="00653EC8" w:rsidRDefault="00653EC8" w:rsidP="00CA4777">
      <w:r>
        <w:rPr>
          <w:noProof/>
          <w:lang w:eastAsia="en-GB"/>
        </w:rPr>
        <w:drawing>
          <wp:anchor distT="0" distB="0" distL="114300" distR="114300" simplePos="0" relativeHeight="251831296" behindDoc="0" locked="0" layoutInCell="1" allowOverlap="1" wp14:anchorId="09529EBE" wp14:editId="41A08889">
            <wp:simplePos x="0" y="0"/>
            <wp:positionH relativeFrom="column">
              <wp:posOffset>2776220</wp:posOffset>
            </wp:positionH>
            <wp:positionV relativeFrom="paragraph">
              <wp:posOffset>120015</wp:posOffset>
            </wp:positionV>
            <wp:extent cx="719455" cy="44577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8c (Na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455" cy="4457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6304" behindDoc="0" locked="0" layoutInCell="1" allowOverlap="1" wp14:anchorId="321C24BF" wp14:editId="7CBA73BF">
            <wp:simplePos x="0" y="0"/>
            <wp:positionH relativeFrom="column">
              <wp:posOffset>1958340</wp:posOffset>
            </wp:positionH>
            <wp:positionV relativeFrom="paragraph">
              <wp:posOffset>8890</wp:posOffset>
            </wp:positionV>
            <wp:extent cx="719455" cy="615315"/>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8b (N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455" cy="6153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43E45F52" wp14:editId="2B29947F">
            <wp:simplePos x="0" y="0"/>
            <wp:positionH relativeFrom="column">
              <wp:posOffset>1162050</wp:posOffset>
            </wp:positionH>
            <wp:positionV relativeFrom="paragraph">
              <wp:posOffset>8890</wp:posOffset>
            </wp:positionV>
            <wp:extent cx="719455" cy="658495"/>
            <wp:effectExtent l="0" t="0" r="444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8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9455" cy="658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568128" behindDoc="0" locked="0" layoutInCell="1" allowOverlap="1" wp14:anchorId="6E29A8B8" wp14:editId="4F3A7CB3">
            <wp:simplePos x="0" y="0"/>
            <wp:positionH relativeFrom="column">
              <wp:posOffset>3559175</wp:posOffset>
            </wp:positionH>
            <wp:positionV relativeFrom="paragraph">
              <wp:posOffset>110490</wp:posOffset>
            </wp:positionV>
            <wp:extent cx="720000" cy="49680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8d (Na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496800"/>
                    </a:xfrm>
                    <a:prstGeom prst="rect">
                      <a:avLst/>
                    </a:prstGeom>
                  </pic:spPr>
                </pic:pic>
              </a:graphicData>
            </a:graphic>
            <wp14:sizeRelH relativeFrom="margin">
              <wp14:pctWidth>0</wp14:pctWidth>
            </wp14:sizeRelH>
            <wp14:sizeRelV relativeFrom="margin">
              <wp14:pctHeight>0</wp14:pctHeight>
            </wp14:sizeRelV>
          </wp:anchor>
        </w:drawing>
      </w:r>
    </w:p>
    <w:p w:rsidR="00653EC8" w:rsidRDefault="00653EC8" w:rsidP="00CA4777"/>
    <w:p w:rsidR="00653EC8" w:rsidRDefault="00653EC8" w:rsidP="00CA4777"/>
    <w:p w:rsidR="00653EC8" w:rsidRDefault="00653EC8" w:rsidP="00CA4777">
      <w:r w:rsidRPr="00620723">
        <w:rPr>
          <w:highlight w:val="green"/>
        </w:rPr>
        <w:t xml:space="preserve">Figure </w:t>
      </w:r>
      <w:r>
        <w:rPr>
          <w:highlight w:val="green"/>
        </w:rPr>
        <w:t>S11</w:t>
      </w:r>
      <w:r>
        <w:t xml:space="preserve">: views of the coordination environment around (a) Na1; (b) Na2; (c) Na3; (d) Na4 in </w:t>
      </w:r>
      <w:r w:rsidRPr="00653EC8">
        <w:rPr>
          <w:b/>
        </w:rPr>
        <w:t>IMP-27Na</w:t>
      </w:r>
      <w:r>
        <w:t>.</w:t>
      </w:r>
    </w:p>
    <w:p w:rsidR="00CA4777" w:rsidRDefault="00CA4777" w:rsidP="00CA4777">
      <w:r>
        <w:lastRenderedPageBreak/>
        <w:t xml:space="preserve">In </w:t>
      </w:r>
      <w:r w:rsidR="00A01234" w:rsidRPr="00A01234">
        <w:rPr>
          <w:b/>
        </w:rPr>
        <w:t>IMP-2</w:t>
      </w:r>
      <w:r w:rsidR="00DA569B">
        <w:rPr>
          <w:b/>
        </w:rPr>
        <w:t>7</w:t>
      </w:r>
      <w:r w:rsidR="00A01234" w:rsidRPr="00A01234">
        <w:rPr>
          <w:b/>
        </w:rPr>
        <w:t>Li</w:t>
      </w:r>
      <w:r>
        <w:t xml:space="preserve"> there are two </w:t>
      </w:r>
      <w:r w:rsidR="00A01234">
        <w:rPr>
          <w:rFonts w:cstheme="minorHAnsi"/>
        </w:rPr>
        <w:t>μ</w:t>
      </w:r>
      <w:r w:rsidRPr="00A01234">
        <w:rPr>
          <w:vertAlign w:val="superscript"/>
        </w:rPr>
        <w:t>4</w:t>
      </w:r>
      <w:r w:rsidR="00A01234">
        <w:t>–</w:t>
      </w:r>
      <w:r>
        <w:t>carboxyl</w:t>
      </w:r>
      <w:r w:rsidR="00A01234">
        <w:t xml:space="preserve">ate groups each containing two </w:t>
      </w:r>
      <w:r w:rsidR="00A01234">
        <w:rPr>
          <w:rFonts w:cstheme="minorHAnsi"/>
        </w:rPr>
        <w:t>μ</w:t>
      </w:r>
      <w:r w:rsidR="00A01234">
        <w:t>–</w:t>
      </w:r>
      <w:r>
        <w:t xml:space="preserve">O atoms. There is one </w:t>
      </w:r>
      <w:r w:rsidR="00A01234">
        <w:rPr>
          <w:rFonts w:cstheme="minorHAnsi"/>
        </w:rPr>
        <w:t>μ</w:t>
      </w:r>
      <w:r w:rsidRPr="0029445C">
        <w:rPr>
          <w:vertAlign w:val="superscript"/>
        </w:rPr>
        <w:t>3</w:t>
      </w:r>
      <w:r w:rsidR="0029445C">
        <w:t>–</w:t>
      </w:r>
      <w:r>
        <w:t xml:space="preserve">carboxylate group with one </w:t>
      </w:r>
      <w:r w:rsidR="00A01234">
        <w:rPr>
          <w:rFonts w:cstheme="minorHAnsi"/>
        </w:rPr>
        <w:t>μ</w:t>
      </w:r>
      <w:r w:rsidR="00A01234">
        <w:t>–</w:t>
      </w:r>
      <w:r>
        <w:t>O (O8) bri</w:t>
      </w:r>
      <w:r w:rsidR="00A01234">
        <w:t>d</w:t>
      </w:r>
      <w:r>
        <w:t>ging Li1 and Li4</w:t>
      </w:r>
      <w:r w:rsidR="00A01234">
        <w:t>,</w:t>
      </w:r>
      <w:r>
        <w:t xml:space="preserve"> and one monodentate O atom (O7) coordinating to Li2. The fourth crystallographically distinct carboxylate group coordinates in a dimonodentate form to Li1 and Li2. These result in a full complement of tetrahedral</w:t>
      </w:r>
      <w:r w:rsidR="00A01234">
        <w:t xml:space="preserve"> coordination positions for Li1 and </w:t>
      </w:r>
      <w:r>
        <w:t>Li2, but Li3 requires one H</w:t>
      </w:r>
      <w:r w:rsidRPr="00A01234">
        <w:rPr>
          <w:vertAlign w:val="subscript"/>
        </w:rPr>
        <w:t>2</w:t>
      </w:r>
      <w:r>
        <w:t>O and one DMF molecule</w:t>
      </w:r>
      <w:r w:rsidR="00446A77">
        <w:t>,</w:t>
      </w:r>
      <w:r>
        <w:t xml:space="preserve"> and Li4 coordinates to one H</w:t>
      </w:r>
      <w:r w:rsidRPr="00A01234">
        <w:rPr>
          <w:vertAlign w:val="subscript"/>
        </w:rPr>
        <w:t>2</w:t>
      </w:r>
      <w:r>
        <w:t>O molecule to fulfil the expected tetrahedral coordination for Li</w:t>
      </w:r>
      <w:r w:rsidR="00796115">
        <w:t>.</w:t>
      </w:r>
      <w:r w:rsidR="007971E9">
        <w:t xml:space="preserve"> </w:t>
      </w:r>
      <w:r w:rsidR="00503CCB">
        <w:t xml:space="preserve">Each lithium cation is 4-coordinate with </w:t>
      </w:r>
      <w:r w:rsidR="00503CCB" w:rsidRPr="00E00B50">
        <w:rPr>
          <w:rFonts w:cs="Times"/>
          <w:i/>
        </w:rPr>
        <w:t>τ</w:t>
      </w:r>
      <w:r w:rsidR="00503CCB">
        <w:t>’</w:t>
      </w:r>
      <w:r w:rsidR="00503CCB" w:rsidRPr="00E00B50">
        <w:rPr>
          <w:vertAlign w:val="subscript"/>
        </w:rPr>
        <w:t>4</w:t>
      </w:r>
      <w:r w:rsidR="00503CCB">
        <w:t xml:space="preserve"> values between 0.78 and 0.89, indicating some distortion away from ideal tetrahedral geometry is present.</w:t>
      </w:r>
    </w:p>
    <w:p w:rsidR="00CA4777" w:rsidRDefault="00A01234" w:rsidP="0029445C">
      <w:r w:rsidRPr="00A01234">
        <w:rPr>
          <w:b/>
        </w:rPr>
        <w:t>IMP-2</w:t>
      </w:r>
      <w:r w:rsidR="00DA569B">
        <w:rPr>
          <w:b/>
        </w:rPr>
        <w:t>7</w:t>
      </w:r>
      <w:r w:rsidRPr="00A01234">
        <w:rPr>
          <w:b/>
        </w:rPr>
        <w:t>Na</w:t>
      </w:r>
      <w:r w:rsidR="00CA4777">
        <w:t xml:space="preserve"> has, as expected, a more complex coordination environment. </w:t>
      </w:r>
      <w:r>
        <w:t xml:space="preserve">It </w:t>
      </w:r>
      <w:r w:rsidR="00CA4777">
        <w:t>has only three carboxylate groups bonding to the metal c</w:t>
      </w:r>
      <w:r w:rsidR="0029445C">
        <w:t xml:space="preserve">hains, the fourth (O11 and </w:t>
      </w:r>
      <w:r>
        <w:t>O12) hydrogen</w:t>
      </w:r>
      <w:r w:rsidR="008C53BB">
        <w:t xml:space="preserve"> </w:t>
      </w:r>
      <w:r w:rsidR="00CA4777">
        <w:t>bonds to five H</w:t>
      </w:r>
      <w:r w:rsidR="00CA4777" w:rsidRPr="00A01234">
        <w:rPr>
          <w:vertAlign w:val="subscript"/>
        </w:rPr>
        <w:t>2</w:t>
      </w:r>
      <w:r w:rsidR="00CA4777">
        <w:t xml:space="preserve">O </w:t>
      </w:r>
      <w:r>
        <w:t>molecules,</w:t>
      </w:r>
      <w:r w:rsidR="00CA4777">
        <w:t xml:space="preserve"> four of which are crystallographically distinct. The three coordinating carboxylate groups each coordinate in a different manner. O21</w:t>
      </w:r>
      <w:r w:rsidR="0029445C">
        <w:t xml:space="preserve"> and </w:t>
      </w:r>
      <w:r w:rsidR="00CA4777">
        <w:t>O22 comp</w:t>
      </w:r>
      <w:r w:rsidR="0029445C">
        <w:t>rise</w:t>
      </w:r>
      <w:r w:rsidR="00CA4777">
        <w:t xml:space="preserve"> a </w:t>
      </w:r>
      <w:r w:rsidR="0029445C">
        <w:rPr>
          <w:rFonts w:cstheme="minorHAnsi"/>
        </w:rPr>
        <w:t>μ</w:t>
      </w:r>
      <w:r w:rsidR="00CA4777" w:rsidRPr="0029445C">
        <w:rPr>
          <w:vertAlign w:val="superscript"/>
        </w:rPr>
        <w:t>3</w:t>
      </w:r>
      <w:r w:rsidR="00CA4777">
        <w:t xml:space="preserve"> bridge between Na1, Na2 and Na4 with a</w:t>
      </w:r>
      <w:r w:rsidR="0029445C">
        <w:t>dditional</w:t>
      </w:r>
      <w:r w:rsidR="00CA4777">
        <w:t xml:space="preserve"> chelation of Na2. O31</w:t>
      </w:r>
      <w:r w:rsidR="0029445C">
        <w:t xml:space="preserve"> and O</w:t>
      </w:r>
      <w:r w:rsidR="00CA4777">
        <w:t xml:space="preserve">32 complete a </w:t>
      </w:r>
      <w:r w:rsidR="0029445C">
        <w:rPr>
          <w:rFonts w:cstheme="minorHAnsi"/>
        </w:rPr>
        <w:t>μ</w:t>
      </w:r>
      <w:r w:rsidR="00CA4777" w:rsidRPr="0029445C">
        <w:rPr>
          <w:vertAlign w:val="superscript"/>
        </w:rPr>
        <w:t>4</w:t>
      </w:r>
      <w:r w:rsidR="00CA4777">
        <w:t xml:space="preserve"> bridge between Na1, Na1A, Na2</w:t>
      </w:r>
      <w:r w:rsidR="00446A77">
        <w:t>,</w:t>
      </w:r>
      <w:r w:rsidR="00CA4777">
        <w:t xml:space="preserve"> and Na3 with O32 providing a </w:t>
      </w:r>
      <w:r w:rsidR="0029445C">
        <w:rPr>
          <w:rFonts w:cstheme="minorHAnsi"/>
        </w:rPr>
        <w:t>μ</w:t>
      </w:r>
      <w:r w:rsidR="00CA4777" w:rsidRPr="0029445C">
        <w:rPr>
          <w:vertAlign w:val="superscript"/>
        </w:rPr>
        <w:t>3</w:t>
      </w:r>
      <w:r w:rsidR="00CA4777">
        <w:t xml:space="preserve"> bridge</w:t>
      </w:r>
      <w:r w:rsidR="0029445C">
        <w:t>;</w:t>
      </w:r>
      <w:r w:rsidR="00CA4777">
        <w:t xml:space="preserve"> this carboxylate group also chelates to Na1. O41</w:t>
      </w:r>
      <w:r w:rsidR="0029445C">
        <w:t xml:space="preserve"> and </w:t>
      </w:r>
      <w:r w:rsidR="00CA4777">
        <w:t xml:space="preserve">O42 are a </w:t>
      </w:r>
      <w:r w:rsidR="0029445C">
        <w:rPr>
          <w:rFonts w:cstheme="minorHAnsi"/>
        </w:rPr>
        <w:t>μ</w:t>
      </w:r>
      <w:r w:rsidR="0029445C">
        <w:t>–O</w:t>
      </w:r>
      <w:r w:rsidR="00CA4777">
        <w:t xml:space="preserve"> bridge between Na1 and Na3</w:t>
      </w:r>
      <w:r w:rsidR="00446A77">
        <w:t>,</w:t>
      </w:r>
      <w:r w:rsidR="00CA4777">
        <w:t xml:space="preserve"> and </w:t>
      </w:r>
      <w:r w:rsidR="0029445C">
        <w:t xml:space="preserve">also </w:t>
      </w:r>
      <w:r w:rsidR="00CA4777">
        <w:t>chelate to Na1.</w:t>
      </w:r>
      <w:r w:rsidR="0029445C">
        <w:t xml:space="preserve"> Fu</w:t>
      </w:r>
      <w:r w:rsidR="00446A77">
        <w:t>rther bridging between Na center</w:t>
      </w:r>
      <w:r w:rsidR="0029445C">
        <w:t>s is performed by solvent molecules (both H</w:t>
      </w:r>
      <w:r w:rsidR="0029445C" w:rsidRPr="0029445C">
        <w:rPr>
          <w:vertAlign w:val="subscript"/>
        </w:rPr>
        <w:t>2</w:t>
      </w:r>
      <w:r w:rsidR="0029445C">
        <w:t xml:space="preserve">O and, uncommonly, DMF) with </w:t>
      </w:r>
      <w:r w:rsidR="00446A77">
        <w:t>the</w:t>
      </w:r>
      <w:r w:rsidR="0029445C">
        <w:t xml:space="preserve"> coordinat</w:t>
      </w:r>
      <w:r w:rsidR="00D77AD4">
        <w:t>ion environment at each Na cent</w:t>
      </w:r>
      <w:r w:rsidR="0029445C">
        <w:t>e</w:t>
      </w:r>
      <w:r w:rsidR="00D77AD4">
        <w:t>r</w:t>
      </w:r>
      <w:r w:rsidR="0029445C">
        <w:t xml:space="preserve"> completed by monodentate solvent molecules.</w:t>
      </w:r>
      <w:r w:rsidR="00CA4777">
        <w:t xml:space="preserve"> In addition, there is one non-coordina</w:t>
      </w:r>
      <w:r w:rsidR="0029445C">
        <w:t>ting DMF molecule per unit cell.</w:t>
      </w:r>
    </w:p>
    <w:p w:rsidR="00A01234" w:rsidRDefault="00CA4777" w:rsidP="00CA4777">
      <w:r>
        <w:t xml:space="preserve">Due to the slight distortion of frameworks relative to one another the void space of </w:t>
      </w:r>
      <w:r w:rsidR="0029445C" w:rsidRPr="0029445C">
        <w:rPr>
          <w:b/>
        </w:rPr>
        <w:t>IMP-2</w:t>
      </w:r>
      <w:r w:rsidR="00DA569B">
        <w:rPr>
          <w:b/>
        </w:rPr>
        <w:t>7</w:t>
      </w:r>
      <w:r w:rsidR="0029445C" w:rsidRPr="0029445C">
        <w:rPr>
          <w:b/>
        </w:rPr>
        <w:t>Li</w:t>
      </w:r>
      <w:r>
        <w:t xml:space="preserve"> and </w:t>
      </w:r>
      <w:r w:rsidR="0029445C" w:rsidRPr="0029445C">
        <w:rPr>
          <w:b/>
        </w:rPr>
        <w:t>IMP-2</w:t>
      </w:r>
      <w:r w:rsidR="00DA569B">
        <w:rPr>
          <w:b/>
        </w:rPr>
        <w:t>7</w:t>
      </w:r>
      <w:r w:rsidR="0029445C" w:rsidRPr="0029445C">
        <w:rPr>
          <w:b/>
        </w:rPr>
        <w:t>Na</w:t>
      </w:r>
      <w:r>
        <w:t xml:space="preserve"> differ. For both MOFs the void space is interconnected but this interconnection is 3D in </w:t>
      </w:r>
      <w:r w:rsidR="0029445C" w:rsidRPr="0029445C">
        <w:rPr>
          <w:b/>
        </w:rPr>
        <w:t>IMP-2</w:t>
      </w:r>
      <w:r w:rsidR="00DA569B">
        <w:rPr>
          <w:b/>
        </w:rPr>
        <w:t>7</w:t>
      </w:r>
      <w:r w:rsidR="0029445C" w:rsidRPr="0029445C">
        <w:rPr>
          <w:b/>
        </w:rPr>
        <w:t>Li</w:t>
      </w:r>
      <w:r>
        <w:t xml:space="preserve"> and only 2D in </w:t>
      </w:r>
      <w:r w:rsidR="0029445C" w:rsidRPr="0029445C">
        <w:rPr>
          <w:b/>
        </w:rPr>
        <w:t>IMP-2</w:t>
      </w:r>
      <w:r w:rsidR="00DA569B">
        <w:rPr>
          <w:b/>
        </w:rPr>
        <w:t>7</w:t>
      </w:r>
      <w:r w:rsidR="0029445C" w:rsidRPr="0029445C">
        <w:rPr>
          <w:b/>
        </w:rPr>
        <w:t>Na</w:t>
      </w:r>
      <w:r>
        <w:t xml:space="preserve">. In addition, this calculated void space is </w:t>
      </w:r>
      <w:r w:rsidR="00A81B22">
        <w:t xml:space="preserve">only </w:t>
      </w:r>
      <w:r>
        <w:t xml:space="preserve">present in </w:t>
      </w:r>
      <w:r w:rsidR="00A81B22" w:rsidRPr="00A81B22">
        <w:rPr>
          <w:b/>
        </w:rPr>
        <w:t>IMP-2</w:t>
      </w:r>
      <w:r w:rsidR="00DA569B">
        <w:rPr>
          <w:b/>
        </w:rPr>
        <w:t>7</w:t>
      </w:r>
      <w:r w:rsidR="00A81B22" w:rsidRPr="00A81B22">
        <w:rPr>
          <w:b/>
        </w:rPr>
        <w:t>Na</w:t>
      </w:r>
      <w:r>
        <w:t xml:space="preserve"> when </w:t>
      </w:r>
      <w:r w:rsidR="00A81B22">
        <w:t xml:space="preserve">all </w:t>
      </w:r>
      <w:r>
        <w:t>coordinated DMF molecules have been removed</w:t>
      </w:r>
      <w:r w:rsidR="00A81B22">
        <w:t>,</w:t>
      </w:r>
      <w:r>
        <w:t xml:space="preserve"> whereas the void space of </w:t>
      </w:r>
      <w:r w:rsidR="00A81B22" w:rsidRPr="00A81B22">
        <w:rPr>
          <w:b/>
        </w:rPr>
        <w:t>IMP-2</w:t>
      </w:r>
      <w:r w:rsidR="00DA569B">
        <w:rPr>
          <w:b/>
        </w:rPr>
        <w:t>7</w:t>
      </w:r>
      <w:r w:rsidR="00A81B22" w:rsidRPr="00A81B22">
        <w:rPr>
          <w:b/>
        </w:rPr>
        <w:t>Li</w:t>
      </w:r>
      <w:r>
        <w:t xml:space="preserve"> is present </w:t>
      </w:r>
      <w:r w:rsidR="00A81B22">
        <w:t xml:space="preserve">even with </w:t>
      </w:r>
      <w:r>
        <w:t xml:space="preserve">coordinated </w:t>
      </w:r>
      <w:r w:rsidR="00A81B22">
        <w:t>solvent. Removal of coordinated DMF increases the void space</w:t>
      </w:r>
      <w:r>
        <w:t>.</w:t>
      </w:r>
      <w:r w:rsidR="00A81B22">
        <w:t xml:space="preserve"> </w:t>
      </w:r>
      <w:r>
        <w:t xml:space="preserve">The largest channel in </w:t>
      </w:r>
      <w:r w:rsidR="00A81B22" w:rsidRPr="00A81B22">
        <w:rPr>
          <w:b/>
        </w:rPr>
        <w:t>IMP-2</w:t>
      </w:r>
      <w:r w:rsidR="00DA569B">
        <w:rPr>
          <w:b/>
        </w:rPr>
        <w:t>7</w:t>
      </w:r>
      <w:r w:rsidR="00A81B22" w:rsidRPr="00A81B22">
        <w:rPr>
          <w:b/>
        </w:rPr>
        <w:t>Na</w:t>
      </w:r>
      <w:r>
        <w:t xml:space="preserve"> </w:t>
      </w:r>
      <w:r w:rsidR="00A81B22">
        <w:t xml:space="preserve">runs parallel to the [110] direction and </w:t>
      </w:r>
      <w:r w:rsidR="00182C12">
        <w:t>measures 5 × 6</w:t>
      </w:r>
      <w:r>
        <w:t xml:space="preserve"> Å</w:t>
      </w:r>
      <w:r w:rsidR="00A81B22">
        <w:t>².</w:t>
      </w:r>
    </w:p>
    <w:p w:rsidR="003D2361" w:rsidRDefault="00392756" w:rsidP="00CA4777">
      <w:r>
        <w:rPr>
          <w:noProof/>
          <w:lang w:eastAsia="en-GB"/>
        </w:rPr>
        <w:drawing>
          <wp:anchor distT="0" distB="0" distL="114300" distR="114300" simplePos="0" relativeHeight="251576320" behindDoc="0" locked="0" layoutInCell="1" allowOverlap="1">
            <wp:simplePos x="0" y="0"/>
            <wp:positionH relativeFrom="column">
              <wp:posOffset>647700</wp:posOffset>
            </wp:positionH>
            <wp:positionV relativeFrom="paragraph">
              <wp:posOffset>1310640</wp:posOffset>
            </wp:positionV>
            <wp:extent cx="3884295" cy="181419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_Li comparison.jpg"/>
                    <pic:cNvPicPr/>
                  </pic:nvPicPr>
                  <pic:blipFill rotWithShape="1">
                    <a:blip r:embed="rId25" cstate="print">
                      <a:extLst>
                        <a:ext uri="{28A0092B-C50C-407E-A947-70E740481C1C}">
                          <a14:useLocalDpi xmlns:a14="http://schemas.microsoft.com/office/drawing/2010/main" val="0"/>
                        </a:ext>
                      </a:extLst>
                    </a:blip>
                    <a:srcRect l="2327" t="3022" r="932" b="5641"/>
                    <a:stretch/>
                  </pic:blipFill>
                  <pic:spPr bwMode="auto">
                    <a:xfrm>
                      <a:off x="0" y="0"/>
                      <a:ext cx="3884295" cy="181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361">
        <w:t>An examination of both structures shows the topology to be identical (</w:t>
      </w:r>
      <w:r w:rsidR="003D2361" w:rsidRPr="003D2361">
        <w:rPr>
          <w:highlight w:val="green"/>
        </w:rPr>
        <w:t>Figure S</w:t>
      </w:r>
      <w:r w:rsidR="00DE4413">
        <w:rPr>
          <w:highlight w:val="green"/>
        </w:rPr>
        <w:t>1</w:t>
      </w:r>
      <w:r w:rsidR="00653EC8">
        <w:rPr>
          <w:highlight w:val="green"/>
        </w:rPr>
        <w:t>2</w:t>
      </w:r>
      <w:r w:rsidR="003D2361">
        <w:t xml:space="preserve">). The metal cations in each structure form chains which run perpendicular to the plane of the paper and each chain is connected to six ligand environments in a distorted hexagonal arrangement. Each ligand connects three neighbouring chains, but the major difference between the structures is that for </w:t>
      </w:r>
      <w:r w:rsidR="003D2361" w:rsidRPr="003D2361">
        <w:rPr>
          <w:b/>
        </w:rPr>
        <w:t>IMP-2</w:t>
      </w:r>
      <w:r w:rsidR="00DA569B">
        <w:rPr>
          <w:b/>
        </w:rPr>
        <w:t>7</w:t>
      </w:r>
      <w:r w:rsidR="003D2361" w:rsidRPr="003D2361">
        <w:rPr>
          <w:b/>
        </w:rPr>
        <w:t>Li</w:t>
      </w:r>
      <w:r w:rsidR="003D2361">
        <w:t xml:space="preserve"> the ligand connects to one chain using two arms, whereas for </w:t>
      </w:r>
      <w:r w:rsidR="003D2361" w:rsidRPr="003D2361">
        <w:rPr>
          <w:b/>
        </w:rPr>
        <w:t>IMP-2</w:t>
      </w:r>
      <w:r w:rsidR="00DA569B">
        <w:rPr>
          <w:b/>
        </w:rPr>
        <w:t>7</w:t>
      </w:r>
      <w:r w:rsidR="003D2361" w:rsidRPr="003D2361">
        <w:rPr>
          <w:b/>
        </w:rPr>
        <w:t>Na</w:t>
      </w:r>
      <w:r w:rsidR="003D2361">
        <w:t xml:space="preserve"> all three chains are only connected using one arm, with the fourth arm dangling free.</w:t>
      </w:r>
    </w:p>
    <w:p w:rsidR="00392756" w:rsidRDefault="00392756" w:rsidP="00CA4777">
      <w:pPr>
        <w:rPr>
          <w:noProof/>
          <w:lang w:eastAsia="en-GB"/>
        </w:rPr>
      </w:pPr>
    </w:p>
    <w:p w:rsidR="00392756" w:rsidRDefault="00392756" w:rsidP="00CA4777">
      <w:pPr>
        <w:rPr>
          <w:noProof/>
          <w:lang w:eastAsia="en-GB"/>
        </w:rPr>
      </w:pPr>
    </w:p>
    <w:p w:rsidR="00392756" w:rsidRDefault="00392756" w:rsidP="00CA4777"/>
    <w:p w:rsidR="00392756" w:rsidRDefault="00392756" w:rsidP="00CA4777"/>
    <w:p w:rsidR="00392756" w:rsidRDefault="00392756" w:rsidP="00CA4777"/>
    <w:p w:rsidR="00392756" w:rsidRDefault="00392756" w:rsidP="00CA4777"/>
    <w:p w:rsidR="00683673" w:rsidRDefault="00683673" w:rsidP="00CA4777">
      <w:r w:rsidRPr="00683673">
        <w:rPr>
          <w:highlight w:val="green"/>
        </w:rPr>
        <w:t>Figure S</w:t>
      </w:r>
      <w:r w:rsidR="004A67CF">
        <w:rPr>
          <w:highlight w:val="green"/>
        </w:rPr>
        <w:t>1</w:t>
      </w:r>
      <w:r w:rsidR="00653EC8">
        <w:rPr>
          <w:highlight w:val="green"/>
        </w:rPr>
        <w:t>2</w:t>
      </w:r>
      <w:r>
        <w:t>:</w:t>
      </w:r>
      <w:r w:rsidR="003D2361">
        <w:t xml:space="preserve"> a comparison of the structure topologies for </w:t>
      </w:r>
      <w:r w:rsidR="003D2361" w:rsidRPr="003D2361">
        <w:rPr>
          <w:b/>
        </w:rPr>
        <w:t>IMP-2</w:t>
      </w:r>
      <w:r w:rsidR="00DA569B">
        <w:rPr>
          <w:b/>
        </w:rPr>
        <w:t>7</w:t>
      </w:r>
      <w:r w:rsidR="003D2361" w:rsidRPr="003D2361">
        <w:rPr>
          <w:b/>
        </w:rPr>
        <w:t>Li</w:t>
      </w:r>
      <w:r w:rsidR="003D2361">
        <w:t xml:space="preserve"> (left) and </w:t>
      </w:r>
      <w:r w:rsidR="003D2361" w:rsidRPr="003D2361">
        <w:rPr>
          <w:b/>
        </w:rPr>
        <w:t>IMP-2</w:t>
      </w:r>
      <w:r w:rsidR="00DA569B">
        <w:rPr>
          <w:b/>
        </w:rPr>
        <w:t>7</w:t>
      </w:r>
      <w:r w:rsidR="003D2361" w:rsidRPr="003D2361">
        <w:rPr>
          <w:b/>
        </w:rPr>
        <w:t>Na</w:t>
      </w:r>
      <w:r w:rsidR="003D2361">
        <w:t xml:space="preserve"> (right). Atom colors: C = gray, O = red, Si = green, metal = blue.</w:t>
      </w:r>
    </w:p>
    <w:p w:rsidR="0078436C" w:rsidRDefault="0078436C" w:rsidP="0078436C">
      <w:r>
        <w:lastRenderedPageBreak/>
        <w:t xml:space="preserve">Each chain is surrounded by six ligand environments in a roughly hexagonal array with </w:t>
      </w:r>
      <w:r w:rsidRPr="002E709E">
        <w:rPr>
          <w:b/>
        </w:rPr>
        <w:t>L3</w:t>
      </w:r>
      <w:r>
        <w:t xml:space="preserve"> bridging three of the chains. The major difference between the structures is that for </w:t>
      </w:r>
      <w:r w:rsidRPr="002E709E">
        <w:rPr>
          <w:b/>
        </w:rPr>
        <w:t>IMP-2</w:t>
      </w:r>
      <w:r>
        <w:rPr>
          <w:b/>
        </w:rPr>
        <w:t>7</w:t>
      </w:r>
      <w:r w:rsidRPr="002E709E">
        <w:rPr>
          <w:b/>
        </w:rPr>
        <w:t>Li</w:t>
      </w:r>
      <w:r>
        <w:t xml:space="preserve"> all four carboxylate arms are directly bound to M</w:t>
      </w:r>
      <w:r w:rsidRPr="00082E85">
        <w:rPr>
          <w:vertAlign w:val="superscript"/>
        </w:rPr>
        <w:t>+</w:t>
      </w:r>
      <w:r>
        <w:t xml:space="preserve"> chains (one chain is bound by two arms from the same ligand) whereas for </w:t>
      </w:r>
      <w:r w:rsidRPr="002E709E">
        <w:rPr>
          <w:b/>
        </w:rPr>
        <w:t>IMP-2</w:t>
      </w:r>
      <w:r>
        <w:rPr>
          <w:b/>
        </w:rPr>
        <w:t>7</w:t>
      </w:r>
      <w:r w:rsidRPr="002E709E">
        <w:rPr>
          <w:b/>
        </w:rPr>
        <w:t>Na</w:t>
      </w:r>
      <w:r>
        <w:t xml:space="preserve"> only three of the arms are directly bound to chains, with the fourth arm hydrogen bonding to the coordinated water which bridges the Na</w:t>
      </w:r>
      <w:r w:rsidRPr="00082E85">
        <w:rPr>
          <w:vertAlign w:val="superscript"/>
        </w:rPr>
        <w:t>+</w:t>
      </w:r>
      <w:r>
        <w:t xml:space="preserve"> cations (</w:t>
      </w:r>
      <w:r w:rsidRPr="005442F6">
        <w:rPr>
          <w:highlight w:val="green"/>
        </w:rPr>
        <w:t xml:space="preserve">Figure </w:t>
      </w:r>
      <w:r>
        <w:rPr>
          <w:highlight w:val="green"/>
        </w:rPr>
        <w:t>S1</w:t>
      </w:r>
      <w:r w:rsidR="00653EC8">
        <w:rPr>
          <w:highlight w:val="green"/>
        </w:rPr>
        <w:t>3</w:t>
      </w:r>
      <w:r>
        <w:t>). Further details regarding</w:t>
      </w:r>
      <w:r w:rsidRPr="00BE726E">
        <w:t xml:space="preserve"> the structure</w:t>
      </w:r>
      <w:r>
        <w:t>s</w:t>
      </w:r>
      <w:r w:rsidRPr="00BE726E">
        <w:t xml:space="preserve"> of </w:t>
      </w:r>
      <w:r w:rsidRPr="00BE726E">
        <w:rPr>
          <w:b/>
        </w:rPr>
        <w:t>IMP-2</w:t>
      </w:r>
      <w:r>
        <w:rPr>
          <w:b/>
        </w:rPr>
        <w:t>7</w:t>
      </w:r>
      <w:r w:rsidRPr="00BE726E">
        <w:rPr>
          <w:b/>
        </w:rPr>
        <w:t>Li</w:t>
      </w:r>
      <w:r w:rsidRPr="00BE726E">
        <w:t xml:space="preserve"> and </w:t>
      </w:r>
      <w:r w:rsidRPr="00BE726E">
        <w:rPr>
          <w:b/>
        </w:rPr>
        <w:t>IMP-2</w:t>
      </w:r>
      <w:r>
        <w:rPr>
          <w:b/>
        </w:rPr>
        <w:t>7</w:t>
      </w:r>
      <w:r w:rsidRPr="00BE726E">
        <w:rPr>
          <w:b/>
        </w:rPr>
        <w:t>Na</w:t>
      </w:r>
      <w:r w:rsidRPr="00BE726E">
        <w:t xml:space="preserve"> can be found in the ESI.</w:t>
      </w:r>
    </w:p>
    <w:p w:rsidR="0078436C" w:rsidRDefault="0078436C" w:rsidP="0078436C">
      <w:r>
        <w:rPr>
          <w:noProof/>
          <w:lang w:eastAsia="en-GB"/>
        </w:rPr>
        <w:drawing>
          <wp:anchor distT="0" distB="0" distL="114300" distR="114300" simplePos="0" relativeHeight="251665920" behindDoc="0" locked="0" layoutInCell="1" allowOverlap="1" wp14:anchorId="47D73FC2" wp14:editId="27B5D71C">
            <wp:simplePos x="0" y="0"/>
            <wp:positionH relativeFrom="column">
              <wp:posOffset>1169360</wp:posOffset>
            </wp:positionH>
            <wp:positionV relativeFrom="paragraph">
              <wp:posOffset>122998</wp:posOffset>
            </wp:positionV>
            <wp:extent cx="1440000" cy="109440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9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09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944" behindDoc="0" locked="0" layoutInCell="1" allowOverlap="1" wp14:anchorId="060A1AA7" wp14:editId="4CAD251A">
            <wp:simplePos x="0" y="0"/>
            <wp:positionH relativeFrom="column">
              <wp:posOffset>2710948</wp:posOffset>
            </wp:positionH>
            <wp:positionV relativeFrom="paragraph">
              <wp:posOffset>5656</wp:posOffset>
            </wp:positionV>
            <wp:extent cx="1440000" cy="1256400"/>
            <wp:effectExtent l="0" t="0" r="825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9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256400"/>
                    </a:xfrm>
                    <a:prstGeom prst="rect">
                      <a:avLst/>
                    </a:prstGeom>
                  </pic:spPr>
                </pic:pic>
              </a:graphicData>
            </a:graphic>
            <wp14:sizeRelH relativeFrom="margin">
              <wp14:pctWidth>0</wp14:pctWidth>
            </wp14:sizeRelH>
            <wp14:sizeRelV relativeFrom="margin">
              <wp14:pctHeight>0</wp14:pctHeight>
            </wp14:sizeRelV>
          </wp:anchor>
        </w:drawing>
      </w:r>
    </w:p>
    <w:p w:rsidR="0078436C" w:rsidRDefault="0078436C" w:rsidP="0078436C"/>
    <w:p w:rsidR="0078436C" w:rsidRDefault="0078436C" w:rsidP="0078436C">
      <w:r>
        <w:t>(a, b)</w:t>
      </w:r>
    </w:p>
    <w:p w:rsidR="0078436C" w:rsidRDefault="0078436C" w:rsidP="0078436C"/>
    <w:p w:rsidR="0078436C" w:rsidRDefault="0078436C" w:rsidP="0078436C"/>
    <w:p w:rsidR="0078436C" w:rsidRDefault="0078436C" w:rsidP="0078436C">
      <w:r w:rsidRPr="005442F6">
        <w:rPr>
          <w:highlight w:val="green"/>
        </w:rPr>
        <w:t xml:space="preserve">Figure </w:t>
      </w:r>
      <w:r>
        <w:rPr>
          <w:highlight w:val="green"/>
        </w:rPr>
        <w:t>S1</w:t>
      </w:r>
      <w:r w:rsidR="00653EC8">
        <w:rPr>
          <w:highlight w:val="green"/>
        </w:rPr>
        <w:t>3</w:t>
      </w:r>
      <w:r>
        <w:t xml:space="preserve">: view of the connectivity of </w:t>
      </w:r>
      <w:r w:rsidRPr="00B95631">
        <w:rPr>
          <w:b/>
        </w:rPr>
        <w:t>L3</w:t>
      </w:r>
      <w:r>
        <w:t xml:space="preserve"> in (a) </w:t>
      </w:r>
      <w:r w:rsidRPr="00B95631">
        <w:rPr>
          <w:b/>
        </w:rPr>
        <w:t>IMP-2</w:t>
      </w:r>
      <w:r>
        <w:rPr>
          <w:b/>
        </w:rPr>
        <w:t>7</w:t>
      </w:r>
      <w:r w:rsidRPr="00B95631">
        <w:rPr>
          <w:b/>
        </w:rPr>
        <w:t>Li</w:t>
      </w:r>
      <w:r>
        <w:t xml:space="preserve"> and (b) </w:t>
      </w:r>
      <w:r w:rsidRPr="000C77B7">
        <w:rPr>
          <w:b/>
        </w:rPr>
        <w:t>IMP-2</w:t>
      </w:r>
      <w:r>
        <w:rPr>
          <w:b/>
        </w:rPr>
        <w:t>7</w:t>
      </w:r>
      <w:r w:rsidRPr="000C77B7">
        <w:rPr>
          <w:b/>
        </w:rPr>
        <w:t>Na</w:t>
      </w:r>
      <w:r>
        <w:t>. The mono-coordinated carboxylates are located in the top left and bottom left, and the chain with two carboxylate groups attached is on the right. Hydrogen bonding from the unbound carboxylate to the Na</w:t>
      </w:r>
      <w:r w:rsidRPr="000C77B7">
        <w:rPr>
          <w:vertAlign w:val="superscript"/>
        </w:rPr>
        <w:t>+</w:t>
      </w:r>
      <w:r>
        <w:t xml:space="preserve"> node is shown as a dotted line. Element colors: C = black; O = red; Li = blue; Na = yellow. </w:t>
      </w:r>
    </w:p>
    <w:p w:rsidR="00A166B6" w:rsidRDefault="00A166B6">
      <w:r>
        <w:br w:type="page"/>
      </w:r>
    </w:p>
    <w:p w:rsidR="00842D66" w:rsidRDefault="00842D66" w:rsidP="009B350D">
      <w:pPr>
        <w:pStyle w:val="ListParagraph"/>
        <w:numPr>
          <w:ilvl w:val="0"/>
          <w:numId w:val="3"/>
        </w:numPr>
        <w:rPr>
          <w:b/>
          <w:sz w:val="24"/>
        </w:rPr>
      </w:pPr>
      <w:r>
        <w:rPr>
          <w:b/>
          <w:sz w:val="24"/>
        </w:rPr>
        <w:lastRenderedPageBreak/>
        <w:t xml:space="preserve">Powder X-ray </w:t>
      </w:r>
      <w:r w:rsidR="00367293">
        <w:rPr>
          <w:b/>
          <w:sz w:val="24"/>
        </w:rPr>
        <w:t xml:space="preserve">diffraction </w:t>
      </w:r>
      <w:r w:rsidR="00737AD7">
        <w:rPr>
          <w:b/>
          <w:sz w:val="24"/>
        </w:rPr>
        <w:t>traces</w:t>
      </w:r>
    </w:p>
    <w:p w:rsidR="00842D66" w:rsidRPr="00842D66" w:rsidRDefault="00842D66" w:rsidP="00842D66">
      <w:pPr>
        <w:rPr>
          <w:sz w:val="24"/>
        </w:rPr>
      </w:pPr>
      <w:r>
        <w:rPr>
          <w:noProof/>
          <w:lang w:eastAsia="en-GB"/>
        </w:rPr>
        <w:drawing>
          <wp:anchor distT="0" distB="0" distL="114300" distR="114300" simplePos="0" relativeHeight="251650560" behindDoc="0" locked="0" layoutInCell="1" allowOverlap="1" wp14:anchorId="711FED9A" wp14:editId="70EB1445">
            <wp:simplePos x="0" y="0"/>
            <wp:positionH relativeFrom="column">
              <wp:posOffset>183515</wp:posOffset>
            </wp:positionH>
            <wp:positionV relativeFrom="paragraph">
              <wp:posOffset>223520</wp:posOffset>
            </wp:positionV>
            <wp:extent cx="5362575" cy="2876550"/>
            <wp:effectExtent l="0" t="0" r="9525" b="1905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842D66" w:rsidRDefault="0051085E" w:rsidP="00842D66">
      <w:r>
        <w:rPr>
          <w:noProof/>
          <w:lang w:eastAsia="en-GB"/>
        </w:rPr>
        <w:drawing>
          <wp:anchor distT="0" distB="0" distL="114300" distR="114300" simplePos="0" relativeHeight="251654656" behindDoc="0" locked="0" layoutInCell="1" allowOverlap="1" wp14:anchorId="14186E28">
            <wp:simplePos x="0" y="0"/>
            <wp:positionH relativeFrom="column">
              <wp:posOffset>159026</wp:posOffset>
            </wp:positionH>
            <wp:positionV relativeFrom="paragraph">
              <wp:posOffset>539861</wp:posOffset>
            </wp:positionV>
            <wp:extent cx="5271715" cy="3538331"/>
            <wp:effectExtent l="0" t="0" r="5715" b="5080"/>
            <wp:wrapSquare wrapText="bothSides"/>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842D66" w:rsidRPr="008A2BF8">
        <w:rPr>
          <w:highlight w:val="green"/>
        </w:rPr>
        <w:t xml:space="preserve">Figure </w:t>
      </w:r>
      <w:r w:rsidR="00842D66">
        <w:rPr>
          <w:highlight w:val="green"/>
        </w:rPr>
        <w:t>S</w:t>
      </w:r>
      <w:r w:rsidR="00424364">
        <w:rPr>
          <w:highlight w:val="green"/>
        </w:rPr>
        <w:t>1</w:t>
      </w:r>
      <w:r w:rsidR="00653EC8">
        <w:rPr>
          <w:highlight w:val="green"/>
        </w:rPr>
        <w:t>4</w:t>
      </w:r>
      <w:r w:rsidR="001E1368">
        <w:t>: P</w:t>
      </w:r>
      <w:r w:rsidR="00842D66">
        <w:t xml:space="preserve">XRD traces of the simulated pattern from the single crystal data of </w:t>
      </w:r>
      <w:r w:rsidR="00842D66" w:rsidRPr="00E3376C">
        <w:rPr>
          <w:b/>
        </w:rPr>
        <w:t>IMP-2</w:t>
      </w:r>
      <w:r w:rsidR="00BE7918">
        <w:rPr>
          <w:b/>
        </w:rPr>
        <w:t>2</w:t>
      </w:r>
      <w:r w:rsidR="00842D66">
        <w:t xml:space="preserve"> (</w:t>
      </w:r>
      <w:r w:rsidR="006F767B">
        <w:t xml:space="preserve">light brown, </w:t>
      </w:r>
      <w:r w:rsidR="00842D66">
        <w:t>bottom); as-synthesized (</w:t>
      </w:r>
      <w:r w:rsidR="006F767B">
        <w:t xml:space="preserve">teal, </w:t>
      </w:r>
      <w:r w:rsidR="00842D66">
        <w:t>middle) and after drying (</w:t>
      </w:r>
      <w:r w:rsidR="006F767B">
        <w:t xml:space="preserve">dark brown, </w:t>
      </w:r>
      <w:r w:rsidR="00842D66">
        <w:t xml:space="preserve">top). </w:t>
      </w:r>
    </w:p>
    <w:p w:rsidR="0051085E" w:rsidRDefault="0051085E" w:rsidP="00842D66"/>
    <w:p w:rsidR="0051085E" w:rsidRDefault="0051085E" w:rsidP="00842D66">
      <w:r w:rsidRPr="008A2BF8">
        <w:rPr>
          <w:highlight w:val="green"/>
        </w:rPr>
        <w:t xml:space="preserve">Figure </w:t>
      </w:r>
      <w:r>
        <w:rPr>
          <w:highlight w:val="green"/>
        </w:rPr>
        <w:t>S1</w:t>
      </w:r>
      <w:r w:rsidR="00653EC8">
        <w:rPr>
          <w:highlight w:val="green"/>
        </w:rPr>
        <w:t>5</w:t>
      </w:r>
      <w:r>
        <w:t xml:space="preserve">: </w:t>
      </w:r>
      <w:r w:rsidR="001E1368">
        <w:t>P</w:t>
      </w:r>
      <w:r>
        <w:t xml:space="preserve">XRD traces of </w:t>
      </w:r>
      <w:r w:rsidR="00E44161" w:rsidRPr="00E44161">
        <w:rPr>
          <w:b/>
        </w:rPr>
        <w:t>IMP-2</w:t>
      </w:r>
      <w:r w:rsidR="00DA569B">
        <w:rPr>
          <w:b/>
        </w:rPr>
        <w:t>3</w:t>
      </w:r>
      <w:r w:rsidR="00E44161">
        <w:t xml:space="preserve"> as synthesized (blue, bottom) and </w:t>
      </w:r>
      <w:r>
        <w:t>the simulated pattern from the single crystal data (</w:t>
      </w:r>
      <w:r w:rsidR="00E44161">
        <w:t>red-brown, top</w:t>
      </w:r>
      <w:r>
        <w:t>).</w:t>
      </w:r>
    </w:p>
    <w:p w:rsidR="00F80569" w:rsidRDefault="00F80569" w:rsidP="00842D66">
      <w:r>
        <w:rPr>
          <w:noProof/>
          <w:lang w:eastAsia="en-GB"/>
        </w:rPr>
        <w:lastRenderedPageBreak/>
        <w:drawing>
          <wp:anchor distT="0" distB="0" distL="114300" distR="114300" simplePos="0" relativeHeight="251663872" behindDoc="0" locked="0" layoutInCell="1" allowOverlap="1" wp14:anchorId="15DFC4C6">
            <wp:simplePos x="0" y="0"/>
            <wp:positionH relativeFrom="column">
              <wp:posOffset>166978</wp:posOffset>
            </wp:positionH>
            <wp:positionV relativeFrom="paragraph">
              <wp:posOffset>0</wp:posOffset>
            </wp:positionV>
            <wp:extent cx="5383033" cy="3578087"/>
            <wp:effectExtent l="0" t="0" r="8255" b="3810"/>
            <wp:wrapSquare wrapText="bothSides"/>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E44161" w:rsidRDefault="00E44161" w:rsidP="00E44161">
      <w:r w:rsidRPr="008A2BF8">
        <w:rPr>
          <w:highlight w:val="green"/>
        </w:rPr>
        <w:t xml:space="preserve">Figure </w:t>
      </w:r>
      <w:r>
        <w:rPr>
          <w:highlight w:val="green"/>
        </w:rPr>
        <w:t>S1</w:t>
      </w:r>
      <w:r w:rsidR="00653EC8">
        <w:rPr>
          <w:highlight w:val="green"/>
        </w:rPr>
        <w:t>6</w:t>
      </w:r>
      <w:r w:rsidR="001E1368">
        <w:t>: P</w:t>
      </w:r>
      <w:r>
        <w:t xml:space="preserve">XRD traces of as-synthesized </w:t>
      </w:r>
      <w:r w:rsidRPr="00E44161">
        <w:rPr>
          <w:b/>
        </w:rPr>
        <w:t>IMP-2</w:t>
      </w:r>
      <w:r w:rsidR="00DA569B">
        <w:rPr>
          <w:b/>
        </w:rPr>
        <w:t>5</w:t>
      </w:r>
      <w:r w:rsidR="00C317BD" w:rsidRPr="00C317BD">
        <w:t xml:space="preserve"> + </w:t>
      </w:r>
      <w:r w:rsidR="00C317BD">
        <w:rPr>
          <w:b/>
        </w:rPr>
        <w:t>IMP-2</w:t>
      </w:r>
      <w:r w:rsidR="00DA569B">
        <w:rPr>
          <w:b/>
        </w:rPr>
        <w:t>6</w:t>
      </w:r>
      <w:r>
        <w:t xml:space="preserve"> (</w:t>
      </w:r>
      <w:r w:rsidR="00C317BD">
        <w:t>orange</w:t>
      </w:r>
      <w:r>
        <w:t xml:space="preserve">, bottom) and the simulated pattern from the single crystal data of </w:t>
      </w:r>
      <w:r w:rsidRPr="00E44161">
        <w:rPr>
          <w:b/>
        </w:rPr>
        <w:t>IMP-2</w:t>
      </w:r>
      <w:r w:rsidR="00DA569B">
        <w:rPr>
          <w:b/>
        </w:rPr>
        <w:t>5</w:t>
      </w:r>
      <w:r>
        <w:t xml:space="preserve"> (crimson, </w:t>
      </w:r>
      <w:r w:rsidR="00C317BD">
        <w:t>middle</w:t>
      </w:r>
      <w:r>
        <w:t xml:space="preserve">) and </w:t>
      </w:r>
      <w:r w:rsidRPr="00E44161">
        <w:rPr>
          <w:b/>
        </w:rPr>
        <w:t>IMP-2</w:t>
      </w:r>
      <w:r w:rsidR="00DA569B">
        <w:rPr>
          <w:b/>
        </w:rPr>
        <w:t>6</w:t>
      </w:r>
      <w:r>
        <w:t xml:space="preserve"> (</w:t>
      </w:r>
      <w:r w:rsidR="00CE3FD9">
        <w:t>purpl</w:t>
      </w:r>
      <w:r>
        <w:t>e, top).</w:t>
      </w:r>
    </w:p>
    <w:p w:rsidR="00842D66" w:rsidRPr="00842D66" w:rsidRDefault="00842D66" w:rsidP="00842D66">
      <w:pPr>
        <w:rPr>
          <w:sz w:val="24"/>
        </w:rPr>
      </w:pPr>
      <w:r>
        <w:rPr>
          <w:noProof/>
          <w:lang w:eastAsia="en-GB"/>
        </w:rPr>
        <w:drawing>
          <wp:anchor distT="0" distB="0" distL="114300" distR="114300" simplePos="0" relativeHeight="251651584" behindDoc="0" locked="0" layoutInCell="1" allowOverlap="1" wp14:anchorId="44F6B4B6" wp14:editId="477F8EF8">
            <wp:simplePos x="0" y="0"/>
            <wp:positionH relativeFrom="column">
              <wp:posOffset>152400</wp:posOffset>
            </wp:positionH>
            <wp:positionV relativeFrom="paragraph">
              <wp:posOffset>237490</wp:posOffset>
            </wp:positionV>
            <wp:extent cx="5286375" cy="3009900"/>
            <wp:effectExtent l="0" t="0" r="9525" b="1905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842D66" w:rsidRDefault="00842D66">
      <w:r w:rsidRPr="003C3032">
        <w:rPr>
          <w:highlight w:val="green"/>
        </w:rPr>
        <w:t xml:space="preserve">Figure </w:t>
      </w:r>
      <w:r>
        <w:rPr>
          <w:highlight w:val="green"/>
        </w:rPr>
        <w:t>S</w:t>
      </w:r>
      <w:r w:rsidR="009B350D">
        <w:rPr>
          <w:highlight w:val="green"/>
        </w:rPr>
        <w:t>1</w:t>
      </w:r>
      <w:r w:rsidR="00653EC8">
        <w:rPr>
          <w:highlight w:val="green"/>
        </w:rPr>
        <w:t>7</w:t>
      </w:r>
      <w:r w:rsidR="001E1368">
        <w:t>: P</w:t>
      </w:r>
      <w:r>
        <w:t xml:space="preserve">XRD traces of the simulated pattern from the single crystal data of </w:t>
      </w:r>
      <w:r w:rsidRPr="00F10C7A">
        <w:rPr>
          <w:b/>
        </w:rPr>
        <w:t>IMP-2</w:t>
      </w:r>
      <w:r w:rsidR="00DA569B">
        <w:rPr>
          <w:b/>
        </w:rPr>
        <w:t>7</w:t>
      </w:r>
      <w:r w:rsidRPr="00F10C7A">
        <w:rPr>
          <w:b/>
        </w:rPr>
        <w:t>Li</w:t>
      </w:r>
      <w:r>
        <w:t xml:space="preserve"> (</w:t>
      </w:r>
      <w:r w:rsidR="006F767B">
        <w:t xml:space="preserve">light brown, </w:t>
      </w:r>
      <w:r>
        <w:t>bottom); as synthesized (</w:t>
      </w:r>
      <w:r w:rsidR="006F767B">
        <w:t xml:space="preserve">teal, </w:t>
      </w:r>
      <w:r>
        <w:t>middle); after drying (</w:t>
      </w:r>
      <w:r w:rsidR="006F767B">
        <w:t xml:space="preserve">dark brown, </w:t>
      </w:r>
      <w:r>
        <w:t>top).</w:t>
      </w:r>
    </w:p>
    <w:p w:rsidR="00CE3FD9" w:rsidRPr="008F123D" w:rsidRDefault="00CE3FD9"/>
    <w:p w:rsidR="0073606B" w:rsidRPr="00306B90" w:rsidRDefault="00A166B6" w:rsidP="009B350D">
      <w:pPr>
        <w:pStyle w:val="ListParagraph"/>
        <w:numPr>
          <w:ilvl w:val="0"/>
          <w:numId w:val="3"/>
        </w:numPr>
        <w:rPr>
          <w:b/>
          <w:sz w:val="24"/>
        </w:rPr>
      </w:pPr>
      <w:r w:rsidRPr="00306B90">
        <w:rPr>
          <w:b/>
          <w:sz w:val="24"/>
        </w:rPr>
        <w:lastRenderedPageBreak/>
        <w:t xml:space="preserve">TGA traces </w:t>
      </w:r>
    </w:p>
    <w:p w:rsidR="00A166B6" w:rsidRDefault="00A166B6">
      <w:r>
        <w:rPr>
          <w:noProof/>
          <w:lang w:eastAsia="en-GB"/>
        </w:rPr>
        <w:drawing>
          <wp:anchor distT="0" distB="0" distL="114300" distR="114300" simplePos="0" relativeHeight="251647488" behindDoc="0" locked="0" layoutInCell="1" allowOverlap="1" wp14:anchorId="14AC175E" wp14:editId="29092BE5">
            <wp:simplePos x="0" y="0"/>
            <wp:positionH relativeFrom="column">
              <wp:posOffset>659130</wp:posOffset>
            </wp:positionH>
            <wp:positionV relativeFrom="paragraph">
              <wp:posOffset>206375</wp:posOffset>
            </wp:positionV>
            <wp:extent cx="4624705" cy="2827655"/>
            <wp:effectExtent l="0" t="0" r="444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65" t="7210" r="1120" b="9405"/>
                    <a:stretch/>
                  </pic:blipFill>
                  <pic:spPr bwMode="auto">
                    <a:xfrm>
                      <a:off x="0" y="0"/>
                      <a:ext cx="4624705"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66B6" w:rsidRDefault="00A166B6"/>
    <w:p w:rsidR="00A166B6" w:rsidRDefault="00A166B6"/>
    <w:p w:rsidR="00A166B6" w:rsidRDefault="00A166B6"/>
    <w:p w:rsidR="00A166B6" w:rsidRDefault="00A166B6"/>
    <w:p w:rsidR="00A166B6" w:rsidRDefault="00A166B6"/>
    <w:p w:rsidR="00A166B6" w:rsidRDefault="00A166B6"/>
    <w:p w:rsidR="00A166B6" w:rsidRDefault="00A166B6"/>
    <w:p w:rsidR="00A166B6" w:rsidRDefault="00A166B6"/>
    <w:p w:rsidR="00A166B6" w:rsidRDefault="00A166B6"/>
    <w:p w:rsidR="002D5F88" w:rsidRDefault="00757881">
      <w:pPr>
        <w:rPr>
          <w:rFonts w:cstheme="minorHAnsi"/>
        </w:rPr>
      </w:pPr>
      <w:r>
        <w:rPr>
          <w:noProof/>
          <w:lang w:eastAsia="en-GB"/>
        </w:rPr>
        <w:drawing>
          <wp:anchor distT="0" distB="0" distL="114300" distR="114300" simplePos="0" relativeHeight="251662848" behindDoc="0" locked="0" layoutInCell="1" allowOverlap="1">
            <wp:simplePos x="0" y="0"/>
            <wp:positionH relativeFrom="column">
              <wp:posOffset>0</wp:posOffset>
            </wp:positionH>
            <wp:positionV relativeFrom="paragraph">
              <wp:posOffset>1016525</wp:posOffset>
            </wp:positionV>
            <wp:extent cx="5731200" cy="1864800"/>
            <wp:effectExtent l="0" t="0" r="317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P-22Na TG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200" cy="1864800"/>
                    </a:xfrm>
                    <a:prstGeom prst="rect">
                      <a:avLst/>
                    </a:prstGeom>
                  </pic:spPr>
                </pic:pic>
              </a:graphicData>
            </a:graphic>
            <wp14:sizeRelH relativeFrom="margin">
              <wp14:pctWidth>0</wp14:pctWidth>
            </wp14:sizeRelH>
            <wp14:sizeRelV relativeFrom="margin">
              <wp14:pctHeight>0</wp14:pctHeight>
            </wp14:sizeRelV>
          </wp:anchor>
        </w:drawing>
      </w:r>
      <w:r w:rsidR="00A166B6" w:rsidRPr="00A166B6">
        <w:rPr>
          <w:highlight w:val="green"/>
        </w:rPr>
        <w:t>Figure S</w:t>
      </w:r>
      <w:r w:rsidR="00CB006C">
        <w:rPr>
          <w:highlight w:val="green"/>
        </w:rPr>
        <w:t>1</w:t>
      </w:r>
      <w:r w:rsidR="00653EC8">
        <w:rPr>
          <w:highlight w:val="green"/>
        </w:rPr>
        <w:t>8</w:t>
      </w:r>
      <w:r w:rsidR="00A166B6">
        <w:t xml:space="preserve">: TGA trace of </w:t>
      </w:r>
      <w:r w:rsidR="00A3363A">
        <w:rPr>
          <w:b/>
        </w:rPr>
        <w:t>IMP-2</w:t>
      </w:r>
      <w:r w:rsidR="00BE7918">
        <w:rPr>
          <w:b/>
        </w:rPr>
        <w:t>2</w:t>
      </w:r>
      <w:r w:rsidR="00A166B6">
        <w:t xml:space="preserve">. Conditions: </w:t>
      </w:r>
      <w:r w:rsidR="00A166B6" w:rsidRPr="00A166B6">
        <w:rPr>
          <w:rFonts w:cstheme="minorHAnsi"/>
        </w:rPr>
        <w:t>50 °C to 600 °C at 10 °C/minute</w:t>
      </w:r>
      <w:r w:rsidR="00A166B6">
        <w:rPr>
          <w:rFonts w:cstheme="minorHAnsi"/>
        </w:rPr>
        <w:t xml:space="preserve"> under a constant flow of N</w:t>
      </w:r>
      <w:r w:rsidR="00A166B6" w:rsidRPr="00A166B6">
        <w:rPr>
          <w:rFonts w:cstheme="minorHAnsi"/>
          <w:vertAlign w:val="subscript"/>
        </w:rPr>
        <w:t>2</w:t>
      </w:r>
      <w:r w:rsidR="00A166B6">
        <w:rPr>
          <w:rFonts w:cstheme="minorHAnsi"/>
        </w:rPr>
        <w:t>. The mass loss between 50 °C and 2</w:t>
      </w:r>
      <w:r w:rsidR="007A7AB3">
        <w:rPr>
          <w:rFonts w:cstheme="minorHAnsi"/>
        </w:rPr>
        <w:t>3</w:t>
      </w:r>
      <w:bookmarkStart w:id="1" w:name="_GoBack"/>
      <w:bookmarkEnd w:id="1"/>
      <w:r w:rsidR="00A166B6">
        <w:rPr>
          <w:rFonts w:cstheme="minorHAnsi"/>
        </w:rPr>
        <w:t>0 °C corresponds to 36.1% loss (calculated mass loss of all DMF molecules = 36.3%). The onset of decomposition was observed around 485 °C.</w:t>
      </w:r>
    </w:p>
    <w:p w:rsidR="00757881" w:rsidRDefault="00757881"/>
    <w:p w:rsidR="00757881" w:rsidRPr="00A166B6" w:rsidRDefault="00757881" w:rsidP="00757881">
      <w:pPr>
        <w:rPr>
          <w:rFonts w:cstheme="minorHAnsi"/>
        </w:rPr>
      </w:pPr>
      <w:r w:rsidRPr="00A166B6">
        <w:rPr>
          <w:highlight w:val="green"/>
        </w:rPr>
        <w:t>Figure S</w:t>
      </w:r>
      <w:r>
        <w:rPr>
          <w:highlight w:val="green"/>
        </w:rPr>
        <w:t>1</w:t>
      </w:r>
      <w:r w:rsidR="00653EC8">
        <w:rPr>
          <w:highlight w:val="green"/>
        </w:rPr>
        <w:t>9</w:t>
      </w:r>
      <w:r>
        <w:t xml:space="preserve">: TGA trace of </w:t>
      </w:r>
      <w:r>
        <w:rPr>
          <w:rFonts w:cstheme="minorHAnsi"/>
          <w:b/>
        </w:rPr>
        <w:t>IMP-2</w:t>
      </w:r>
      <w:r w:rsidR="00DA569B">
        <w:rPr>
          <w:rFonts w:cstheme="minorHAnsi"/>
          <w:b/>
        </w:rPr>
        <w:t>3</w:t>
      </w:r>
      <w:r w:rsidRPr="00A166B6">
        <w:rPr>
          <w:rFonts w:cstheme="minorHAnsi"/>
        </w:rPr>
        <w:t xml:space="preserve">. Conditions: 50 °C to </w:t>
      </w:r>
      <w:r>
        <w:rPr>
          <w:rFonts w:cstheme="minorHAnsi"/>
        </w:rPr>
        <w:t>8</w:t>
      </w:r>
      <w:r w:rsidRPr="00A166B6">
        <w:rPr>
          <w:rFonts w:cstheme="minorHAnsi"/>
        </w:rPr>
        <w:t>00 °C at 10 °C/minute</w:t>
      </w:r>
      <w:r>
        <w:rPr>
          <w:rFonts w:cstheme="minorHAnsi"/>
        </w:rPr>
        <w:t xml:space="preserve"> under a constant flow of N</w:t>
      </w:r>
      <w:r w:rsidRPr="00A166B6">
        <w:rPr>
          <w:rFonts w:cstheme="minorHAnsi"/>
          <w:vertAlign w:val="subscript"/>
        </w:rPr>
        <w:t>2</w:t>
      </w:r>
      <w:r>
        <w:rPr>
          <w:rFonts w:cstheme="minorHAnsi"/>
        </w:rPr>
        <w:t xml:space="preserve">. The </w:t>
      </w:r>
      <w:r w:rsidR="0054094F">
        <w:rPr>
          <w:rFonts w:cstheme="minorHAnsi"/>
        </w:rPr>
        <w:t xml:space="preserve">two-step </w:t>
      </w:r>
      <w:r>
        <w:rPr>
          <w:rFonts w:cstheme="minorHAnsi"/>
        </w:rPr>
        <w:t xml:space="preserve">mass loss between </w:t>
      </w:r>
      <w:r w:rsidR="0054094F">
        <w:rPr>
          <w:rFonts w:cstheme="minorHAnsi"/>
        </w:rPr>
        <w:t>5</w:t>
      </w:r>
      <w:r>
        <w:rPr>
          <w:rFonts w:cstheme="minorHAnsi"/>
        </w:rPr>
        <w:t xml:space="preserve">0 °C and </w:t>
      </w:r>
      <w:r w:rsidR="002D5F88">
        <w:rPr>
          <w:rFonts w:cstheme="minorHAnsi"/>
        </w:rPr>
        <w:t>1</w:t>
      </w:r>
      <w:r w:rsidR="0072277B">
        <w:rPr>
          <w:rFonts w:cstheme="minorHAnsi"/>
        </w:rPr>
        <w:t>8</w:t>
      </w:r>
      <w:r>
        <w:rPr>
          <w:rFonts w:cstheme="minorHAnsi"/>
        </w:rPr>
        <w:t xml:space="preserve">0 °C corresponds to </w:t>
      </w:r>
      <w:r w:rsidR="002D5F88">
        <w:rPr>
          <w:rFonts w:cstheme="minorHAnsi"/>
        </w:rPr>
        <w:t>28</w:t>
      </w:r>
      <w:r>
        <w:rPr>
          <w:rFonts w:cstheme="minorHAnsi"/>
        </w:rPr>
        <w:t>.</w:t>
      </w:r>
      <w:r w:rsidR="002D5F88">
        <w:rPr>
          <w:rFonts w:cstheme="minorHAnsi"/>
        </w:rPr>
        <w:t>1</w:t>
      </w:r>
      <w:r>
        <w:rPr>
          <w:rFonts w:cstheme="minorHAnsi"/>
        </w:rPr>
        <w:t xml:space="preserve">% loss (calculated mass loss of all </w:t>
      </w:r>
      <w:r w:rsidR="002D5F88">
        <w:rPr>
          <w:rFonts w:cstheme="minorHAnsi"/>
        </w:rPr>
        <w:t xml:space="preserve">coordinated </w:t>
      </w:r>
      <w:r>
        <w:rPr>
          <w:rFonts w:cstheme="minorHAnsi"/>
        </w:rPr>
        <w:t xml:space="preserve">DMF molecules = </w:t>
      </w:r>
      <w:r w:rsidR="002D5F88">
        <w:rPr>
          <w:rFonts w:cstheme="minorHAnsi"/>
        </w:rPr>
        <w:t>28</w:t>
      </w:r>
      <w:r>
        <w:rPr>
          <w:rFonts w:cstheme="minorHAnsi"/>
        </w:rPr>
        <w:t>.</w:t>
      </w:r>
      <w:r w:rsidR="002D5F88">
        <w:rPr>
          <w:rFonts w:cstheme="minorHAnsi"/>
        </w:rPr>
        <w:t>2</w:t>
      </w:r>
      <w:r>
        <w:rPr>
          <w:rFonts w:cstheme="minorHAnsi"/>
        </w:rPr>
        <w:t>%).</w:t>
      </w:r>
    </w:p>
    <w:p w:rsidR="00757881" w:rsidRDefault="00757881"/>
    <w:p w:rsidR="00757881" w:rsidRDefault="00757881"/>
    <w:p w:rsidR="00757881" w:rsidRDefault="00757881"/>
    <w:p w:rsidR="00757881" w:rsidRDefault="00757881"/>
    <w:p w:rsidR="00CE3FD9" w:rsidRDefault="00CE3FD9">
      <w:r>
        <w:rPr>
          <w:noProof/>
          <w:lang w:eastAsia="en-GB"/>
        </w:rPr>
        <w:lastRenderedPageBreak/>
        <w:drawing>
          <wp:anchor distT="0" distB="0" distL="114300" distR="114300" simplePos="0" relativeHeight="251648512" behindDoc="0" locked="0" layoutInCell="1" allowOverlap="1" wp14:anchorId="5FE5B340" wp14:editId="0A1A8DE6">
            <wp:simplePos x="0" y="0"/>
            <wp:positionH relativeFrom="column">
              <wp:posOffset>681741</wp:posOffset>
            </wp:positionH>
            <wp:positionV relativeFrom="paragraph">
              <wp:posOffset>-3837</wp:posOffset>
            </wp:positionV>
            <wp:extent cx="4826635" cy="2296160"/>
            <wp:effectExtent l="0" t="0" r="0" b="889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11" t="17058" r="1699" b="12100"/>
                    <a:stretch/>
                  </pic:blipFill>
                  <pic:spPr bwMode="auto">
                    <a:xfrm>
                      <a:off x="0" y="0"/>
                      <a:ext cx="4826635" cy="229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3FD9" w:rsidRDefault="00CE3FD9"/>
    <w:p w:rsidR="00CE3FD9" w:rsidRDefault="00CE3FD9"/>
    <w:p w:rsidR="00CE3FD9" w:rsidRDefault="00CE3FD9"/>
    <w:p w:rsidR="00757881" w:rsidRDefault="00757881"/>
    <w:p w:rsidR="00CE3FD9" w:rsidRDefault="00CE3FD9"/>
    <w:p w:rsidR="00CE3FD9" w:rsidRDefault="00CE3FD9"/>
    <w:p w:rsidR="00CE3FD9" w:rsidRDefault="00CE3FD9"/>
    <w:p w:rsidR="00CE3FD9" w:rsidRPr="00A166B6" w:rsidRDefault="00CE3FD9" w:rsidP="00CE3FD9">
      <w:pPr>
        <w:rPr>
          <w:rFonts w:cstheme="minorHAnsi"/>
        </w:rPr>
      </w:pPr>
      <w:r w:rsidRPr="00A166B6">
        <w:rPr>
          <w:highlight w:val="green"/>
        </w:rPr>
        <w:t>Figure S</w:t>
      </w:r>
      <w:r w:rsidR="00653EC8">
        <w:rPr>
          <w:highlight w:val="green"/>
        </w:rPr>
        <w:t>20</w:t>
      </w:r>
      <w:r>
        <w:t xml:space="preserve">: TGA trace of </w:t>
      </w:r>
      <w:r>
        <w:rPr>
          <w:rFonts w:cstheme="minorHAnsi"/>
          <w:b/>
        </w:rPr>
        <w:t>IMP-2</w:t>
      </w:r>
      <w:r w:rsidR="00DA569B">
        <w:rPr>
          <w:rFonts w:cstheme="minorHAnsi"/>
          <w:b/>
        </w:rPr>
        <w:t>4</w:t>
      </w:r>
      <w:r w:rsidRPr="00A166B6">
        <w:rPr>
          <w:rFonts w:cstheme="minorHAnsi"/>
        </w:rPr>
        <w:t>. Conditions: 50 °C to 600 °C at 10 °C/minute</w:t>
      </w:r>
      <w:r>
        <w:rPr>
          <w:rFonts w:cstheme="minorHAnsi"/>
        </w:rPr>
        <w:t xml:space="preserve"> under a constant flow of N</w:t>
      </w:r>
      <w:r w:rsidRPr="00A166B6">
        <w:rPr>
          <w:rFonts w:cstheme="minorHAnsi"/>
          <w:vertAlign w:val="subscript"/>
        </w:rPr>
        <w:t>2</w:t>
      </w:r>
      <w:r>
        <w:rPr>
          <w:rFonts w:cstheme="minorHAnsi"/>
        </w:rPr>
        <w:t>. The mass loss between 260 °C and 330 °C corresponds to 16.3% loss (calculated mass loss of all DMF molecules = 16.7%). The onset of decomposition was observed around 470 °C.</w:t>
      </w:r>
    </w:p>
    <w:p w:rsidR="00CE3FD9" w:rsidRDefault="00CE3FD9">
      <w:r>
        <w:rPr>
          <w:noProof/>
          <w:lang w:eastAsia="en-GB"/>
        </w:rPr>
        <w:drawing>
          <wp:anchor distT="0" distB="0" distL="114300" distR="114300" simplePos="0" relativeHeight="251664896" behindDoc="0" locked="0" layoutInCell="1" allowOverlap="1" wp14:anchorId="52697B28" wp14:editId="33A69070">
            <wp:simplePos x="0" y="0"/>
            <wp:positionH relativeFrom="column">
              <wp:posOffset>389310</wp:posOffset>
            </wp:positionH>
            <wp:positionV relativeFrom="paragraph">
              <wp:posOffset>116371</wp:posOffset>
            </wp:positionV>
            <wp:extent cx="5133600" cy="169200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P-24+25 TG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3600" cy="1692000"/>
                    </a:xfrm>
                    <a:prstGeom prst="rect">
                      <a:avLst/>
                    </a:prstGeom>
                  </pic:spPr>
                </pic:pic>
              </a:graphicData>
            </a:graphic>
            <wp14:sizeRelH relativeFrom="margin">
              <wp14:pctWidth>0</wp14:pctWidth>
            </wp14:sizeRelH>
            <wp14:sizeRelV relativeFrom="margin">
              <wp14:pctHeight>0</wp14:pctHeight>
            </wp14:sizeRelV>
          </wp:anchor>
        </w:drawing>
      </w:r>
    </w:p>
    <w:p w:rsidR="00CE3FD9" w:rsidRDefault="00CE3FD9"/>
    <w:p w:rsidR="00CE3FD9" w:rsidRDefault="00CE3FD9"/>
    <w:p w:rsidR="00CE3FD9" w:rsidRDefault="00CE3FD9"/>
    <w:p w:rsidR="00CE3FD9" w:rsidRDefault="00CE3FD9"/>
    <w:p w:rsidR="00CE3FD9" w:rsidRDefault="00CE3FD9"/>
    <w:p w:rsidR="00CE3FD9" w:rsidRDefault="00CE3FD9"/>
    <w:p w:rsidR="00EE6119" w:rsidRPr="00A166B6" w:rsidRDefault="00EE6119" w:rsidP="00EE6119">
      <w:pPr>
        <w:rPr>
          <w:rFonts w:cstheme="minorHAnsi"/>
        </w:rPr>
      </w:pPr>
      <w:r w:rsidRPr="00A166B6">
        <w:rPr>
          <w:highlight w:val="green"/>
        </w:rPr>
        <w:t>Figure S</w:t>
      </w:r>
      <w:r w:rsidR="004A67CF">
        <w:rPr>
          <w:highlight w:val="green"/>
        </w:rPr>
        <w:t>2</w:t>
      </w:r>
      <w:r w:rsidR="00653EC8">
        <w:rPr>
          <w:highlight w:val="green"/>
        </w:rPr>
        <w:t>1</w:t>
      </w:r>
      <w:r>
        <w:t>: TGA trace of</w:t>
      </w:r>
      <w:r w:rsidR="00CE3FD9">
        <w:t xml:space="preserve"> a mixture of</w:t>
      </w:r>
      <w:r>
        <w:t xml:space="preserve"> </w:t>
      </w:r>
      <w:r>
        <w:rPr>
          <w:rFonts w:cstheme="minorHAnsi"/>
          <w:b/>
        </w:rPr>
        <w:t>IMP-2</w:t>
      </w:r>
      <w:r w:rsidR="00DA569B">
        <w:rPr>
          <w:rFonts w:cstheme="minorHAnsi"/>
          <w:b/>
        </w:rPr>
        <w:t>5</w:t>
      </w:r>
      <w:r w:rsidRPr="00EE6119">
        <w:rPr>
          <w:rFonts w:cstheme="minorHAnsi"/>
        </w:rPr>
        <w:t xml:space="preserve"> and </w:t>
      </w:r>
      <w:r>
        <w:rPr>
          <w:rFonts w:cstheme="minorHAnsi"/>
          <w:b/>
        </w:rPr>
        <w:t>IMP-2</w:t>
      </w:r>
      <w:r w:rsidR="00DA569B">
        <w:rPr>
          <w:rFonts w:cstheme="minorHAnsi"/>
          <w:b/>
        </w:rPr>
        <w:t>6</w:t>
      </w:r>
      <w:r w:rsidRPr="00A166B6">
        <w:rPr>
          <w:rFonts w:cstheme="minorHAnsi"/>
        </w:rPr>
        <w:t xml:space="preserve">. Conditions: 50 °C to </w:t>
      </w:r>
      <w:r>
        <w:rPr>
          <w:rFonts w:cstheme="minorHAnsi"/>
        </w:rPr>
        <w:t>8</w:t>
      </w:r>
      <w:r w:rsidRPr="00A166B6">
        <w:rPr>
          <w:rFonts w:cstheme="minorHAnsi"/>
        </w:rPr>
        <w:t>00 °C at 10 °C/minute</w:t>
      </w:r>
      <w:r>
        <w:rPr>
          <w:rFonts w:cstheme="minorHAnsi"/>
        </w:rPr>
        <w:t xml:space="preserve"> under a constant flow of N</w:t>
      </w:r>
      <w:r w:rsidRPr="00A166B6">
        <w:rPr>
          <w:rFonts w:cstheme="minorHAnsi"/>
          <w:vertAlign w:val="subscript"/>
        </w:rPr>
        <w:t>2</w:t>
      </w:r>
      <w:r>
        <w:rPr>
          <w:rFonts w:cstheme="minorHAnsi"/>
        </w:rPr>
        <w:t xml:space="preserve">. The mass loss between </w:t>
      </w:r>
      <w:r w:rsidR="00721170">
        <w:rPr>
          <w:rFonts w:cstheme="minorHAnsi"/>
        </w:rPr>
        <w:t>10</w:t>
      </w:r>
      <w:r>
        <w:rPr>
          <w:rFonts w:cstheme="minorHAnsi"/>
        </w:rPr>
        <w:t xml:space="preserve">0 °C and </w:t>
      </w:r>
      <w:r w:rsidR="00721170">
        <w:rPr>
          <w:rFonts w:cstheme="minorHAnsi"/>
        </w:rPr>
        <w:t>2</w:t>
      </w:r>
      <w:r>
        <w:rPr>
          <w:rFonts w:cstheme="minorHAnsi"/>
        </w:rPr>
        <w:t>60 °C corresponds to 28.1% loss (calculated mass loss of all coordinated DMF molecules = 28.2%).</w:t>
      </w:r>
    </w:p>
    <w:p w:rsidR="00757881" w:rsidRDefault="00757881"/>
    <w:p w:rsidR="00757881" w:rsidRPr="00A166B6" w:rsidRDefault="00757881"/>
    <w:p w:rsidR="00A166B6" w:rsidRDefault="00A166B6"/>
    <w:p w:rsidR="00A166B6" w:rsidRDefault="00A166B6"/>
    <w:p w:rsidR="00A166B6" w:rsidRDefault="00A166B6"/>
    <w:p w:rsidR="00A166B6" w:rsidRDefault="00A166B6"/>
    <w:p w:rsidR="00A166B6" w:rsidRDefault="00A166B6"/>
    <w:p w:rsidR="0036675C" w:rsidRDefault="0036675C">
      <w:r>
        <w:br w:type="page"/>
      </w:r>
    </w:p>
    <w:p w:rsidR="0000298A" w:rsidRDefault="0000298A" w:rsidP="009B350D">
      <w:pPr>
        <w:pStyle w:val="ListParagraph"/>
        <w:numPr>
          <w:ilvl w:val="0"/>
          <w:numId w:val="3"/>
        </w:numPr>
        <w:rPr>
          <w:b/>
          <w:sz w:val="24"/>
        </w:rPr>
      </w:pPr>
      <w:r>
        <w:rPr>
          <w:b/>
          <w:sz w:val="24"/>
        </w:rPr>
        <w:lastRenderedPageBreak/>
        <w:t>BET trace of IMP-2</w:t>
      </w:r>
      <w:r w:rsidR="00DA569B">
        <w:rPr>
          <w:b/>
          <w:sz w:val="24"/>
        </w:rPr>
        <w:t>7</w:t>
      </w:r>
      <w:r w:rsidR="00CC6F1B">
        <w:rPr>
          <w:b/>
          <w:sz w:val="24"/>
        </w:rPr>
        <w:t>Li</w:t>
      </w:r>
    </w:p>
    <w:p w:rsidR="0000298A" w:rsidRPr="0000298A" w:rsidRDefault="0000298A"/>
    <w:p w:rsidR="0000298A" w:rsidRPr="0000298A" w:rsidRDefault="003D2361">
      <w:r>
        <w:rPr>
          <w:noProof/>
          <w:lang w:eastAsia="en-GB"/>
        </w:rPr>
        <w:drawing>
          <wp:inline distT="0" distB="0" distL="0" distR="0" wp14:anchorId="0AB3E9F6" wp14:editId="08A940FD">
            <wp:extent cx="5731510" cy="3743960"/>
            <wp:effectExtent l="0" t="0" r="2540" b="889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0298A" w:rsidRPr="0000298A" w:rsidRDefault="0000298A"/>
    <w:p w:rsidR="0000298A" w:rsidRPr="0000298A" w:rsidRDefault="00CC6F1B">
      <w:r w:rsidRPr="00A166B6">
        <w:rPr>
          <w:highlight w:val="green"/>
        </w:rPr>
        <w:t>Figure S</w:t>
      </w:r>
      <w:r w:rsidR="009A433E">
        <w:rPr>
          <w:highlight w:val="green"/>
        </w:rPr>
        <w:t>2</w:t>
      </w:r>
      <w:r w:rsidR="00653EC8">
        <w:rPr>
          <w:highlight w:val="green"/>
        </w:rPr>
        <w:t>2</w:t>
      </w:r>
      <w:r>
        <w:t xml:space="preserve">: BET trace of </w:t>
      </w:r>
      <w:r>
        <w:rPr>
          <w:rFonts w:cstheme="minorHAnsi"/>
          <w:b/>
        </w:rPr>
        <w:t>IMP-2</w:t>
      </w:r>
      <w:r w:rsidR="00DA569B">
        <w:rPr>
          <w:rFonts w:cstheme="minorHAnsi"/>
          <w:b/>
        </w:rPr>
        <w:t>7</w:t>
      </w:r>
      <w:r>
        <w:rPr>
          <w:rFonts w:cstheme="minorHAnsi"/>
          <w:b/>
        </w:rPr>
        <w:t>Li</w:t>
      </w:r>
      <w:r w:rsidRPr="00A166B6">
        <w:rPr>
          <w:rFonts w:cstheme="minorHAnsi"/>
        </w:rPr>
        <w:t xml:space="preserve">. </w:t>
      </w:r>
    </w:p>
    <w:p w:rsidR="0000298A" w:rsidRPr="0000298A" w:rsidRDefault="0000298A"/>
    <w:p w:rsidR="0000298A" w:rsidRPr="0000298A" w:rsidRDefault="0000298A">
      <w:pPr>
        <w:rPr>
          <w:b/>
        </w:rPr>
      </w:pPr>
      <w:r w:rsidRPr="0000298A">
        <w:rPr>
          <w:b/>
        </w:rPr>
        <w:br w:type="page"/>
      </w:r>
    </w:p>
    <w:p w:rsidR="0073606B" w:rsidRPr="00306B90" w:rsidRDefault="0073606B" w:rsidP="009B350D">
      <w:pPr>
        <w:pStyle w:val="ListParagraph"/>
        <w:numPr>
          <w:ilvl w:val="0"/>
          <w:numId w:val="3"/>
        </w:numPr>
        <w:rPr>
          <w:b/>
          <w:sz w:val="24"/>
        </w:rPr>
      </w:pPr>
      <w:r w:rsidRPr="00306B90">
        <w:rPr>
          <w:b/>
          <w:sz w:val="24"/>
        </w:rPr>
        <w:lastRenderedPageBreak/>
        <w:t>References</w:t>
      </w:r>
    </w:p>
    <w:p w:rsidR="00201F76" w:rsidRDefault="0073606B" w:rsidP="00201F76">
      <w:pPr>
        <w:pStyle w:val="CommentText"/>
        <w:jc w:val="both"/>
      </w:pPr>
      <w:r>
        <w:t xml:space="preserve">S1) </w:t>
      </w:r>
      <w:r w:rsidR="00201F76">
        <w:t xml:space="preserve">Spek, A. L. Single-crystal structure validation with the program PLATON. </w:t>
      </w:r>
      <w:r w:rsidR="00201F76" w:rsidRPr="00C26ED6">
        <w:rPr>
          <w:i/>
        </w:rPr>
        <w:t>J. Appl. Cryst.</w:t>
      </w:r>
      <w:r w:rsidR="00201F76">
        <w:t xml:space="preserve">, </w:t>
      </w:r>
      <w:r w:rsidR="00201F76" w:rsidRPr="00C26ED6">
        <w:rPr>
          <w:b/>
        </w:rPr>
        <w:t>2003</w:t>
      </w:r>
      <w:r w:rsidR="00201F76">
        <w:t xml:space="preserve">, </w:t>
      </w:r>
      <w:r w:rsidR="00201F76" w:rsidRPr="00C26ED6">
        <w:rPr>
          <w:i/>
        </w:rPr>
        <w:t>36</w:t>
      </w:r>
      <w:r w:rsidR="00201F76">
        <w:t>, 7.</w:t>
      </w:r>
    </w:p>
    <w:p w:rsidR="00201F76" w:rsidRDefault="00271BBF" w:rsidP="00201F76">
      <w:pPr>
        <w:pStyle w:val="CommentText"/>
        <w:jc w:val="both"/>
      </w:pPr>
      <w:bookmarkStart w:id="2" w:name="_Hlk507765002"/>
      <w:r>
        <w:t>S2)</w:t>
      </w:r>
      <w:r w:rsidR="00201F76">
        <w:t xml:space="preserve"> Sheldrick, G. M. </w:t>
      </w:r>
      <w:r w:rsidR="00201F76" w:rsidRPr="00693467">
        <w:t>A short history of SHELX</w:t>
      </w:r>
      <w:r w:rsidR="00201F76">
        <w:t xml:space="preserve">. </w:t>
      </w:r>
      <w:r w:rsidR="00201F76" w:rsidRPr="00D03B44">
        <w:rPr>
          <w:i/>
        </w:rPr>
        <w:t>Acta Crystallogr. Sect. A</w:t>
      </w:r>
      <w:r w:rsidR="00201F76">
        <w:t xml:space="preserve">, </w:t>
      </w:r>
      <w:r w:rsidR="00201F76" w:rsidRPr="00D03B44">
        <w:rPr>
          <w:b/>
        </w:rPr>
        <w:t>2008</w:t>
      </w:r>
      <w:r w:rsidR="00201F76">
        <w:t xml:space="preserve">, </w:t>
      </w:r>
      <w:r w:rsidR="00201F76" w:rsidRPr="00D03B44">
        <w:rPr>
          <w:i/>
        </w:rPr>
        <w:t>64</w:t>
      </w:r>
      <w:r w:rsidR="00201F76">
        <w:t>, 112.</w:t>
      </w:r>
    </w:p>
    <w:p w:rsidR="00201F76" w:rsidRDefault="00201F76" w:rsidP="00201F76">
      <w:pPr>
        <w:pStyle w:val="CommentText"/>
        <w:jc w:val="both"/>
      </w:pPr>
      <w:r>
        <w:t xml:space="preserve">S3) Shannon, R. D. </w:t>
      </w:r>
      <w:r w:rsidRPr="00C26ED6">
        <w:t>Revised effective ionic radii and systematic studies of interatomic distances in halides and chalcogenides</w:t>
      </w:r>
      <w:r>
        <w:t xml:space="preserve">. </w:t>
      </w:r>
      <w:r w:rsidRPr="00284A45">
        <w:rPr>
          <w:i/>
        </w:rPr>
        <w:t>Acta Crystallogr. Sect. A</w:t>
      </w:r>
      <w:r>
        <w:t>,</w:t>
      </w:r>
      <w:r w:rsidRPr="00284A45">
        <w:t xml:space="preserve"> </w:t>
      </w:r>
      <w:r w:rsidRPr="00765CB9">
        <w:rPr>
          <w:b/>
        </w:rPr>
        <w:t>1976</w:t>
      </w:r>
      <w:r>
        <w:t xml:space="preserve">, </w:t>
      </w:r>
      <w:r w:rsidRPr="00765CB9">
        <w:rPr>
          <w:i/>
        </w:rPr>
        <w:t>32</w:t>
      </w:r>
      <w:r w:rsidRPr="00284A45">
        <w:t>, 751</w:t>
      </w:r>
      <w:r>
        <w:t>.</w:t>
      </w:r>
    </w:p>
    <w:p w:rsidR="00F44B84" w:rsidRDefault="006E0E2F" w:rsidP="006E0E2F">
      <w:pPr>
        <w:pStyle w:val="CommentText"/>
        <w:jc w:val="both"/>
      </w:pPr>
      <w:r>
        <w:t xml:space="preserve">S4) </w:t>
      </w:r>
      <w:r w:rsidRPr="000B6E8C">
        <w:t>Alvarez, S.</w:t>
      </w:r>
      <w:r>
        <w:t xml:space="preserve"> </w:t>
      </w:r>
      <w:r w:rsidRPr="00C26ED6">
        <w:t>A cartography of the van der Waals territories</w:t>
      </w:r>
      <w:r>
        <w:t>.</w:t>
      </w:r>
      <w:r w:rsidRPr="000B6E8C">
        <w:t xml:space="preserve"> </w:t>
      </w:r>
      <w:r w:rsidRPr="000B6E8C">
        <w:rPr>
          <w:i/>
        </w:rPr>
        <w:t>Dalton Trans.</w:t>
      </w:r>
      <w:r w:rsidRPr="000B6E8C">
        <w:t xml:space="preserve">, </w:t>
      </w:r>
      <w:r w:rsidRPr="000B6E8C">
        <w:rPr>
          <w:b/>
        </w:rPr>
        <w:t>2013</w:t>
      </w:r>
      <w:r w:rsidRPr="000B6E8C">
        <w:t xml:space="preserve">, </w:t>
      </w:r>
      <w:r w:rsidRPr="000B6E8C">
        <w:rPr>
          <w:i/>
        </w:rPr>
        <w:t>42</w:t>
      </w:r>
      <w:r w:rsidRPr="000B6E8C">
        <w:t>, 8617</w:t>
      </w:r>
      <w:r>
        <w:t>.</w:t>
      </w:r>
      <w:bookmarkEnd w:id="2"/>
    </w:p>
    <w:p w:rsidR="00A2706D" w:rsidRDefault="00A2706D" w:rsidP="00A2706D">
      <w:pPr>
        <w:pStyle w:val="CommentText"/>
        <w:jc w:val="both"/>
      </w:pPr>
      <w:r>
        <w:t xml:space="preserve">S5) </w:t>
      </w:r>
      <w:r w:rsidRPr="00D03B44">
        <w:t>Okuniewski, A.; Rosiak, D.; Chojnacki, K.; Becker, B.</w:t>
      </w:r>
      <w:r>
        <w:t xml:space="preserve"> </w:t>
      </w:r>
      <w:r w:rsidRPr="00C26ED6">
        <w:t>Coordination polymers and molecular structures among complexes of mercury(II) halides with selected 1-benzoylthioureas</w:t>
      </w:r>
      <w:r>
        <w:t>.</w:t>
      </w:r>
      <w:r w:rsidRPr="00D03B44">
        <w:t xml:space="preserve"> </w:t>
      </w:r>
      <w:r w:rsidRPr="00006148">
        <w:rPr>
          <w:i/>
        </w:rPr>
        <w:t>Polyhedron</w:t>
      </w:r>
      <w:r w:rsidRPr="00D03B44">
        <w:t xml:space="preserve">, </w:t>
      </w:r>
      <w:r w:rsidRPr="00006148">
        <w:rPr>
          <w:b/>
        </w:rPr>
        <w:t>2015</w:t>
      </w:r>
      <w:r w:rsidRPr="00D03B44">
        <w:t xml:space="preserve">, </w:t>
      </w:r>
      <w:r w:rsidRPr="00006148">
        <w:rPr>
          <w:i/>
        </w:rPr>
        <w:t>90</w:t>
      </w:r>
      <w:r w:rsidRPr="00D03B44">
        <w:t>, 47.</w:t>
      </w:r>
    </w:p>
    <w:p w:rsidR="00A2706D" w:rsidRDefault="00A2706D" w:rsidP="00A2706D">
      <w:pPr>
        <w:pStyle w:val="CommentText"/>
        <w:jc w:val="both"/>
      </w:pPr>
      <w:r>
        <w:t xml:space="preserve">S6) Addison, A. W.; Rao, T. N.; Reedijk, J.; van Rijn, J.; Verschoor, G. C. </w:t>
      </w:r>
      <w:r w:rsidRPr="00A8382A">
        <w:t>Synthesis, structure, and spectroscopic properties of copper(II) compounds containing nitrogen–sulphur donor ligands; the crystal and molecular structure of aqua[1,7-bis(N-methylbenzimidazol-2′-yl)-2,6-dithiaheptane]copper(II) perchlorate</w:t>
      </w:r>
      <w:r>
        <w:t xml:space="preserve">. </w:t>
      </w:r>
      <w:r w:rsidRPr="00594B1C">
        <w:rPr>
          <w:i/>
        </w:rPr>
        <w:t>J. Chem. Soc., Dalton Trans.</w:t>
      </w:r>
      <w:r w:rsidRPr="00594B1C">
        <w:t>,</w:t>
      </w:r>
      <w:r>
        <w:t xml:space="preserve"> </w:t>
      </w:r>
      <w:r w:rsidRPr="00594B1C">
        <w:rPr>
          <w:b/>
        </w:rPr>
        <w:t>1984</w:t>
      </w:r>
      <w:r>
        <w:t>, 1349.</w:t>
      </w:r>
    </w:p>
    <w:p w:rsidR="00A2706D" w:rsidRPr="009F4F46" w:rsidRDefault="00A2706D" w:rsidP="006E0E2F">
      <w:pPr>
        <w:pStyle w:val="CommentText"/>
        <w:jc w:val="both"/>
      </w:pPr>
    </w:p>
    <w:sectPr w:rsidR="00A2706D" w:rsidRPr="009F4F46">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168" w:rsidRDefault="00EB0168" w:rsidP="006A0CA4">
      <w:pPr>
        <w:spacing w:after="0" w:line="240" w:lineRule="auto"/>
      </w:pPr>
      <w:r>
        <w:separator/>
      </w:r>
    </w:p>
  </w:endnote>
  <w:endnote w:type="continuationSeparator" w:id="0">
    <w:p w:rsidR="00EB0168" w:rsidRDefault="00EB0168" w:rsidP="006A0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s">
    <w:altName w:val="Cambria"/>
    <w:panose1 w:val="00000000000000000000"/>
    <w:charset w:val="00"/>
    <w:family w:val="roman"/>
    <w:notTrueType/>
    <w:pitch w:val="default"/>
    <w:sig w:usb0="00000003" w:usb1="00000000" w:usb2="00000000" w:usb3="00000000" w:csb0="00000001" w:csb1="00000000"/>
  </w:font>
  <w:font w:name="Times">
    <w:altName w:val="Sylfae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96A" w:rsidRDefault="002449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284688"/>
      <w:docPartObj>
        <w:docPartGallery w:val="Page Numbers (Bottom of Page)"/>
        <w:docPartUnique/>
      </w:docPartObj>
    </w:sdtPr>
    <w:sdtEndPr>
      <w:rPr>
        <w:noProof/>
      </w:rPr>
    </w:sdtEndPr>
    <w:sdtContent>
      <w:p w:rsidR="0024496A" w:rsidRDefault="0024496A">
        <w:pPr>
          <w:pStyle w:val="Footer"/>
          <w:jc w:val="center"/>
        </w:pPr>
        <w:r>
          <w:fldChar w:fldCharType="begin"/>
        </w:r>
        <w:r>
          <w:instrText xml:space="preserve"> PAGE   \* MERGEFORMAT </w:instrText>
        </w:r>
        <w:r>
          <w:fldChar w:fldCharType="separate"/>
        </w:r>
        <w:r w:rsidR="007A7AB3">
          <w:rPr>
            <w:noProof/>
          </w:rPr>
          <w:t>1</w:t>
        </w:r>
        <w:r>
          <w:rPr>
            <w:noProof/>
          </w:rPr>
          <w:fldChar w:fldCharType="end"/>
        </w:r>
      </w:p>
    </w:sdtContent>
  </w:sdt>
  <w:p w:rsidR="0024496A" w:rsidRDefault="002449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96A" w:rsidRDefault="002449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168" w:rsidRDefault="00EB0168" w:rsidP="006A0CA4">
      <w:pPr>
        <w:spacing w:after="0" w:line="240" w:lineRule="auto"/>
      </w:pPr>
      <w:r>
        <w:separator/>
      </w:r>
    </w:p>
  </w:footnote>
  <w:footnote w:type="continuationSeparator" w:id="0">
    <w:p w:rsidR="00EB0168" w:rsidRDefault="00EB0168" w:rsidP="006A0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96A" w:rsidRDefault="002449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96A" w:rsidRDefault="002449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96A" w:rsidRDefault="002449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43DEC"/>
    <w:multiLevelType w:val="hybridMultilevel"/>
    <w:tmpl w:val="82268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D04E4"/>
    <w:multiLevelType w:val="hybridMultilevel"/>
    <w:tmpl w:val="A560F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6968F4"/>
    <w:multiLevelType w:val="hybridMultilevel"/>
    <w:tmpl w:val="67464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BB5A46"/>
    <w:multiLevelType w:val="hybridMultilevel"/>
    <w:tmpl w:val="654C8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D24174"/>
    <w:multiLevelType w:val="hybridMultilevel"/>
    <w:tmpl w:val="9DA8B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355099"/>
    <w:multiLevelType w:val="hybridMultilevel"/>
    <w:tmpl w:val="C5EC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1C2735"/>
    <w:multiLevelType w:val="hybridMultilevel"/>
    <w:tmpl w:val="82268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A46DC6"/>
    <w:multiLevelType w:val="hybridMultilevel"/>
    <w:tmpl w:val="82268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E575EB"/>
    <w:multiLevelType w:val="hybridMultilevel"/>
    <w:tmpl w:val="0F04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7"/>
  </w:num>
  <w:num w:numId="5">
    <w:abstractNumId w:val="0"/>
  </w:num>
  <w:num w:numId="6">
    <w:abstractNumId w:val="2"/>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06B"/>
    <w:rsid w:val="0000096B"/>
    <w:rsid w:val="0000230B"/>
    <w:rsid w:val="0000298A"/>
    <w:rsid w:val="000106E2"/>
    <w:rsid w:val="0001100E"/>
    <w:rsid w:val="00016D1F"/>
    <w:rsid w:val="0002681B"/>
    <w:rsid w:val="00030E05"/>
    <w:rsid w:val="00032790"/>
    <w:rsid w:val="00041ED3"/>
    <w:rsid w:val="00052626"/>
    <w:rsid w:val="00056C14"/>
    <w:rsid w:val="00061125"/>
    <w:rsid w:val="000630E8"/>
    <w:rsid w:val="00064331"/>
    <w:rsid w:val="00076056"/>
    <w:rsid w:val="00093746"/>
    <w:rsid w:val="00097ABE"/>
    <w:rsid w:val="000D5FA6"/>
    <w:rsid w:val="000F65A0"/>
    <w:rsid w:val="0010141A"/>
    <w:rsid w:val="00121AEE"/>
    <w:rsid w:val="00122E12"/>
    <w:rsid w:val="0012416D"/>
    <w:rsid w:val="00141EB4"/>
    <w:rsid w:val="00144FAC"/>
    <w:rsid w:val="001516A2"/>
    <w:rsid w:val="00155CE1"/>
    <w:rsid w:val="001671F1"/>
    <w:rsid w:val="00174487"/>
    <w:rsid w:val="00182C12"/>
    <w:rsid w:val="00187980"/>
    <w:rsid w:val="001912DF"/>
    <w:rsid w:val="00191502"/>
    <w:rsid w:val="001917B1"/>
    <w:rsid w:val="001C182A"/>
    <w:rsid w:val="001D6AB1"/>
    <w:rsid w:val="001E1368"/>
    <w:rsid w:val="001F4433"/>
    <w:rsid w:val="00201F76"/>
    <w:rsid w:val="002101D4"/>
    <w:rsid w:val="00217020"/>
    <w:rsid w:val="00225EAE"/>
    <w:rsid w:val="002310E5"/>
    <w:rsid w:val="002323C4"/>
    <w:rsid w:val="00240DEC"/>
    <w:rsid w:val="002423C1"/>
    <w:rsid w:val="0024496A"/>
    <w:rsid w:val="00245A7F"/>
    <w:rsid w:val="0025243F"/>
    <w:rsid w:val="00253653"/>
    <w:rsid w:val="00256CC0"/>
    <w:rsid w:val="00266BFC"/>
    <w:rsid w:val="00270222"/>
    <w:rsid w:val="00271BBF"/>
    <w:rsid w:val="00281804"/>
    <w:rsid w:val="002822F8"/>
    <w:rsid w:val="0029445C"/>
    <w:rsid w:val="0029461A"/>
    <w:rsid w:val="002A662A"/>
    <w:rsid w:val="002C0055"/>
    <w:rsid w:val="002C574B"/>
    <w:rsid w:val="002C6F6E"/>
    <w:rsid w:val="002D0A6B"/>
    <w:rsid w:val="002D30D9"/>
    <w:rsid w:val="002D5F88"/>
    <w:rsid w:val="002E244C"/>
    <w:rsid w:val="002E34FE"/>
    <w:rsid w:val="002E595D"/>
    <w:rsid w:val="00300D10"/>
    <w:rsid w:val="00306B90"/>
    <w:rsid w:val="00314114"/>
    <w:rsid w:val="003158D7"/>
    <w:rsid w:val="0032256A"/>
    <w:rsid w:val="00326A82"/>
    <w:rsid w:val="00327BF3"/>
    <w:rsid w:val="00342AFC"/>
    <w:rsid w:val="0034619C"/>
    <w:rsid w:val="0035728C"/>
    <w:rsid w:val="0036675C"/>
    <w:rsid w:val="00367293"/>
    <w:rsid w:val="00383C5D"/>
    <w:rsid w:val="00384F11"/>
    <w:rsid w:val="00392756"/>
    <w:rsid w:val="003A15C2"/>
    <w:rsid w:val="003B0EDF"/>
    <w:rsid w:val="003B7FB2"/>
    <w:rsid w:val="003D0C65"/>
    <w:rsid w:val="003D2361"/>
    <w:rsid w:val="003D3458"/>
    <w:rsid w:val="003E7C5B"/>
    <w:rsid w:val="003F0B5A"/>
    <w:rsid w:val="00403D76"/>
    <w:rsid w:val="004040E1"/>
    <w:rsid w:val="0041275C"/>
    <w:rsid w:val="00412A0B"/>
    <w:rsid w:val="00414456"/>
    <w:rsid w:val="00424364"/>
    <w:rsid w:val="00433AE2"/>
    <w:rsid w:val="004421D1"/>
    <w:rsid w:val="00446A77"/>
    <w:rsid w:val="00447970"/>
    <w:rsid w:val="004540D8"/>
    <w:rsid w:val="00471234"/>
    <w:rsid w:val="00476A56"/>
    <w:rsid w:val="004848A3"/>
    <w:rsid w:val="004922B8"/>
    <w:rsid w:val="00492CB6"/>
    <w:rsid w:val="00495FFE"/>
    <w:rsid w:val="00497C39"/>
    <w:rsid w:val="004A67CF"/>
    <w:rsid w:val="004B215B"/>
    <w:rsid w:val="004B2C35"/>
    <w:rsid w:val="004C0F52"/>
    <w:rsid w:val="004C6618"/>
    <w:rsid w:val="004C6F1B"/>
    <w:rsid w:val="004E192C"/>
    <w:rsid w:val="004E2E29"/>
    <w:rsid w:val="004F0019"/>
    <w:rsid w:val="004F0FB9"/>
    <w:rsid w:val="004F28B6"/>
    <w:rsid w:val="004F3325"/>
    <w:rsid w:val="00503CCB"/>
    <w:rsid w:val="00507149"/>
    <w:rsid w:val="0051085E"/>
    <w:rsid w:val="005155FC"/>
    <w:rsid w:val="00527406"/>
    <w:rsid w:val="00532BCE"/>
    <w:rsid w:val="00535323"/>
    <w:rsid w:val="0054094F"/>
    <w:rsid w:val="0054451C"/>
    <w:rsid w:val="005817F3"/>
    <w:rsid w:val="00591F5C"/>
    <w:rsid w:val="00592094"/>
    <w:rsid w:val="00593BE0"/>
    <w:rsid w:val="0059532B"/>
    <w:rsid w:val="005A6093"/>
    <w:rsid w:val="005A79C5"/>
    <w:rsid w:val="005B3CAD"/>
    <w:rsid w:val="005B4780"/>
    <w:rsid w:val="005C2CEF"/>
    <w:rsid w:val="005D24D8"/>
    <w:rsid w:val="005D7438"/>
    <w:rsid w:val="005F434B"/>
    <w:rsid w:val="005F439F"/>
    <w:rsid w:val="005F5ACD"/>
    <w:rsid w:val="005F71C2"/>
    <w:rsid w:val="00604E53"/>
    <w:rsid w:val="00612329"/>
    <w:rsid w:val="006213E1"/>
    <w:rsid w:val="00640F9F"/>
    <w:rsid w:val="00642CCD"/>
    <w:rsid w:val="00643331"/>
    <w:rsid w:val="00653EC8"/>
    <w:rsid w:val="00656FE7"/>
    <w:rsid w:val="00670746"/>
    <w:rsid w:val="00671DCC"/>
    <w:rsid w:val="00674C95"/>
    <w:rsid w:val="00683673"/>
    <w:rsid w:val="00685C19"/>
    <w:rsid w:val="0069462F"/>
    <w:rsid w:val="006A0CA4"/>
    <w:rsid w:val="006B1948"/>
    <w:rsid w:val="006C6CBA"/>
    <w:rsid w:val="006D200D"/>
    <w:rsid w:val="006D6E1A"/>
    <w:rsid w:val="006E0E2F"/>
    <w:rsid w:val="006E6420"/>
    <w:rsid w:val="006F17B0"/>
    <w:rsid w:val="006F65D3"/>
    <w:rsid w:val="006F767B"/>
    <w:rsid w:val="007075CF"/>
    <w:rsid w:val="00721170"/>
    <w:rsid w:val="0072277B"/>
    <w:rsid w:val="007240D9"/>
    <w:rsid w:val="00731D3B"/>
    <w:rsid w:val="00733E4F"/>
    <w:rsid w:val="0073606B"/>
    <w:rsid w:val="00737AD7"/>
    <w:rsid w:val="0074562D"/>
    <w:rsid w:val="00757881"/>
    <w:rsid w:val="00763BE6"/>
    <w:rsid w:val="007727C3"/>
    <w:rsid w:val="0078436C"/>
    <w:rsid w:val="00796115"/>
    <w:rsid w:val="007971E9"/>
    <w:rsid w:val="007A4008"/>
    <w:rsid w:val="007A5787"/>
    <w:rsid w:val="007A7AB3"/>
    <w:rsid w:val="007B217A"/>
    <w:rsid w:val="007B4028"/>
    <w:rsid w:val="007C1644"/>
    <w:rsid w:val="007C43D5"/>
    <w:rsid w:val="007D155E"/>
    <w:rsid w:val="007D2521"/>
    <w:rsid w:val="007E2CE5"/>
    <w:rsid w:val="007F0DE1"/>
    <w:rsid w:val="007F5C29"/>
    <w:rsid w:val="007F5DD2"/>
    <w:rsid w:val="007F73EE"/>
    <w:rsid w:val="007F7C8F"/>
    <w:rsid w:val="008068CF"/>
    <w:rsid w:val="00816113"/>
    <w:rsid w:val="00820CA6"/>
    <w:rsid w:val="008261BA"/>
    <w:rsid w:val="008266CF"/>
    <w:rsid w:val="0083496C"/>
    <w:rsid w:val="00842D66"/>
    <w:rsid w:val="00853EB0"/>
    <w:rsid w:val="00854471"/>
    <w:rsid w:val="00862755"/>
    <w:rsid w:val="00863183"/>
    <w:rsid w:val="008725D7"/>
    <w:rsid w:val="00883F07"/>
    <w:rsid w:val="008A053C"/>
    <w:rsid w:val="008A1F3A"/>
    <w:rsid w:val="008A4A76"/>
    <w:rsid w:val="008B4335"/>
    <w:rsid w:val="008C2273"/>
    <w:rsid w:val="008C4E4D"/>
    <w:rsid w:val="008C53BB"/>
    <w:rsid w:val="008C7793"/>
    <w:rsid w:val="008D2D05"/>
    <w:rsid w:val="008D62D4"/>
    <w:rsid w:val="008E25D7"/>
    <w:rsid w:val="008F123D"/>
    <w:rsid w:val="00913134"/>
    <w:rsid w:val="009164DD"/>
    <w:rsid w:val="009211AF"/>
    <w:rsid w:val="0092349A"/>
    <w:rsid w:val="009264B2"/>
    <w:rsid w:val="00933F1D"/>
    <w:rsid w:val="009425BE"/>
    <w:rsid w:val="009438EE"/>
    <w:rsid w:val="00952954"/>
    <w:rsid w:val="00957D9A"/>
    <w:rsid w:val="0096232A"/>
    <w:rsid w:val="00962E74"/>
    <w:rsid w:val="00974AA9"/>
    <w:rsid w:val="009843AD"/>
    <w:rsid w:val="0099373D"/>
    <w:rsid w:val="009A433E"/>
    <w:rsid w:val="009B350D"/>
    <w:rsid w:val="009C0966"/>
    <w:rsid w:val="009D73BF"/>
    <w:rsid w:val="009E1565"/>
    <w:rsid w:val="009E763E"/>
    <w:rsid w:val="009E7907"/>
    <w:rsid w:val="009F4F46"/>
    <w:rsid w:val="009F6A87"/>
    <w:rsid w:val="00A01234"/>
    <w:rsid w:val="00A046ED"/>
    <w:rsid w:val="00A114FB"/>
    <w:rsid w:val="00A166B6"/>
    <w:rsid w:val="00A17AAF"/>
    <w:rsid w:val="00A24D78"/>
    <w:rsid w:val="00A2706D"/>
    <w:rsid w:val="00A3273E"/>
    <w:rsid w:val="00A3363A"/>
    <w:rsid w:val="00A42E3D"/>
    <w:rsid w:val="00A53594"/>
    <w:rsid w:val="00A577E7"/>
    <w:rsid w:val="00A6150E"/>
    <w:rsid w:val="00A806CB"/>
    <w:rsid w:val="00A81B22"/>
    <w:rsid w:val="00A91A99"/>
    <w:rsid w:val="00AA7784"/>
    <w:rsid w:val="00AB6294"/>
    <w:rsid w:val="00AC2070"/>
    <w:rsid w:val="00AC3707"/>
    <w:rsid w:val="00AC4AEA"/>
    <w:rsid w:val="00AC639F"/>
    <w:rsid w:val="00AD08EE"/>
    <w:rsid w:val="00AD0CDB"/>
    <w:rsid w:val="00AF1089"/>
    <w:rsid w:val="00B10FD3"/>
    <w:rsid w:val="00B14DDA"/>
    <w:rsid w:val="00B21163"/>
    <w:rsid w:val="00B3556B"/>
    <w:rsid w:val="00B422E2"/>
    <w:rsid w:val="00B43259"/>
    <w:rsid w:val="00B47B3A"/>
    <w:rsid w:val="00B57173"/>
    <w:rsid w:val="00B57BE1"/>
    <w:rsid w:val="00B658DC"/>
    <w:rsid w:val="00B65F4D"/>
    <w:rsid w:val="00B678DE"/>
    <w:rsid w:val="00B9381E"/>
    <w:rsid w:val="00B94631"/>
    <w:rsid w:val="00BA05DD"/>
    <w:rsid w:val="00BA2DA7"/>
    <w:rsid w:val="00BC17FB"/>
    <w:rsid w:val="00BC7DDD"/>
    <w:rsid w:val="00BD2C70"/>
    <w:rsid w:val="00BE0868"/>
    <w:rsid w:val="00BE243F"/>
    <w:rsid w:val="00BE7918"/>
    <w:rsid w:val="00BF4BE3"/>
    <w:rsid w:val="00C0775A"/>
    <w:rsid w:val="00C159EC"/>
    <w:rsid w:val="00C31670"/>
    <w:rsid w:val="00C317BD"/>
    <w:rsid w:val="00C36F93"/>
    <w:rsid w:val="00C61A0C"/>
    <w:rsid w:val="00C65D2A"/>
    <w:rsid w:val="00C65E70"/>
    <w:rsid w:val="00C73349"/>
    <w:rsid w:val="00C84740"/>
    <w:rsid w:val="00C866D4"/>
    <w:rsid w:val="00C91411"/>
    <w:rsid w:val="00C95646"/>
    <w:rsid w:val="00C96137"/>
    <w:rsid w:val="00C96383"/>
    <w:rsid w:val="00CA4777"/>
    <w:rsid w:val="00CA65E6"/>
    <w:rsid w:val="00CA7E24"/>
    <w:rsid w:val="00CB006C"/>
    <w:rsid w:val="00CC6F1B"/>
    <w:rsid w:val="00CE3FD9"/>
    <w:rsid w:val="00D120ED"/>
    <w:rsid w:val="00D35A89"/>
    <w:rsid w:val="00D57210"/>
    <w:rsid w:val="00D5731E"/>
    <w:rsid w:val="00D62851"/>
    <w:rsid w:val="00D63D74"/>
    <w:rsid w:val="00D65375"/>
    <w:rsid w:val="00D723C0"/>
    <w:rsid w:val="00D72AB6"/>
    <w:rsid w:val="00D77AD4"/>
    <w:rsid w:val="00D80905"/>
    <w:rsid w:val="00D84EAC"/>
    <w:rsid w:val="00D87629"/>
    <w:rsid w:val="00D97514"/>
    <w:rsid w:val="00D97998"/>
    <w:rsid w:val="00DA0B6B"/>
    <w:rsid w:val="00DA2C03"/>
    <w:rsid w:val="00DA569B"/>
    <w:rsid w:val="00DC0DB0"/>
    <w:rsid w:val="00DC1ABE"/>
    <w:rsid w:val="00DC546C"/>
    <w:rsid w:val="00DD3326"/>
    <w:rsid w:val="00DE112F"/>
    <w:rsid w:val="00DE4413"/>
    <w:rsid w:val="00DE6160"/>
    <w:rsid w:val="00DF6474"/>
    <w:rsid w:val="00E00F90"/>
    <w:rsid w:val="00E017ED"/>
    <w:rsid w:val="00E02396"/>
    <w:rsid w:val="00E313AC"/>
    <w:rsid w:val="00E31474"/>
    <w:rsid w:val="00E3460A"/>
    <w:rsid w:val="00E36BF0"/>
    <w:rsid w:val="00E44161"/>
    <w:rsid w:val="00E515DA"/>
    <w:rsid w:val="00E66AE8"/>
    <w:rsid w:val="00E74B2E"/>
    <w:rsid w:val="00E75172"/>
    <w:rsid w:val="00E801F0"/>
    <w:rsid w:val="00E8449A"/>
    <w:rsid w:val="00EA21A0"/>
    <w:rsid w:val="00EB0168"/>
    <w:rsid w:val="00EB53F2"/>
    <w:rsid w:val="00EC33CE"/>
    <w:rsid w:val="00EC3BF7"/>
    <w:rsid w:val="00ED29DC"/>
    <w:rsid w:val="00EE5AE8"/>
    <w:rsid w:val="00EE6119"/>
    <w:rsid w:val="00F06239"/>
    <w:rsid w:val="00F10897"/>
    <w:rsid w:val="00F16372"/>
    <w:rsid w:val="00F219E9"/>
    <w:rsid w:val="00F26B48"/>
    <w:rsid w:val="00F3154F"/>
    <w:rsid w:val="00F44B84"/>
    <w:rsid w:val="00F6444A"/>
    <w:rsid w:val="00F73034"/>
    <w:rsid w:val="00F734DC"/>
    <w:rsid w:val="00F80569"/>
    <w:rsid w:val="00F82560"/>
    <w:rsid w:val="00F967A6"/>
    <w:rsid w:val="00FA22BA"/>
    <w:rsid w:val="00FE04C3"/>
    <w:rsid w:val="00FF6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94950-5F5D-44E2-8294-ED806D34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3606B"/>
    <w:rPr>
      <w:sz w:val="16"/>
      <w:szCs w:val="16"/>
    </w:rPr>
  </w:style>
  <w:style w:type="paragraph" w:styleId="CommentText">
    <w:name w:val="annotation text"/>
    <w:basedOn w:val="Normal"/>
    <w:link w:val="CommentTextChar"/>
    <w:uiPriority w:val="99"/>
    <w:unhideWhenUsed/>
    <w:rsid w:val="0073606B"/>
    <w:pPr>
      <w:spacing w:line="240" w:lineRule="auto"/>
    </w:pPr>
    <w:rPr>
      <w:sz w:val="20"/>
      <w:szCs w:val="20"/>
    </w:rPr>
  </w:style>
  <w:style w:type="character" w:customStyle="1" w:styleId="CommentTextChar">
    <w:name w:val="Comment Text Char"/>
    <w:basedOn w:val="DefaultParagraphFont"/>
    <w:link w:val="CommentText"/>
    <w:uiPriority w:val="99"/>
    <w:rsid w:val="0073606B"/>
    <w:rPr>
      <w:sz w:val="20"/>
      <w:szCs w:val="20"/>
    </w:rPr>
  </w:style>
  <w:style w:type="paragraph" w:styleId="BalloonText">
    <w:name w:val="Balloon Text"/>
    <w:basedOn w:val="Normal"/>
    <w:link w:val="BalloonTextChar"/>
    <w:uiPriority w:val="99"/>
    <w:semiHidden/>
    <w:unhideWhenUsed/>
    <w:rsid w:val="00736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06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A5787"/>
    <w:rPr>
      <w:b/>
      <w:bCs/>
    </w:rPr>
  </w:style>
  <w:style w:type="character" w:customStyle="1" w:styleId="CommentSubjectChar">
    <w:name w:val="Comment Subject Char"/>
    <w:basedOn w:val="CommentTextChar"/>
    <w:link w:val="CommentSubject"/>
    <w:uiPriority w:val="99"/>
    <w:semiHidden/>
    <w:rsid w:val="007A5787"/>
    <w:rPr>
      <w:b/>
      <w:bCs/>
      <w:sz w:val="20"/>
      <w:szCs w:val="20"/>
    </w:rPr>
  </w:style>
  <w:style w:type="paragraph" w:styleId="ListParagraph">
    <w:name w:val="List Paragraph"/>
    <w:basedOn w:val="Normal"/>
    <w:uiPriority w:val="34"/>
    <w:qFormat/>
    <w:rsid w:val="00AD0CDB"/>
    <w:pPr>
      <w:ind w:left="720"/>
      <w:contextualSpacing/>
    </w:pPr>
  </w:style>
  <w:style w:type="table" w:styleId="TableGrid">
    <w:name w:val="Table Grid"/>
    <w:basedOn w:val="TableNormal"/>
    <w:uiPriority w:val="59"/>
    <w:rsid w:val="00AA7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0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CA4"/>
  </w:style>
  <w:style w:type="paragraph" w:styleId="Footer">
    <w:name w:val="footer"/>
    <w:basedOn w:val="Normal"/>
    <w:link w:val="FooterChar"/>
    <w:uiPriority w:val="99"/>
    <w:unhideWhenUsed/>
    <w:rsid w:val="006A0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CA4"/>
  </w:style>
  <w:style w:type="character" w:styleId="Hyperlink">
    <w:name w:val="Hyperlink"/>
    <w:rsid w:val="005920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450236">
      <w:bodyDiv w:val="1"/>
      <w:marLeft w:val="0"/>
      <w:marRight w:val="0"/>
      <w:marTop w:val="0"/>
      <w:marBottom w:val="0"/>
      <w:divBdr>
        <w:top w:val="none" w:sz="0" w:space="0" w:color="auto"/>
        <w:left w:val="none" w:sz="0" w:space="0" w:color="auto"/>
        <w:bottom w:val="none" w:sz="0" w:space="0" w:color="auto"/>
        <w:right w:val="none" w:sz="0" w:space="0" w:color="auto"/>
      </w:divBdr>
    </w:div>
    <w:div w:id="867185726">
      <w:bodyDiv w:val="1"/>
      <w:marLeft w:val="0"/>
      <w:marRight w:val="0"/>
      <w:marTop w:val="0"/>
      <w:marBottom w:val="0"/>
      <w:divBdr>
        <w:top w:val="none" w:sz="0" w:space="0" w:color="auto"/>
        <w:left w:val="none" w:sz="0" w:space="0" w:color="auto"/>
        <w:bottom w:val="none" w:sz="0" w:space="0" w:color="auto"/>
        <w:right w:val="none" w:sz="0" w:space="0" w:color="auto"/>
      </w:divBdr>
    </w:div>
    <w:div w:id="1334989506">
      <w:bodyDiv w:val="1"/>
      <w:marLeft w:val="0"/>
      <w:marRight w:val="0"/>
      <w:marTop w:val="0"/>
      <w:marBottom w:val="0"/>
      <w:divBdr>
        <w:top w:val="none" w:sz="0" w:space="0" w:color="auto"/>
        <w:left w:val="none" w:sz="0" w:space="0" w:color="auto"/>
        <w:bottom w:val="none" w:sz="0" w:space="0" w:color="auto"/>
        <w:right w:val="none" w:sz="0" w:space="0" w:color="auto"/>
      </w:divBdr>
    </w:div>
    <w:div w:id="175816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hart" Target="charts/chart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1.xml"/><Relationship Id="rId36" Type="http://schemas.openxmlformats.org/officeDocument/2006/relationships/chart" Target="charts/chart5.xml"/><Relationship Id="rId10" Type="http://schemas.openxmlformats.org/officeDocument/2006/relationships/hyperlink" Target="mailto:r.davies@imperial.ac.uk" TargetMode="External"/><Relationship Id="rId19" Type="http://schemas.openxmlformats.org/officeDocument/2006/relationships/image" Target="media/image9.jpeg"/><Relationship Id="rId31" Type="http://schemas.openxmlformats.org/officeDocument/2006/relationships/chart" Target="charts/chart4.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lickiss@imperial.ac.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image" Target="media/image21.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ugh\AppData\Local\Chemistry%20Add-in%20for%20Word\Chemistry%20Gallery\Chem4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avid\Dropbox\Current%20Work\Group%201%20MOFs\IMP-20%20stacked%20PXRD%20plo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David\Dropbox\Current%20Work\18%20-%20Cryst%20Growth%20Des\Characterisation%20data\ea647%20pxrd%20(di).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David\Dropbox\Current%20Work\18%20-%20Cryst%20Growth%20Des\Characterisation%20data\ea631%20PXRD%20(tr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D:\David\Dropbox\Current%20Work\Group%201%20MOFs\IMP-22Li%20stacked%20PXRD%20plo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David\Dropbox\Current%20Work\18%20-%20Cryst%20Growth%20Des\IMP%2022%20Li%20BET%20plo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2"/>
          <c:order val="0"/>
          <c:tx>
            <c:v>Dried</c:v>
          </c:tx>
          <c:spPr>
            <a:ln w="19050" cap="rnd">
              <a:solidFill>
                <a:schemeClr val="accent2">
                  <a:lumMod val="50000"/>
                </a:schemeClr>
              </a:solidFill>
              <a:round/>
            </a:ln>
            <a:effectLst/>
          </c:spPr>
          <c:marker>
            <c:symbol val="none"/>
          </c:marker>
          <c:xVal>
            <c:numRef>
              <c:f>'IMP-20 as synthesized'!$G$28:$G$1373</c:f>
              <c:numCache>
                <c:formatCode>General</c:formatCode>
                <c:ptCount val="1346"/>
                <c:pt idx="0">
                  <c:v>5.02971127</c:v>
                </c:pt>
                <c:pt idx="1">
                  <c:v>5.0631338069999998</c:v>
                </c:pt>
                <c:pt idx="2">
                  <c:v>5.0965563439999997</c:v>
                </c:pt>
                <c:pt idx="3">
                  <c:v>5.1299788819999996</c:v>
                </c:pt>
                <c:pt idx="4">
                  <c:v>5.1634014190000004</c:v>
                </c:pt>
                <c:pt idx="5">
                  <c:v>5.1968239560000002</c:v>
                </c:pt>
                <c:pt idx="6">
                  <c:v>5.2302464930000001</c:v>
                </c:pt>
                <c:pt idx="7">
                  <c:v>5.2636690310000001</c:v>
                </c:pt>
                <c:pt idx="8">
                  <c:v>5.2970915679999999</c:v>
                </c:pt>
                <c:pt idx="9">
                  <c:v>5.3305141049999998</c:v>
                </c:pt>
                <c:pt idx="10">
                  <c:v>5.3639366419999996</c:v>
                </c:pt>
                <c:pt idx="11">
                  <c:v>5.3973591799999996</c:v>
                </c:pt>
                <c:pt idx="12">
                  <c:v>5.4307817170000003</c:v>
                </c:pt>
                <c:pt idx="13">
                  <c:v>5.4642042540000002</c:v>
                </c:pt>
                <c:pt idx="14">
                  <c:v>5.4976267910000001</c:v>
                </c:pt>
                <c:pt idx="15">
                  <c:v>5.531049329</c:v>
                </c:pt>
                <c:pt idx="16">
                  <c:v>5.5644718659999999</c:v>
                </c:pt>
                <c:pt idx="17">
                  <c:v>5.5978944029999997</c:v>
                </c:pt>
                <c:pt idx="18">
                  <c:v>5.6313169399999996</c:v>
                </c:pt>
                <c:pt idx="19">
                  <c:v>5.6647394780000004</c:v>
                </c:pt>
                <c:pt idx="20">
                  <c:v>5.6981620150000003</c:v>
                </c:pt>
                <c:pt idx="21">
                  <c:v>5.7315845520000002</c:v>
                </c:pt>
                <c:pt idx="22">
                  <c:v>5.765007089</c:v>
                </c:pt>
                <c:pt idx="23">
                  <c:v>5.798429627</c:v>
                </c:pt>
                <c:pt idx="24">
                  <c:v>5.8318521639999998</c:v>
                </c:pt>
                <c:pt idx="25">
                  <c:v>5.8652747009999997</c:v>
                </c:pt>
                <c:pt idx="26">
                  <c:v>5.8986972379999996</c:v>
                </c:pt>
                <c:pt idx="27">
                  <c:v>5.9321197760000004</c:v>
                </c:pt>
                <c:pt idx="28">
                  <c:v>5.9655423130000003</c:v>
                </c:pt>
                <c:pt idx="29">
                  <c:v>5.9989648500000001</c:v>
                </c:pt>
                <c:pt idx="30">
                  <c:v>6.032387387</c:v>
                </c:pt>
                <c:pt idx="31">
                  <c:v>6.0658099239999999</c:v>
                </c:pt>
                <c:pt idx="32">
                  <c:v>6.0992324619999998</c:v>
                </c:pt>
                <c:pt idx="33">
                  <c:v>6.1326549989999997</c:v>
                </c:pt>
                <c:pt idx="34">
                  <c:v>6.1660775360000004</c:v>
                </c:pt>
                <c:pt idx="35">
                  <c:v>6.1995000730000003</c:v>
                </c:pt>
                <c:pt idx="36">
                  <c:v>6.2329226110000002</c:v>
                </c:pt>
                <c:pt idx="37">
                  <c:v>6.2663451480000001</c:v>
                </c:pt>
                <c:pt idx="38">
                  <c:v>6.299767685</c:v>
                </c:pt>
                <c:pt idx="39">
                  <c:v>6.3331902219999998</c:v>
                </c:pt>
                <c:pt idx="40">
                  <c:v>6.3666127599999998</c:v>
                </c:pt>
                <c:pt idx="41">
                  <c:v>6.4000352969999996</c:v>
                </c:pt>
                <c:pt idx="42">
                  <c:v>6.4334578340000004</c:v>
                </c:pt>
                <c:pt idx="43">
                  <c:v>6.4668803710000002</c:v>
                </c:pt>
                <c:pt idx="44">
                  <c:v>6.5003029090000002</c:v>
                </c:pt>
                <c:pt idx="45">
                  <c:v>6.533725446</c:v>
                </c:pt>
                <c:pt idx="46">
                  <c:v>6.5671479829999999</c:v>
                </c:pt>
                <c:pt idx="47">
                  <c:v>6.6005705199999998</c:v>
                </c:pt>
                <c:pt idx="48">
                  <c:v>6.6339930579999997</c:v>
                </c:pt>
                <c:pt idx="49">
                  <c:v>6.6674155949999996</c:v>
                </c:pt>
                <c:pt idx="50">
                  <c:v>6.7008381320000003</c:v>
                </c:pt>
                <c:pt idx="51">
                  <c:v>6.7342606690000002</c:v>
                </c:pt>
                <c:pt idx="52">
                  <c:v>6.7676832070000001</c:v>
                </c:pt>
                <c:pt idx="53">
                  <c:v>6.801105744</c:v>
                </c:pt>
                <c:pt idx="54">
                  <c:v>6.8345282809999999</c:v>
                </c:pt>
                <c:pt idx="55">
                  <c:v>6.8679508179999997</c:v>
                </c:pt>
                <c:pt idx="56">
                  <c:v>6.9013733559999997</c:v>
                </c:pt>
                <c:pt idx="57">
                  <c:v>6.9347958930000004</c:v>
                </c:pt>
                <c:pt idx="58">
                  <c:v>6.9682184300000003</c:v>
                </c:pt>
                <c:pt idx="59">
                  <c:v>7.0016409670000002</c:v>
                </c:pt>
                <c:pt idx="60">
                  <c:v>7.035063504</c:v>
                </c:pt>
                <c:pt idx="61">
                  <c:v>7.068486042</c:v>
                </c:pt>
                <c:pt idx="62">
                  <c:v>7.1019085789999998</c:v>
                </c:pt>
                <c:pt idx="63">
                  <c:v>7.1353311159999997</c:v>
                </c:pt>
                <c:pt idx="64">
                  <c:v>7.1687536529999996</c:v>
                </c:pt>
                <c:pt idx="65">
                  <c:v>7.2021761910000004</c:v>
                </c:pt>
                <c:pt idx="66">
                  <c:v>7.2355987280000003</c:v>
                </c:pt>
                <c:pt idx="67">
                  <c:v>7.2690212650000001</c:v>
                </c:pt>
                <c:pt idx="68">
                  <c:v>7.302443802</c:v>
                </c:pt>
                <c:pt idx="69">
                  <c:v>7.3358663399999999</c:v>
                </c:pt>
                <c:pt idx="70">
                  <c:v>7.3692888769999998</c:v>
                </c:pt>
                <c:pt idx="71">
                  <c:v>7.4027114139999997</c:v>
                </c:pt>
                <c:pt idx="72">
                  <c:v>7.4361339510000004</c:v>
                </c:pt>
                <c:pt idx="73">
                  <c:v>7.4695564890000004</c:v>
                </c:pt>
                <c:pt idx="74">
                  <c:v>7.5029790260000002</c:v>
                </c:pt>
                <c:pt idx="75">
                  <c:v>7.5364015630000001</c:v>
                </c:pt>
                <c:pt idx="76">
                  <c:v>7.5698240999999999</c:v>
                </c:pt>
                <c:pt idx="77">
                  <c:v>7.6032466379999999</c:v>
                </c:pt>
                <c:pt idx="78">
                  <c:v>7.6366691749999998</c:v>
                </c:pt>
                <c:pt idx="79">
                  <c:v>7.6700917119999996</c:v>
                </c:pt>
                <c:pt idx="80">
                  <c:v>7.7035142490000004</c:v>
                </c:pt>
                <c:pt idx="81">
                  <c:v>7.7369367870000003</c:v>
                </c:pt>
                <c:pt idx="82">
                  <c:v>7.7703593240000002</c:v>
                </c:pt>
                <c:pt idx="83">
                  <c:v>7.803781861</c:v>
                </c:pt>
                <c:pt idx="84">
                  <c:v>7.8372043979999999</c:v>
                </c:pt>
                <c:pt idx="85">
                  <c:v>7.8706269359999999</c:v>
                </c:pt>
                <c:pt idx="86">
                  <c:v>7.9040494729999997</c:v>
                </c:pt>
                <c:pt idx="87">
                  <c:v>7.9374720099999996</c:v>
                </c:pt>
                <c:pt idx="88">
                  <c:v>7.9708945470000003</c:v>
                </c:pt>
                <c:pt idx="89">
                  <c:v>8.0043170850000003</c:v>
                </c:pt>
                <c:pt idx="90">
                  <c:v>8.0377396220000001</c:v>
                </c:pt>
                <c:pt idx="91">
                  <c:v>8.071162159</c:v>
                </c:pt>
                <c:pt idx="92">
                  <c:v>8.1045846959999999</c:v>
                </c:pt>
                <c:pt idx="93">
                  <c:v>8.1380072329999997</c:v>
                </c:pt>
                <c:pt idx="94">
                  <c:v>8.1714297709999997</c:v>
                </c:pt>
                <c:pt idx="95">
                  <c:v>8.2048523079999995</c:v>
                </c:pt>
                <c:pt idx="96">
                  <c:v>8.2382748449999994</c:v>
                </c:pt>
                <c:pt idx="97">
                  <c:v>8.2716973819999993</c:v>
                </c:pt>
                <c:pt idx="98">
                  <c:v>8.3051199199999992</c:v>
                </c:pt>
                <c:pt idx="99">
                  <c:v>8.3385424570000009</c:v>
                </c:pt>
                <c:pt idx="100">
                  <c:v>8.3719649940000007</c:v>
                </c:pt>
                <c:pt idx="101">
                  <c:v>8.4053875310000006</c:v>
                </c:pt>
                <c:pt idx="102">
                  <c:v>8.4388100690000005</c:v>
                </c:pt>
                <c:pt idx="103">
                  <c:v>8.4722326060000004</c:v>
                </c:pt>
                <c:pt idx="104">
                  <c:v>8.5056551430000003</c:v>
                </c:pt>
                <c:pt idx="105">
                  <c:v>8.5390776800000001</c:v>
                </c:pt>
                <c:pt idx="106">
                  <c:v>8.5725002180000001</c:v>
                </c:pt>
                <c:pt idx="107">
                  <c:v>8.6059227549999999</c:v>
                </c:pt>
                <c:pt idx="108">
                  <c:v>8.6393452919999998</c:v>
                </c:pt>
                <c:pt idx="109">
                  <c:v>8.6727678289999997</c:v>
                </c:pt>
                <c:pt idx="110">
                  <c:v>8.7061903669999996</c:v>
                </c:pt>
                <c:pt idx="111">
                  <c:v>8.7396129039999995</c:v>
                </c:pt>
                <c:pt idx="112">
                  <c:v>8.7730354409999993</c:v>
                </c:pt>
                <c:pt idx="113">
                  <c:v>8.8064579779999992</c:v>
                </c:pt>
                <c:pt idx="114">
                  <c:v>8.8398805159999991</c:v>
                </c:pt>
                <c:pt idx="115">
                  <c:v>8.8733030530000008</c:v>
                </c:pt>
                <c:pt idx="116">
                  <c:v>8.9067255900000006</c:v>
                </c:pt>
                <c:pt idx="117">
                  <c:v>8.9401481270000005</c:v>
                </c:pt>
                <c:pt idx="118">
                  <c:v>8.9735706650000004</c:v>
                </c:pt>
                <c:pt idx="119">
                  <c:v>9.0069932020000003</c:v>
                </c:pt>
                <c:pt idx="120">
                  <c:v>9.0404157390000002</c:v>
                </c:pt>
                <c:pt idx="121">
                  <c:v>9.073838276</c:v>
                </c:pt>
                <c:pt idx="122">
                  <c:v>9.1072608129999999</c:v>
                </c:pt>
                <c:pt idx="123">
                  <c:v>9.1406833509999998</c:v>
                </c:pt>
                <c:pt idx="124">
                  <c:v>9.1741058879999997</c:v>
                </c:pt>
                <c:pt idx="125">
                  <c:v>9.2075284249999996</c:v>
                </c:pt>
                <c:pt idx="126">
                  <c:v>9.2409509619999994</c:v>
                </c:pt>
                <c:pt idx="127">
                  <c:v>9.2743734999999994</c:v>
                </c:pt>
                <c:pt idx="128">
                  <c:v>9.3077960369999992</c:v>
                </c:pt>
                <c:pt idx="129">
                  <c:v>9.3412185740000009</c:v>
                </c:pt>
                <c:pt idx="130">
                  <c:v>9.3746411110000007</c:v>
                </c:pt>
                <c:pt idx="131">
                  <c:v>9.4080636490000007</c:v>
                </c:pt>
                <c:pt idx="132">
                  <c:v>9.4414861860000006</c:v>
                </c:pt>
                <c:pt idx="133">
                  <c:v>9.4749087230000004</c:v>
                </c:pt>
                <c:pt idx="134">
                  <c:v>9.5083312600000003</c:v>
                </c:pt>
                <c:pt idx="135">
                  <c:v>9.5417537980000002</c:v>
                </c:pt>
                <c:pt idx="136">
                  <c:v>9.5751763350000001</c:v>
                </c:pt>
                <c:pt idx="137">
                  <c:v>9.608598872</c:v>
                </c:pt>
                <c:pt idx="138">
                  <c:v>9.6420214089999998</c:v>
                </c:pt>
                <c:pt idx="139">
                  <c:v>9.6754439469999998</c:v>
                </c:pt>
                <c:pt idx="140">
                  <c:v>9.7088664839999996</c:v>
                </c:pt>
                <c:pt idx="141">
                  <c:v>9.7422890209999995</c:v>
                </c:pt>
                <c:pt idx="142">
                  <c:v>9.7757115579999994</c:v>
                </c:pt>
                <c:pt idx="143">
                  <c:v>9.8091340959999993</c:v>
                </c:pt>
                <c:pt idx="144">
                  <c:v>9.8425566329999992</c:v>
                </c:pt>
                <c:pt idx="145">
                  <c:v>9.8759791700000008</c:v>
                </c:pt>
                <c:pt idx="146">
                  <c:v>9.9094017070000007</c:v>
                </c:pt>
                <c:pt idx="147">
                  <c:v>9.9428242450000006</c:v>
                </c:pt>
                <c:pt idx="148">
                  <c:v>9.9762467820000005</c:v>
                </c:pt>
                <c:pt idx="149">
                  <c:v>10.009669319</c:v>
                </c:pt>
                <c:pt idx="150">
                  <c:v>10.043091856</c:v>
                </c:pt>
                <c:pt idx="151">
                  <c:v>10.076514393</c:v>
                </c:pt>
                <c:pt idx="152">
                  <c:v>10.109936931</c:v>
                </c:pt>
                <c:pt idx="153">
                  <c:v>10.143359468</c:v>
                </c:pt>
                <c:pt idx="154">
                  <c:v>10.176782005</c:v>
                </c:pt>
                <c:pt idx="155">
                  <c:v>10.210204542</c:v>
                </c:pt>
                <c:pt idx="156">
                  <c:v>10.24362708</c:v>
                </c:pt>
                <c:pt idx="157">
                  <c:v>10.277049616999999</c:v>
                </c:pt>
                <c:pt idx="158">
                  <c:v>10.310472153999999</c:v>
                </c:pt>
                <c:pt idx="159">
                  <c:v>10.343894690999999</c:v>
                </c:pt>
                <c:pt idx="160">
                  <c:v>10.377317229000001</c:v>
                </c:pt>
                <c:pt idx="161">
                  <c:v>10.410739766000001</c:v>
                </c:pt>
                <c:pt idx="162">
                  <c:v>10.444162303000001</c:v>
                </c:pt>
                <c:pt idx="163">
                  <c:v>10.47758484</c:v>
                </c:pt>
                <c:pt idx="164">
                  <c:v>10.511007378</c:v>
                </c:pt>
                <c:pt idx="165">
                  <c:v>10.544429915</c:v>
                </c:pt>
                <c:pt idx="166">
                  <c:v>10.577852452</c:v>
                </c:pt>
                <c:pt idx="167">
                  <c:v>10.611274989</c:v>
                </c:pt>
                <c:pt idx="168">
                  <c:v>10.644697527</c:v>
                </c:pt>
                <c:pt idx="169">
                  <c:v>10.678120064</c:v>
                </c:pt>
                <c:pt idx="170">
                  <c:v>10.711542601</c:v>
                </c:pt>
                <c:pt idx="171">
                  <c:v>10.744965138</c:v>
                </c:pt>
                <c:pt idx="172">
                  <c:v>10.778387675999999</c:v>
                </c:pt>
                <c:pt idx="173">
                  <c:v>10.811810212999999</c:v>
                </c:pt>
                <c:pt idx="174">
                  <c:v>10.845232749999999</c:v>
                </c:pt>
                <c:pt idx="175">
                  <c:v>10.878655287000001</c:v>
                </c:pt>
                <c:pt idx="176">
                  <c:v>10.912077825000001</c:v>
                </c:pt>
                <c:pt idx="177">
                  <c:v>10.945500362000001</c:v>
                </c:pt>
                <c:pt idx="178">
                  <c:v>10.978922899000001</c:v>
                </c:pt>
                <c:pt idx="179">
                  <c:v>11.012345436</c:v>
                </c:pt>
                <c:pt idx="180">
                  <c:v>11.045767973</c:v>
                </c:pt>
                <c:pt idx="181">
                  <c:v>11.079190511</c:v>
                </c:pt>
                <c:pt idx="182">
                  <c:v>11.112613048</c:v>
                </c:pt>
                <c:pt idx="183">
                  <c:v>11.146035585</c:v>
                </c:pt>
                <c:pt idx="184">
                  <c:v>11.179458122</c:v>
                </c:pt>
                <c:pt idx="185">
                  <c:v>11.21288066</c:v>
                </c:pt>
                <c:pt idx="186">
                  <c:v>11.246303197</c:v>
                </c:pt>
                <c:pt idx="187">
                  <c:v>11.279725733999999</c:v>
                </c:pt>
                <c:pt idx="188">
                  <c:v>11.313148270999999</c:v>
                </c:pt>
                <c:pt idx="189">
                  <c:v>11.346570808999999</c:v>
                </c:pt>
                <c:pt idx="190">
                  <c:v>11.379993345999999</c:v>
                </c:pt>
                <c:pt idx="191">
                  <c:v>11.413415883000001</c:v>
                </c:pt>
                <c:pt idx="192">
                  <c:v>11.446838420000001</c:v>
                </c:pt>
                <c:pt idx="193">
                  <c:v>11.480260958000001</c:v>
                </c:pt>
                <c:pt idx="194">
                  <c:v>11.513683495</c:v>
                </c:pt>
                <c:pt idx="195">
                  <c:v>11.547106032</c:v>
                </c:pt>
                <c:pt idx="196">
                  <c:v>11.580528569</c:v>
                </c:pt>
                <c:pt idx="197">
                  <c:v>11.613951107</c:v>
                </c:pt>
                <c:pt idx="198">
                  <c:v>11.647373644</c:v>
                </c:pt>
                <c:pt idx="199">
                  <c:v>11.680796181</c:v>
                </c:pt>
                <c:pt idx="200">
                  <c:v>11.714218718</c:v>
                </c:pt>
                <c:pt idx="201">
                  <c:v>11.747641256</c:v>
                </c:pt>
                <c:pt idx="202">
                  <c:v>11.781063793</c:v>
                </c:pt>
                <c:pt idx="203">
                  <c:v>11.814486329999999</c:v>
                </c:pt>
                <c:pt idx="204">
                  <c:v>11.847908866999999</c:v>
                </c:pt>
                <c:pt idx="205">
                  <c:v>11.881331404999999</c:v>
                </c:pt>
                <c:pt idx="206">
                  <c:v>11.914753942000001</c:v>
                </c:pt>
                <c:pt idx="207">
                  <c:v>11.948176479000001</c:v>
                </c:pt>
                <c:pt idx="208">
                  <c:v>11.981599016000001</c:v>
                </c:pt>
                <c:pt idx="209">
                  <c:v>12.015021554</c:v>
                </c:pt>
                <c:pt idx="210">
                  <c:v>12.048444091</c:v>
                </c:pt>
                <c:pt idx="211">
                  <c:v>12.081866628</c:v>
                </c:pt>
                <c:pt idx="212">
                  <c:v>12.115289165</c:v>
                </c:pt>
                <c:pt idx="213">
                  <c:v>12.148711702</c:v>
                </c:pt>
                <c:pt idx="214">
                  <c:v>12.18213424</c:v>
                </c:pt>
                <c:pt idx="215">
                  <c:v>12.215556777</c:v>
                </c:pt>
                <c:pt idx="216">
                  <c:v>12.248979314</c:v>
                </c:pt>
                <c:pt idx="217">
                  <c:v>12.282401850999999</c:v>
                </c:pt>
                <c:pt idx="218">
                  <c:v>12.315824388999999</c:v>
                </c:pt>
                <c:pt idx="219">
                  <c:v>12.349246925999999</c:v>
                </c:pt>
                <c:pt idx="220">
                  <c:v>12.382669462999999</c:v>
                </c:pt>
                <c:pt idx="221">
                  <c:v>12.416092000000001</c:v>
                </c:pt>
                <c:pt idx="222">
                  <c:v>12.449514538000001</c:v>
                </c:pt>
                <c:pt idx="223">
                  <c:v>12.482937075000001</c:v>
                </c:pt>
                <c:pt idx="224">
                  <c:v>12.516359612</c:v>
                </c:pt>
                <c:pt idx="225">
                  <c:v>12.549782149</c:v>
                </c:pt>
                <c:pt idx="226">
                  <c:v>12.583204687</c:v>
                </c:pt>
                <c:pt idx="227">
                  <c:v>12.616627224</c:v>
                </c:pt>
                <c:pt idx="228">
                  <c:v>12.650049761</c:v>
                </c:pt>
                <c:pt idx="229">
                  <c:v>12.683472298</c:v>
                </c:pt>
                <c:pt idx="230">
                  <c:v>12.716894836</c:v>
                </c:pt>
                <c:pt idx="231">
                  <c:v>12.750317373</c:v>
                </c:pt>
                <c:pt idx="232">
                  <c:v>12.78373991</c:v>
                </c:pt>
                <c:pt idx="233">
                  <c:v>12.817162446999999</c:v>
                </c:pt>
                <c:pt idx="234">
                  <c:v>12.850584984999999</c:v>
                </c:pt>
                <c:pt idx="235">
                  <c:v>12.884007521999999</c:v>
                </c:pt>
                <c:pt idx="236">
                  <c:v>12.917430059000001</c:v>
                </c:pt>
                <c:pt idx="237">
                  <c:v>12.950852596000001</c:v>
                </c:pt>
                <c:pt idx="238">
                  <c:v>12.984275134000001</c:v>
                </c:pt>
                <c:pt idx="239">
                  <c:v>13.017697671000001</c:v>
                </c:pt>
                <c:pt idx="240">
                  <c:v>13.051120208</c:v>
                </c:pt>
                <c:pt idx="241">
                  <c:v>13.084542745</c:v>
                </c:pt>
                <c:pt idx="242">
                  <c:v>13.117965282</c:v>
                </c:pt>
                <c:pt idx="243">
                  <c:v>13.15138782</c:v>
                </c:pt>
                <c:pt idx="244">
                  <c:v>13.184810357</c:v>
                </c:pt>
                <c:pt idx="245">
                  <c:v>13.218232894</c:v>
                </c:pt>
                <c:pt idx="246">
                  <c:v>13.251655431</c:v>
                </c:pt>
                <c:pt idx="247">
                  <c:v>13.285077969</c:v>
                </c:pt>
                <c:pt idx="248">
                  <c:v>13.318500505999999</c:v>
                </c:pt>
                <c:pt idx="249">
                  <c:v>13.351923042999999</c:v>
                </c:pt>
                <c:pt idx="250">
                  <c:v>13.385345579999999</c:v>
                </c:pt>
                <c:pt idx="251">
                  <c:v>13.418768117999999</c:v>
                </c:pt>
                <c:pt idx="252">
                  <c:v>13.452190655000001</c:v>
                </c:pt>
                <c:pt idx="253">
                  <c:v>13.485613192000001</c:v>
                </c:pt>
                <c:pt idx="254">
                  <c:v>13.519035729000001</c:v>
                </c:pt>
                <c:pt idx="255">
                  <c:v>13.552458267</c:v>
                </c:pt>
                <c:pt idx="256">
                  <c:v>13.585880804</c:v>
                </c:pt>
                <c:pt idx="257">
                  <c:v>13.619303341</c:v>
                </c:pt>
                <c:pt idx="258">
                  <c:v>13.652725878</c:v>
                </c:pt>
                <c:pt idx="259">
                  <c:v>13.686148416</c:v>
                </c:pt>
                <c:pt idx="260">
                  <c:v>13.719570953</c:v>
                </c:pt>
                <c:pt idx="261">
                  <c:v>13.75299349</c:v>
                </c:pt>
                <c:pt idx="262">
                  <c:v>13.786416027</c:v>
                </c:pt>
                <c:pt idx="263">
                  <c:v>13.819838565</c:v>
                </c:pt>
                <c:pt idx="264">
                  <c:v>13.853261101999999</c:v>
                </c:pt>
                <c:pt idx="265">
                  <c:v>13.886683638999999</c:v>
                </c:pt>
                <c:pt idx="266">
                  <c:v>13.920106176000001</c:v>
                </c:pt>
                <c:pt idx="267">
                  <c:v>13.953528714000001</c:v>
                </c:pt>
                <c:pt idx="268">
                  <c:v>13.986951251000001</c:v>
                </c:pt>
                <c:pt idx="269">
                  <c:v>14.020373788000001</c:v>
                </c:pt>
                <c:pt idx="270">
                  <c:v>14.053796325</c:v>
                </c:pt>
                <c:pt idx="271">
                  <c:v>14.087218862</c:v>
                </c:pt>
                <c:pt idx="272">
                  <c:v>14.1206414</c:v>
                </c:pt>
                <c:pt idx="273">
                  <c:v>14.154063937</c:v>
                </c:pt>
                <c:pt idx="274">
                  <c:v>14.187486474</c:v>
                </c:pt>
                <c:pt idx="275">
                  <c:v>14.220909011</c:v>
                </c:pt>
                <c:pt idx="276">
                  <c:v>14.254331549</c:v>
                </c:pt>
                <c:pt idx="277">
                  <c:v>14.287754086</c:v>
                </c:pt>
                <c:pt idx="278">
                  <c:v>14.321176622999999</c:v>
                </c:pt>
                <c:pt idx="279">
                  <c:v>14.354599159999999</c:v>
                </c:pt>
                <c:pt idx="280">
                  <c:v>14.388021697999999</c:v>
                </c:pt>
                <c:pt idx="281">
                  <c:v>14.421444234999999</c:v>
                </c:pt>
                <c:pt idx="282">
                  <c:v>14.454866772000001</c:v>
                </c:pt>
                <c:pt idx="283">
                  <c:v>14.488289309000001</c:v>
                </c:pt>
                <c:pt idx="284">
                  <c:v>14.521711847000001</c:v>
                </c:pt>
                <c:pt idx="285">
                  <c:v>14.555134384</c:v>
                </c:pt>
                <c:pt idx="286">
                  <c:v>14.588556921</c:v>
                </c:pt>
                <c:pt idx="287">
                  <c:v>14.621979458</c:v>
                </c:pt>
                <c:pt idx="288">
                  <c:v>14.655401996</c:v>
                </c:pt>
                <c:pt idx="289">
                  <c:v>14.688824533</c:v>
                </c:pt>
                <c:pt idx="290">
                  <c:v>14.72224707</c:v>
                </c:pt>
                <c:pt idx="291">
                  <c:v>14.755669607</c:v>
                </c:pt>
                <c:pt idx="292">
                  <c:v>14.789092145</c:v>
                </c:pt>
                <c:pt idx="293">
                  <c:v>14.822514682</c:v>
                </c:pt>
                <c:pt idx="294">
                  <c:v>14.855937218999999</c:v>
                </c:pt>
                <c:pt idx="295">
                  <c:v>14.889359755999999</c:v>
                </c:pt>
                <c:pt idx="296">
                  <c:v>14.922782293999999</c:v>
                </c:pt>
                <c:pt idx="297">
                  <c:v>14.956204831000001</c:v>
                </c:pt>
                <c:pt idx="298">
                  <c:v>14.989627368000001</c:v>
                </c:pt>
                <c:pt idx="299">
                  <c:v>15.023049905000001</c:v>
                </c:pt>
                <c:pt idx="300">
                  <c:v>15.056472442</c:v>
                </c:pt>
                <c:pt idx="301">
                  <c:v>15.08989498</c:v>
                </c:pt>
                <c:pt idx="302">
                  <c:v>15.123317517</c:v>
                </c:pt>
                <c:pt idx="303">
                  <c:v>15.156740054</c:v>
                </c:pt>
                <c:pt idx="304">
                  <c:v>15.190162591</c:v>
                </c:pt>
                <c:pt idx="305">
                  <c:v>15.223585129</c:v>
                </c:pt>
                <c:pt idx="306">
                  <c:v>15.257007666</c:v>
                </c:pt>
                <c:pt idx="307">
                  <c:v>15.290430203</c:v>
                </c:pt>
                <c:pt idx="308">
                  <c:v>15.32385274</c:v>
                </c:pt>
                <c:pt idx="309">
                  <c:v>15.357275277999999</c:v>
                </c:pt>
                <c:pt idx="310">
                  <c:v>15.390697814999999</c:v>
                </c:pt>
                <c:pt idx="311">
                  <c:v>15.424120351999999</c:v>
                </c:pt>
                <c:pt idx="312">
                  <c:v>15.457542889000001</c:v>
                </c:pt>
                <c:pt idx="313">
                  <c:v>15.490965427000001</c:v>
                </c:pt>
                <c:pt idx="314">
                  <c:v>15.524387964000001</c:v>
                </c:pt>
                <c:pt idx="315">
                  <c:v>15.557810501000001</c:v>
                </c:pt>
                <c:pt idx="316">
                  <c:v>15.591233038</c:v>
                </c:pt>
                <c:pt idx="317">
                  <c:v>15.624655576</c:v>
                </c:pt>
                <c:pt idx="318">
                  <c:v>15.658078113</c:v>
                </c:pt>
                <c:pt idx="319">
                  <c:v>15.69150065</c:v>
                </c:pt>
                <c:pt idx="320">
                  <c:v>15.724923187</c:v>
                </c:pt>
                <c:pt idx="321">
                  <c:v>15.758345725</c:v>
                </c:pt>
                <c:pt idx="322">
                  <c:v>15.791768262</c:v>
                </c:pt>
                <c:pt idx="323">
                  <c:v>15.825190799</c:v>
                </c:pt>
                <c:pt idx="324">
                  <c:v>15.858613335999999</c:v>
                </c:pt>
                <c:pt idx="325">
                  <c:v>15.892035873999999</c:v>
                </c:pt>
                <c:pt idx="326">
                  <c:v>15.925458410999999</c:v>
                </c:pt>
                <c:pt idx="327">
                  <c:v>15.958880947999999</c:v>
                </c:pt>
                <c:pt idx="328">
                  <c:v>15.992303485000001</c:v>
                </c:pt>
                <c:pt idx="329">
                  <c:v>16.025726022000001</c:v>
                </c:pt>
                <c:pt idx="330">
                  <c:v>16.059148560000001</c:v>
                </c:pt>
                <c:pt idx="331">
                  <c:v>16.092571097</c:v>
                </c:pt>
                <c:pt idx="332">
                  <c:v>16.125993634</c:v>
                </c:pt>
                <c:pt idx="333">
                  <c:v>16.159416171</c:v>
                </c:pt>
                <c:pt idx="334">
                  <c:v>16.192838709</c:v>
                </c:pt>
                <c:pt idx="335">
                  <c:v>16.226261246</c:v>
                </c:pt>
                <c:pt idx="336">
                  <c:v>16.259683783</c:v>
                </c:pt>
                <c:pt idx="337">
                  <c:v>16.29310632</c:v>
                </c:pt>
                <c:pt idx="338">
                  <c:v>16.326528858</c:v>
                </c:pt>
                <c:pt idx="339">
                  <c:v>16.359951395</c:v>
                </c:pt>
                <c:pt idx="340">
                  <c:v>16.393373931999999</c:v>
                </c:pt>
                <c:pt idx="341">
                  <c:v>16.426796468999999</c:v>
                </c:pt>
                <c:pt idx="342">
                  <c:v>16.460219006999999</c:v>
                </c:pt>
                <c:pt idx="343">
                  <c:v>16.493641543999999</c:v>
                </c:pt>
                <c:pt idx="344">
                  <c:v>16.527064080999999</c:v>
                </c:pt>
                <c:pt idx="345">
                  <c:v>16.560486617999999</c:v>
                </c:pt>
                <c:pt idx="346">
                  <c:v>16.593909155999999</c:v>
                </c:pt>
                <c:pt idx="347">
                  <c:v>16.627331692999999</c:v>
                </c:pt>
                <c:pt idx="348">
                  <c:v>16.660754229999998</c:v>
                </c:pt>
                <c:pt idx="349">
                  <c:v>16.694176766999998</c:v>
                </c:pt>
                <c:pt idx="350">
                  <c:v>16.727599304999998</c:v>
                </c:pt>
                <c:pt idx="351">
                  <c:v>16.761021842000002</c:v>
                </c:pt>
                <c:pt idx="352">
                  <c:v>16.794444379000002</c:v>
                </c:pt>
                <c:pt idx="353">
                  <c:v>16.827866916000001</c:v>
                </c:pt>
                <c:pt idx="354">
                  <c:v>16.861289454000001</c:v>
                </c:pt>
                <c:pt idx="355">
                  <c:v>16.894711991000001</c:v>
                </c:pt>
                <c:pt idx="356">
                  <c:v>16.928134528000001</c:v>
                </c:pt>
                <c:pt idx="357">
                  <c:v>16.961557065000001</c:v>
                </c:pt>
                <c:pt idx="358">
                  <c:v>16.994979603000001</c:v>
                </c:pt>
                <c:pt idx="359">
                  <c:v>17.028402140000001</c:v>
                </c:pt>
                <c:pt idx="360">
                  <c:v>17.061824677000001</c:v>
                </c:pt>
                <c:pt idx="361">
                  <c:v>17.095247214</c:v>
                </c:pt>
                <c:pt idx="362">
                  <c:v>17.128669751</c:v>
                </c:pt>
                <c:pt idx="363">
                  <c:v>17.162092289</c:v>
                </c:pt>
                <c:pt idx="364">
                  <c:v>17.195514826</c:v>
                </c:pt>
                <c:pt idx="365">
                  <c:v>17.228937363</c:v>
                </c:pt>
                <c:pt idx="366">
                  <c:v>17.2623599</c:v>
                </c:pt>
                <c:pt idx="367">
                  <c:v>17.295782438</c:v>
                </c:pt>
                <c:pt idx="368">
                  <c:v>17.329204975</c:v>
                </c:pt>
                <c:pt idx="369">
                  <c:v>17.362627512</c:v>
                </c:pt>
                <c:pt idx="370">
                  <c:v>17.396050048999999</c:v>
                </c:pt>
                <c:pt idx="371">
                  <c:v>17.429472586999999</c:v>
                </c:pt>
                <c:pt idx="372">
                  <c:v>17.462895123999999</c:v>
                </c:pt>
                <c:pt idx="373">
                  <c:v>17.496317660999999</c:v>
                </c:pt>
                <c:pt idx="374">
                  <c:v>17.529740197999999</c:v>
                </c:pt>
                <c:pt idx="375">
                  <c:v>17.563162735999999</c:v>
                </c:pt>
                <c:pt idx="376">
                  <c:v>17.596585272999999</c:v>
                </c:pt>
                <c:pt idx="377">
                  <c:v>17.630007809999999</c:v>
                </c:pt>
                <c:pt idx="378">
                  <c:v>17.663430346999998</c:v>
                </c:pt>
                <c:pt idx="379">
                  <c:v>17.696852884999998</c:v>
                </c:pt>
                <c:pt idx="380">
                  <c:v>17.730275421999998</c:v>
                </c:pt>
                <c:pt idx="381">
                  <c:v>17.763697959000002</c:v>
                </c:pt>
                <c:pt idx="382">
                  <c:v>17.797120496000002</c:v>
                </c:pt>
                <c:pt idx="383">
                  <c:v>17.830543034000002</c:v>
                </c:pt>
                <c:pt idx="384">
                  <c:v>17.863965571000001</c:v>
                </c:pt>
                <c:pt idx="385">
                  <c:v>17.897388108000001</c:v>
                </c:pt>
                <c:pt idx="386">
                  <c:v>17.930810645000001</c:v>
                </c:pt>
                <c:pt idx="387">
                  <c:v>17.964233183000001</c:v>
                </c:pt>
                <c:pt idx="388">
                  <c:v>17.997655720000001</c:v>
                </c:pt>
                <c:pt idx="389">
                  <c:v>18.031078257000001</c:v>
                </c:pt>
                <c:pt idx="390">
                  <c:v>18.064500794000001</c:v>
                </c:pt>
                <c:pt idx="391">
                  <c:v>18.097923331000001</c:v>
                </c:pt>
                <c:pt idx="392">
                  <c:v>18.131345869</c:v>
                </c:pt>
                <c:pt idx="393">
                  <c:v>18.164768406</c:v>
                </c:pt>
                <c:pt idx="394">
                  <c:v>18.198190943</c:v>
                </c:pt>
                <c:pt idx="395">
                  <c:v>18.23161348</c:v>
                </c:pt>
                <c:pt idx="396">
                  <c:v>18.265036018</c:v>
                </c:pt>
                <c:pt idx="397">
                  <c:v>18.298458555</c:v>
                </c:pt>
                <c:pt idx="398">
                  <c:v>18.331881092</c:v>
                </c:pt>
                <c:pt idx="399">
                  <c:v>18.365303629</c:v>
                </c:pt>
                <c:pt idx="400">
                  <c:v>18.398726167</c:v>
                </c:pt>
                <c:pt idx="401">
                  <c:v>18.432148703999999</c:v>
                </c:pt>
                <c:pt idx="402">
                  <c:v>18.465571240999999</c:v>
                </c:pt>
                <c:pt idx="403">
                  <c:v>18.498993777999999</c:v>
                </c:pt>
                <c:pt idx="404">
                  <c:v>18.532416315999999</c:v>
                </c:pt>
                <c:pt idx="405">
                  <c:v>18.565838852999999</c:v>
                </c:pt>
                <c:pt idx="406">
                  <c:v>18.599261389999999</c:v>
                </c:pt>
                <c:pt idx="407">
                  <c:v>18.632683926999999</c:v>
                </c:pt>
                <c:pt idx="408">
                  <c:v>18.666106464999999</c:v>
                </c:pt>
                <c:pt idx="409">
                  <c:v>18.699529001999998</c:v>
                </c:pt>
                <c:pt idx="410">
                  <c:v>18.732951538999998</c:v>
                </c:pt>
                <c:pt idx="411">
                  <c:v>18.766374076000002</c:v>
                </c:pt>
                <c:pt idx="412">
                  <c:v>18.799796614000002</c:v>
                </c:pt>
                <c:pt idx="413">
                  <c:v>18.833219151000002</c:v>
                </c:pt>
                <c:pt idx="414">
                  <c:v>18.866641688000001</c:v>
                </c:pt>
                <c:pt idx="415">
                  <c:v>18.900064225000001</c:v>
                </c:pt>
                <c:pt idx="416">
                  <c:v>18.933486763000001</c:v>
                </c:pt>
                <c:pt idx="417">
                  <c:v>18.966909300000001</c:v>
                </c:pt>
                <c:pt idx="418">
                  <c:v>19.000331837000001</c:v>
                </c:pt>
                <c:pt idx="419">
                  <c:v>19.033754374000001</c:v>
                </c:pt>
                <c:pt idx="420">
                  <c:v>19.067176911000001</c:v>
                </c:pt>
                <c:pt idx="421">
                  <c:v>19.100599449000001</c:v>
                </c:pt>
                <c:pt idx="422">
                  <c:v>19.134021986</c:v>
                </c:pt>
                <c:pt idx="423">
                  <c:v>19.167444523</c:v>
                </c:pt>
                <c:pt idx="424">
                  <c:v>19.20086706</c:v>
                </c:pt>
                <c:pt idx="425">
                  <c:v>19.234289598</c:v>
                </c:pt>
                <c:pt idx="426">
                  <c:v>19.267712135</c:v>
                </c:pt>
                <c:pt idx="427">
                  <c:v>19.301134672</c:v>
                </c:pt>
                <c:pt idx="428">
                  <c:v>19.334557209</c:v>
                </c:pt>
                <c:pt idx="429">
                  <c:v>19.367979747</c:v>
                </c:pt>
                <c:pt idx="430">
                  <c:v>19.401402284</c:v>
                </c:pt>
                <c:pt idx="431">
                  <c:v>19.434824820999999</c:v>
                </c:pt>
                <c:pt idx="432">
                  <c:v>19.468247357999999</c:v>
                </c:pt>
                <c:pt idx="433">
                  <c:v>19.501669895999999</c:v>
                </c:pt>
                <c:pt idx="434">
                  <c:v>19.535092432999999</c:v>
                </c:pt>
                <c:pt idx="435">
                  <c:v>19.568514969999999</c:v>
                </c:pt>
                <c:pt idx="436">
                  <c:v>19.601937506999999</c:v>
                </c:pt>
                <c:pt idx="437">
                  <c:v>19.635360044999999</c:v>
                </c:pt>
                <c:pt idx="438">
                  <c:v>19.668782581999999</c:v>
                </c:pt>
                <c:pt idx="439">
                  <c:v>19.702205118999998</c:v>
                </c:pt>
                <c:pt idx="440">
                  <c:v>19.735627655999998</c:v>
                </c:pt>
                <c:pt idx="441">
                  <c:v>19.769050193999998</c:v>
                </c:pt>
                <c:pt idx="442">
                  <c:v>19.802472731000002</c:v>
                </c:pt>
                <c:pt idx="443">
                  <c:v>19.835895268000002</c:v>
                </c:pt>
                <c:pt idx="444">
                  <c:v>19.869317805000001</c:v>
                </c:pt>
                <c:pt idx="445">
                  <c:v>19.902740343000001</c:v>
                </c:pt>
                <c:pt idx="446">
                  <c:v>19.936162880000001</c:v>
                </c:pt>
                <c:pt idx="447">
                  <c:v>19.969585417000001</c:v>
                </c:pt>
                <c:pt idx="448">
                  <c:v>20.003007954000001</c:v>
                </c:pt>
                <c:pt idx="449">
                  <c:v>20.036430491000001</c:v>
                </c:pt>
                <c:pt idx="450">
                  <c:v>20.069853029000001</c:v>
                </c:pt>
                <c:pt idx="451">
                  <c:v>20.103275566000001</c:v>
                </c:pt>
                <c:pt idx="452">
                  <c:v>20.136698103000001</c:v>
                </c:pt>
                <c:pt idx="453">
                  <c:v>20.17012064</c:v>
                </c:pt>
                <c:pt idx="454">
                  <c:v>20.203543178</c:v>
                </c:pt>
                <c:pt idx="455">
                  <c:v>20.236965715</c:v>
                </c:pt>
                <c:pt idx="456">
                  <c:v>20.270388252</c:v>
                </c:pt>
                <c:pt idx="457">
                  <c:v>20.303810789</c:v>
                </c:pt>
                <c:pt idx="458">
                  <c:v>20.337233327</c:v>
                </c:pt>
                <c:pt idx="459">
                  <c:v>20.370655864</c:v>
                </c:pt>
                <c:pt idx="460">
                  <c:v>20.404078401</c:v>
                </c:pt>
                <c:pt idx="461">
                  <c:v>20.437500937999999</c:v>
                </c:pt>
                <c:pt idx="462">
                  <c:v>20.470923475999999</c:v>
                </c:pt>
                <c:pt idx="463">
                  <c:v>20.504346012999999</c:v>
                </c:pt>
                <c:pt idx="464">
                  <c:v>20.537768549999999</c:v>
                </c:pt>
                <c:pt idx="465">
                  <c:v>20.571191086999999</c:v>
                </c:pt>
                <c:pt idx="466">
                  <c:v>20.604613624999999</c:v>
                </c:pt>
                <c:pt idx="467">
                  <c:v>20.638036161999999</c:v>
                </c:pt>
                <c:pt idx="468">
                  <c:v>20.671458698999999</c:v>
                </c:pt>
                <c:pt idx="469">
                  <c:v>20.704881235999999</c:v>
                </c:pt>
                <c:pt idx="470">
                  <c:v>20.738303773999998</c:v>
                </c:pt>
                <c:pt idx="471">
                  <c:v>20.771726310999998</c:v>
                </c:pt>
                <c:pt idx="472">
                  <c:v>20.805148848000002</c:v>
                </c:pt>
                <c:pt idx="473">
                  <c:v>20.838571385000002</c:v>
                </c:pt>
                <c:pt idx="474">
                  <c:v>20.871993923000002</c:v>
                </c:pt>
                <c:pt idx="475">
                  <c:v>20.905416460000001</c:v>
                </c:pt>
                <c:pt idx="476">
                  <c:v>20.938838997000001</c:v>
                </c:pt>
                <c:pt idx="477">
                  <c:v>20.972261534000001</c:v>
                </c:pt>
                <c:pt idx="478">
                  <c:v>21.005684072000001</c:v>
                </c:pt>
                <c:pt idx="479">
                  <c:v>21.039106609000001</c:v>
                </c:pt>
                <c:pt idx="480">
                  <c:v>21.072529146000001</c:v>
                </c:pt>
                <c:pt idx="481">
                  <c:v>21.105951683000001</c:v>
                </c:pt>
                <c:pt idx="482">
                  <c:v>21.139374220000001</c:v>
                </c:pt>
                <c:pt idx="483">
                  <c:v>21.172796758</c:v>
                </c:pt>
                <c:pt idx="484">
                  <c:v>21.206219295</c:v>
                </c:pt>
                <c:pt idx="485">
                  <c:v>21.239641832</c:v>
                </c:pt>
                <c:pt idx="486">
                  <c:v>21.273064369</c:v>
                </c:pt>
                <c:pt idx="487">
                  <c:v>21.306486907</c:v>
                </c:pt>
                <c:pt idx="488">
                  <c:v>21.339909444</c:v>
                </c:pt>
                <c:pt idx="489">
                  <c:v>21.373331981</c:v>
                </c:pt>
                <c:pt idx="490">
                  <c:v>21.406754518</c:v>
                </c:pt>
                <c:pt idx="491">
                  <c:v>21.440177056</c:v>
                </c:pt>
                <c:pt idx="492">
                  <c:v>21.473599592999999</c:v>
                </c:pt>
                <c:pt idx="493">
                  <c:v>21.507022129999999</c:v>
                </c:pt>
                <c:pt idx="494">
                  <c:v>21.540444666999999</c:v>
                </c:pt>
                <c:pt idx="495">
                  <c:v>21.573867204999999</c:v>
                </c:pt>
                <c:pt idx="496">
                  <c:v>21.607289741999999</c:v>
                </c:pt>
                <c:pt idx="497">
                  <c:v>21.640712278999999</c:v>
                </c:pt>
                <c:pt idx="498">
                  <c:v>21.674134815999999</c:v>
                </c:pt>
                <c:pt idx="499">
                  <c:v>21.707557353999999</c:v>
                </c:pt>
                <c:pt idx="500">
                  <c:v>21.740979890999999</c:v>
                </c:pt>
                <c:pt idx="501">
                  <c:v>21.774402427999998</c:v>
                </c:pt>
                <c:pt idx="502">
                  <c:v>21.807824964999998</c:v>
                </c:pt>
                <c:pt idx="503">
                  <c:v>21.841247503000002</c:v>
                </c:pt>
                <c:pt idx="504">
                  <c:v>21.874670040000002</c:v>
                </c:pt>
                <c:pt idx="505">
                  <c:v>21.908092577000001</c:v>
                </c:pt>
                <c:pt idx="506">
                  <c:v>21.941515114000001</c:v>
                </c:pt>
                <c:pt idx="507">
                  <c:v>21.974937652000001</c:v>
                </c:pt>
                <c:pt idx="508">
                  <c:v>22.008360189000001</c:v>
                </c:pt>
                <c:pt idx="509">
                  <c:v>22.041782726000001</c:v>
                </c:pt>
                <c:pt idx="510">
                  <c:v>22.075205263000001</c:v>
                </c:pt>
                <c:pt idx="511">
                  <c:v>22.108627800000001</c:v>
                </c:pt>
                <c:pt idx="512">
                  <c:v>22.142050338000001</c:v>
                </c:pt>
                <c:pt idx="513">
                  <c:v>22.175472875000001</c:v>
                </c:pt>
                <c:pt idx="514">
                  <c:v>22.208895412</c:v>
                </c:pt>
                <c:pt idx="515">
                  <c:v>22.242317949</c:v>
                </c:pt>
                <c:pt idx="516">
                  <c:v>22.275740487</c:v>
                </c:pt>
                <c:pt idx="517">
                  <c:v>22.309163024</c:v>
                </c:pt>
                <c:pt idx="518">
                  <c:v>22.342585561</c:v>
                </c:pt>
                <c:pt idx="519">
                  <c:v>22.376008098</c:v>
                </c:pt>
                <c:pt idx="520">
                  <c:v>22.409430636</c:v>
                </c:pt>
                <c:pt idx="521">
                  <c:v>22.442853173</c:v>
                </c:pt>
                <c:pt idx="522">
                  <c:v>22.476275709999999</c:v>
                </c:pt>
                <c:pt idx="523">
                  <c:v>22.509698246999999</c:v>
                </c:pt>
                <c:pt idx="524">
                  <c:v>22.543120784999999</c:v>
                </c:pt>
                <c:pt idx="525">
                  <c:v>22.576543321999999</c:v>
                </c:pt>
                <c:pt idx="526">
                  <c:v>22.609965858999999</c:v>
                </c:pt>
                <c:pt idx="527">
                  <c:v>22.643388395999999</c:v>
                </c:pt>
                <c:pt idx="528">
                  <c:v>22.676810933999999</c:v>
                </c:pt>
                <c:pt idx="529">
                  <c:v>22.710233470999999</c:v>
                </c:pt>
                <c:pt idx="530">
                  <c:v>22.743656007999999</c:v>
                </c:pt>
                <c:pt idx="531">
                  <c:v>22.777078544999998</c:v>
                </c:pt>
                <c:pt idx="532">
                  <c:v>22.810501082999998</c:v>
                </c:pt>
                <c:pt idx="533">
                  <c:v>22.843923620000002</c:v>
                </c:pt>
                <c:pt idx="534">
                  <c:v>22.877346157000002</c:v>
                </c:pt>
                <c:pt idx="535">
                  <c:v>22.910768694000001</c:v>
                </c:pt>
                <c:pt idx="536">
                  <c:v>22.944191232000001</c:v>
                </c:pt>
                <c:pt idx="537">
                  <c:v>22.977613769000001</c:v>
                </c:pt>
                <c:pt idx="538">
                  <c:v>23.011036306000001</c:v>
                </c:pt>
                <c:pt idx="539">
                  <c:v>23.044458843000001</c:v>
                </c:pt>
                <c:pt idx="540">
                  <c:v>23.077881380000001</c:v>
                </c:pt>
                <c:pt idx="541">
                  <c:v>23.111303918000001</c:v>
                </c:pt>
                <c:pt idx="542">
                  <c:v>23.144726455000001</c:v>
                </c:pt>
                <c:pt idx="543">
                  <c:v>23.178148992000001</c:v>
                </c:pt>
                <c:pt idx="544">
                  <c:v>23.211571529</c:v>
                </c:pt>
                <c:pt idx="545">
                  <c:v>23.244994067</c:v>
                </c:pt>
                <c:pt idx="546">
                  <c:v>23.278416604</c:v>
                </c:pt>
                <c:pt idx="547">
                  <c:v>23.311839141</c:v>
                </c:pt>
                <c:pt idx="548">
                  <c:v>23.345261678</c:v>
                </c:pt>
                <c:pt idx="549">
                  <c:v>23.378684216</c:v>
                </c:pt>
                <c:pt idx="550">
                  <c:v>23.412106753</c:v>
                </c:pt>
                <c:pt idx="551">
                  <c:v>23.44552929</c:v>
                </c:pt>
                <c:pt idx="552">
                  <c:v>23.478951826999999</c:v>
                </c:pt>
                <c:pt idx="553">
                  <c:v>23.512374364999999</c:v>
                </c:pt>
                <c:pt idx="554">
                  <c:v>23.545796901999999</c:v>
                </c:pt>
                <c:pt idx="555">
                  <c:v>23.579219438999999</c:v>
                </c:pt>
                <c:pt idx="556">
                  <c:v>23.612641975999999</c:v>
                </c:pt>
                <c:pt idx="557">
                  <c:v>23.646064513999999</c:v>
                </c:pt>
                <c:pt idx="558">
                  <c:v>23.679487050999999</c:v>
                </c:pt>
                <c:pt idx="559">
                  <c:v>23.712909587999999</c:v>
                </c:pt>
                <c:pt idx="560">
                  <c:v>23.746332124999999</c:v>
                </c:pt>
                <c:pt idx="561">
                  <c:v>23.779754662999999</c:v>
                </c:pt>
                <c:pt idx="562">
                  <c:v>23.813177199999998</c:v>
                </c:pt>
                <c:pt idx="563">
                  <c:v>23.846599736999998</c:v>
                </c:pt>
                <c:pt idx="564">
                  <c:v>23.880022274000002</c:v>
                </c:pt>
                <c:pt idx="565">
                  <c:v>23.913444812000002</c:v>
                </c:pt>
                <c:pt idx="566">
                  <c:v>23.946867349000001</c:v>
                </c:pt>
                <c:pt idx="567">
                  <c:v>23.980289886000001</c:v>
                </c:pt>
                <c:pt idx="568">
                  <c:v>24.013712423000001</c:v>
                </c:pt>
                <c:pt idx="569">
                  <c:v>24.047134960000001</c:v>
                </c:pt>
                <c:pt idx="570">
                  <c:v>24.080557498000001</c:v>
                </c:pt>
                <c:pt idx="571">
                  <c:v>24.113980035000001</c:v>
                </c:pt>
                <c:pt idx="572">
                  <c:v>24.147402572000001</c:v>
                </c:pt>
                <c:pt idx="573">
                  <c:v>24.180825109000001</c:v>
                </c:pt>
                <c:pt idx="574">
                  <c:v>24.214247647000001</c:v>
                </c:pt>
                <c:pt idx="575">
                  <c:v>24.247670184</c:v>
                </c:pt>
                <c:pt idx="576">
                  <c:v>24.281092721</c:v>
                </c:pt>
                <c:pt idx="577">
                  <c:v>24.314515258</c:v>
                </c:pt>
                <c:pt idx="578">
                  <c:v>24.347937796</c:v>
                </c:pt>
                <c:pt idx="579">
                  <c:v>24.381360333</c:v>
                </c:pt>
                <c:pt idx="580">
                  <c:v>24.41478287</c:v>
                </c:pt>
                <c:pt idx="581">
                  <c:v>24.448205407</c:v>
                </c:pt>
                <c:pt idx="582">
                  <c:v>24.481627945</c:v>
                </c:pt>
                <c:pt idx="583">
                  <c:v>24.515050481999999</c:v>
                </c:pt>
                <c:pt idx="584">
                  <c:v>24.548473018999999</c:v>
                </c:pt>
                <c:pt idx="585">
                  <c:v>24.581895555999999</c:v>
                </c:pt>
                <c:pt idx="586">
                  <c:v>24.615318093999999</c:v>
                </c:pt>
                <c:pt idx="587">
                  <c:v>24.648740630999999</c:v>
                </c:pt>
                <c:pt idx="588">
                  <c:v>24.682163167999999</c:v>
                </c:pt>
                <c:pt idx="589">
                  <c:v>24.715585704999999</c:v>
                </c:pt>
                <c:pt idx="590">
                  <c:v>24.749008242999999</c:v>
                </c:pt>
                <c:pt idx="591">
                  <c:v>24.782430779999999</c:v>
                </c:pt>
                <c:pt idx="592">
                  <c:v>24.815853316999998</c:v>
                </c:pt>
                <c:pt idx="593">
                  <c:v>24.849275853999998</c:v>
                </c:pt>
                <c:pt idx="594">
                  <c:v>24.882698392000002</c:v>
                </c:pt>
                <c:pt idx="595">
                  <c:v>24.916120929000002</c:v>
                </c:pt>
                <c:pt idx="596">
                  <c:v>24.949543466000002</c:v>
                </c:pt>
                <c:pt idx="597">
                  <c:v>24.982966003000001</c:v>
                </c:pt>
                <c:pt idx="598">
                  <c:v>25.016388540000001</c:v>
                </c:pt>
                <c:pt idx="599">
                  <c:v>25.049811078000001</c:v>
                </c:pt>
                <c:pt idx="600">
                  <c:v>25.083233615000001</c:v>
                </c:pt>
                <c:pt idx="601">
                  <c:v>25.116656152000001</c:v>
                </c:pt>
                <c:pt idx="602">
                  <c:v>25.150078689000001</c:v>
                </c:pt>
                <c:pt idx="603">
                  <c:v>25.183501227000001</c:v>
                </c:pt>
                <c:pt idx="604">
                  <c:v>25.216923764000001</c:v>
                </c:pt>
                <c:pt idx="605">
                  <c:v>25.250346301</c:v>
                </c:pt>
                <c:pt idx="606">
                  <c:v>25.283768838</c:v>
                </c:pt>
                <c:pt idx="607">
                  <c:v>25.317191376</c:v>
                </c:pt>
                <c:pt idx="608">
                  <c:v>25.350613913</c:v>
                </c:pt>
                <c:pt idx="609">
                  <c:v>25.38403645</c:v>
                </c:pt>
                <c:pt idx="610">
                  <c:v>25.417458987</c:v>
                </c:pt>
                <c:pt idx="611">
                  <c:v>25.450881525</c:v>
                </c:pt>
                <c:pt idx="612">
                  <c:v>25.484304062</c:v>
                </c:pt>
                <c:pt idx="613">
                  <c:v>25.517726599</c:v>
                </c:pt>
                <c:pt idx="614">
                  <c:v>25.551149135999999</c:v>
                </c:pt>
                <c:pt idx="615">
                  <c:v>25.584571673999999</c:v>
                </c:pt>
                <c:pt idx="616">
                  <c:v>25.617994210999999</c:v>
                </c:pt>
                <c:pt idx="617">
                  <c:v>25.651416747999999</c:v>
                </c:pt>
                <c:pt idx="618">
                  <c:v>25.684839284999999</c:v>
                </c:pt>
                <c:pt idx="619">
                  <c:v>25.718261822999999</c:v>
                </c:pt>
                <c:pt idx="620">
                  <c:v>25.751684359999999</c:v>
                </c:pt>
                <c:pt idx="621">
                  <c:v>25.785106896999999</c:v>
                </c:pt>
                <c:pt idx="622">
                  <c:v>25.818529433999998</c:v>
                </c:pt>
                <c:pt idx="623">
                  <c:v>25.851951971999998</c:v>
                </c:pt>
                <c:pt idx="624">
                  <c:v>25.885374508999998</c:v>
                </c:pt>
                <c:pt idx="625">
                  <c:v>25.918797046000002</c:v>
                </c:pt>
                <c:pt idx="626">
                  <c:v>25.952219583000002</c:v>
                </c:pt>
                <c:pt idx="627">
                  <c:v>25.985642121000001</c:v>
                </c:pt>
                <c:pt idx="628">
                  <c:v>26.019064658000001</c:v>
                </c:pt>
                <c:pt idx="629">
                  <c:v>26.052487195000001</c:v>
                </c:pt>
                <c:pt idx="630">
                  <c:v>26.085909732000001</c:v>
                </c:pt>
                <c:pt idx="631">
                  <c:v>26.119332269000001</c:v>
                </c:pt>
                <c:pt idx="632">
                  <c:v>26.152754807000001</c:v>
                </c:pt>
                <c:pt idx="633">
                  <c:v>26.186177344000001</c:v>
                </c:pt>
                <c:pt idx="634">
                  <c:v>26.219599881000001</c:v>
                </c:pt>
                <c:pt idx="635">
                  <c:v>26.253022418</c:v>
                </c:pt>
                <c:pt idx="636">
                  <c:v>26.286444956</c:v>
                </c:pt>
                <c:pt idx="637">
                  <c:v>26.319867493</c:v>
                </c:pt>
                <c:pt idx="638">
                  <c:v>26.35329003</c:v>
                </c:pt>
                <c:pt idx="639">
                  <c:v>26.386712567</c:v>
                </c:pt>
                <c:pt idx="640">
                  <c:v>26.420135105</c:v>
                </c:pt>
                <c:pt idx="641">
                  <c:v>26.453557642</c:v>
                </c:pt>
                <c:pt idx="642">
                  <c:v>26.486980179</c:v>
                </c:pt>
                <c:pt idx="643">
                  <c:v>26.520402716</c:v>
                </c:pt>
                <c:pt idx="644">
                  <c:v>26.553825253999999</c:v>
                </c:pt>
                <c:pt idx="645">
                  <c:v>26.587247790999999</c:v>
                </c:pt>
                <c:pt idx="646">
                  <c:v>26.620670327999999</c:v>
                </c:pt>
                <c:pt idx="647">
                  <c:v>26.654092864999999</c:v>
                </c:pt>
                <c:pt idx="648">
                  <c:v>26.687515402999999</c:v>
                </c:pt>
                <c:pt idx="649">
                  <c:v>26.720937939999999</c:v>
                </c:pt>
                <c:pt idx="650">
                  <c:v>26.754360476999999</c:v>
                </c:pt>
                <c:pt idx="651">
                  <c:v>26.787783013999999</c:v>
                </c:pt>
                <c:pt idx="652">
                  <c:v>26.821205551999999</c:v>
                </c:pt>
                <c:pt idx="653">
                  <c:v>26.854628088999998</c:v>
                </c:pt>
                <c:pt idx="654">
                  <c:v>26.888050625999998</c:v>
                </c:pt>
                <c:pt idx="655">
                  <c:v>26.921473163000002</c:v>
                </c:pt>
                <c:pt idx="656">
                  <c:v>26.954895701000002</c:v>
                </c:pt>
                <c:pt idx="657">
                  <c:v>26.988318238000002</c:v>
                </c:pt>
                <c:pt idx="658">
                  <c:v>27.021740775000001</c:v>
                </c:pt>
                <c:pt idx="659">
                  <c:v>27.055163312000001</c:v>
                </c:pt>
                <c:pt idx="660">
                  <c:v>27.088585849000001</c:v>
                </c:pt>
                <c:pt idx="661">
                  <c:v>27.122008387000001</c:v>
                </c:pt>
                <c:pt idx="662">
                  <c:v>27.155430924000001</c:v>
                </c:pt>
                <c:pt idx="663">
                  <c:v>27.188853461000001</c:v>
                </c:pt>
                <c:pt idx="664">
                  <c:v>27.222275998000001</c:v>
                </c:pt>
                <c:pt idx="665">
                  <c:v>27.255698536000001</c:v>
                </c:pt>
                <c:pt idx="666">
                  <c:v>27.289121073</c:v>
                </c:pt>
                <c:pt idx="667">
                  <c:v>27.32254361</c:v>
                </c:pt>
                <c:pt idx="668">
                  <c:v>27.355966147</c:v>
                </c:pt>
                <c:pt idx="669">
                  <c:v>27.389388685</c:v>
                </c:pt>
                <c:pt idx="670">
                  <c:v>27.422811222</c:v>
                </c:pt>
                <c:pt idx="671">
                  <c:v>27.456233759</c:v>
                </c:pt>
                <c:pt idx="672">
                  <c:v>27.489656296</c:v>
                </c:pt>
                <c:pt idx="673">
                  <c:v>27.523078834</c:v>
                </c:pt>
                <c:pt idx="674">
                  <c:v>27.556501371</c:v>
                </c:pt>
                <c:pt idx="675">
                  <c:v>27.589923907999999</c:v>
                </c:pt>
                <c:pt idx="676">
                  <c:v>27.623346444999999</c:v>
                </c:pt>
                <c:pt idx="677">
                  <c:v>27.656768982999999</c:v>
                </c:pt>
                <c:pt idx="678">
                  <c:v>27.690191519999999</c:v>
                </c:pt>
                <c:pt idx="679">
                  <c:v>27.723614056999999</c:v>
                </c:pt>
                <c:pt idx="680">
                  <c:v>27.757036593999999</c:v>
                </c:pt>
                <c:pt idx="681">
                  <c:v>27.790459131999999</c:v>
                </c:pt>
                <c:pt idx="682">
                  <c:v>27.823881668999999</c:v>
                </c:pt>
                <c:pt idx="683">
                  <c:v>27.857304205999998</c:v>
                </c:pt>
                <c:pt idx="684">
                  <c:v>27.890726742999998</c:v>
                </c:pt>
                <c:pt idx="685">
                  <c:v>27.924149280999998</c:v>
                </c:pt>
                <c:pt idx="686">
                  <c:v>27.957571818000002</c:v>
                </c:pt>
                <c:pt idx="687">
                  <c:v>27.990994355000002</c:v>
                </c:pt>
                <c:pt idx="688">
                  <c:v>28.024416892000001</c:v>
                </c:pt>
                <c:pt idx="689">
                  <c:v>28.057839429000001</c:v>
                </c:pt>
                <c:pt idx="690">
                  <c:v>28.091261967000001</c:v>
                </c:pt>
                <c:pt idx="691">
                  <c:v>28.124684504000001</c:v>
                </c:pt>
                <c:pt idx="692">
                  <c:v>28.158107041000001</c:v>
                </c:pt>
                <c:pt idx="693">
                  <c:v>28.191529578000001</c:v>
                </c:pt>
                <c:pt idx="694">
                  <c:v>28.224952116000001</c:v>
                </c:pt>
                <c:pt idx="695">
                  <c:v>28.258374653000001</c:v>
                </c:pt>
                <c:pt idx="696">
                  <c:v>28.29179719</c:v>
                </c:pt>
                <c:pt idx="697">
                  <c:v>28.325219727</c:v>
                </c:pt>
                <c:pt idx="698">
                  <c:v>28.358642265</c:v>
                </c:pt>
                <c:pt idx="699">
                  <c:v>28.392064802</c:v>
                </c:pt>
                <c:pt idx="700">
                  <c:v>28.425487339</c:v>
                </c:pt>
                <c:pt idx="701">
                  <c:v>28.458909876</c:v>
                </c:pt>
                <c:pt idx="702">
                  <c:v>28.492332414</c:v>
                </c:pt>
                <c:pt idx="703">
                  <c:v>28.525754951</c:v>
                </c:pt>
                <c:pt idx="704">
                  <c:v>28.559177488</c:v>
                </c:pt>
                <c:pt idx="705">
                  <c:v>28.592600024999999</c:v>
                </c:pt>
                <c:pt idx="706">
                  <c:v>28.626022562999999</c:v>
                </c:pt>
                <c:pt idx="707">
                  <c:v>28.659445099999999</c:v>
                </c:pt>
                <c:pt idx="708">
                  <c:v>28.692867636999999</c:v>
                </c:pt>
                <c:pt idx="709">
                  <c:v>28.726290173999999</c:v>
                </c:pt>
                <c:pt idx="710">
                  <c:v>28.759712711999999</c:v>
                </c:pt>
                <c:pt idx="711">
                  <c:v>28.793135248999999</c:v>
                </c:pt>
                <c:pt idx="712">
                  <c:v>28.826557785999999</c:v>
                </c:pt>
                <c:pt idx="713">
                  <c:v>28.859980322999998</c:v>
                </c:pt>
                <c:pt idx="714">
                  <c:v>28.893402860999998</c:v>
                </c:pt>
                <c:pt idx="715">
                  <c:v>28.926825397999998</c:v>
                </c:pt>
                <c:pt idx="716">
                  <c:v>28.960247935000002</c:v>
                </c:pt>
                <c:pt idx="717">
                  <c:v>28.993670472000002</c:v>
                </c:pt>
                <c:pt idx="718">
                  <c:v>29.027093009000001</c:v>
                </c:pt>
                <c:pt idx="719">
                  <c:v>29.060515547000001</c:v>
                </c:pt>
                <c:pt idx="720">
                  <c:v>29.093938084000001</c:v>
                </c:pt>
                <c:pt idx="721">
                  <c:v>29.127360621000001</c:v>
                </c:pt>
                <c:pt idx="722">
                  <c:v>29.160783158000001</c:v>
                </c:pt>
                <c:pt idx="723">
                  <c:v>29.194205696000001</c:v>
                </c:pt>
                <c:pt idx="724">
                  <c:v>29.227628233000001</c:v>
                </c:pt>
                <c:pt idx="725">
                  <c:v>29.261050770000001</c:v>
                </c:pt>
                <c:pt idx="726">
                  <c:v>29.294473307000001</c:v>
                </c:pt>
                <c:pt idx="727">
                  <c:v>29.327895845</c:v>
                </c:pt>
                <c:pt idx="728">
                  <c:v>29.361318382</c:v>
                </c:pt>
                <c:pt idx="729">
                  <c:v>29.394740919</c:v>
                </c:pt>
                <c:pt idx="730">
                  <c:v>29.428163456</c:v>
                </c:pt>
                <c:pt idx="731">
                  <c:v>29.461585994</c:v>
                </c:pt>
                <c:pt idx="732">
                  <c:v>29.495008531</c:v>
                </c:pt>
                <c:pt idx="733">
                  <c:v>29.528431068</c:v>
                </c:pt>
                <c:pt idx="734">
                  <c:v>29.561853605</c:v>
                </c:pt>
                <c:pt idx="735">
                  <c:v>29.595276143</c:v>
                </c:pt>
                <c:pt idx="736">
                  <c:v>29.628698679999999</c:v>
                </c:pt>
                <c:pt idx="737">
                  <c:v>29.662121216999999</c:v>
                </c:pt>
                <c:pt idx="738">
                  <c:v>29.695543753999999</c:v>
                </c:pt>
                <c:pt idx="739">
                  <c:v>29.728966291999999</c:v>
                </c:pt>
                <c:pt idx="740">
                  <c:v>29.762388828999999</c:v>
                </c:pt>
                <c:pt idx="741">
                  <c:v>29.795811365999999</c:v>
                </c:pt>
                <c:pt idx="742">
                  <c:v>29.829233902999999</c:v>
                </c:pt>
                <c:pt idx="743">
                  <c:v>29.862656440999999</c:v>
                </c:pt>
                <c:pt idx="744">
                  <c:v>29.896078977999998</c:v>
                </c:pt>
                <c:pt idx="745">
                  <c:v>29.929501514999998</c:v>
                </c:pt>
                <c:pt idx="746">
                  <c:v>29.962924052000002</c:v>
                </c:pt>
                <c:pt idx="747">
                  <c:v>29.996346590000002</c:v>
                </c:pt>
                <c:pt idx="748">
                  <c:v>30.029769127000002</c:v>
                </c:pt>
                <c:pt idx="749">
                  <c:v>30.063191664000001</c:v>
                </c:pt>
                <c:pt idx="750">
                  <c:v>30.096614201000001</c:v>
                </c:pt>
                <c:pt idx="751">
                  <c:v>30.130036738000001</c:v>
                </c:pt>
                <c:pt idx="752">
                  <c:v>30.163459276000001</c:v>
                </c:pt>
                <c:pt idx="753">
                  <c:v>30.196881813000001</c:v>
                </c:pt>
                <c:pt idx="754">
                  <c:v>30.230304350000001</c:v>
                </c:pt>
                <c:pt idx="755">
                  <c:v>30.263726887000001</c:v>
                </c:pt>
                <c:pt idx="756">
                  <c:v>30.297149425000001</c:v>
                </c:pt>
                <c:pt idx="757">
                  <c:v>30.330571962</c:v>
                </c:pt>
                <c:pt idx="758">
                  <c:v>30.363994499</c:v>
                </c:pt>
                <c:pt idx="759">
                  <c:v>30.397417036</c:v>
                </c:pt>
                <c:pt idx="760">
                  <c:v>30.430839574</c:v>
                </c:pt>
                <c:pt idx="761">
                  <c:v>30.464262111</c:v>
                </c:pt>
                <c:pt idx="762">
                  <c:v>30.497684648</c:v>
                </c:pt>
                <c:pt idx="763">
                  <c:v>30.531107185</c:v>
                </c:pt>
                <c:pt idx="764">
                  <c:v>30.564529723</c:v>
                </c:pt>
                <c:pt idx="765">
                  <c:v>30.59795226</c:v>
                </c:pt>
                <c:pt idx="766">
                  <c:v>30.631374796999999</c:v>
                </c:pt>
                <c:pt idx="767">
                  <c:v>30.664797333999999</c:v>
                </c:pt>
                <c:pt idx="768">
                  <c:v>30.698219871999999</c:v>
                </c:pt>
                <c:pt idx="769">
                  <c:v>30.731642408999999</c:v>
                </c:pt>
                <c:pt idx="770">
                  <c:v>30.765064945999999</c:v>
                </c:pt>
                <c:pt idx="771">
                  <c:v>30.798487482999999</c:v>
                </c:pt>
                <c:pt idx="772">
                  <c:v>30.831910020999999</c:v>
                </c:pt>
                <c:pt idx="773">
                  <c:v>30.865332557999999</c:v>
                </c:pt>
                <c:pt idx="774">
                  <c:v>30.898755094999999</c:v>
                </c:pt>
                <c:pt idx="775">
                  <c:v>30.932177631999998</c:v>
                </c:pt>
                <c:pt idx="776">
                  <c:v>30.965600169999998</c:v>
                </c:pt>
                <c:pt idx="777">
                  <c:v>30.999022707000002</c:v>
                </c:pt>
                <c:pt idx="778">
                  <c:v>31.032445244000002</c:v>
                </c:pt>
                <c:pt idx="779">
                  <c:v>31.065867781000001</c:v>
                </c:pt>
                <c:pt idx="780">
                  <c:v>31.099290318000001</c:v>
                </c:pt>
                <c:pt idx="781">
                  <c:v>31.132712856000001</c:v>
                </c:pt>
                <c:pt idx="782">
                  <c:v>31.166135393000001</c:v>
                </c:pt>
                <c:pt idx="783">
                  <c:v>31.199557930000001</c:v>
                </c:pt>
                <c:pt idx="784">
                  <c:v>31.232980467000001</c:v>
                </c:pt>
                <c:pt idx="785">
                  <c:v>31.266403005000001</c:v>
                </c:pt>
                <c:pt idx="786">
                  <c:v>31.299825542000001</c:v>
                </c:pt>
                <c:pt idx="787">
                  <c:v>31.333248079000001</c:v>
                </c:pt>
                <c:pt idx="788">
                  <c:v>31.366670616</c:v>
                </c:pt>
                <c:pt idx="789">
                  <c:v>31.400093154</c:v>
                </c:pt>
                <c:pt idx="790">
                  <c:v>31.433515691</c:v>
                </c:pt>
                <c:pt idx="791">
                  <c:v>31.466938228</c:v>
                </c:pt>
                <c:pt idx="792">
                  <c:v>31.500360765</c:v>
                </c:pt>
                <c:pt idx="793">
                  <c:v>31.533783303</c:v>
                </c:pt>
                <c:pt idx="794">
                  <c:v>31.56720584</c:v>
                </c:pt>
                <c:pt idx="795">
                  <c:v>31.600628377</c:v>
                </c:pt>
                <c:pt idx="796">
                  <c:v>31.634050913999999</c:v>
                </c:pt>
                <c:pt idx="797">
                  <c:v>31.667473451999999</c:v>
                </c:pt>
                <c:pt idx="798">
                  <c:v>31.700895988999999</c:v>
                </c:pt>
                <c:pt idx="799">
                  <c:v>31.734318525999999</c:v>
                </c:pt>
                <c:pt idx="800">
                  <c:v>31.767741062999999</c:v>
                </c:pt>
                <c:pt idx="801">
                  <c:v>31.801163600999999</c:v>
                </c:pt>
                <c:pt idx="802">
                  <c:v>31.834586137999999</c:v>
                </c:pt>
                <c:pt idx="803">
                  <c:v>31.868008674999999</c:v>
                </c:pt>
                <c:pt idx="804">
                  <c:v>31.901431211999999</c:v>
                </c:pt>
                <c:pt idx="805">
                  <c:v>31.934853749999998</c:v>
                </c:pt>
                <c:pt idx="806">
                  <c:v>31.968276286999998</c:v>
                </c:pt>
                <c:pt idx="807">
                  <c:v>32.001698824000002</c:v>
                </c:pt>
                <c:pt idx="808">
                  <c:v>32.035121361000002</c:v>
                </c:pt>
                <c:pt idx="809">
                  <c:v>32.068543898000001</c:v>
                </c:pt>
                <c:pt idx="810">
                  <c:v>32.101966435999998</c:v>
                </c:pt>
                <c:pt idx="811">
                  <c:v>32.135388972999998</c:v>
                </c:pt>
                <c:pt idx="812">
                  <c:v>32.168811509999998</c:v>
                </c:pt>
                <c:pt idx="813">
                  <c:v>32.202234046999997</c:v>
                </c:pt>
                <c:pt idx="814">
                  <c:v>32.235656585000001</c:v>
                </c:pt>
                <c:pt idx="815">
                  <c:v>32.269079122000001</c:v>
                </c:pt>
                <c:pt idx="816">
                  <c:v>32.302501659000001</c:v>
                </c:pt>
                <c:pt idx="817">
                  <c:v>32.335924196000001</c:v>
                </c:pt>
                <c:pt idx="818">
                  <c:v>32.369346733999997</c:v>
                </c:pt>
                <c:pt idx="819">
                  <c:v>32.402769270999997</c:v>
                </c:pt>
                <c:pt idx="820">
                  <c:v>32.436191807999997</c:v>
                </c:pt>
                <c:pt idx="821">
                  <c:v>32.469614344999997</c:v>
                </c:pt>
                <c:pt idx="822">
                  <c:v>32.503036883</c:v>
                </c:pt>
                <c:pt idx="823">
                  <c:v>32.53645942</c:v>
                </c:pt>
                <c:pt idx="824">
                  <c:v>32.569881957</c:v>
                </c:pt>
                <c:pt idx="825">
                  <c:v>32.603304494</c:v>
                </c:pt>
                <c:pt idx="826">
                  <c:v>32.636727032000003</c:v>
                </c:pt>
                <c:pt idx="827">
                  <c:v>32.670149569000003</c:v>
                </c:pt>
                <c:pt idx="828">
                  <c:v>32.703572106000003</c:v>
                </c:pt>
                <c:pt idx="829">
                  <c:v>32.736994643000003</c:v>
                </c:pt>
                <c:pt idx="830">
                  <c:v>32.770417180999999</c:v>
                </c:pt>
                <c:pt idx="831">
                  <c:v>32.803839717999999</c:v>
                </c:pt>
                <c:pt idx="832">
                  <c:v>32.837262254999999</c:v>
                </c:pt>
                <c:pt idx="833">
                  <c:v>32.870684791999999</c:v>
                </c:pt>
                <c:pt idx="834">
                  <c:v>32.904107330000002</c:v>
                </c:pt>
                <c:pt idx="835">
                  <c:v>32.937529867000002</c:v>
                </c:pt>
                <c:pt idx="836">
                  <c:v>32.970952404000002</c:v>
                </c:pt>
                <c:pt idx="837">
                  <c:v>33.004374941000002</c:v>
                </c:pt>
                <c:pt idx="838">
                  <c:v>33.037797478000002</c:v>
                </c:pt>
                <c:pt idx="839">
                  <c:v>33.071220015999998</c:v>
                </c:pt>
                <c:pt idx="840">
                  <c:v>33.104642552999998</c:v>
                </c:pt>
                <c:pt idx="841">
                  <c:v>33.138065089999998</c:v>
                </c:pt>
                <c:pt idx="842">
                  <c:v>33.171487626999998</c:v>
                </c:pt>
                <c:pt idx="843">
                  <c:v>33.204910165000001</c:v>
                </c:pt>
                <c:pt idx="844">
                  <c:v>33.238332702000001</c:v>
                </c:pt>
                <c:pt idx="845">
                  <c:v>33.271755239000001</c:v>
                </c:pt>
                <c:pt idx="846">
                  <c:v>33.305177776000001</c:v>
                </c:pt>
                <c:pt idx="847">
                  <c:v>33.338600313999997</c:v>
                </c:pt>
                <c:pt idx="848">
                  <c:v>33.372022850999997</c:v>
                </c:pt>
                <c:pt idx="849">
                  <c:v>33.405445387999997</c:v>
                </c:pt>
                <c:pt idx="850">
                  <c:v>33.438867924999997</c:v>
                </c:pt>
                <c:pt idx="851">
                  <c:v>33.472290463</c:v>
                </c:pt>
                <c:pt idx="852">
                  <c:v>33.505713</c:v>
                </c:pt>
                <c:pt idx="853">
                  <c:v>33.539135537</c:v>
                </c:pt>
                <c:pt idx="854">
                  <c:v>33.572558074</c:v>
                </c:pt>
                <c:pt idx="855">
                  <c:v>33.605980612000003</c:v>
                </c:pt>
                <c:pt idx="856">
                  <c:v>33.639403149000003</c:v>
                </c:pt>
                <c:pt idx="857">
                  <c:v>33.672825686000003</c:v>
                </c:pt>
                <c:pt idx="858">
                  <c:v>33.706248223000003</c:v>
                </c:pt>
                <c:pt idx="859">
                  <c:v>33.739670760999999</c:v>
                </c:pt>
                <c:pt idx="860">
                  <c:v>33.773093297999999</c:v>
                </c:pt>
                <c:pt idx="861">
                  <c:v>33.806515834999999</c:v>
                </c:pt>
                <c:pt idx="862">
                  <c:v>33.839938371999999</c:v>
                </c:pt>
                <c:pt idx="863">
                  <c:v>33.873360910000002</c:v>
                </c:pt>
                <c:pt idx="864">
                  <c:v>33.906783447000002</c:v>
                </c:pt>
                <c:pt idx="865">
                  <c:v>33.940205984000002</c:v>
                </c:pt>
                <c:pt idx="866">
                  <c:v>33.973628521000002</c:v>
                </c:pt>
                <c:pt idx="867">
                  <c:v>34.007051058000002</c:v>
                </c:pt>
                <c:pt idx="868">
                  <c:v>34.040473595999998</c:v>
                </c:pt>
                <c:pt idx="869">
                  <c:v>34.073896132999998</c:v>
                </c:pt>
                <c:pt idx="870">
                  <c:v>34.107318669999998</c:v>
                </c:pt>
                <c:pt idx="871">
                  <c:v>34.140741206999998</c:v>
                </c:pt>
                <c:pt idx="872">
                  <c:v>34.174163745000001</c:v>
                </c:pt>
                <c:pt idx="873">
                  <c:v>34.207586282000001</c:v>
                </c:pt>
                <c:pt idx="874">
                  <c:v>34.241008819000001</c:v>
                </c:pt>
                <c:pt idx="875">
                  <c:v>34.274431356000001</c:v>
                </c:pt>
                <c:pt idx="876">
                  <c:v>34.307853893999997</c:v>
                </c:pt>
                <c:pt idx="877">
                  <c:v>34.341276430999997</c:v>
                </c:pt>
                <c:pt idx="878">
                  <c:v>34.374698967999997</c:v>
                </c:pt>
                <c:pt idx="879">
                  <c:v>34.408121504999997</c:v>
                </c:pt>
                <c:pt idx="880">
                  <c:v>34.441544043</c:v>
                </c:pt>
                <c:pt idx="881">
                  <c:v>34.47496658</c:v>
                </c:pt>
                <c:pt idx="882">
                  <c:v>34.508389117</c:v>
                </c:pt>
                <c:pt idx="883">
                  <c:v>34.541811654</c:v>
                </c:pt>
                <c:pt idx="884">
                  <c:v>34.575234192000003</c:v>
                </c:pt>
                <c:pt idx="885">
                  <c:v>34.608656729000003</c:v>
                </c:pt>
                <c:pt idx="886">
                  <c:v>34.642079266000003</c:v>
                </c:pt>
                <c:pt idx="887">
                  <c:v>34.675501803000003</c:v>
                </c:pt>
                <c:pt idx="888">
                  <c:v>34.708924340999999</c:v>
                </c:pt>
                <c:pt idx="889">
                  <c:v>34.742346877999999</c:v>
                </c:pt>
                <c:pt idx="890">
                  <c:v>34.775769414999999</c:v>
                </c:pt>
                <c:pt idx="891">
                  <c:v>34.809191951999999</c:v>
                </c:pt>
                <c:pt idx="892">
                  <c:v>34.842614490000003</c:v>
                </c:pt>
                <c:pt idx="893">
                  <c:v>34.876037027000002</c:v>
                </c:pt>
                <c:pt idx="894">
                  <c:v>34.909459564000002</c:v>
                </c:pt>
                <c:pt idx="895">
                  <c:v>34.942882101000002</c:v>
                </c:pt>
                <c:pt idx="896">
                  <c:v>34.976304638999999</c:v>
                </c:pt>
                <c:pt idx="897">
                  <c:v>35.009727175999998</c:v>
                </c:pt>
                <c:pt idx="898">
                  <c:v>35.043149712999998</c:v>
                </c:pt>
                <c:pt idx="899">
                  <c:v>35.076572249999998</c:v>
                </c:pt>
                <c:pt idx="900">
                  <c:v>35.109994786999998</c:v>
                </c:pt>
                <c:pt idx="901">
                  <c:v>35.143417325000001</c:v>
                </c:pt>
                <c:pt idx="902">
                  <c:v>35.176839862000001</c:v>
                </c:pt>
                <c:pt idx="903">
                  <c:v>35.210262399000001</c:v>
                </c:pt>
                <c:pt idx="904">
                  <c:v>35.243684936000001</c:v>
                </c:pt>
                <c:pt idx="905">
                  <c:v>35.277107473999997</c:v>
                </c:pt>
                <c:pt idx="906">
                  <c:v>35.310530010999997</c:v>
                </c:pt>
                <c:pt idx="907">
                  <c:v>35.343952547999997</c:v>
                </c:pt>
                <c:pt idx="908">
                  <c:v>35.377375084999997</c:v>
                </c:pt>
                <c:pt idx="909">
                  <c:v>35.410797623000001</c:v>
                </c:pt>
                <c:pt idx="910">
                  <c:v>35.44422016</c:v>
                </c:pt>
                <c:pt idx="911">
                  <c:v>35.477642697</c:v>
                </c:pt>
                <c:pt idx="912">
                  <c:v>35.511065234</c:v>
                </c:pt>
                <c:pt idx="913">
                  <c:v>35.544487771999997</c:v>
                </c:pt>
                <c:pt idx="914">
                  <c:v>35.577910309000004</c:v>
                </c:pt>
                <c:pt idx="915">
                  <c:v>35.611332846000003</c:v>
                </c:pt>
                <c:pt idx="916">
                  <c:v>35.644755383000003</c:v>
                </c:pt>
                <c:pt idx="917">
                  <c:v>35.678177921</c:v>
                </c:pt>
                <c:pt idx="918">
                  <c:v>35.711600457999999</c:v>
                </c:pt>
                <c:pt idx="919">
                  <c:v>35.745022994999999</c:v>
                </c:pt>
                <c:pt idx="920">
                  <c:v>35.778445531999999</c:v>
                </c:pt>
                <c:pt idx="921">
                  <c:v>35.811868070000003</c:v>
                </c:pt>
                <c:pt idx="922">
                  <c:v>35.845290607000003</c:v>
                </c:pt>
                <c:pt idx="923">
                  <c:v>35.878713144000002</c:v>
                </c:pt>
                <c:pt idx="924">
                  <c:v>35.912135681000002</c:v>
                </c:pt>
                <c:pt idx="925">
                  <c:v>35.945558218999999</c:v>
                </c:pt>
                <c:pt idx="926">
                  <c:v>35.978980755999999</c:v>
                </c:pt>
                <c:pt idx="927">
                  <c:v>36.012403292999998</c:v>
                </c:pt>
                <c:pt idx="928">
                  <c:v>36.045825829999998</c:v>
                </c:pt>
                <c:pt idx="929">
                  <c:v>36.079248366999998</c:v>
                </c:pt>
                <c:pt idx="930">
                  <c:v>36.112670905000002</c:v>
                </c:pt>
                <c:pt idx="931">
                  <c:v>36.146093442000002</c:v>
                </c:pt>
                <c:pt idx="932">
                  <c:v>36.179515979000001</c:v>
                </c:pt>
                <c:pt idx="933">
                  <c:v>36.212938516000001</c:v>
                </c:pt>
                <c:pt idx="934">
                  <c:v>36.246361053999998</c:v>
                </c:pt>
                <c:pt idx="935">
                  <c:v>36.279783590999998</c:v>
                </c:pt>
                <c:pt idx="936">
                  <c:v>36.313206127999997</c:v>
                </c:pt>
                <c:pt idx="937">
                  <c:v>36.346628664999997</c:v>
                </c:pt>
                <c:pt idx="938">
                  <c:v>36.380051203000001</c:v>
                </c:pt>
                <c:pt idx="939">
                  <c:v>36.413473740000001</c:v>
                </c:pt>
                <c:pt idx="940">
                  <c:v>36.446896277</c:v>
                </c:pt>
                <c:pt idx="941">
                  <c:v>36.480318814</c:v>
                </c:pt>
                <c:pt idx="942">
                  <c:v>36.513741351999997</c:v>
                </c:pt>
                <c:pt idx="943">
                  <c:v>36.547163888999997</c:v>
                </c:pt>
                <c:pt idx="944">
                  <c:v>36.580586426000004</c:v>
                </c:pt>
                <c:pt idx="945">
                  <c:v>36.614008963000003</c:v>
                </c:pt>
                <c:pt idx="946">
                  <c:v>36.647431501</c:v>
                </c:pt>
                <c:pt idx="947">
                  <c:v>36.680854038</c:v>
                </c:pt>
                <c:pt idx="948">
                  <c:v>36.714276575</c:v>
                </c:pt>
                <c:pt idx="949">
                  <c:v>36.747699111999999</c:v>
                </c:pt>
                <c:pt idx="950">
                  <c:v>36.781121650000003</c:v>
                </c:pt>
                <c:pt idx="951">
                  <c:v>36.814544187000003</c:v>
                </c:pt>
                <c:pt idx="952">
                  <c:v>36.847966724000003</c:v>
                </c:pt>
                <c:pt idx="953">
                  <c:v>36.881389261000002</c:v>
                </c:pt>
                <c:pt idx="954">
                  <c:v>36.914811798999999</c:v>
                </c:pt>
                <c:pt idx="955">
                  <c:v>36.948234335999999</c:v>
                </c:pt>
                <c:pt idx="956">
                  <c:v>36.981656872999999</c:v>
                </c:pt>
                <c:pt idx="957">
                  <c:v>37.015079409999998</c:v>
                </c:pt>
                <c:pt idx="958">
                  <c:v>37.048501946999998</c:v>
                </c:pt>
                <c:pt idx="959">
                  <c:v>37.081924485000002</c:v>
                </c:pt>
                <c:pt idx="960">
                  <c:v>37.115347022000002</c:v>
                </c:pt>
                <c:pt idx="961">
                  <c:v>37.148769559000002</c:v>
                </c:pt>
                <c:pt idx="962">
                  <c:v>37.182192096000001</c:v>
                </c:pt>
                <c:pt idx="963">
                  <c:v>37.215614633999998</c:v>
                </c:pt>
                <c:pt idx="964">
                  <c:v>37.249037170999998</c:v>
                </c:pt>
                <c:pt idx="965">
                  <c:v>37.282459707999998</c:v>
                </c:pt>
                <c:pt idx="966">
                  <c:v>37.315882244999997</c:v>
                </c:pt>
                <c:pt idx="967">
                  <c:v>37.349304783000001</c:v>
                </c:pt>
                <c:pt idx="968">
                  <c:v>37.382727320000001</c:v>
                </c:pt>
                <c:pt idx="969">
                  <c:v>37.416149857000001</c:v>
                </c:pt>
                <c:pt idx="970">
                  <c:v>37.449572394</c:v>
                </c:pt>
                <c:pt idx="971">
                  <c:v>37.482994931999997</c:v>
                </c:pt>
                <c:pt idx="972">
                  <c:v>37.516417468999997</c:v>
                </c:pt>
                <c:pt idx="973">
                  <c:v>37.549840005999997</c:v>
                </c:pt>
                <c:pt idx="974">
                  <c:v>37.583262542999996</c:v>
                </c:pt>
                <c:pt idx="975">
                  <c:v>37.616685081</c:v>
                </c:pt>
                <c:pt idx="976">
                  <c:v>37.650107618</c:v>
                </c:pt>
                <c:pt idx="977">
                  <c:v>37.683530155</c:v>
                </c:pt>
                <c:pt idx="978">
                  <c:v>37.716952692</c:v>
                </c:pt>
                <c:pt idx="979">
                  <c:v>37.750375230000003</c:v>
                </c:pt>
                <c:pt idx="980">
                  <c:v>37.783797767000003</c:v>
                </c:pt>
                <c:pt idx="981">
                  <c:v>37.817220304000003</c:v>
                </c:pt>
                <c:pt idx="982">
                  <c:v>37.850642841000003</c:v>
                </c:pt>
                <c:pt idx="983">
                  <c:v>37.884065378999999</c:v>
                </c:pt>
                <c:pt idx="984">
                  <c:v>37.917487915999999</c:v>
                </c:pt>
                <c:pt idx="985">
                  <c:v>37.950910452999999</c:v>
                </c:pt>
                <c:pt idx="986">
                  <c:v>37.984332989999999</c:v>
                </c:pt>
                <c:pt idx="987">
                  <c:v>38.017755526999998</c:v>
                </c:pt>
                <c:pt idx="988">
                  <c:v>38.051178065000002</c:v>
                </c:pt>
                <c:pt idx="989">
                  <c:v>38.084600602000002</c:v>
                </c:pt>
                <c:pt idx="990">
                  <c:v>38.118023139000002</c:v>
                </c:pt>
                <c:pt idx="991">
                  <c:v>38.151445676000002</c:v>
                </c:pt>
                <c:pt idx="992">
                  <c:v>38.184868213999998</c:v>
                </c:pt>
                <c:pt idx="993">
                  <c:v>38.218290750999998</c:v>
                </c:pt>
                <c:pt idx="994">
                  <c:v>38.251713287999998</c:v>
                </c:pt>
                <c:pt idx="995">
                  <c:v>38.285135824999998</c:v>
                </c:pt>
                <c:pt idx="996">
                  <c:v>38.318558363000001</c:v>
                </c:pt>
                <c:pt idx="997">
                  <c:v>38.351980900000001</c:v>
                </c:pt>
                <c:pt idx="998">
                  <c:v>38.385403437000001</c:v>
                </c:pt>
                <c:pt idx="999">
                  <c:v>38.418825974000001</c:v>
                </c:pt>
                <c:pt idx="1000">
                  <c:v>38.452248511999997</c:v>
                </c:pt>
                <c:pt idx="1001">
                  <c:v>38.485671048999997</c:v>
                </c:pt>
                <c:pt idx="1002">
                  <c:v>38.519093585999997</c:v>
                </c:pt>
                <c:pt idx="1003">
                  <c:v>38.552516122999997</c:v>
                </c:pt>
                <c:pt idx="1004">
                  <c:v>38.585938661</c:v>
                </c:pt>
                <c:pt idx="1005">
                  <c:v>38.619361198</c:v>
                </c:pt>
                <c:pt idx="1006">
                  <c:v>38.652783735</c:v>
                </c:pt>
                <c:pt idx="1007">
                  <c:v>38.686206272</c:v>
                </c:pt>
                <c:pt idx="1008">
                  <c:v>38.719628810000003</c:v>
                </c:pt>
                <c:pt idx="1009">
                  <c:v>38.753051347000003</c:v>
                </c:pt>
                <c:pt idx="1010">
                  <c:v>38.786473884000003</c:v>
                </c:pt>
                <c:pt idx="1011">
                  <c:v>38.819896421000003</c:v>
                </c:pt>
                <c:pt idx="1012">
                  <c:v>38.853318958999999</c:v>
                </c:pt>
                <c:pt idx="1013">
                  <c:v>38.886741495999999</c:v>
                </c:pt>
                <c:pt idx="1014">
                  <c:v>38.920164032999999</c:v>
                </c:pt>
                <c:pt idx="1015">
                  <c:v>38.953586569999999</c:v>
                </c:pt>
                <c:pt idx="1016">
                  <c:v>38.987009108000002</c:v>
                </c:pt>
                <c:pt idx="1017">
                  <c:v>39.020431645000002</c:v>
                </c:pt>
                <c:pt idx="1018">
                  <c:v>39.053854182000002</c:v>
                </c:pt>
                <c:pt idx="1019">
                  <c:v>39.087276719000002</c:v>
                </c:pt>
                <c:pt idx="1020">
                  <c:v>39.120699256000002</c:v>
                </c:pt>
                <c:pt idx="1021">
                  <c:v>39.154121793999998</c:v>
                </c:pt>
                <c:pt idx="1022">
                  <c:v>39.187544330999998</c:v>
                </c:pt>
                <c:pt idx="1023">
                  <c:v>39.220966867999998</c:v>
                </c:pt>
                <c:pt idx="1024">
                  <c:v>39.254389404999998</c:v>
                </c:pt>
                <c:pt idx="1025">
                  <c:v>39.287811943000001</c:v>
                </c:pt>
                <c:pt idx="1026">
                  <c:v>39.321234480000001</c:v>
                </c:pt>
                <c:pt idx="1027">
                  <c:v>39.354657017000001</c:v>
                </c:pt>
                <c:pt idx="1028">
                  <c:v>39.388079554000001</c:v>
                </c:pt>
                <c:pt idx="1029">
                  <c:v>39.421502091999997</c:v>
                </c:pt>
                <c:pt idx="1030">
                  <c:v>39.454924628999997</c:v>
                </c:pt>
                <c:pt idx="1031">
                  <c:v>39.488347165999997</c:v>
                </c:pt>
                <c:pt idx="1032">
                  <c:v>39.521769702999997</c:v>
                </c:pt>
                <c:pt idx="1033">
                  <c:v>39.555192241</c:v>
                </c:pt>
                <c:pt idx="1034">
                  <c:v>39.588614778</c:v>
                </c:pt>
                <c:pt idx="1035">
                  <c:v>39.622037315</c:v>
                </c:pt>
                <c:pt idx="1036">
                  <c:v>39.655459852</c:v>
                </c:pt>
                <c:pt idx="1037">
                  <c:v>39.688882390000003</c:v>
                </c:pt>
                <c:pt idx="1038">
                  <c:v>39.722304927000003</c:v>
                </c:pt>
                <c:pt idx="1039">
                  <c:v>39.755727464000003</c:v>
                </c:pt>
                <c:pt idx="1040">
                  <c:v>39.789150001000003</c:v>
                </c:pt>
                <c:pt idx="1041">
                  <c:v>39.822572538999999</c:v>
                </c:pt>
                <c:pt idx="1042">
                  <c:v>39.855995075999999</c:v>
                </c:pt>
                <c:pt idx="1043">
                  <c:v>39.889417612999999</c:v>
                </c:pt>
                <c:pt idx="1044">
                  <c:v>39.922840149999999</c:v>
                </c:pt>
                <c:pt idx="1045">
                  <c:v>39.956262688000002</c:v>
                </c:pt>
                <c:pt idx="1046">
                  <c:v>39.989685225000002</c:v>
                </c:pt>
                <c:pt idx="1047">
                  <c:v>40.023107762000002</c:v>
                </c:pt>
                <c:pt idx="1048">
                  <c:v>40.056530299000002</c:v>
                </c:pt>
                <c:pt idx="1049">
                  <c:v>40.089952836000002</c:v>
                </c:pt>
                <c:pt idx="1050">
                  <c:v>40.123375373999998</c:v>
                </c:pt>
                <c:pt idx="1051">
                  <c:v>40.156797910999998</c:v>
                </c:pt>
                <c:pt idx="1052">
                  <c:v>40.190220447999998</c:v>
                </c:pt>
                <c:pt idx="1053">
                  <c:v>40.223642984999998</c:v>
                </c:pt>
                <c:pt idx="1054">
                  <c:v>40.257065523000001</c:v>
                </c:pt>
                <c:pt idx="1055">
                  <c:v>40.290488060000001</c:v>
                </c:pt>
                <c:pt idx="1056">
                  <c:v>40.323910597000001</c:v>
                </c:pt>
                <c:pt idx="1057">
                  <c:v>40.357333134000001</c:v>
                </c:pt>
                <c:pt idx="1058">
                  <c:v>40.390755671999997</c:v>
                </c:pt>
                <c:pt idx="1059">
                  <c:v>40.424178208999997</c:v>
                </c:pt>
                <c:pt idx="1060">
                  <c:v>40.457600745999997</c:v>
                </c:pt>
                <c:pt idx="1061">
                  <c:v>40.491023282999997</c:v>
                </c:pt>
                <c:pt idx="1062">
                  <c:v>40.524445821</c:v>
                </c:pt>
                <c:pt idx="1063">
                  <c:v>40.557868358</c:v>
                </c:pt>
                <c:pt idx="1064">
                  <c:v>40.591290895</c:v>
                </c:pt>
                <c:pt idx="1065">
                  <c:v>40.624713432</c:v>
                </c:pt>
                <c:pt idx="1066">
                  <c:v>40.658135969999996</c:v>
                </c:pt>
                <c:pt idx="1067">
                  <c:v>40.691558507000003</c:v>
                </c:pt>
                <c:pt idx="1068">
                  <c:v>40.724981044000003</c:v>
                </c:pt>
                <c:pt idx="1069">
                  <c:v>40.758403581000003</c:v>
                </c:pt>
                <c:pt idx="1070">
                  <c:v>40.791826119</c:v>
                </c:pt>
                <c:pt idx="1071">
                  <c:v>40.825248655999999</c:v>
                </c:pt>
                <c:pt idx="1072">
                  <c:v>40.858671192999999</c:v>
                </c:pt>
                <c:pt idx="1073">
                  <c:v>40.892093729999999</c:v>
                </c:pt>
                <c:pt idx="1074">
                  <c:v>40.925516268000003</c:v>
                </c:pt>
                <c:pt idx="1075">
                  <c:v>40.958938805000003</c:v>
                </c:pt>
                <c:pt idx="1076">
                  <c:v>40.992361342000002</c:v>
                </c:pt>
                <c:pt idx="1077">
                  <c:v>41.025783879000002</c:v>
                </c:pt>
                <c:pt idx="1078">
                  <c:v>41.059206416000002</c:v>
                </c:pt>
                <c:pt idx="1079">
                  <c:v>41.092628953999998</c:v>
                </c:pt>
                <c:pt idx="1080">
                  <c:v>41.126051490999998</c:v>
                </c:pt>
                <c:pt idx="1081">
                  <c:v>41.159474027999998</c:v>
                </c:pt>
                <c:pt idx="1082">
                  <c:v>41.192896564999998</c:v>
                </c:pt>
                <c:pt idx="1083">
                  <c:v>41.226319103000002</c:v>
                </c:pt>
                <c:pt idx="1084">
                  <c:v>41.259741640000001</c:v>
                </c:pt>
                <c:pt idx="1085">
                  <c:v>41.293164177000001</c:v>
                </c:pt>
                <c:pt idx="1086">
                  <c:v>41.326586714000001</c:v>
                </c:pt>
                <c:pt idx="1087">
                  <c:v>41.360009251999998</c:v>
                </c:pt>
                <c:pt idx="1088">
                  <c:v>41.393431788999997</c:v>
                </c:pt>
                <c:pt idx="1089">
                  <c:v>41.426854325999997</c:v>
                </c:pt>
                <c:pt idx="1090">
                  <c:v>41.460276862999997</c:v>
                </c:pt>
                <c:pt idx="1091">
                  <c:v>41.493699401000001</c:v>
                </c:pt>
                <c:pt idx="1092">
                  <c:v>41.527121938000001</c:v>
                </c:pt>
                <c:pt idx="1093">
                  <c:v>41.560544475</c:v>
                </c:pt>
                <c:pt idx="1094">
                  <c:v>41.593967012</c:v>
                </c:pt>
                <c:pt idx="1095">
                  <c:v>41.627389549999997</c:v>
                </c:pt>
                <c:pt idx="1096">
                  <c:v>41.660812086999996</c:v>
                </c:pt>
                <c:pt idx="1097">
                  <c:v>41.694234624000003</c:v>
                </c:pt>
                <c:pt idx="1098">
                  <c:v>41.727657161000003</c:v>
                </c:pt>
                <c:pt idx="1099">
                  <c:v>41.761079699</c:v>
                </c:pt>
                <c:pt idx="1100">
                  <c:v>41.794502236</c:v>
                </c:pt>
                <c:pt idx="1101">
                  <c:v>41.827924772999999</c:v>
                </c:pt>
                <c:pt idx="1102">
                  <c:v>41.861347309999999</c:v>
                </c:pt>
                <c:pt idx="1103">
                  <c:v>41.894769848000003</c:v>
                </c:pt>
                <c:pt idx="1104">
                  <c:v>41.928192385000003</c:v>
                </c:pt>
                <c:pt idx="1105">
                  <c:v>41.961614922000003</c:v>
                </c:pt>
                <c:pt idx="1106">
                  <c:v>41.995037459000002</c:v>
                </c:pt>
                <c:pt idx="1107">
                  <c:v>42.028459996000002</c:v>
                </c:pt>
                <c:pt idx="1108">
                  <c:v>42.061882533999999</c:v>
                </c:pt>
                <c:pt idx="1109">
                  <c:v>42.095305070999999</c:v>
                </c:pt>
                <c:pt idx="1110">
                  <c:v>42.128727607999998</c:v>
                </c:pt>
                <c:pt idx="1111">
                  <c:v>42.162150144999998</c:v>
                </c:pt>
                <c:pt idx="1112">
                  <c:v>42.195572683000002</c:v>
                </c:pt>
                <c:pt idx="1113">
                  <c:v>42.228995220000002</c:v>
                </c:pt>
                <c:pt idx="1114">
                  <c:v>42.262417757000001</c:v>
                </c:pt>
                <c:pt idx="1115">
                  <c:v>42.295840294000001</c:v>
                </c:pt>
                <c:pt idx="1116">
                  <c:v>42.329262831999998</c:v>
                </c:pt>
                <c:pt idx="1117">
                  <c:v>42.362685368999998</c:v>
                </c:pt>
                <c:pt idx="1118">
                  <c:v>42.396107905999997</c:v>
                </c:pt>
                <c:pt idx="1119">
                  <c:v>42.429530442999997</c:v>
                </c:pt>
                <c:pt idx="1120">
                  <c:v>42.462952981000001</c:v>
                </c:pt>
                <c:pt idx="1121">
                  <c:v>42.496375518000001</c:v>
                </c:pt>
                <c:pt idx="1122">
                  <c:v>42.529798055000001</c:v>
                </c:pt>
                <c:pt idx="1123">
                  <c:v>42.563220592</c:v>
                </c:pt>
                <c:pt idx="1124">
                  <c:v>42.596643129999997</c:v>
                </c:pt>
                <c:pt idx="1125">
                  <c:v>42.630065666999997</c:v>
                </c:pt>
                <c:pt idx="1126">
                  <c:v>42.663488203999997</c:v>
                </c:pt>
                <c:pt idx="1127">
                  <c:v>42.696910741000003</c:v>
                </c:pt>
                <c:pt idx="1128">
                  <c:v>42.730333279</c:v>
                </c:pt>
                <c:pt idx="1129">
                  <c:v>42.763755816</c:v>
                </c:pt>
                <c:pt idx="1130">
                  <c:v>42.797178353</c:v>
                </c:pt>
                <c:pt idx="1131">
                  <c:v>42.830600889999999</c:v>
                </c:pt>
                <c:pt idx="1132">
                  <c:v>42.864023428000003</c:v>
                </c:pt>
                <c:pt idx="1133">
                  <c:v>42.897445965000003</c:v>
                </c:pt>
                <c:pt idx="1134">
                  <c:v>42.930868502000003</c:v>
                </c:pt>
                <c:pt idx="1135">
                  <c:v>42.964291039000003</c:v>
                </c:pt>
                <c:pt idx="1136">
                  <c:v>42.997713576000002</c:v>
                </c:pt>
                <c:pt idx="1137">
                  <c:v>43.031136113999999</c:v>
                </c:pt>
                <c:pt idx="1138">
                  <c:v>43.064558650999999</c:v>
                </c:pt>
                <c:pt idx="1139">
                  <c:v>43.097981187999999</c:v>
                </c:pt>
                <c:pt idx="1140">
                  <c:v>43.131403724999998</c:v>
                </c:pt>
                <c:pt idx="1141">
                  <c:v>43.164826263000002</c:v>
                </c:pt>
                <c:pt idx="1142">
                  <c:v>43.198248800000002</c:v>
                </c:pt>
                <c:pt idx="1143">
                  <c:v>43.231671337000002</c:v>
                </c:pt>
                <c:pt idx="1144">
                  <c:v>43.265093874000002</c:v>
                </c:pt>
                <c:pt idx="1145">
                  <c:v>43.298516411999998</c:v>
                </c:pt>
                <c:pt idx="1146">
                  <c:v>43.331938948999998</c:v>
                </c:pt>
                <c:pt idx="1147">
                  <c:v>43.365361485999998</c:v>
                </c:pt>
                <c:pt idx="1148">
                  <c:v>43.398784022999997</c:v>
                </c:pt>
                <c:pt idx="1149">
                  <c:v>43.432206561000001</c:v>
                </c:pt>
                <c:pt idx="1150">
                  <c:v>43.465629098000001</c:v>
                </c:pt>
                <c:pt idx="1151">
                  <c:v>43.499051635000001</c:v>
                </c:pt>
                <c:pt idx="1152">
                  <c:v>43.532474172000001</c:v>
                </c:pt>
                <c:pt idx="1153">
                  <c:v>43.565896709999997</c:v>
                </c:pt>
                <c:pt idx="1154">
                  <c:v>43.599319246999997</c:v>
                </c:pt>
                <c:pt idx="1155">
                  <c:v>43.632741783999997</c:v>
                </c:pt>
                <c:pt idx="1156">
                  <c:v>43.666164320999997</c:v>
                </c:pt>
                <c:pt idx="1157">
                  <c:v>43.699586859</c:v>
                </c:pt>
                <c:pt idx="1158">
                  <c:v>43.733009396</c:v>
                </c:pt>
                <c:pt idx="1159">
                  <c:v>43.766431933</c:v>
                </c:pt>
                <c:pt idx="1160">
                  <c:v>43.79985447</c:v>
                </c:pt>
                <c:pt idx="1161">
                  <c:v>43.833277008000003</c:v>
                </c:pt>
                <c:pt idx="1162">
                  <c:v>43.866699545000003</c:v>
                </c:pt>
                <c:pt idx="1163">
                  <c:v>43.900122082000003</c:v>
                </c:pt>
                <c:pt idx="1164">
                  <c:v>43.933544619000003</c:v>
                </c:pt>
                <c:pt idx="1165">
                  <c:v>43.966967156999999</c:v>
                </c:pt>
                <c:pt idx="1166">
                  <c:v>44.000389693999999</c:v>
                </c:pt>
                <c:pt idx="1167">
                  <c:v>44.033812230999999</c:v>
                </c:pt>
                <c:pt idx="1168">
                  <c:v>44.067234767999999</c:v>
                </c:pt>
                <c:pt idx="1169">
                  <c:v>44.100657304999999</c:v>
                </c:pt>
                <c:pt idx="1170">
                  <c:v>44.134079843000002</c:v>
                </c:pt>
                <c:pt idx="1171">
                  <c:v>44.167502380000002</c:v>
                </c:pt>
                <c:pt idx="1172">
                  <c:v>44.200924917000002</c:v>
                </c:pt>
                <c:pt idx="1173">
                  <c:v>44.234347454000002</c:v>
                </c:pt>
                <c:pt idx="1174">
                  <c:v>44.267769991999998</c:v>
                </c:pt>
                <c:pt idx="1175">
                  <c:v>44.301192528999998</c:v>
                </c:pt>
                <c:pt idx="1176">
                  <c:v>44.334615065999998</c:v>
                </c:pt>
                <c:pt idx="1177">
                  <c:v>44.368037602999998</c:v>
                </c:pt>
                <c:pt idx="1178">
                  <c:v>44.401460141000001</c:v>
                </c:pt>
                <c:pt idx="1179">
                  <c:v>44.434882678000001</c:v>
                </c:pt>
                <c:pt idx="1180">
                  <c:v>44.468305215000001</c:v>
                </c:pt>
                <c:pt idx="1181">
                  <c:v>44.501727752000001</c:v>
                </c:pt>
                <c:pt idx="1182">
                  <c:v>44.535150289999997</c:v>
                </c:pt>
                <c:pt idx="1183">
                  <c:v>44.568572826999997</c:v>
                </c:pt>
                <c:pt idx="1184">
                  <c:v>44.601995363999997</c:v>
                </c:pt>
                <c:pt idx="1185">
                  <c:v>44.635417900999997</c:v>
                </c:pt>
                <c:pt idx="1186">
                  <c:v>44.668840439</c:v>
                </c:pt>
                <c:pt idx="1187">
                  <c:v>44.702262976</c:v>
                </c:pt>
                <c:pt idx="1188">
                  <c:v>44.735685513</c:v>
                </c:pt>
                <c:pt idx="1189">
                  <c:v>44.76910805</c:v>
                </c:pt>
                <c:pt idx="1190">
                  <c:v>44.802530588000003</c:v>
                </c:pt>
                <c:pt idx="1191">
                  <c:v>44.835953125000003</c:v>
                </c:pt>
                <c:pt idx="1192">
                  <c:v>44.869375662000003</c:v>
                </c:pt>
                <c:pt idx="1193">
                  <c:v>44.902798199000003</c:v>
                </c:pt>
                <c:pt idx="1194">
                  <c:v>44.936220736999999</c:v>
                </c:pt>
                <c:pt idx="1195">
                  <c:v>44.969643273999999</c:v>
                </c:pt>
                <c:pt idx="1196">
                  <c:v>45.003065810999999</c:v>
                </c:pt>
                <c:pt idx="1197">
                  <c:v>45.036488347999999</c:v>
                </c:pt>
                <c:pt idx="1198">
                  <c:v>45.069910884999999</c:v>
                </c:pt>
                <c:pt idx="1199">
                  <c:v>45.103333423000002</c:v>
                </c:pt>
                <c:pt idx="1200">
                  <c:v>45.136755960000002</c:v>
                </c:pt>
                <c:pt idx="1201">
                  <c:v>45.170178497000002</c:v>
                </c:pt>
                <c:pt idx="1202">
                  <c:v>45.203601034000002</c:v>
                </c:pt>
                <c:pt idx="1203">
                  <c:v>45.237023571999998</c:v>
                </c:pt>
                <c:pt idx="1204">
                  <c:v>45.270446108999998</c:v>
                </c:pt>
                <c:pt idx="1205">
                  <c:v>45.303868645999998</c:v>
                </c:pt>
                <c:pt idx="1206">
                  <c:v>45.337291182999998</c:v>
                </c:pt>
                <c:pt idx="1207">
                  <c:v>45.370713721000001</c:v>
                </c:pt>
                <c:pt idx="1208">
                  <c:v>45.404136258000001</c:v>
                </c:pt>
                <c:pt idx="1209">
                  <c:v>45.437558795000001</c:v>
                </c:pt>
                <c:pt idx="1210">
                  <c:v>45.470981332000001</c:v>
                </c:pt>
                <c:pt idx="1211">
                  <c:v>45.504403869999997</c:v>
                </c:pt>
                <c:pt idx="1212">
                  <c:v>45.537826406999997</c:v>
                </c:pt>
                <c:pt idx="1213">
                  <c:v>45.571248943999997</c:v>
                </c:pt>
                <c:pt idx="1214">
                  <c:v>45.604671480999997</c:v>
                </c:pt>
                <c:pt idx="1215">
                  <c:v>45.638094019</c:v>
                </c:pt>
                <c:pt idx="1216">
                  <c:v>45.671516556</c:v>
                </c:pt>
                <c:pt idx="1217">
                  <c:v>45.704939093</c:v>
                </c:pt>
                <c:pt idx="1218">
                  <c:v>45.73836163</c:v>
                </c:pt>
                <c:pt idx="1219">
                  <c:v>45.771784168000003</c:v>
                </c:pt>
                <c:pt idx="1220">
                  <c:v>45.805206705000003</c:v>
                </c:pt>
                <c:pt idx="1221">
                  <c:v>45.838629242000003</c:v>
                </c:pt>
                <c:pt idx="1222">
                  <c:v>45.872051779000003</c:v>
                </c:pt>
                <c:pt idx="1223">
                  <c:v>45.905474316999999</c:v>
                </c:pt>
                <c:pt idx="1224">
                  <c:v>45.938896853999999</c:v>
                </c:pt>
                <c:pt idx="1225">
                  <c:v>45.972319390999999</c:v>
                </c:pt>
                <c:pt idx="1226">
                  <c:v>46.005741927999999</c:v>
                </c:pt>
                <c:pt idx="1227">
                  <c:v>46.039164464999999</c:v>
                </c:pt>
                <c:pt idx="1228">
                  <c:v>46.072587003000002</c:v>
                </c:pt>
                <c:pt idx="1229">
                  <c:v>46.106009540000002</c:v>
                </c:pt>
                <c:pt idx="1230">
                  <c:v>46.139432077000002</c:v>
                </c:pt>
                <c:pt idx="1231">
                  <c:v>46.172854614000002</c:v>
                </c:pt>
                <c:pt idx="1232">
                  <c:v>46.206277151999998</c:v>
                </c:pt>
                <c:pt idx="1233">
                  <c:v>46.239699688999998</c:v>
                </c:pt>
                <c:pt idx="1234">
                  <c:v>46.273122225999998</c:v>
                </c:pt>
                <c:pt idx="1235">
                  <c:v>46.306544762999998</c:v>
                </c:pt>
                <c:pt idx="1236">
                  <c:v>46.339967301000001</c:v>
                </c:pt>
                <c:pt idx="1237">
                  <c:v>46.373389838000001</c:v>
                </c:pt>
                <c:pt idx="1238">
                  <c:v>46.406812375000001</c:v>
                </c:pt>
                <c:pt idx="1239">
                  <c:v>46.440234912000001</c:v>
                </c:pt>
                <c:pt idx="1240">
                  <c:v>46.473657449999997</c:v>
                </c:pt>
                <c:pt idx="1241">
                  <c:v>46.507079986999997</c:v>
                </c:pt>
                <c:pt idx="1242">
                  <c:v>46.540502523999997</c:v>
                </c:pt>
                <c:pt idx="1243">
                  <c:v>46.573925060999997</c:v>
                </c:pt>
                <c:pt idx="1244">
                  <c:v>46.607347599000001</c:v>
                </c:pt>
                <c:pt idx="1245">
                  <c:v>46.640770136</c:v>
                </c:pt>
                <c:pt idx="1246">
                  <c:v>46.674192673</c:v>
                </c:pt>
                <c:pt idx="1247">
                  <c:v>46.70761521</c:v>
                </c:pt>
                <c:pt idx="1248">
                  <c:v>46.741037747999997</c:v>
                </c:pt>
                <c:pt idx="1249">
                  <c:v>46.774460285000004</c:v>
                </c:pt>
                <c:pt idx="1250">
                  <c:v>46.807882822000003</c:v>
                </c:pt>
                <c:pt idx="1251">
                  <c:v>46.841305359000003</c:v>
                </c:pt>
                <c:pt idx="1252">
                  <c:v>46.874727897</c:v>
                </c:pt>
                <c:pt idx="1253">
                  <c:v>46.908150434</c:v>
                </c:pt>
                <c:pt idx="1254">
                  <c:v>46.941572970999999</c:v>
                </c:pt>
                <c:pt idx="1255">
                  <c:v>46.974995507999999</c:v>
                </c:pt>
                <c:pt idx="1256">
                  <c:v>47.008418044999999</c:v>
                </c:pt>
                <c:pt idx="1257">
                  <c:v>47.041840583000003</c:v>
                </c:pt>
                <c:pt idx="1258">
                  <c:v>47.075263120000002</c:v>
                </c:pt>
                <c:pt idx="1259">
                  <c:v>47.108685657000002</c:v>
                </c:pt>
                <c:pt idx="1260">
                  <c:v>47.142108194000002</c:v>
                </c:pt>
                <c:pt idx="1261">
                  <c:v>47.175530731999999</c:v>
                </c:pt>
                <c:pt idx="1262">
                  <c:v>47.208953268999998</c:v>
                </c:pt>
                <c:pt idx="1263">
                  <c:v>47.242375805999998</c:v>
                </c:pt>
                <c:pt idx="1264">
                  <c:v>47.275798342999998</c:v>
                </c:pt>
                <c:pt idx="1265">
                  <c:v>47.309220881000002</c:v>
                </c:pt>
                <c:pt idx="1266">
                  <c:v>47.342643418000002</c:v>
                </c:pt>
                <c:pt idx="1267">
                  <c:v>47.376065955000001</c:v>
                </c:pt>
                <c:pt idx="1268">
                  <c:v>47.409488492000001</c:v>
                </c:pt>
                <c:pt idx="1269">
                  <c:v>47.442911029999998</c:v>
                </c:pt>
                <c:pt idx="1270">
                  <c:v>47.476333566999998</c:v>
                </c:pt>
                <c:pt idx="1271">
                  <c:v>47.509756103999997</c:v>
                </c:pt>
                <c:pt idx="1272">
                  <c:v>47.543178640999997</c:v>
                </c:pt>
                <c:pt idx="1273">
                  <c:v>47.576601179000001</c:v>
                </c:pt>
                <c:pt idx="1274">
                  <c:v>47.610023716000001</c:v>
                </c:pt>
                <c:pt idx="1275">
                  <c:v>47.643446253</c:v>
                </c:pt>
                <c:pt idx="1276">
                  <c:v>47.67686879</c:v>
                </c:pt>
                <c:pt idx="1277">
                  <c:v>47.710291327999997</c:v>
                </c:pt>
                <c:pt idx="1278">
                  <c:v>47.743713864999997</c:v>
                </c:pt>
                <c:pt idx="1279">
                  <c:v>47.777136401999996</c:v>
                </c:pt>
                <c:pt idx="1280">
                  <c:v>47.810558939000003</c:v>
                </c:pt>
                <c:pt idx="1281">
                  <c:v>47.843981477</c:v>
                </c:pt>
                <c:pt idx="1282">
                  <c:v>47.877404014</c:v>
                </c:pt>
                <c:pt idx="1283">
                  <c:v>47.910826551</c:v>
                </c:pt>
                <c:pt idx="1284">
                  <c:v>47.944249087999999</c:v>
                </c:pt>
                <c:pt idx="1285">
                  <c:v>47.977671626000003</c:v>
                </c:pt>
                <c:pt idx="1286">
                  <c:v>48.011094163000003</c:v>
                </c:pt>
                <c:pt idx="1287">
                  <c:v>48.044516700000003</c:v>
                </c:pt>
                <c:pt idx="1288">
                  <c:v>48.077939237000002</c:v>
                </c:pt>
                <c:pt idx="1289">
                  <c:v>48.111361774000002</c:v>
                </c:pt>
                <c:pt idx="1290">
                  <c:v>48.144784311999999</c:v>
                </c:pt>
                <c:pt idx="1291">
                  <c:v>48.178206848999999</c:v>
                </c:pt>
                <c:pt idx="1292">
                  <c:v>48.211629385999998</c:v>
                </c:pt>
                <c:pt idx="1293">
                  <c:v>48.245051922999998</c:v>
                </c:pt>
                <c:pt idx="1294">
                  <c:v>48.278474461000002</c:v>
                </c:pt>
                <c:pt idx="1295">
                  <c:v>48.311896998000002</c:v>
                </c:pt>
                <c:pt idx="1296">
                  <c:v>48.345319535000002</c:v>
                </c:pt>
                <c:pt idx="1297">
                  <c:v>48.378742072000001</c:v>
                </c:pt>
                <c:pt idx="1298">
                  <c:v>48.412164609999998</c:v>
                </c:pt>
                <c:pt idx="1299">
                  <c:v>48.445587146999998</c:v>
                </c:pt>
                <c:pt idx="1300">
                  <c:v>48.479009683999998</c:v>
                </c:pt>
                <c:pt idx="1301">
                  <c:v>48.512432220999997</c:v>
                </c:pt>
                <c:pt idx="1302">
                  <c:v>48.545854759000001</c:v>
                </c:pt>
                <c:pt idx="1303">
                  <c:v>48.579277296000001</c:v>
                </c:pt>
                <c:pt idx="1304">
                  <c:v>48.612699833000001</c:v>
                </c:pt>
                <c:pt idx="1305">
                  <c:v>48.646122370000001</c:v>
                </c:pt>
                <c:pt idx="1306">
                  <c:v>48.679544907999997</c:v>
                </c:pt>
                <c:pt idx="1307">
                  <c:v>48.712967444999997</c:v>
                </c:pt>
                <c:pt idx="1308">
                  <c:v>48.746389981999997</c:v>
                </c:pt>
                <c:pt idx="1309">
                  <c:v>48.779812518999996</c:v>
                </c:pt>
                <c:pt idx="1310">
                  <c:v>48.813235057</c:v>
                </c:pt>
                <c:pt idx="1311">
                  <c:v>48.846657594</c:v>
                </c:pt>
                <c:pt idx="1312">
                  <c:v>48.880080131</c:v>
                </c:pt>
                <c:pt idx="1313">
                  <c:v>48.913502668</c:v>
                </c:pt>
                <c:pt idx="1314">
                  <c:v>48.946925206000003</c:v>
                </c:pt>
                <c:pt idx="1315">
                  <c:v>48.980347743000003</c:v>
                </c:pt>
                <c:pt idx="1316">
                  <c:v>49.013770280000003</c:v>
                </c:pt>
                <c:pt idx="1317">
                  <c:v>49.047192817000003</c:v>
                </c:pt>
                <c:pt idx="1318">
                  <c:v>49.080615354000003</c:v>
                </c:pt>
                <c:pt idx="1319">
                  <c:v>49.114037891999999</c:v>
                </c:pt>
                <c:pt idx="1320">
                  <c:v>49.147460428999999</c:v>
                </c:pt>
                <c:pt idx="1321">
                  <c:v>49.180882965999999</c:v>
                </c:pt>
                <c:pt idx="1322">
                  <c:v>49.214305502999999</c:v>
                </c:pt>
                <c:pt idx="1323">
                  <c:v>49.247728041000002</c:v>
                </c:pt>
                <c:pt idx="1324">
                  <c:v>49.281150578000002</c:v>
                </c:pt>
                <c:pt idx="1325">
                  <c:v>49.314573115000002</c:v>
                </c:pt>
                <c:pt idx="1326">
                  <c:v>49.347995652000002</c:v>
                </c:pt>
                <c:pt idx="1327">
                  <c:v>49.381418189999998</c:v>
                </c:pt>
                <c:pt idx="1328">
                  <c:v>49.414840726999998</c:v>
                </c:pt>
                <c:pt idx="1329">
                  <c:v>49.448263263999998</c:v>
                </c:pt>
                <c:pt idx="1330">
                  <c:v>49.481685800999998</c:v>
                </c:pt>
                <c:pt idx="1331">
                  <c:v>49.515108339000001</c:v>
                </c:pt>
                <c:pt idx="1332">
                  <c:v>49.548530876000001</c:v>
                </c:pt>
                <c:pt idx="1333">
                  <c:v>49.581953413000001</c:v>
                </c:pt>
                <c:pt idx="1334">
                  <c:v>49.615375950000001</c:v>
                </c:pt>
                <c:pt idx="1335">
                  <c:v>49.648798487999997</c:v>
                </c:pt>
                <c:pt idx="1336">
                  <c:v>49.682221024999997</c:v>
                </c:pt>
                <c:pt idx="1337">
                  <c:v>49.715643561999997</c:v>
                </c:pt>
                <c:pt idx="1338">
                  <c:v>49.749066098999997</c:v>
                </c:pt>
                <c:pt idx="1339">
                  <c:v>49.782488637</c:v>
                </c:pt>
                <c:pt idx="1340">
                  <c:v>49.815911174</c:v>
                </c:pt>
                <c:pt idx="1341">
                  <c:v>49.849333711</c:v>
                </c:pt>
                <c:pt idx="1342">
                  <c:v>49.882756248</c:v>
                </c:pt>
                <c:pt idx="1343">
                  <c:v>49.916178786000003</c:v>
                </c:pt>
                <c:pt idx="1344">
                  <c:v>49.949601323000003</c:v>
                </c:pt>
                <c:pt idx="1345">
                  <c:v>49.983023860000003</c:v>
                </c:pt>
              </c:numCache>
            </c:numRef>
          </c:xVal>
          <c:yVal>
            <c:numRef>
              <c:f>'IMP-20 as synthesized'!$I$28:$I$2278</c:f>
              <c:numCache>
                <c:formatCode>General</c:formatCode>
                <c:ptCount val="2251"/>
                <c:pt idx="0">
                  <c:v>25614</c:v>
                </c:pt>
                <c:pt idx="1">
                  <c:v>25528</c:v>
                </c:pt>
                <c:pt idx="2">
                  <c:v>25613</c:v>
                </c:pt>
                <c:pt idx="3">
                  <c:v>25454</c:v>
                </c:pt>
                <c:pt idx="4">
                  <c:v>25531</c:v>
                </c:pt>
                <c:pt idx="5">
                  <c:v>25587</c:v>
                </c:pt>
                <c:pt idx="6">
                  <c:v>25444</c:v>
                </c:pt>
                <c:pt idx="7">
                  <c:v>25403</c:v>
                </c:pt>
                <c:pt idx="8">
                  <c:v>25519</c:v>
                </c:pt>
                <c:pt idx="9">
                  <c:v>25314</c:v>
                </c:pt>
                <c:pt idx="10">
                  <c:v>25499</c:v>
                </c:pt>
                <c:pt idx="11">
                  <c:v>25641</c:v>
                </c:pt>
                <c:pt idx="12">
                  <c:v>25653</c:v>
                </c:pt>
                <c:pt idx="13">
                  <c:v>25886</c:v>
                </c:pt>
                <c:pt idx="14">
                  <c:v>25946</c:v>
                </c:pt>
                <c:pt idx="15">
                  <c:v>26051</c:v>
                </c:pt>
                <c:pt idx="16">
                  <c:v>26176</c:v>
                </c:pt>
                <c:pt idx="17">
                  <c:v>26465</c:v>
                </c:pt>
                <c:pt idx="18">
                  <c:v>26860</c:v>
                </c:pt>
                <c:pt idx="19">
                  <c:v>26846</c:v>
                </c:pt>
                <c:pt idx="20">
                  <c:v>26893</c:v>
                </c:pt>
                <c:pt idx="21">
                  <c:v>27019</c:v>
                </c:pt>
                <c:pt idx="22">
                  <c:v>26902</c:v>
                </c:pt>
                <c:pt idx="23">
                  <c:v>27221</c:v>
                </c:pt>
                <c:pt idx="24">
                  <c:v>27400</c:v>
                </c:pt>
                <c:pt idx="25">
                  <c:v>27938</c:v>
                </c:pt>
                <c:pt idx="26">
                  <c:v>28844</c:v>
                </c:pt>
                <c:pt idx="27">
                  <c:v>30076</c:v>
                </c:pt>
                <c:pt idx="28">
                  <c:v>32086</c:v>
                </c:pt>
                <c:pt idx="29">
                  <c:v>35768</c:v>
                </c:pt>
                <c:pt idx="30">
                  <c:v>38883</c:v>
                </c:pt>
                <c:pt idx="31">
                  <c:v>36990</c:v>
                </c:pt>
                <c:pt idx="32">
                  <c:v>33677</c:v>
                </c:pt>
                <c:pt idx="33">
                  <c:v>32622</c:v>
                </c:pt>
                <c:pt idx="34">
                  <c:v>32574</c:v>
                </c:pt>
                <c:pt idx="35">
                  <c:v>31772</c:v>
                </c:pt>
                <c:pt idx="36">
                  <c:v>30124</c:v>
                </c:pt>
                <c:pt idx="37">
                  <c:v>28021</c:v>
                </c:pt>
                <c:pt idx="38">
                  <c:v>26782</c:v>
                </c:pt>
                <c:pt idx="39">
                  <c:v>26321</c:v>
                </c:pt>
                <c:pt idx="40">
                  <c:v>25943</c:v>
                </c:pt>
                <c:pt idx="41">
                  <c:v>26095</c:v>
                </c:pt>
                <c:pt idx="42">
                  <c:v>25963</c:v>
                </c:pt>
                <c:pt idx="43">
                  <c:v>25906</c:v>
                </c:pt>
                <c:pt idx="44">
                  <c:v>25891</c:v>
                </c:pt>
                <c:pt idx="45">
                  <c:v>26029</c:v>
                </c:pt>
                <c:pt idx="46">
                  <c:v>25905</c:v>
                </c:pt>
                <c:pt idx="47">
                  <c:v>26297</c:v>
                </c:pt>
                <c:pt idx="48">
                  <c:v>26426</c:v>
                </c:pt>
                <c:pt idx="49">
                  <c:v>26455</c:v>
                </c:pt>
                <c:pt idx="50">
                  <c:v>26764</c:v>
                </c:pt>
                <c:pt idx="51">
                  <c:v>26921</c:v>
                </c:pt>
                <c:pt idx="52">
                  <c:v>27235</c:v>
                </c:pt>
                <c:pt idx="53">
                  <c:v>27891</c:v>
                </c:pt>
                <c:pt idx="54">
                  <c:v>28521</c:v>
                </c:pt>
                <c:pt idx="55">
                  <c:v>29265</c:v>
                </c:pt>
                <c:pt idx="56">
                  <c:v>30054</c:v>
                </c:pt>
                <c:pt idx="57">
                  <c:v>29871</c:v>
                </c:pt>
                <c:pt idx="58">
                  <c:v>28221</c:v>
                </c:pt>
                <c:pt idx="59">
                  <c:v>26887</c:v>
                </c:pt>
                <c:pt idx="60">
                  <c:v>26194</c:v>
                </c:pt>
                <c:pt idx="61">
                  <c:v>25801</c:v>
                </c:pt>
                <c:pt idx="62">
                  <c:v>25856</c:v>
                </c:pt>
                <c:pt idx="63">
                  <c:v>25767</c:v>
                </c:pt>
                <c:pt idx="64">
                  <c:v>25620</c:v>
                </c:pt>
                <c:pt idx="65">
                  <c:v>25665</c:v>
                </c:pt>
                <c:pt idx="66">
                  <c:v>25612</c:v>
                </c:pt>
                <c:pt idx="67">
                  <c:v>25463</c:v>
                </c:pt>
                <c:pt idx="68">
                  <c:v>25476</c:v>
                </c:pt>
                <c:pt idx="69">
                  <c:v>25462</c:v>
                </c:pt>
                <c:pt idx="70">
                  <c:v>25380</c:v>
                </c:pt>
                <c:pt idx="71">
                  <c:v>25243</c:v>
                </c:pt>
                <c:pt idx="72">
                  <c:v>25399</c:v>
                </c:pt>
                <c:pt idx="73">
                  <c:v>25364</c:v>
                </c:pt>
                <c:pt idx="74">
                  <c:v>25200</c:v>
                </c:pt>
                <c:pt idx="75">
                  <c:v>25252</c:v>
                </c:pt>
                <c:pt idx="76">
                  <c:v>25093</c:v>
                </c:pt>
                <c:pt idx="77">
                  <c:v>25139</c:v>
                </c:pt>
                <c:pt idx="78">
                  <c:v>25155</c:v>
                </c:pt>
                <c:pt idx="79">
                  <c:v>25160</c:v>
                </c:pt>
                <c:pt idx="80">
                  <c:v>25080</c:v>
                </c:pt>
                <c:pt idx="81">
                  <c:v>25099</c:v>
                </c:pt>
                <c:pt idx="82">
                  <c:v>25235</c:v>
                </c:pt>
                <c:pt idx="83">
                  <c:v>25154</c:v>
                </c:pt>
                <c:pt idx="84">
                  <c:v>25205</c:v>
                </c:pt>
                <c:pt idx="85">
                  <c:v>25114</c:v>
                </c:pt>
                <c:pt idx="86">
                  <c:v>25132</c:v>
                </c:pt>
                <c:pt idx="87">
                  <c:v>25179</c:v>
                </c:pt>
                <c:pt idx="88">
                  <c:v>25141</c:v>
                </c:pt>
                <c:pt idx="89">
                  <c:v>25222</c:v>
                </c:pt>
                <c:pt idx="90">
                  <c:v>25159</c:v>
                </c:pt>
                <c:pt idx="91">
                  <c:v>25291</c:v>
                </c:pt>
                <c:pt idx="92">
                  <c:v>25173</c:v>
                </c:pt>
                <c:pt idx="93">
                  <c:v>25197</c:v>
                </c:pt>
                <c:pt idx="94">
                  <c:v>25406</c:v>
                </c:pt>
                <c:pt idx="95">
                  <c:v>25381</c:v>
                </c:pt>
                <c:pt idx="96">
                  <c:v>25495</c:v>
                </c:pt>
                <c:pt idx="97">
                  <c:v>25622</c:v>
                </c:pt>
                <c:pt idx="98">
                  <c:v>25558</c:v>
                </c:pt>
                <c:pt idx="99">
                  <c:v>25637</c:v>
                </c:pt>
                <c:pt idx="100">
                  <c:v>25582</c:v>
                </c:pt>
                <c:pt idx="101">
                  <c:v>25702</c:v>
                </c:pt>
                <c:pt idx="102">
                  <c:v>25795</c:v>
                </c:pt>
                <c:pt idx="103">
                  <c:v>26070</c:v>
                </c:pt>
                <c:pt idx="104">
                  <c:v>26592</c:v>
                </c:pt>
                <c:pt idx="105">
                  <c:v>26023</c:v>
                </c:pt>
                <c:pt idx="106">
                  <c:v>25544</c:v>
                </c:pt>
                <c:pt idx="107">
                  <c:v>25033</c:v>
                </c:pt>
                <c:pt idx="108">
                  <c:v>25174</c:v>
                </c:pt>
                <c:pt idx="109">
                  <c:v>25028</c:v>
                </c:pt>
                <c:pt idx="110">
                  <c:v>24890</c:v>
                </c:pt>
                <c:pt idx="111">
                  <c:v>25039</c:v>
                </c:pt>
                <c:pt idx="112">
                  <c:v>25042</c:v>
                </c:pt>
                <c:pt idx="113">
                  <c:v>24905</c:v>
                </c:pt>
                <c:pt idx="114">
                  <c:v>24816</c:v>
                </c:pt>
                <c:pt idx="115">
                  <c:v>24848</c:v>
                </c:pt>
                <c:pt idx="116">
                  <c:v>24875</c:v>
                </c:pt>
                <c:pt idx="117">
                  <c:v>24796</c:v>
                </c:pt>
                <c:pt idx="118">
                  <c:v>24866</c:v>
                </c:pt>
                <c:pt idx="119">
                  <c:v>24731</c:v>
                </c:pt>
                <c:pt idx="120">
                  <c:v>24734</c:v>
                </c:pt>
                <c:pt idx="121">
                  <c:v>24664</c:v>
                </c:pt>
                <c:pt idx="122">
                  <c:v>24901</c:v>
                </c:pt>
                <c:pt idx="123">
                  <c:v>24736</c:v>
                </c:pt>
                <c:pt idx="124">
                  <c:v>24766</c:v>
                </c:pt>
                <c:pt idx="125">
                  <c:v>24708</c:v>
                </c:pt>
                <c:pt idx="126">
                  <c:v>24833</c:v>
                </c:pt>
                <c:pt idx="127">
                  <c:v>24740</c:v>
                </c:pt>
                <c:pt idx="128">
                  <c:v>24947</c:v>
                </c:pt>
                <c:pt idx="129">
                  <c:v>24997</c:v>
                </c:pt>
                <c:pt idx="130">
                  <c:v>24978</c:v>
                </c:pt>
                <c:pt idx="131">
                  <c:v>25255</c:v>
                </c:pt>
                <c:pt idx="132">
                  <c:v>25515</c:v>
                </c:pt>
                <c:pt idx="133">
                  <c:v>25758</c:v>
                </c:pt>
                <c:pt idx="134">
                  <c:v>25748</c:v>
                </c:pt>
                <c:pt idx="135">
                  <c:v>25583</c:v>
                </c:pt>
                <c:pt idx="136">
                  <c:v>25424</c:v>
                </c:pt>
                <c:pt idx="137">
                  <c:v>25218</c:v>
                </c:pt>
                <c:pt idx="138">
                  <c:v>25288</c:v>
                </c:pt>
                <c:pt idx="139">
                  <c:v>25086</c:v>
                </c:pt>
                <c:pt idx="140">
                  <c:v>25315</c:v>
                </c:pt>
                <c:pt idx="141">
                  <c:v>25236</c:v>
                </c:pt>
                <c:pt idx="142">
                  <c:v>25432</c:v>
                </c:pt>
                <c:pt idx="143">
                  <c:v>25167</c:v>
                </c:pt>
                <c:pt idx="144">
                  <c:v>24874</c:v>
                </c:pt>
                <c:pt idx="145">
                  <c:v>24704</c:v>
                </c:pt>
                <c:pt idx="146">
                  <c:v>24679</c:v>
                </c:pt>
                <c:pt idx="147">
                  <c:v>24541</c:v>
                </c:pt>
                <c:pt idx="148">
                  <c:v>24508</c:v>
                </c:pt>
                <c:pt idx="149">
                  <c:v>24523</c:v>
                </c:pt>
                <c:pt idx="150">
                  <c:v>24596</c:v>
                </c:pt>
                <c:pt idx="151">
                  <c:v>24531</c:v>
                </c:pt>
                <c:pt idx="152">
                  <c:v>24597</c:v>
                </c:pt>
                <c:pt idx="153">
                  <c:v>24503</c:v>
                </c:pt>
                <c:pt idx="154">
                  <c:v>24597</c:v>
                </c:pt>
                <c:pt idx="155">
                  <c:v>24621</c:v>
                </c:pt>
                <c:pt idx="156">
                  <c:v>24662</c:v>
                </c:pt>
                <c:pt idx="157">
                  <c:v>24619</c:v>
                </c:pt>
                <c:pt idx="158">
                  <c:v>24489</c:v>
                </c:pt>
                <c:pt idx="159">
                  <c:v>24692</c:v>
                </c:pt>
                <c:pt idx="160">
                  <c:v>24619</c:v>
                </c:pt>
                <c:pt idx="161">
                  <c:v>24580</c:v>
                </c:pt>
                <c:pt idx="162">
                  <c:v>24504</c:v>
                </c:pt>
                <c:pt idx="163">
                  <c:v>24419</c:v>
                </c:pt>
                <c:pt idx="164">
                  <c:v>24402</c:v>
                </c:pt>
                <c:pt idx="165">
                  <c:v>24484</c:v>
                </c:pt>
                <c:pt idx="166">
                  <c:v>24539</c:v>
                </c:pt>
                <c:pt idx="167">
                  <c:v>24543</c:v>
                </c:pt>
                <c:pt idx="168">
                  <c:v>24580</c:v>
                </c:pt>
                <c:pt idx="169">
                  <c:v>24510</c:v>
                </c:pt>
                <c:pt idx="170">
                  <c:v>24524</c:v>
                </c:pt>
                <c:pt idx="171">
                  <c:v>24518</c:v>
                </c:pt>
                <c:pt idx="172">
                  <c:v>24412</c:v>
                </c:pt>
                <c:pt idx="173">
                  <c:v>24532</c:v>
                </c:pt>
                <c:pt idx="174">
                  <c:v>24607</c:v>
                </c:pt>
                <c:pt idx="175">
                  <c:v>24459</c:v>
                </c:pt>
                <c:pt idx="176">
                  <c:v>24437</c:v>
                </c:pt>
                <c:pt idx="177">
                  <c:v>24596</c:v>
                </c:pt>
                <c:pt idx="178">
                  <c:v>24524</c:v>
                </c:pt>
                <c:pt idx="179">
                  <c:v>24635</c:v>
                </c:pt>
                <c:pt idx="180">
                  <c:v>24643</c:v>
                </c:pt>
                <c:pt idx="181">
                  <c:v>24702</c:v>
                </c:pt>
                <c:pt idx="182">
                  <c:v>24736</c:v>
                </c:pt>
                <c:pt idx="183">
                  <c:v>24791</c:v>
                </c:pt>
                <c:pt idx="184">
                  <c:v>24597</c:v>
                </c:pt>
                <c:pt idx="185">
                  <c:v>24604</c:v>
                </c:pt>
                <c:pt idx="186">
                  <c:v>24592</c:v>
                </c:pt>
                <c:pt idx="187">
                  <c:v>24609</c:v>
                </c:pt>
                <c:pt idx="188">
                  <c:v>24584</c:v>
                </c:pt>
                <c:pt idx="189">
                  <c:v>24670</c:v>
                </c:pt>
                <c:pt idx="190">
                  <c:v>24530</c:v>
                </c:pt>
                <c:pt idx="191">
                  <c:v>24541</c:v>
                </c:pt>
                <c:pt idx="192">
                  <c:v>24698</c:v>
                </c:pt>
                <c:pt idx="193">
                  <c:v>24664</c:v>
                </c:pt>
                <c:pt idx="194">
                  <c:v>24613</c:v>
                </c:pt>
                <c:pt idx="195">
                  <c:v>24621</c:v>
                </c:pt>
                <c:pt idx="196">
                  <c:v>24638</c:v>
                </c:pt>
                <c:pt idx="197">
                  <c:v>24632</c:v>
                </c:pt>
                <c:pt idx="198">
                  <c:v>24663</c:v>
                </c:pt>
                <c:pt idx="199">
                  <c:v>24718</c:v>
                </c:pt>
                <c:pt idx="200">
                  <c:v>24895</c:v>
                </c:pt>
                <c:pt idx="201">
                  <c:v>24778</c:v>
                </c:pt>
                <c:pt idx="202">
                  <c:v>24752</c:v>
                </c:pt>
                <c:pt idx="203">
                  <c:v>24822</c:v>
                </c:pt>
                <c:pt idx="204">
                  <c:v>24803</c:v>
                </c:pt>
                <c:pt idx="205">
                  <c:v>24844</c:v>
                </c:pt>
                <c:pt idx="206">
                  <c:v>24789</c:v>
                </c:pt>
                <c:pt idx="207">
                  <c:v>24836</c:v>
                </c:pt>
                <c:pt idx="208">
                  <c:v>24907</c:v>
                </c:pt>
                <c:pt idx="209">
                  <c:v>24982</c:v>
                </c:pt>
                <c:pt idx="210">
                  <c:v>24981</c:v>
                </c:pt>
                <c:pt idx="211">
                  <c:v>25039</c:v>
                </c:pt>
                <c:pt idx="212">
                  <c:v>25130</c:v>
                </c:pt>
                <c:pt idx="213">
                  <c:v>25179</c:v>
                </c:pt>
                <c:pt idx="214">
                  <c:v>25142</c:v>
                </c:pt>
                <c:pt idx="215">
                  <c:v>25257</c:v>
                </c:pt>
                <c:pt idx="216">
                  <c:v>25313</c:v>
                </c:pt>
                <c:pt idx="217">
                  <c:v>25351</c:v>
                </c:pt>
                <c:pt idx="218">
                  <c:v>25392</c:v>
                </c:pt>
                <c:pt idx="219">
                  <c:v>25382</c:v>
                </c:pt>
                <c:pt idx="220">
                  <c:v>25505</c:v>
                </c:pt>
                <c:pt idx="221">
                  <c:v>25531</c:v>
                </c:pt>
                <c:pt idx="222">
                  <c:v>25432</c:v>
                </c:pt>
                <c:pt idx="223">
                  <c:v>25563</c:v>
                </c:pt>
                <c:pt idx="224">
                  <c:v>25512</c:v>
                </c:pt>
                <c:pt idx="225">
                  <c:v>25615</c:v>
                </c:pt>
                <c:pt idx="226">
                  <c:v>25810</c:v>
                </c:pt>
                <c:pt idx="227">
                  <c:v>25979</c:v>
                </c:pt>
                <c:pt idx="228">
                  <c:v>26323</c:v>
                </c:pt>
                <c:pt idx="229">
                  <c:v>26830</c:v>
                </c:pt>
                <c:pt idx="230">
                  <c:v>27364</c:v>
                </c:pt>
                <c:pt idx="231">
                  <c:v>27202</c:v>
                </c:pt>
                <c:pt idx="232">
                  <c:v>26730</c:v>
                </c:pt>
                <c:pt idx="233">
                  <c:v>26298</c:v>
                </c:pt>
                <c:pt idx="234">
                  <c:v>26119</c:v>
                </c:pt>
                <c:pt idx="235">
                  <c:v>25850</c:v>
                </c:pt>
                <c:pt idx="236">
                  <c:v>25930</c:v>
                </c:pt>
                <c:pt idx="237">
                  <c:v>25969</c:v>
                </c:pt>
                <c:pt idx="238">
                  <c:v>26006</c:v>
                </c:pt>
                <c:pt idx="239">
                  <c:v>26063</c:v>
                </c:pt>
                <c:pt idx="240">
                  <c:v>26218</c:v>
                </c:pt>
                <c:pt idx="241">
                  <c:v>26137</c:v>
                </c:pt>
                <c:pt idx="242">
                  <c:v>26330</c:v>
                </c:pt>
                <c:pt idx="243">
                  <c:v>26210</c:v>
                </c:pt>
                <c:pt idx="244">
                  <c:v>26237</c:v>
                </c:pt>
                <c:pt idx="245">
                  <c:v>26380</c:v>
                </c:pt>
                <c:pt idx="246">
                  <c:v>26360</c:v>
                </c:pt>
                <c:pt idx="247">
                  <c:v>26308</c:v>
                </c:pt>
                <c:pt idx="248">
                  <c:v>26869</c:v>
                </c:pt>
                <c:pt idx="249">
                  <c:v>26985</c:v>
                </c:pt>
                <c:pt idx="250">
                  <c:v>27471</c:v>
                </c:pt>
                <c:pt idx="251">
                  <c:v>27747</c:v>
                </c:pt>
                <c:pt idx="252">
                  <c:v>27675</c:v>
                </c:pt>
                <c:pt idx="253">
                  <c:v>27342</c:v>
                </c:pt>
                <c:pt idx="254">
                  <c:v>27392</c:v>
                </c:pt>
                <c:pt idx="255">
                  <c:v>27376</c:v>
                </c:pt>
                <c:pt idx="256">
                  <c:v>27459</c:v>
                </c:pt>
                <c:pt idx="257">
                  <c:v>27915</c:v>
                </c:pt>
                <c:pt idx="258">
                  <c:v>27983</c:v>
                </c:pt>
                <c:pt idx="259">
                  <c:v>28611</c:v>
                </c:pt>
                <c:pt idx="260">
                  <c:v>29191</c:v>
                </c:pt>
                <c:pt idx="261">
                  <c:v>29996</c:v>
                </c:pt>
                <c:pt idx="262">
                  <c:v>30725</c:v>
                </c:pt>
                <c:pt idx="263">
                  <c:v>31488</c:v>
                </c:pt>
                <c:pt idx="264">
                  <c:v>32260</c:v>
                </c:pt>
                <c:pt idx="265">
                  <c:v>32753</c:v>
                </c:pt>
                <c:pt idx="266">
                  <c:v>33136</c:v>
                </c:pt>
                <c:pt idx="267">
                  <c:v>33159</c:v>
                </c:pt>
                <c:pt idx="268">
                  <c:v>33031</c:v>
                </c:pt>
                <c:pt idx="269">
                  <c:v>32490</c:v>
                </c:pt>
                <c:pt idx="270">
                  <c:v>31995</c:v>
                </c:pt>
                <c:pt idx="271">
                  <c:v>31565</c:v>
                </c:pt>
                <c:pt idx="272">
                  <c:v>30914</c:v>
                </c:pt>
                <c:pt idx="273">
                  <c:v>30135</c:v>
                </c:pt>
                <c:pt idx="274">
                  <c:v>29771</c:v>
                </c:pt>
                <c:pt idx="275">
                  <c:v>29426</c:v>
                </c:pt>
                <c:pt idx="276">
                  <c:v>28971</c:v>
                </c:pt>
                <c:pt idx="277">
                  <c:v>28696</c:v>
                </c:pt>
                <c:pt idx="278">
                  <c:v>28440</c:v>
                </c:pt>
                <c:pt idx="279">
                  <c:v>28226</c:v>
                </c:pt>
                <c:pt idx="280">
                  <c:v>27876</c:v>
                </c:pt>
                <c:pt idx="281">
                  <c:v>27873</c:v>
                </c:pt>
                <c:pt idx="282">
                  <c:v>27609</c:v>
                </c:pt>
                <c:pt idx="283">
                  <c:v>27626</c:v>
                </c:pt>
                <c:pt idx="284">
                  <c:v>27660</c:v>
                </c:pt>
                <c:pt idx="285">
                  <c:v>27488</c:v>
                </c:pt>
                <c:pt idx="286">
                  <c:v>27831</c:v>
                </c:pt>
                <c:pt idx="287">
                  <c:v>27578</c:v>
                </c:pt>
                <c:pt idx="288">
                  <c:v>27785</c:v>
                </c:pt>
                <c:pt idx="289">
                  <c:v>27847</c:v>
                </c:pt>
                <c:pt idx="290">
                  <c:v>28154</c:v>
                </c:pt>
                <c:pt idx="291">
                  <c:v>28274</c:v>
                </c:pt>
                <c:pt idx="292">
                  <c:v>28571</c:v>
                </c:pt>
                <c:pt idx="293">
                  <c:v>28819</c:v>
                </c:pt>
                <c:pt idx="294">
                  <c:v>29095</c:v>
                </c:pt>
                <c:pt idx="295">
                  <c:v>29353</c:v>
                </c:pt>
                <c:pt idx="296">
                  <c:v>29552</c:v>
                </c:pt>
                <c:pt idx="297">
                  <c:v>29642</c:v>
                </c:pt>
                <c:pt idx="298">
                  <c:v>29336</c:v>
                </c:pt>
                <c:pt idx="299">
                  <c:v>29569</c:v>
                </c:pt>
                <c:pt idx="300">
                  <c:v>29271</c:v>
                </c:pt>
                <c:pt idx="301">
                  <c:v>29577</c:v>
                </c:pt>
                <c:pt idx="302">
                  <c:v>29400</c:v>
                </c:pt>
                <c:pt idx="303">
                  <c:v>29955</c:v>
                </c:pt>
                <c:pt idx="304">
                  <c:v>30491</c:v>
                </c:pt>
                <c:pt idx="305">
                  <c:v>30938</c:v>
                </c:pt>
                <c:pt idx="306">
                  <c:v>31559</c:v>
                </c:pt>
                <c:pt idx="307">
                  <c:v>31838</c:v>
                </c:pt>
                <c:pt idx="308">
                  <c:v>32447</c:v>
                </c:pt>
                <c:pt idx="309">
                  <c:v>32397</c:v>
                </c:pt>
                <c:pt idx="310">
                  <c:v>32449</c:v>
                </c:pt>
                <c:pt idx="311">
                  <c:v>32077</c:v>
                </c:pt>
                <c:pt idx="312">
                  <c:v>31152</c:v>
                </c:pt>
                <c:pt idx="313">
                  <c:v>30385</c:v>
                </c:pt>
                <c:pt idx="314">
                  <c:v>29554</c:v>
                </c:pt>
                <c:pt idx="315">
                  <c:v>29170</c:v>
                </c:pt>
                <c:pt idx="316">
                  <c:v>29072</c:v>
                </c:pt>
                <c:pt idx="317">
                  <c:v>28854</c:v>
                </c:pt>
                <c:pt idx="318">
                  <c:v>28857</c:v>
                </c:pt>
                <c:pt idx="319">
                  <c:v>28639</c:v>
                </c:pt>
                <c:pt idx="320">
                  <c:v>28671</c:v>
                </c:pt>
                <c:pt idx="321">
                  <c:v>28538</c:v>
                </c:pt>
                <c:pt idx="322">
                  <c:v>27949</c:v>
                </c:pt>
                <c:pt idx="323">
                  <c:v>27778</c:v>
                </c:pt>
                <c:pt idx="324">
                  <c:v>27517</c:v>
                </c:pt>
                <c:pt idx="325">
                  <c:v>27379</c:v>
                </c:pt>
                <c:pt idx="326">
                  <c:v>27070</c:v>
                </c:pt>
                <c:pt idx="327">
                  <c:v>27084</c:v>
                </c:pt>
                <c:pt idx="328">
                  <c:v>26992</c:v>
                </c:pt>
                <c:pt idx="329">
                  <c:v>26945</c:v>
                </c:pt>
                <c:pt idx="330">
                  <c:v>26981</c:v>
                </c:pt>
                <c:pt idx="331">
                  <c:v>26989</c:v>
                </c:pt>
                <c:pt idx="332">
                  <c:v>26998</c:v>
                </c:pt>
                <c:pt idx="333">
                  <c:v>26967</c:v>
                </c:pt>
                <c:pt idx="334">
                  <c:v>27112</c:v>
                </c:pt>
                <c:pt idx="335">
                  <c:v>27241</c:v>
                </c:pt>
                <c:pt idx="336">
                  <c:v>27465</c:v>
                </c:pt>
                <c:pt idx="337">
                  <c:v>27501</c:v>
                </c:pt>
                <c:pt idx="338">
                  <c:v>27729</c:v>
                </c:pt>
                <c:pt idx="339">
                  <c:v>27849</c:v>
                </c:pt>
                <c:pt idx="340">
                  <c:v>28142</c:v>
                </c:pt>
                <c:pt idx="341">
                  <c:v>28369</c:v>
                </c:pt>
                <c:pt idx="342">
                  <c:v>28584</c:v>
                </c:pt>
                <c:pt idx="343">
                  <c:v>28915</c:v>
                </c:pt>
                <c:pt idx="344">
                  <c:v>29315</c:v>
                </c:pt>
                <c:pt idx="345">
                  <c:v>29801</c:v>
                </c:pt>
                <c:pt idx="346">
                  <c:v>30054</c:v>
                </c:pt>
                <c:pt idx="347">
                  <c:v>30168</c:v>
                </c:pt>
                <c:pt idx="348">
                  <c:v>30291</c:v>
                </c:pt>
                <c:pt idx="349">
                  <c:v>30079</c:v>
                </c:pt>
                <c:pt idx="350">
                  <c:v>29899</c:v>
                </c:pt>
                <c:pt idx="351">
                  <c:v>29738</c:v>
                </c:pt>
                <c:pt idx="352">
                  <c:v>29741</c:v>
                </c:pt>
                <c:pt idx="353">
                  <c:v>30022</c:v>
                </c:pt>
                <c:pt idx="354">
                  <c:v>30239</c:v>
                </c:pt>
                <c:pt idx="355">
                  <c:v>30765</c:v>
                </c:pt>
                <c:pt idx="356">
                  <c:v>31616</c:v>
                </c:pt>
                <c:pt idx="357">
                  <c:v>32760</c:v>
                </c:pt>
                <c:pt idx="358">
                  <c:v>33261</c:v>
                </c:pt>
                <c:pt idx="359">
                  <c:v>32544</c:v>
                </c:pt>
                <c:pt idx="360">
                  <c:v>31739</c:v>
                </c:pt>
                <c:pt idx="361">
                  <c:v>31329</c:v>
                </c:pt>
                <c:pt idx="362">
                  <c:v>30691</c:v>
                </c:pt>
                <c:pt idx="363">
                  <c:v>30492</c:v>
                </c:pt>
                <c:pt idx="364">
                  <c:v>29793</c:v>
                </c:pt>
                <c:pt idx="365">
                  <c:v>29068</c:v>
                </c:pt>
                <c:pt idx="366">
                  <c:v>28692</c:v>
                </c:pt>
                <c:pt idx="367">
                  <c:v>28342</c:v>
                </c:pt>
                <c:pt idx="368">
                  <c:v>28190</c:v>
                </c:pt>
                <c:pt idx="369">
                  <c:v>28110</c:v>
                </c:pt>
                <c:pt idx="370">
                  <c:v>28350</c:v>
                </c:pt>
                <c:pt idx="371">
                  <c:v>28424</c:v>
                </c:pt>
                <c:pt idx="372">
                  <c:v>28657</c:v>
                </c:pt>
                <c:pt idx="373">
                  <c:v>28717</c:v>
                </c:pt>
                <c:pt idx="374">
                  <c:v>28476</c:v>
                </c:pt>
                <c:pt idx="375">
                  <c:v>28057</c:v>
                </c:pt>
                <c:pt idx="376">
                  <c:v>27704</c:v>
                </c:pt>
                <c:pt idx="377">
                  <c:v>27524</c:v>
                </c:pt>
                <c:pt idx="378">
                  <c:v>27267</c:v>
                </c:pt>
                <c:pt idx="379">
                  <c:v>27225</c:v>
                </c:pt>
                <c:pt idx="380">
                  <c:v>27267</c:v>
                </c:pt>
                <c:pt idx="381">
                  <c:v>27238</c:v>
                </c:pt>
                <c:pt idx="382">
                  <c:v>27504</c:v>
                </c:pt>
                <c:pt idx="383">
                  <c:v>27616</c:v>
                </c:pt>
                <c:pt idx="384">
                  <c:v>27751</c:v>
                </c:pt>
                <c:pt idx="385">
                  <c:v>27955</c:v>
                </c:pt>
                <c:pt idx="386">
                  <c:v>28242</c:v>
                </c:pt>
                <c:pt idx="387">
                  <c:v>28162</c:v>
                </c:pt>
                <c:pt idx="388">
                  <c:v>28417</c:v>
                </c:pt>
                <c:pt idx="389">
                  <c:v>28346</c:v>
                </c:pt>
                <c:pt idx="390">
                  <c:v>27998</c:v>
                </c:pt>
                <c:pt idx="391">
                  <c:v>27714</c:v>
                </c:pt>
                <c:pt idx="392">
                  <c:v>27610</c:v>
                </c:pt>
                <c:pt idx="393">
                  <c:v>27570</c:v>
                </c:pt>
                <c:pt idx="394">
                  <c:v>27616</c:v>
                </c:pt>
                <c:pt idx="395">
                  <c:v>27694</c:v>
                </c:pt>
                <c:pt idx="396">
                  <c:v>27749</c:v>
                </c:pt>
                <c:pt idx="397">
                  <c:v>28323</c:v>
                </c:pt>
                <c:pt idx="398">
                  <c:v>28694</c:v>
                </c:pt>
                <c:pt idx="399">
                  <c:v>29006</c:v>
                </c:pt>
                <c:pt idx="400">
                  <c:v>29500</c:v>
                </c:pt>
                <c:pt idx="401">
                  <c:v>29496</c:v>
                </c:pt>
                <c:pt idx="402">
                  <c:v>29868</c:v>
                </c:pt>
                <c:pt idx="403">
                  <c:v>29475</c:v>
                </c:pt>
                <c:pt idx="404">
                  <c:v>29178</c:v>
                </c:pt>
                <c:pt idx="405">
                  <c:v>28848</c:v>
                </c:pt>
                <c:pt idx="406">
                  <c:v>28343</c:v>
                </c:pt>
                <c:pt idx="407">
                  <c:v>28432</c:v>
                </c:pt>
                <c:pt idx="408">
                  <c:v>28480</c:v>
                </c:pt>
                <c:pt idx="409">
                  <c:v>28014</c:v>
                </c:pt>
                <c:pt idx="410">
                  <c:v>28256</c:v>
                </c:pt>
                <c:pt idx="411">
                  <c:v>28142</c:v>
                </c:pt>
                <c:pt idx="412">
                  <c:v>28106</c:v>
                </c:pt>
                <c:pt idx="413">
                  <c:v>28324</c:v>
                </c:pt>
                <c:pt idx="414">
                  <c:v>28370</c:v>
                </c:pt>
                <c:pt idx="415">
                  <c:v>28654</c:v>
                </c:pt>
                <c:pt idx="416">
                  <c:v>29111</c:v>
                </c:pt>
                <c:pt idx="417">
                  <c:v>29227</c:v>
                </c:pt>
                <c:pt idx="418">
                  <c:v>29315</c:v>
                </c:pt>
                <c:pt idx="419">
                  <c:v>28989</c:v>
                </c:pt>
                <c:pt idx="420">
                  <c:v>28871</c:v>
                </c:pt>
                <c:pt idx="421">
                  <c:v>28721</c:v>
                </c:pt>
                <c:pt idx="422">
                  <c:v>28432</c:v>
                </c:pt>
                <c:pt idx="423">
                  <c:v>28208</c:v>
                </c:pt>
                <c:pt idx="424">
                  <c:v>27923</c:v>
                </c:pt>
                <c:pt idx="425">
                  <c:v>27660</c:v>
                </c:pt>
                <c:pt idx="426">
                  <c:v>27630</c:v>
                </c:pt>
                <c:pt idx="427">
                  <c:v>27622</c:v>
                </c:pt>
                <c:pt idx="428">
                  <c:v>27422</c:v>
                </c:pt>
                <c:pt idx="429">
                  <c:v>27353</c:v>
                </c:pt>
                <c:pt idx="430">
                  <c:v>27453</c:v>
                </c:pt>
                <c:pt idx="431">
                  <c:v>27350</c:v>
                </c:pt>
                <c:pt idx="432">
                  <c:v>27058</c:v>
                </c:pt>
                <c:pt idx="433">
                  <c:v>26980</c:v>
                </c:pt>
                <c:pt idx="434">
                  <c:v>27005</c:v>
                </c:pt>
                <c:pt idx="435">
                  <c:v>27046</c:v>
                </c:pt>
                <c:pt idx="436">
                  <c:v>27070</c:v>
                </c:pt>
                <c:pt idx="437">
                  <c:v>26966</c:v>
                </c:pt>
                <c:pt idx="438">
                  <c:v>27213</c:v>
                </c:pt>
                <c:pt idx="439">
                  <c:v>27268</c:v>
                </c:pt>
                <c:pt idx="440">
                  <c:v>27601</c:v>
                </c:pt>
                <c:pt idx="441">
                  <c:v>27678</c:v>
                </c:pt>
                <c:pt idx="442">
                  <c:v>27534</c:v>
                </c:pt>
                <c:pt idx="443">
                  <c:v>27543</c:v>
                </c:pt>
                <c:pt idx="444">
                  <c:v>27513</c:v>
                </c:pt>
                <c:pt idx="445">
                  <c:v>27177</c:v>
                </c:pt>
                <c:pt idx="446">
                  <c:v>26978</c:v>
                </c:pt>
                <c:pt idx="447">
                  <c:v>26903</c:v>
                </c:pt>
                <c:pt idx="448">
                  <c:v>26923</c:v>
                </c:pt>
                <c:pt idx="449">
                  <c:v>26823</c:v>
                </c:pt>
                <c:pt idx="450">
                  <c:v>26772</c:v>
                </c:pt>
                <c:pt idx="451">
                  <c:v>26730</c:v>
                </c:pt>
                <c:pt idx="452">
                  <c:v>26942</c:v>
                </c:pt>
                <c:pt idx="453">
                  <c:v>27094</c:v>
                </c:pt>
                <c:pt idx="454">
                  <c:v>27288</c:v>
                </c:pt>
                <c:pt idx="455">
                  <c:v>27586</c:v>
                </c:pt>
                <c:pt idx="456">
                  <c:v>27559</c:v>
                </c:pt>
                <c:pt idx="457">
                  <c:v>27935</c:v>
                </c:pt>
                <c:pt idx="458">
                  <c:v>27761</c:v>
                </c:pt>
                <c:pt idx="459">
                  <c:v>27917</c:v>
                </c:pt>
                <c:pt idx="460">
                  <c:v>27897</c:v>
                </c:pt>
                <c:pt idx="461">
                  <c:v>28135</c:v>
                </c:pt>
                <c:pt idx="462">
                  <c:v>28190</c:v>
                </c:pt>
                <c:pt idx="463">
                  <c:v>28407</c:v>
                </c:pt>
                <c:pt idx="464">
                  <c:v>28463</c:v>
                </c:pt>
                <c:pt idx="465">
                  <c:v>28831</c:v>
                </c:pt>
                <c:pt idx="466">
                  <c:v>28677</c:v>
                </c:pt>
                <c:pt idx="467">
                  <c:v>28618</c:v>
                </c:pt>
                <c:pt idx="468">
                  <c:v>28782</c:v>
                </c:pt>
                <c:pt idx="469">
                  <c:v>28878</c:v>
                </c:pt>
                <c:pt idx="470">
                  <c:v>28581</c:v>
                </c:pt>
                <c:pt idx="471">
                  <c:v>28505</c:v>
                </c:pt>
                <c:pt idx="472">
                  <c:v>28207</c:v>
                </c:pt>
                <c:pt idx="473">
                  <c:v>28054</c:v>
                </c:pt>
                <c:pt idx="474">
                  <c:v>27787</c:v>
                </c:pt>
                <c:pt idx="475">
                  <c:v>27603</c:v>
                </c:pt>
                <c:pt idx="476">
                  <c:v>27602</c:v>
                </c:pt>
                <c:pt idx="477">
                  <c:v>27663</c:v>
                </c:pt>
                <c:pt idx="478">
                  <c:v>27473</c:v>
                </c:pt>
                <c:pt idx="479">
                  <c:v>27465</c:v>
                </c:pt>
                <c:pt idx="480">
                  <c:v>27534</c:v>
                </c:pt>
                <c:pt idx="481">
                  <c:v>27745</c:v>
                </c:pt>
                <c:pt idx="482">
                  <c:v>27850</c:v>
                </c:pt>
                <c:pt idx="483">
                  <c:v>28377</c:v>
                </c:pt>
                <c:pt idx="484">
                  <c:v>28722</c:v>
                </c:pt>
                <c:pt idx="485">
                  <c:v>28832</c:v>
                </c:pt>
                <c:pt idx="486">
                  <c:v>28867</c:v>
                </c:pt>
                <c:pt idx="487">
                  <c:v>28403</c:v>
                </c:pt>
                <c:pt idx="488">
                  <c:v>28105</c:v>
                </c:pt>
                <c:pt idx="489">
                  <c:v>27796</c:v>
                </c:pt>
                <c:pt idx="490">
                  <c:v>27533</c:v>
                </c:pt>
                <c:pt idx="491">
                  <c:v>27452</c:v>
                </c:pt>
                <c:pt idx="492">
                  <c:v>27265</c:v>
                </c:pt>
                <c:pt idx="493">
                  <c:v>27283</c:v>
                </c:pt>
                <c:pt idx="494">
                  <c:v>27349</c:v>
                </c:pt>
                <c:pt idx="495">
                  <c:v>27497</c:v>
                </c:pt>
                <c:pt idx="496">
                  <c:v>27702</c:v>
                </c:pt>
                <c:pt idx="497">
                  <c:v>27797</c:v>
                </c:pt>
                <c:pt idx="498">
                  <c:v>28126</c:v>
                </c:pt>
                <c:pt idx="499">
                  <c:v>28055</c:v>
                </c:pt>
                <c:pt idx="500">
                  <c:v>28307</c:v>
                </c:pt>
                <c:pt idx="501">
                  <c:v>28288</c:v>
                </c:pt>
                <c:pt idx="502">
                  <c:v>28340</c:v>
                </c:pt>
                <c:pt idx="503">
                  <c:v>28616</c:v>
                </c:pt>
                <c:pt idx="504">
                  <c:v>28701</c:v>
                </c:pt>
                <c:pt idx="505">
                  <c:v>28600</c:v>
                </c:pt>
                <c:pt idx="506">
                  <c:v>28204</c:v>
                </c:pt>
                <c:pt idx="507">
                  <c:v>27881</c:v>
                </c:pt>
                <c:pt idx="508">
                  <c:v>27718</c:v>
                </c:pt>
                <c:pt idx="509">
                  <c:v>27499</c:v>
                </c:pt>
                <c:pt idx="510">
                  <c:v>27598</c:v>
                </c:pt>
                <c:pt idx="511">
                  <c:v>27605</c:v>
                </c:pt>
                <c:pt idx="512">
                  <c:v>27601</c:v>
                </c:pt>
                <c:pt idx="513">
                  <c:v>27715</c:v>
                </c:pt>
                <c:pt idx="514">
                  <c:v>27722</c:v>
                </c:pt>
                <c:pt idx="515">
                  <c:v>28109</c:v>
                </c:pt>
                <c:pt idx="516">
                  <c:v>28264</c:v>
                </c:pt>
                <c:pt idx="517">
                  <c:v>28456</c:v>
                </c:pt>
                <c:pt idx="518">
                  <c:v>28240</c:v>
                </c:pt>
                <c:pt idx="519">
                  <c:v>28420</c:v>
                </c:pt>
                <c:pt idx="520">
                  <c:v>28389</c:v>
                </c:pt>
                <c:pt idx="521">
                  <c:v>28109</c:v>
                </c:pt>
                <c:pt idx="522">
                  <c:v>27980</c:v>
                </c:pt>
                <c:pt idx="523">
                  <c:v>27532</c:v>
                </c:pt>
                <c:pt idx="524">
                  <c:v>27369</c:v>
                </c:pt>
                <c:pt idx="525">
                  <c:v>27377</c:v>
                </c:pt>
                <c:pt idx="526">
                  <c:v>27292</c:v>
                </c:pt>
                <c:pt idx="527">
                  <c:v>27281</c:v>
                </c:pt>
                <c:pt idx="528">
                  <c:v>27105</c:v>
                </c:pt>
                <c:pt idx="529">
                  <c:v>27389</c:v>
                </c:pt>
                <c:pt idx="530">
                  <c:v>27472</c:v>
                </c:pt>
                <c:pt idx="531">
                  <c:v>27700</c:v>
                </c:pt>
                <c:pt idx="532">
                  <c:v>28000</c:v>
                </c:pt>
                <c:pt idx="533">
                  <c:v>28026</c:v>
                </c:pt>
                <c:pt idx="534">
                  <c:v>27957</c:v>
                </c:pt>
                <c:pt idx="535">
                  <c:v>27662</c:v>
                </c:pt>
                <c:pt idx="536">
                  <c:v>27517</c:v>
                </c:pt>
                <c:pt idx="537">
                  <c:v>27524</c:v>
                </c:pt>
                <c:pt idx="538">
                  <c:v>27250</c:v>
                </c:pt>
                <c:pt idx="539">
                  <c:v>27401</c:v>
                </c:pt>
                <c:pt idx="540">
                  <c:v>27206</c:v>
                </c:pt>
                <c:pt idx="541">
                  <c:v>27322</c:v>
                </c:pt>
                <c:pt idx="542">
                  <c:v>27086</c:v>
                </c:pt>
                <c:pt idx="543">
                  <c:v>26953</c:v>
                </c:pt>
                <c:pt idx="544">
                  <c:v>26990</c:v>
                </c:pt>
                <c:pt idx="545">
                  <c:v>26846</c:v>
                </c:pt>
                <c:pt idx="546">
                  <c:v>26745</c:v>
                </c:pt>
                <c:pt idx="547">
                  <c:v>26740</c:v>
                </c:pt>
                <c:pt idx="548">
                  <c:v>26768</c:v>
                </c:pt>
                <c:pt idx="549">
                  <c:v>26807</c:v>
                </c:pt>
                <c:pt idx="550">
                  <c:v>26807</c:v>
                </c:pt>
                <c:pt idx="551">
                  <c:v>26939</c:v>
                </c:pt>
                <c:pt idx="552">
                  <c:v>27073</c:v>
                </c:pt>
                <c:pt idx="553">
                  <c:v>26909</c:v>
                </c:pt>
                <c:pt idx="554">
                  <c:v>27196</c:v>
                </c:pt>
                <c:pt idx="555">
                  <c:v>26895</c:v>
                </c:pt>
                <c:pt idx="556">
                  <c:v>27050</c:v>
                </c:pt>
                <c:pt idx="557">
                  <c:v>26894</c:v>
                </c:pt>
                <c:pt idx="558">
                  <c:v>26770</c:v>
                </c:pt>
                <c:pt idx="559">
                  <c:v>26570</c:v>
                </c:pt>
                <c:pt idx="560">
                  <c:v>26432</c:v>
                </c:pt>
                <c:pt idx="561">
                  <c:v>26486</c:v>
                </c:pt>
                <c:pt idx="562">
                  <c:v>26160</c:v>
                </c:pt>
                <c:pt idx="563">
                  <c:v>26238</c:v>
                </c:pt>
                <c:pt idx="564">
                  <c:v>26024</c:v>
                </c:pt>
                <c:pt idx="565">
                  <c:v>26090</c:v>
                </c:pt>
                <c:pt idx="566">
                  <c:v>26195</c:v>
                </c:pt>
                <c:pt idx="567">
                  <c:v>26120</c:v>
                </c:pt>
                <c:pt idx="568">
                  <c:v>26174</c:v>
                </c:pt>
                <c:pt idx="569">
                  <c:v>26159</c:v>
                </c:pt>
                <c:pt idx="570">
                  <c:v>26144</c:v>
                </c:pt>
                <c:pt idx="571">
                  <c:v>26214</c:v>
                </c:pt>
                <c:pt idx="572">
                  <c:v>26265</c:v>
                </c:pt>
                <c:pt idx="573">
                  <c:v>26276</c:v>
                </c:pt>
                <c:pt idx="574">
                  <c:v>26195</c:v>
                </c:pt>
                <c:pt idx="575">
                  <c:v>26179</c:v>
                </c:pt>
                <c:pt idx="576">
                  <c:v>26264</c:v>
                </c:pt>
                <c:pt idx="577">
                  <c:v>26122</c:v>
                </c:pt>
                <c:pt idx="578">
                  <c:v>26120</c:v>
                </c:pt>
                <c:pt idx="579">
                  <c:v>26039</c:v>
                </c:pt>
                <c:pt idx="580">
                  <c:v>25921</c:v>
                </c:pt>
                <c:pt idx="581">
                  <c:v>25949</c:v>
                </c:pt>
                <c:pt idx="582">
                  <c:v>26041</c:v>
                </c:pt>
                <c:pt idx="583">
                  <c:v>25866</c:v>
                </c:pt>
                <c:pt idx="584">
                  <c:v>25893</c:v>
                </c:pt>
                <c:pt idx="585">
                  <c:v>25953</c:v>
                </c:pt>
                <c:pt idx="586">
                  <c:v>26043</c:v>
                </c:pt>
                <c:pt idx="587">
                  <c:v>26019</c:v>
                </c:pt>
                <c:pt idx="588">
                  <c:v>26234</c:v>
                </c:pt>
                <c:pt idx="589">
                  <c:v>26405</c:v>
                </c:pt>
                <c:pt idx="590">
                  <c:v>26629</c:v>
                </c:pt>
                <c:pt idx="591">
                  <c:v>26390</c:v>
                </c:pt>
                <c:pt idx="592">
                  <c:v>26460</c:v>
                </c:pt>
                <c:pt idx="593">
                  <c:v>26342</c:v>
                </c:pt>
                <c:pt idx="594">
                  <c:v>26315</c:v>
                </c:pt>
                <c:pt idx="595">
                  <c:v>26265</c:v>
                </c:pt>
                <c:pt idx="596">
                  <c:v>26187</c:v>
                </c:pt>
                <c:pt idx="597">
                  <c:v>26323</c:v>
                </c:pt>
                <c:pt idx="598">
                  <c:v>26322</c:v>
                </c:pt>
                <c:pt idx="599">
                  <c:v>26397</c:v>
                </c:pt>
                <c:pt idx="600">
                  <c:v>26221</c:v>
                </c:pt>
                <c:pt idx="601">
                  <c:v>26279</c:v>
                </c:pt>
                <c:pt idx="602">
                  <c:v>26225</c:v>
                </c:pt>
                <c:pt idx="603">
                  <c:v>26223</c:v>
                </c:pt>
                <c:pt idx="604">
                  <c:v>26186</c:v>
                </c:pt>
                <c:pt idx="605">
                  <c:v>26270</c:v>
                </c:pt>
                <c:pt idx="606">
                  <c:v>26221</c:v>
                </c:pt>
                <c:pt idx="607">
                  <c:v>26156</c:v>
                </c:pt>
                <c:pt idx="608">
                  <c:v>26188</c:v>
                </c:pt>
                <c:pt idx="609">
                  <c:v>26259</c:v>
                </c:pt>
                <c:pt idx="610">
                  <c:v>26383</c:v>
                </c:pt>
                <c:pt idx="611">
                  <c:v>26557</c:v>
                </c:pt>
                <c:pt idx="612">
                  <c:v>26869</c:v>
                </c:pt>
                <c:pt idx="613">
                  <c:v>27292</c:v>
                </c:pt>
                <c:pt idx="614">
                  <c:v>27444</c:v>
                </c:pt>
                <c:pt idx="615">
                  <c:v>27528</c:v>
                </c:pt>
                <c:pt idx="616">
                  <c:v>27200</c:v>
                </c:pt>
                <c:pt idx="617">
                  <c:v>27078</c:v>
                </c:pt>
                <c:pt idx="618">
                  <c:v>26935</c:v>
                </c:pt>
                <c:pt idx="619">
                  <c:v>26709</c:v>
                </c:pt>
                <c:pt idx="620">
                  <c:v>26843</c:v>
                </c:pt>
                <c:pt idx="621">
                  <c:v>26860</c:v>
                </c:pt>
                <c:pt idx="622">
                  <c:v>27065</c:v>
                </c:pt>
                <c:pt idx="623">
                  <c:v>27011</c:v>
                </c:pt>
                <c:pt idx="624">
                  <c:v>26874</c:v>
                </c:pt>
                <c:pt idx="625">
                  <c:v>26955</c:v>
                </c:pt>
                <c:pt idx="626">
                  <c:v>26750</c:v>
                </c:pt>
                <c:pt idx="627">
                  <c:v>26579</c:v>
                </c:pt>
                <c:pt idx="628">
                  <c:v>26259</c:v>
                </c:pt>
                <c:pt idx="629">
                  <c:v>26441</c:v>
                </c:pt>
                <c:pt idx="630">
                  <c:v>26318</c:v>
                </c:pt>
                <c:pt idx="631">
                  <c:v>26374</c:v>
                </c:pt>
                <c:pt idx="632">
                  <c:v>26030</c:v>
                </c:pt>
                <c:pt idx="633">
                  <c:v>26076</c:v>
                </c:pt>
                <c:pt idx="634">
                  <c:v>26051</c:v>
                </c:pt>
                <c:pt idx="635">
                  <c:v>26014</c:v>
                </c:pt>
                <c:pt idx="636">
                  <c:v>25985</c:v>
                </c:pt>
                <c:pt idx="637">
                  <c:v>26065</c:v>
                </c:pt>
                <c:pt idx="638">
                  <c:v>26100</c:v>
                </c:pt>
                <c:pt idx="639">
                  <c:v>26161</c:v>
                </c:pt>
                <c:pt idx="640">
                  <c:v>26239</c:v>
                </c:pt>
                <c:pt idx="641">
                  <c:v>26400</c:v>
                </c:pt>
                <c:pt idx="642">
                  <c:v>26656</c:v>
                </c:pt>
                <c:pt idx="643">
                  <c:v>26780</c:v>
                </c:pt>
                <c:pt idx="644">
                  <c:v>26824</c:v>
                </c:pt>
                <c:pt idx="645">
                  <c:v>27008</c:v>
                </c:pt>
                <c:pt idx="646">
                  <c:v>27026</c:v>
                </c:pt>
                <c:pt idx="647">
                  <c:v>27047</c:v>
                </c:pt>
                <c:pt idx="648">
                  <c:v>27043</c:v>
                </c:pt>
                <c:pt idx="649">
                  <c:v>26878</c:v>
                </c:pt>
                <c:pt idx="650">
                  <c:v>27019</c:v>
                </c:pt>
                <c:pt idx="651">
                  <c:v>26741</c:v>
                </c:pt>
                <c:pt idx="652">
                  <c:v>26305</c:v>
                </c:pt>
                <c:pt idx="653">
                  <c:v>26331</c:v>
                </c:pt>
                <c:pt idx="654">
                  <c:v>26194</c:v>
                </c:pt>
                <c:pt idx="655">
                  <c:v>26118</c:v>
                </c:pt>
                <c:pt idx="656">
                  <c:v>26166</c:v>
                </c:pt>
                <c:pt idx="657">
                  <c:v>25932</c:v>
                </c:pt>
                <c:pt idx="658">
                  <c:v>25973</c:v>
                </c:pt>
                <c:pt idx="659">
                  <c:v>25785</c:v>
                </c:pt>
                <c:pt idx="660">
                  <c:v>25804</c:v>
                </c:pt>
                <c:pt idx="661">
                  <c:v>25918</c:v>
                </c:pt>
                <c:pt idx="662">
                  <c:v>25850</c:v>
                </c:pt>
                <c:pt idx="663">
                  <c:v>25940</c:v>
                </c:pt>
                <c:pt idx="664">
                  <c:v>25889</c:v>
                </c:pt>
                <c:pt idx="665">
                  <c:v>26009</c:v>
                </c:pt>
                <c:pt idx="666">
                  <c:v>26171</c:v>
                </c:pt>
                <c:pt idx="667">
                  <c:v>26240</c:v>
                </c:pt>
                <c:pt idx="668">
                  <c:v>26256</c:v>
                </c:pt>
                <c:pt idx="669">
                  <c:v>26246</c:v>
                </c:pt>
                <c:pt idx="670">
                  <c:v>26205</c:v>
                </c:pt>
                <c:pt idx="671">
                  <c:v>26143</c:v>
                </c:pt>
                <c:pt idx="672">
                  <c:v>26139</c:v>
                </c:pt>
                <c:pt idx="673">
                  <c:v>26176</c:v>
                </c:pt>
                <c:pt idx="674">
                  <c:v>26170</c:v>
                </c:pt>
                <c:pt idx="675">
                  <c:v>25986</c:v>
                </c:pt>
                <c:pt idx="676">
                  <c:v>26084</c:v>
                </c:pt>
                <c:pt idx="677">
                  <c:v>25892</c:v>
                </c:pt>
                <c:pt idx="678">
                  <c:v>25931</c:v>
                </c:pt>
                <c:pt idx="679">
                  <c:v>25991</c:v>
                </c:pt>
                <c:pt idx="680">
                  <c:v>26121</c:v>
                </c:pt>
                <c:pt idx="681">
                  <c:v>25798</c:v>
                </c:pt>
                <c:pt idx="682">
                  <c:v>25843</c:v>
                </c:pt>
                <c:pt idx="683">
                  <c:v>25783</c:v>
                </c:pt>
                <c:pt idx="684">
                  <c:v>25650</c:v>
                </c:pt>
                <c:pt idx="685">
                  <c:v>25846</c:v>
                </c:pt>
                <c:pt idx="686">
                  <c:v>25764</c:v>
                </c:pt>
                <c:pt idx="687">
                  <c:v>25658</c:v>
                </c:pt>
                <c:pt idx="688">
                  <c:v>25892</c:v>
                </c:pt>
                <c:pt idx="689">
                  <c:v>25801</c:v>
                </c:pt>
                <c:pt idx="690">
                  <c:v>25763</c:v>
                </c:pt>
                <c:pt idx="691">
                  <c:v>25730</c:v>
                </c:pt>
                <c:pt idx="692">
                  <c:v>25766</c:v>
                </c:pt>
                <c:pt idx="693">
                  <c:v>25778</c:v>
                </c:pt>
                <c:pt idx="694">
                  <c:v>25512</c:v>
                </c:pt>
                <c:pt idx="695">
                  <c:v>25859</c:v>
                </c:pt>
                <c:pt idx="696">
                  <c:v>25779</c:v>
                </c:pt>
                <c:pt idx="697">
                  <c:v>25919</c:v>
                </c:pt>
                <c:pt idx="698">
                  <c:v>25857</c:v>
                </c:pt>
                <c:pt idx="699">
                  <c:v>26114</c:v>
                </c:pt>
                <c:pt idx="700">
                  <c:v>25952</c:v>
                </c:pt>
                <c:pt idx="701">
                  <c:v>25991</c:v>
                </c:pt>
                <c:pt idx="702">
                  <c:v>26033</c:v>
                </c:pt>
                <c:pt idx="703">
                  <c:v>26010</c:v>
                </c:pt>
                <c:pt idx="704">
                  <c:v>26097</c:v>
                </c:pt>
                <c:pt idx="705">
                  <c:v>26010</c:v>
                </c:pt>
                <c:pt idx="706">
                  <c:v>25822</c:v>
                </c:pt>
                <c:pt idx="707">
                  <c:v>25761</c:v>
                </c:pt>
                <c:pt idx="708">
                  <c:v>25765</c:v>
                </c:pt>
                <c:pt idx="709">
                  <c:v>25719</c:v>
                </c:pt>
                <c:pt idx="710">
                  <c:v>25756</c:v>
                </c:pt>
                <c:pt idx="711">
                  <c:v>25662</c:v>
                </c:pt>
                <c:pt idx="712">
                  <c:v>25553</c:v>
                </c:pt>
                <c:pt idx="713">
                  <c:v>25538</c:v>
                </c:pt>
                <c:pt idx="714">
                  <c:v>25563</c:v>
                </c:pt>
                <c:pt idx="715">
                  <c:v>25449</c:v>
                </c:pt>
                <c:pt idx="716">
                  <c:v>25338</c:v>
                </c:pt>
                <c:pt idx="717">
                  <c:v>25329</c:v>
                </c:pt>
                <c:pt idx="718">
                  <c:v>25255</c:v>
                </c:pt>
                <c:pt idx="719">
                  <c:v>25263</c:v>
                </c:pt>
                <c:pt idx="720">
                  <c:v>25394</c:v>
                </c:pt>
                <c:pt idx="721">
                  <c:v>25192</c:v>
                </c:pt>
                <c:pt idx="722">
                  <c:v>25204</c:v>
                </c:pt>
                <c:pt idx="723">
                  <c:v>25099</c:v>
                </c:pt>
                <c:pt idx="724">
                  <c:v>25211</c:v>
                </c:pt>
                <c:pt idx="725">
                  <c:v>25044</c:v>
                </c:pt>
                <c:pt idx="726">
                  <c:v>25092</c:v>
                </c:pt>
                <c:pt idx="727">
                  <c:v>25125</c:v>
                </c:pt>
                <c:pt idx="728">
                  <c:v>25139</c:v>
                </c:pt>
                <c:pt idx="729">
                  <c:v>25121</c:v>
                </c:pt>
                <c:pt idx="730">
                  <c:v>25286</c:v>
                </c:pt>
                <c:pt idx="731">
                  <c:v>25184</c:v>
                </c:pt>
                <c:pt idx="732">
                  <c:v>25221</c:v>
                </c:pt>
                <c:pt idx="733">
                  <c:v>25228</c:v>
                </c:pt>
                <c:pt idx="734">
                  <c:v>25211</c:v>
                </c:pt>
                <c:pt idx="735">
                  <c:v>25127</c:v>
                </c:pt>
                <c:pt idx="736">
                  <c:v>25083</c:v>
                </c:pt>
                <c:pt idx="737">
                  <c:v>24952</c:v>
                </c:pt>
                <c:pt idx="738">
                  <c:v>25277</c:v>
                </c:pt>
                <c:pt idx="739">
                  <c:v>25003</c:v>
                </c:pt>
                <c:pt idx="740">
                  <c:v>25213</c:v>
                </c:pt>
                <c:pt idx="741">
                  <c:v>25184</c:v>
                </c:pt>
                <c:pt idx="742">
                  <c:v>25246</c:v>
                </c:pt>
                <c:pt idx="743">
                  <c:v>25241</c:v>
                </c:pt>
                <c:pt idx="744">
                  <c:v>25246</c:v>
                </c:pt>
                <c:pt idx="745">
                  <c:v>25169</c:v>
                </c:pt>
                <c:pt idx="746">
                  <c:v>25078</c:v>
                </c:pt>
                <c:pt idx="747">
                  <c:v>25035</c:v>
                </c:pt>
                <c:pt idx="748">
                  <c:v>25072</c:v>
                </c:pt>
                <c:pt idx="749">
                  <c:v>25173</c:v>
                </c:pt>
                <c:pt idx="750">
                  <c:v>25180</c:v>
                </c:pt>
                <c:pt idx="751">
                  <c:v>25218</c:v>
                </c:pt>
                <c:pt idx="752">
                  <c:v>25153</c:v>
                </c:pt>
                <c:pt idx="753">
                  <c:v>25348</c:v>
                </c:pt>
                <c:pt idx="754">
                  <c:v>25213</c:v>
                </c:pt>
                <c:pt idx="755">
                  <c:v>25057</c:v>
                </c:pt>
                <c:pt idx="756">
                  <c:v>25156</c:v>
                </c:pt>
                <c:pt idx="757">
                  <c:v>25263</c:v>
                </c:pt>
                <c:pt idx="758">
                  <c:v>25103</c:v>
                </c:pt>
                <c:pt idx="759">
                  <c:v>25382</c:v>
                </c:pt>
                <c:pt idx="760">
                  <c:v>25235</c:v>
                </c:pt>
                <c:pt idx="761">
                  <c:v>25183</c:v>
                </c:pt>
                <c:pt idx="762">
                  <c:v>25220</c:v>
                </c:pt>
                <c:pt idx="763">
                  <c:v>25365</c:v>
                </c:pt>
                <c:pt idx="764">
                  <c:v>25283</c:v>
                </c:pt>
                <c:pt idx="765">
                  <c:v>25258</c:v>
                </c:pt>
                <c:pt idx="766">
                  <c:v>25215</c:v>
                </c:pt>
                <c:pt idx="767">
                  <c:v>25163</c:v>
                </c:pt>
                <c:pt idx="768">
                  <c:v>25131</c:v>
                </c:pt>
                <c:pt idx="769">
                  <c:v>25021</c:v>
                </c:pt>
                <c:pt idx="770">
                  <c:v>24909</c:v>
                </c:pt>
                <c:pt idx="771">
                  <c:v>24926</c:v>
                </c:pt>
                <c:pt idx="772">
                  <c:v>24857</c:v>
                </c:pt>
                <c:pt idx="773">
                  <c:v>24852</c:v>
                </c:pt>
                <c:pt idx="774">
                  <c:v>24810</c:v>
                </c:pt>
                <c:pt idx="775">
                  <c:v>24589</c:v>
                </c:pt>
                <c:pt idx="776">
                  <c:v>24535</c:v>
                </c:pt>
                <c:pt idx="777">
                  <c:v>24747</c:v>
                </c:pt>
                <c:pt idx="778">
                  <c:v>24782</c:v>
                </c:pt>
                <c:pt idx="779">
                  <c:v>24955</c:v>
                </c:pt>
                <c:pt idx="780">
                  <c:v>24793</c:v>
                </c:pt>
                <c:pt idx="781">
                  <c:v>24927</c:v>
                </c:pt>
                <c:pt idx="782">
                  <c:v>24900</c:v>
                </c:pt>
                <c:pt idx="783">
                  <c:v>25057</c:v>
                </c:pt>
                <c:pt idx="784">
                  <c:v>24831</c:v>
                </c:pt>
                <c:pt idx="785">
                  <c:v>24810</c:v>
                </c:pt>
                <c:pt idx="786">
                  <c:v>24842</c:v>
                </c:pt>
                <c:pt idx="787">
                  <c:v>24835</c:v>
                </c:pt>
                <c:pt idx="788">
                  <c:v>24934</c:v>
                </c:pt>
                <c:pt idx="789">
                  <c:v>24832</c:v>
                </c:pt>
                <c:pt idx="790">
                  <c:v>24854</c:v>
                </c:pt>
                <c:pt idx="791">
                  <c:v>24739</c:v>
                </c:pt>
                <c:pt idx="792">
                  <c:v>24626</c:v>
                </c:pt>
                <c:pt idx="793">
                  <c:v>24586</c:v>
                </c:pt>
                <c:pt idx="794">
                  <c:v>24755</c:v>
                </c:pt>
                <c:pt idx="795">
                  <c:v>24595</c:v>
                </c:pt>
                <c:pt idx="796">
                  <c:v>24628</c:v>
                </c:pt>
                <c:pt idx="797">
                  <c:v>24429</c:v>
                </c:pt>
                <c:pt idx="798">
                  <c:v>24557</c:v>
                </c:pt>
                <c:pt idx="799">
                  <c:v>24459</c:v>
                </c:pt>
                <c:pt idx="800">
                  <c:v>24340</c:v>
                </c:pt>
                <c:pt idx="801">
                  <c:v>24418</c:v>
                </c:pt>
                <c:pt idx="802">
                  <c:v>24217</c:v>
                </c:pt>
                <c:pt idx="803">
                  <c:v>24287</c:v>
                </c:pt>
                <c:pt idx="804">
                  <c:v>24162</c:v>
                </c:pt>
                <c:pt idx="805">
                  <c:v>24324</c:v>
                </c:pt>
                <c:pt idx="806">
                  <c:v>24142</c:v>
                </c:pt>
                <c:pt idx="807">
                  <c:v>24229</c:v>
                </c:pt>
                <c:pt idx="808">
                  <c:v>24180</c:v>
                </c:pt>
                <c:pt idx="809">
                  <c:v>23955</c:v>
                </c:pt>
                <c:pt idx="810">
                  <c:v>23978</c:v>
                </c:pt>
                <c:pt idx="811">
                  <c:v>23907</c:v>
                </c:pt>
                <c:pt idx="812">
                  <c:v>24141</c:v>
                </c:pt>
                <c:pt idx="813">
                  <c:v>23996</c:v>
                </c:pt>
                <c:pt idx="814">
                  <c:v>24099</c:v>
                </c:pt>
                <c:pt idx="815">
                  <c:v>23948</c:v>
                </c:pt>
                <c:pt idx="816">
                  <c:v>23920</c:v>
                </c:pt>
                <c:pt idx="817">
                  <c:v>23994</c:v>
                </c:pt>
                <c:pt idx="818">
                  <c:v>23807</c:v>
                </c:pt>
                <c:pt idx="819">
                  <c:v>23947</c:v>
                </c:pt>
                <c:pt idx="820">
                  <c:v>23876</c:v>
                </c:pt>
                <c:pt idx="821">
                  <c:v>24140</c:v>
                </c:pt>
                <c:pt idx="822">
                  <c:v>24111</c:v>
                </c:pt>
                <c:pt idx="823">
                  <c:v>24249</c:v>
                </c:pt>
                <c:pt idx="824">
                  <c:v>24010</c:v>
                </c:pt>
                <c:pt idx="825">
                  <c:v>24297</c:v>
                </c:pt>
                <c:pt idx="826">
                  <c:v>24053</c:v>
                </c:pt>
                <c:pt idx="827">
                  <c:v>23929</c:v>
                </c:pt>
                <c:pt idx="828">
                  <c:v>24043</c:v>
                </c:pt>
                <c:pt idx="829">
                  <c:v>23843</c:v>
                </c:pt>
                <c:pt idx="830">
                  <c:v>23867</c:v>
                </c:pt>
                <c:pt idx="831">
                  <c:v>23976</c:v>
                </c:pt>
                <c:pt idx="832">
                  <c:v>23965</c:v>
                </c:pt>
                <c:pt idx="833">
                  <c:v>23891</c:v>
                </c:pt>
                <c:pt idx="834">
                  <c:v>23936</c:v>
                </c:pt>
                <c:pt idx="835">
                  <c:v>24079</c:v>
                </c:pt>
                <c:pt idx="836">
                  <c:v>23881</c:v>
                </c:pt>
                <c:pt idx="837">
                  <c:v>23850</c:v>
                </c:pt>
                <c:pt idx="838">
                  <c:v>23825</c:v>
                </c:pt>
                <c:pt idx="839">
                  <c:v>23903</c:v>
                </c:pt>
                <c:pt idx="840">
                  <c:v>23976</c:v>
                </c:pt>
                <c:pt idx="841">
                  <c:v>23897</c:v>
                </c:pt>
                <c:pt idx="842">
                  <c:v>23970</c:v>
                </c:pt>
                <c:pt idx="843">
                  <c:v>23904</c:v>
                </c:pt>
                <c:pt idx="844">
                  <c:v>23793</c:v>
                </c:pt>
                <c:pt idx="845">
                  <c:v>23802</c:v>
                </c:pt>
                <c:pt idx="846">
                  <c:v>23885</c:v>
                </c:pt>
                <c:pt idx="847">
                  <c:v>23748</c:v>
                </c:pt>
                <c:pt idx="848">
                  <c:v>23750</c:v>
                </c:pt>
                <c:pt idx="849">
                  <c:v>23845</c:v>
                </c:pt>
                <c:pt idx="850">
                  <c:v>23738</c:v>
                </c:pt>
                <c:pt idx="851">
                  <c:v>23709</c:v>
                </c:pt>
                <c:pt idx="852">
                  <c:v>23857</c:v>
                </c:pt>
                <c:pt idx="853">
                  <c:v>23847</c:v>
                </c:pt>
                <c:pt idx="854">
                  <c:v>23792</c:v>
                </c:pt>
                <c:pt idx="855">
                  <c:v>23800</c:v>
                </c:pt>
                <c:pt idx="856">
                  <c:v>23726</c:v>
                </c:pt>
                <c:pt idx="857">
                  <c:v>23749</c:v>
                </c:pt>
                <c:pt idx="858">
                  <c:v>23741</c:v>
                </c:pt>
                <c:pt idx="859">
                  <c:v>23922</c:v>
                </c:pt>
                <c:pt idx="860">
                  <c:v>23780</c:v>
                </c:pt>
                <c:pt idx="861">
                  <c:v>23755</c:v>
                </c:pt>
                <c:pt idx="862">
                  <c:v>23920</c:v>
                </c:pt>
                <c:pt idx="863">
                  <c:v>23731</c:v>
                </c:pt>
                <c:pt idx="864">
                  <c:v>23603</c:v>
                </c:pt>
                <c:pt idx="865">
                  <c:v>23736</c:v>
                </c:pt>
                <c:pt idx="866">
                  <c:v>23620</c:v>
                </c:pt>
                <c:pt idx="867">
                  <c:v>23600</c:v>
                </c:pt>
                <c:pt idx="868">
                  <c:v>23631</c:v>
                </c:pt>
                <c:pt idx="869">
                  <c:v>23586</c:v>
                </c:pt>
                <c:pt idx="870">
                  <c:v>23557</c:v>
                </c:pt>
                <c:pt idx="871">
                  <c:v>23557</c:v>
                </c:pt>
                <c:pt idx="872">
                  <c:v>23557</c:v>
                </c:pt>
                <c:pt idx="873">
                  <c:v>23661</c:v>
                </c:pt>
                <c:pt idx="874">
                  <c:v>23604</c:v>
                </c:pt>
                <c:pt idx="875">
                  <c:v>23578</c:v>
                </c:pt>
                <c:pt idx="876">
                  <c:v>23479</c:v>
                </c:pt>
                <c:pt idx="877">
                  <c:v>23506</c:v>
                </c:pt>
                <c:pt idx="878">
                  <c:v>23466</c:v>
                </c:pt>
                <c:pt idx="879">
                  <c:v>23575</c:v>
                </c:pt>
                <c:pt idx="880">
                  <c:v>23515</c:v>
                </c:pt>
                <c:pt idx="881">
                  <c:v>23562</c:v>
                </c:pt>
                <c:pt idx="882">
                  <c:v>23584</c:v>
                </c:pt>
                <c:pt idx="883">
                  <c:v>23653</c:v>
                </c:pt>
                <c:pt idx="884">
                  <c:v>23499</c:v>
                </c:pt>
                <c:pt idx="885">
                  <c:v>23478</c:v>
                </c:pt>
                <c:pt idx="886">
                  <c:v>23490</c:v>
                </c:pt>
                <c:pt idx="887">
                  <c:v>23424</c:v>
                </c:pt>
                <c:pt idx="888">
                  <c:v>23479</c:v>
                </c:pt>
                <c:pt idx="889">
                  <c:v>23580</c:v>
                </c:pt>
                <c:pt idx="890">
                  <c:v>23548</c:v>
                </c:pt>
                <c:pt idx="891">
                  <c:v>23489</c:v>
                </c:pt>
                <c:pt idx="892">
                  <c:v>23585</c:v>
                </c:pt>
                <c:pt idx="893">
                  <c:v>23532</c:v>
                </c:pt>
                <c:pt idx="894">
                  <c:v>23551</c:v>
                </c:pt>
                <c:pt idx="895">
                  <c:v>23535</c:v>
                </c:pt>
                <c:pt idx="896">
                  <c:v>23479</c:v>
                </c:pt>
                <c:pt idx="897">
                  <c:v>23490</c:v>
                </c:pt>
                <c:pt idx="898">
                  <c:v>23633</c:v>
                </c:pt>
                <c:pt idx="899">
                  <c:v>23426</c:v>
                </c:pt>
                <c:pt idx="900">
                  <c:v>23462</c:v>
                </c:pt>
                <c:pt idx="901">
                  <c:v>23491</c:v>
                </c:pt>
                <c:pt idx="902">
                  <c:v>23684</c:v>
                </c:pt>
                <c:pt idx="903">
                  <c:v>23518</c:v>
                </c:pt>
                <c:pt idx="904">
                  <c:v>23523</c:v>
                </c:pt>
                <c:pt idx="905">
                  <c:v>23494</c:v>
                </c:pt>
                <c:pt idx="906">
                  <c:v>23617</c:v>
                </c:pt>
                <c:pt idx="907">
                  <c:v>23587</c:v>
                </c:pt>
                <c:pt idx="908">
                  <c:v>23562</c:v>
                </c:pt>
                <c:pt idx="909">
                  <c:v>23527</c:v>
                </c:pt>
                <c:pt idx="910">
                  <c:v>23600</c:v>
                </c:pt>
                <c:pt idx="911">
                  <c:v>23617</c:v>
                </c:pt>
                <c:pt idx="912">
                  <c:v>23584</c:v>
                </c:pt>
                <c:pt idx="913">
                  <c:v>23639</c:v>
                </c:pt>
                <c:pt idx="914">
                  <c:v>23392</c:v>
                </c:pt>
                <c:pt idx="915">
                  <c:v>23389</c:v>
                </c:pt>
                <c:pt idx="916">
                  <c:v>23416</c:v>
                </c:pt>
                <c:pt idx="917">
                  <c:v>23538</c:v>
                </c:pt>
                <c:pt idx="918">
                  <c:v>23501</c:v>
                </c:pt>
                <c:pt idx="919">
                  <c:v>23341</c:v>
                </c:pt>
                <c:pt idx="920">
                  <c:v>23445</c:v>
                </c:pt>
                <c:pt idx="921">
                  <c:v>23296</c:v>
                </c:pt>
                <c:pt idx="922">
                  <c:v>23378</c:v>
                </c:pt>
                <c:pt idx="923">
                  <c:v>23366</c:v>
                </c:pt>
                <c:pt idx="924">
                  <c:v>23421</c:v>
                </c:pt>
                <c:pt idx="925">
                  <c:v>23299</c:v>
                </c:pt>
                <c:pt idx="926">
                  <c:v>23357</c:v>
                </c:pt>
                <c:pt idx="927">
                  <c:v>23464</c:v>
                </c:pt>
                <c:pt idx="928">
                  <c:v>23330</c:v>
                </c:pt>
                <c:pt idx="929">
                  <c:v>23357</c:v>
                </c:pt>
                <c:pt idx="930">
                  <c:v>23454</c:v>
                </c:pt>
                <c:pt idx="931">
                  <c:v>23399</c:v>
                </c:pt>
                <c:pt idx="932">
                  <c:v>23449</c:v>
                </c:pt>
                <c:pt idx="933">
                  <c:v>23452</c:v>
                </c:pt>
                <c:pt idx="934">
                  <c:v>23487</c:v>
                </c:pt>
                <c:pt idx="935">
                  <c:v>23499</c:v>
                </c:pt>
                <c:pt idx="936">
                  <c:v>23474</c:v>
                </c:pt>
                <c:pt idx="937">
                  <c:v>23464</c:v>
                </c:pt>
                <c:pt idx="938">
                  <c:v>23442</c:v>
                </c:pt>
                <c:pt idx="939">
                  <c:v>23508</c:v>
                </c:pt>
                <c:pt idx="940">
                  <c:v>23453</c:v>
                </c:pt>
                <c:pt idx="941">
                  <c:v>23442</c:v>
                </c:pt>
                <c:pt idx="942">
                  <c:v>23503</c:v>
                </c:pt>
                <c:pt idx="943">
                  <c:v>23687</c:v>
                </c:pt>
                <c:pt idx="944">
                  <c:v>23557</c:v>
                </c:pt>
                <c:pt idx="945">
                  <c:v>23698</c:v>
                </c:pt>
                <c:pt idx="946">
                  <c:v>23649</c:v>
                </c:pt>
                <c:pt idx="947">
                  <c:v>23787</c:v>
                </c:pt>
                <c:pt idx="948">
                  <c:v>23683</c:v>
                </c:pt>
                <c:pt idx="949">
                  <c:v>23551</c:v>
                </c:pt>
                <c:pt idx="950">
                  <c:v>23630</c:v>
                </c:pt>
                <c:pt idx="951">
                  <c:v>23643</c:v>
                </c:pt>
                <c:pt idx="952">
                  <c:v>23525</c:v>
                </c:pt>
                <c:pt idx="953">
                  <c:v>23551</c:v>
                </c:pt>
                <c:pt idx="954">
                  <c:v>23532</c:v>
                </c:pt>
                <c:pt idx="955">
                  <c:v>23581</c:v>
                </c:pt>
                <c:pt idx="956">
                  <c:v>23608</c:v>
                </c:pt>
                <c:pt idx="957">
                  <c:v>23595</c:v>
                </c:pt>
                <c:pt idx="958">
                  <c:v>23474</c:v>
                </c:pt>
                <c:pt idx="959">
                  <c:v>23532</c:v>
                </c:pt>
                <c:pt idx="960">
                  <c:v>23496</c:v>
                </c:pt>
                <c:pt idx="961">
                  <c:v>23627</c:v>
                </c:pt>
                <c:pt idx="962">
                  <c:v>23552</c:v>
                </c:pt>
                <c:pt idx="963">
                  <c:v>23506</c:v>
                </c:pt>
                <c:pt idx="964">
                  <c:v>23504</c:v>
                </c:pt>
                <c:pt idx="965">
                  <c:v>23533</c:v>
                </c:pt>
                <c:pt idx="966">
                  <c:v>23398</c:v>
                </c:pt>
                <c:pt idx="967">
                  <c:v>23431</c:v>
                </c:pt>
                <c:pt idx="968">
                  <c:v>23473</c:v>
                </c:pt>
                <c:pt idx="969">
                  <c:v>23416</c:v>
                </c:pt>
                <c:pt idx="970">
                  <c:v>23605</c:v>
                </c:pt>
                <c:pt idx="971">
                  <c:v>23369</c:v>
                </c:pt>
                <c:pt idx="972">
                  <c:v>23474</c:v>
                </c:pt>
                <c:pt idx="973">
                  <c:v>23453</c:v>
                </c:pt>
                <c:pt idx="974">
                  <c:v>23324</c:v>
                </c:pt>
                <c:pt idx="975">
                  <c:v>23533</c:v>
                </c:pt>
                <c:pt idx="976">
                  <c:v>23387</c:v>
                </c:pt>
                <c:pt idx="977">
                  <c:v>23270</c:v>
                </c:pt>
                <c:pt idx="978">
                  <c:v>23506</c:v>
                </c:pt>
                <c:pt idx="979">
                  <c:v>23432</c:v>
                </c:pt>
                <c:pt idx="980">
                  <c:v>23260</c:v>
                </c:pt>
                <c:pt idx="981">
                  <c:v>23390</c:v>
                </c:pt>
                <c:pt idx="982">
                  <c:v>23474</c:v>
                </c:pt>
                <c:pt idx="983">
                  <c:v>23385</c:v>
                </c:pt>
                <c:pt idx="984">
                  <c:v>23380</c:v>
                </c:pt>
                <c:pt idx="985">
                  <c:v>23383</c:v>
                </c:pt>
                <c:pt idx="986">
                  <c:v>23494</c:v>
                </c:pt>
                <c:pt idx="987">
                  <c:v>23588</c:v>
                </c:pt>
                <c:pt idx="988">
                  <c:v>23582</c:v>
                </c:pt>
                <c:pt idx="989">
                  <c:v>23517</c:v>
                </c:pt>
                <c:pt idx="990">
                  <c:v>23704</c:v>
                </c:pt>
                <c:pt idx="991">
                  <c:v>23630</c:v>
                </c:pt>
                <c:pt idx="992">
                  <c:v>23600</c:v>
                </c:pt>
                <c:pt idx="993">
                  <c:v>23541</c:v>
                </c:pt>
                <c:pt idx="994">
                  <c:v>23543</c:v>
                </c:pt>
                <c:pt idx="995">
                  <c:v>23712</c:v>
                </c:pt>
                <c:pt idx="996">
                  <c:v>23483</c:v>
                </c:pt>
                <c:pt idx="997">
                  <c:v>23700</c:v>
                </c:pt>
                <c:pt idx="998">
                  <c:v>23583</c:v>
                </c:pt>
                <c:pt idx="999">
                  <c:v>23593</c:v>
                </c:pt>
                <c:pt idx="1000">
                  <c:v>23606</c:v>
                </c:pt>
                <c:pt idx="1001">
                  <c:v>23666</c:v>
                </c:pt>
                <c:pt idx="1002">
                  <c:v>23650</c:v>
                </c:pt>
                <c:pt idx="1003">
                  <c:v>23568</c:v>
                </c:pt>
                <c:pt idx="1004">
                  <c:v>23543</c:v>
                </c:pt>
                <c:pt idx="1005">
                  <c:v>23646</c:v>
                </c:pt>
                <c:pt idx="1006">
                  <c:v>23673</c:v>
                </c:pt>
                <c:pt idx="1007">
                  <c:v>23850</c:v>
                </c:pt>
                <c:pt idx="1008">
                  <c:v>23808</c:v>
                </c:pt>
                <c:pt idx="1009">
                  <c:v>23832</c:v>
                </c:pt>
                <c:pt idx="1010">
                  <c:v>23741</c:v>
                </c:pt>
                <c:pt idx="1011">
                  <c:v>23663</c:v>
                </c:pt>
                <c:pt idx="1012">
                  <c:v>23695</c:v>
                </c:pt>
                <c:pt idx="1013">
                  <c:v>23609</c:v>
                </c:pt>
                <c:pt idx="1014">
                  <c:v>23689</c:v>
                </c:pt>
                <c:pt idx="1015">
                  <c:v>23631</c:v>
                </c:pt>
                <c:pt idx="1016">
                  <c:v>23697</c:v>
                </c:pt>
                <c:pt idx="1017">
                  <c:v>23656</c:v>
                </c:pt>
                <c:pt idx="1018">
                  <c:v>23778</c:v>
                </c:pt>
                <c:pt idx="1019">
                  <c:v>23614</c:v>
                </c:pt>
                <c:pt idx="1020">
                  <c:v>23720</c:v>
                </c:pt>
                <c:pt idx="1021">
                  <c:v>23690</c:v>
                </c:pt>
                <c:pt idx="1022">
                  <c:v>23582</c:v>
                </c:pt>
                <c:pt idx="1023">
                  <c:v>23747</c:v>
                </c:pt>
                <c:pt idx="1024">
                  <c:v>23594</c:v>
                </c:pt>
                <c:pt idx="1025">
                  <c:v>23625</c:v>
                </c:pt>
                <c:pt idx="1026">
                  <c:v>23564</c:v>
                </c:pt>
                <c:pt idx="1027">
                  <c:v>23538</c:v>
                </c:pt>
                <c:pt idx="1028">
                  <c:v>23593</c:v>
                </c:pt>
                <c:pt idx="1029">
                  <c:v>23547</c:v>
                </c:pt>
                <c:pt idx="1030">
                  <c:v>23554</c:v>
                </c:pt>
                <c:pt idx="1031">
                  <c:v>23502</c:v>
                </c:pt>
                <c:pt idx="1032">
                  <c:v>23387</c:v>
                </c:pt>
                <c:pt idx="1033">
                  <c:v>23481</c:v>
                </c:pt>
                <c:pt idx="1034">
                  <c:v>23548</c:v>
                </c:pt>
                <c:pt idx="1035">
                  <c:v>23613</c:v>
                </c:pt>
                <c:pt idx="1036">
                  <c:v>23538</c:v>
                </c:pt>
                <c:pt idx="1037">
                  <c:v>23573</c:v>
                </c:pt>
                <c:pt idx="1038">
                  <c:v>23603</c:v>
                </c:pt>
                <c:pt idx="1039">
                  <c:v>23411</c:v>
                </c:pt>
                <c:pt idx="1040">
                  <c:v>23442</c:v>
                </c:pt>
                <c:pt idx="1041">
                  <c:v>23487</c:v>
                </c:pt>
                <c:pt idx="1042">
                  <c:v>23452</c:v>
                </c:pt>
                <c:pt idx="1043">
                  <c:v>23451</c:v>
                </c:pt>
                <c:pt idx="1044">
                  <c:v>23549</c:v>
                </c:pt>
                <c:pt idx="1045">
                  <c:v>23584</c:v>
                </c:pt>
                <c:pt idx="1046">
                  <c:v>23503</c:v>
                </c:pt>
                <c:pt idx="1047">
                  <c:v>23393</c:v>
                </c:pt>
                <c:pt idx="1048">
                  <c:v>23487</c:v>
                </c:pt>
                <c:pt idx="1049">
                  <c:v>23479</c:v>
                </c:pt>
                <c:pt idx="1050">
                  <c:v>23439</c:v>
                </c:pt>
                <c:pt idx="1051">
                  <c:v>23458</c:v>
                </c:pt>
                <c:pt idx="1052">
                  <c:v>23278</c:v>
                </c:pt>
                <c:pt idx="1053">
                  <c:v>23346</c:v>
                </c:pt>
                <c:pt idx="1054">
                  <c:v>23296</c:v>
                </c:pt>
                <c:pt idx="1055">
                  <c:v>23356</c:v>
                </c:pt>
                <c:pt idx="1056">
                  <c:v>23272</c:v>
                </c:pt>
                <c:pt idx="1057">
                  <c:v>23324</c:v>
                </c:pt>
                <c:pt idx="1058">
                  <c:v>23221</c:v>
                </c:pt>
                <c:pt idx="1059">
                  <c:v>23208</c:v>
                </c:pt>
                <c:pt idx="1060">
                  <c:v>23194</c:v>
                </c:pt>
                <c:pt idx="1061">
                  <c:v>23200</c:v>
                </c:pt>
                <c:pt idx="1062">
                  <c:v>23278</c:v>
                </c:pt>
                <c:pt idx="1063">
                  <c:v>23112</c:v>
                </c:pt>
                <c:pt idx="1064">
                  <c:v>23216</c:v>
                </c:pt>
                <c:pt idx="1065">
                  <c:v>23149</c:v>
                </c:pt>
                <c:pt idx="1066">
                  <c:v>23177</c:v>
                </c:pt>
                <c:pt idx="1067">
                  <c:v>23124</c:v>
                </c:pt>
                <c:pt idx="1068">
                  <c:v>23255</c:v>
                </c:pt>
                <c:pt idx="1069">
                  <c:v>23162</c:v>
                </c:pt>
                <c:pt idx="1070">
                  <c:v>23285</c:v>
                </c:pt>
                <c:pt idx="1071">
                  <c:v>23207</c:v>
                </c:pt>
                <c:pt idx="1072">
                  <c:v>23169</c:v>
                </c:pt>
                <c:pt idx="1073">
                  <c:v>23167</c:v>
                </c:pt>
                <c:pt idx="1074">
                  <c:v>23152</c:v>
                </c:pt>
                <c:pt idx="1075">
                  <c:v>23193</c:v>
                </c:pt>
                <c:pt idx="1076">
                  <c:v>23231</c:v>
                </c:pt>
                <c:pt idx="1077">
                  <c:v>23188</c:v>
                </c:pt>
                <c:pt idx="1078">
                  <c:v>23071</c:v>
                </c:pt>
                <c:pt idx="1079">
                  <c:v>23181</c:v>
                </c:pt>
                <c:pt idx="1080">
                  <c:v>23083</c:v>
                </c:pt>
                <c:pt idx="1081">
                  <c:v>23151</c:v>
                </c:pt>
                <c:pt idx="1082">
                  <c:v>23041</c:v>
                </c:pt>
                <c:pt idx="1083">
                  <c:v>23089</c:v>
                </c:pt>
                <c:pt idx="1084">
                  <c:v>23090</c:v>
                </c:pt>
                <c:pt idx="1085">
                  <c:v>23123</c:v>
                </c:pt>
                <c:pt idx="1086">
                  <c:v>23058</c:v>
                </c:pt>
                <c:pt idx="1087">
                  <c:v>22997</c:v>
                </c:pt>
                <c:pt idx="1088">
                  <c:v>22970</c:v>
                </c:pt>
                <c:pt idx="1089">
                  <c:v>23113</c:v>
                </c:pt>
                <c:pt idx="1090">
                  <c:v>22948</c:v>
                </c:pt>
                <c:pt idx="1091">
                  <c:v>22930</c:v>
                </c:pt>
                <c:pt idx="1092">
                  <c:v>23127</c:v>
                </c:pt>
                <c:pt idx="1093">
                  <c:v>22916</c:v>
                </c:pt>
                <c:pt idx="1094">
                  <c:v>22985</c:v>
                </c:pt>
                <c:pt idx="1095">
                  <c:v>22940</c:v>
                </c:pt>
                <c:pt idx="1096">
                  <c:v>22946</c:v>
                </c:pt>
                <c:pt idx="1097">
                  <c:v>22968</c:v>
                </c:pt>
                <c:pt idx="1098">
                  <c:v>23152</c:v>
                </c:pt>
                <c:pt idx="1099">
                  <c:v>22989</c:v>
                </c:pt>
                <c:pt idx="1100">
                  <c:v>22958</c:v>
                </c:pt>
                <c:pt idx="1101">
                  <c:v>22963</c:v>
                </c:pt>
                <c:pt idx="1102">
                  <c:v>23084</c:v>
                </c:pt>
                <c:pt idx="1103">
                  <c:v>23012</c:v>
                </c:pt>
                <c:pt idx="1104">
                  <c:v>23042</c:v>
                </c:pt>
                <c:pt idx="1105">
                  <c:v>23100</c:v>
                </c:pt>
                <c:pt idx="1106">
                  <c:v>23067</c:v>
                </c:pt>
                <c:pt idx="1107">
                  <c:v>23158</c:v>
                </c:pt>
                <c:pt idx="1108">
                  <c:v>23117</c:v>
                </c:pt>
                <c:pt idx="1109">
                  <c:v>23091</c:v>
                </c:pt>
                <c:pt idx="1110">
                  <c:v>23101</c:v>
                </c:pt>
                <c:pt idx="1111">
                  <c:v>23063</c:v>
                </c:pt>
                <c:pt idx="1112">
                  <c:v>23114</c:v>
                </c:pt>
                <c:pt idx="1113">
                  <c:v>23019</c:v>
                </c:pt>
                <c:pt idx="1114">
                  <c:v>23098</c:v>
                </c:pt>
                <c:pt idx="1115">
                  <c:v>23100</c:v>
                </c:pt>
                <c:pt idx="1116">
                  <c:v>22961</c:v>
                </c:pt>
                <c:pt idx="1117">
                  <c:v>22967</c:v>
                </c:pt>
                <c:pt idx="1118">
                  <c:v>22981</c:v>
                </c:pt>
                <c:pt idx="1119">
                  <c:v>22956</c:v>
                </c:pt>
                <c:pt idx="1120">
                  <c:v>22882</c:v>
                </c:pt>
                <c:pt idx="1121">
                  <c:v>22972</c:v>
                </c:pt>
                <c:pt idx="1122">
                  <c:v>22947</c:v>
                </c:pt>
                <c:pt idx="1123">
                  <c:v>22906</c:v>
                </c:pt>
                <c:pt idx="1124">
                  <c:v>23001</c:v>
                </c:pt>
                <c:pt idx="1125">
                  <c:v>22926</c:v>
                </c:pt>
                <c:pt idx="1126">
                  <c:v>22996</c:v>
                </c:pt>
                <c:pt idx="1127">
                  <c:v>22867</c:v>
                </c:pt>
                <c:pt idx="1128">
                  <c:v>22905</c:v>
                </c:pt>
                <c:pt idx="1129">
                  <c:v>22914</c:v>
                </c:pt>
                <c:pt idx="1130">
                  <c:v>22855</c:v>
                </c:pt>
                <c:pt idx="1131">
                  <c:v>22961</c:v>
                </c:pt>
                <c:pt idx="1132">
                  <c:v>22793</c:v>
                </c:pt>
                <c:pt idx="1133">
                  <c:v>22767</c:v>
                </c:pt>
                <c:pt idx="1134">
                  <c:v>22974</c:v>
                </c:pt>
                <c:pt idx="1135">
                  <c:v>23037</c:v>
                </c:pt>
                <c:pt idx="1136">
                  <c:v>22905</c:v>
                </c:pt>
                <c:pt idx="1137">
                  <c:v>22904</c:v>
                </c:pt>
                <c:pt idx="1138">
                  <c:v>22998</c:v>
                </c:pt>
                <c:pt idx="1139">
                  <c:v>22919</c:v>
                </c:pt>
                <c:pt idx="1140">
                  <c:v>22986</c:v>
                </c:pt>
                <c:pt idx="1141">
                  <c:v>23007</c:v>
                </c:pt>
                <c:pt idx="1142">
                  <c:v>23001</c:v>
                </c:pt>
                <c:pt idx="1143">
                  <c:v>22897</c:v>
                </c:pt>
                <c:pt idx="1144">
                  <c:v>23061</c:v>
                </c:pt>
                <c:pt idx="1145">
                  <c:v>22856</c:v>
                </c:pt>
                <c:pt idx="1146">
                  <c:v>22917</c:v>
                </c:pt>
                <c:pt idx="1147">
                  <c:v>22861</c:v>
                </c:pt>
                <c:pt idx="1148">
                  <c:v>22929</c:v>
                </c:pt>
                <c:pt idx="1149">
                  <c:v>22884</c:v>
                </c:pt>
                <c:pt idx="1150">
                  <c:v>22911</c:v>
                </c:pt>
                <c:pt idx="1151">
                  <c:v>22901</c:v>
                </c:pt>
                <c:pt idx="1152">
                  <c:v>22843</c:v>
                </c:pt>
                <c:pt idx="1153">
                  <c:v>22881</c:v>
                </c:pt>
                <c:pt idx="1154">
                  <c:v>23040</c:v>
                </c:pt>
                <c:pt idx="1155">
                  <c:v>22981</c:v>
                </c:pt>
                <c:pt idx="1156">
                  <c:v>22855</c:v>
                </c:pt>
                <c:pt idx="1157">
                  <c:v>22901</c:v>
                </c:pt>
                <c:pt idx="1158">
                  <c:v>22929</c:v>
                </c:pt>
                <c:pt idx="1159">
                  <c:v>22732</c:v>
                </c:pt>
                <c:pt idx="1160">
                  <c:v>22750</c:v>
                </c:pt>
                <c:pt idx="1161">
                  <c:v>22728</c:v>
                </c:pt>
                <c:pt idx="1162">
                  <c:v>22675</c:v>
                </c:pt>
                <c:pt idx="1163">
                  <c:v>22748</c:v>
                </c:pt>
                <c:pt idx="1164">
                  <c:v>22781</c:v>
                </c:pt>
                <c:pt idx="1165">
                  <c:v>22629</c:v>
                </c:pt>
                <c:pt idx="1166">
                  <c:v>22710</c:v>
                </c:pt>
                <c:pt idx="1167">
                  <c:v>22744</c:v>
                </c:pt>
                <c:pt idx="1168">
                  <c:v>22677</c:v>
                </c:pt>
                <c:pt idx="1169">
                  <c:v>22666</c:v>
                </c:pt>
                <c:pt idx="1170">
                  <c:v>22693</c:v>
                </c:pt>
                <c:pt idx="1171">
                  <c:v>22656</c:v>
                </c:pt>
                <c:pt idx="1172">
                  <c:v>22646</c:v>
                </c:pt>
                <c:pt idx="1173">
                  <c:v>22750</c:v>
                </c:pt>
                <c:pt idx="1174">
                  <c:v>22741</c:v>
                </c:pt>
                <c:pt idx="1175">
                  <c:v>22612</c:v>
                </c:pt>
                <c:pt idx="1176">
                  <c:v>22740</c:v>
                </c:pt>
                <c:pt idx="1177">
                  <c:v>22726</c:v>
                </c:pt>
                <c:pt idx="1178">
                  <c:v>22724</c:v>
                </c:pt>
                <c:pt idx="1179">
                  <c:v>22719</c:v>
                </c:pt>
                <c:pt idx="1180">
                  <c:v>22680</c:v>
                </c:pt>
                <c:pt idx="1181">
                  <c:v>22724</c:v>
                </c:pt>
                <c:pt idx="1182">
                  <c:v>22725</c:v>
                </c:pt>
                <c:pt idx="1183">
                  <c:v>22637</c:v>
                </c:pt>
                <c:pt idx="1184">
                  <c:v>22615</c:v>
                </c:pt>
                <c:pt idx="1185">
                  <c:v>22725</c:v>
                </c:pt>
                <c:pt idx="1186">
                  <c:v>22618</c:v>
                </c:pt>
                <c:pt idx="1187">
                  <c:v>22759</c:v>
                </c:pt>
                <c:pt idx="1188">
                  <c:v>22603</c:v>
                </c:pt>
                <c:pt idx="1189">
                  <c:v>22672</c:v>
                </c:pt>
                <c:pt idx="1190">
                  <c:v>22592</c:v>
                </c:pt>
                <c:pt idx="1191">
                  <c:v>22620</c:v>
                </c:pt>
                <c:pt idx="1192">
                  <c:v>22573</c:v>
                </c:pt>
                <c:pt idx="1193">
                  <c:v>22521</c:v>
                </c:pt>
                <c:pt idx="1194">
                  <c:v>22575</c:v>
                </c:pt>
                <c:pt idx="1195">
                  <c:v>22510</c:v>
                </c:pt>
                <c:pt idx="1196">
                  <c:v>22612</c:v>
                </c:pt>
                <c:pt idx="1197">
                  <c:v>22532</c:v>
                </c:pt>
                <c:pt idx="1198">
                  <c:v>22558</c:v>
                </c:pt>
                <c:pt idx="1199">
                  <c:v>22619</c:v>
                </c:pt>
                <c:pt idx="1200">
                  <c:v>22636</c:v>
                </c:pt>
                <c:pt idx="1201">
                  <c:v>22653</c:v>
                </c:pt>
                <c:pt idx="1202">
                  <c:v>22528</c:v>
                </c:pt>
                <c:pt idx="1203">
                  <c:v>22382</c:v>
                </c:pt>
                <c:pt idx="1204">
                  <c:v>22565</c:v>
                </c:pt>
                <c:pt idx="1205">
                  <c:v>22588</c:v>
                </c:pt>
                <c:pt idx="1206">
                  <c:v>22502</c:v>
                </c:pt>
                <c:pt idx="1207">
                  <c:v>22438</c:v>
                </c:pt>
                <c:pt idx="1208">
                  <c:v>22454</c:v>
                </c:pt>
                <c:pt idx="1209">
                  <c:v>22530</c:v>
                </c:pt>
                <c:pt idx="1210">
                  <c:v>22516</c:v>
                </c:pt>
                <c:pt idx="1211">
                  <c:v>22553</c:v>
                </c:pt>
                <c:pt idx="1212">
                  <c:v>22554</c:v>
                </c:pt>
                <c:pt idx="1213">
                  <c:v>22601</c:v>
                </c:pt>
                <c:pt idx="1214">
                  <c:v>22524</c:v>
                </c:pt>
                <c:pt idx="1215">
                  <c:v>22491</c:v>
                </c:pt>
                <c:pt idx="1216">
                  <c:v>22368</c:v>
                </c:pt>
                <c:pt idx="1217">
                  <c:v>22517</c:v>
                </c:pt>
                <c:pt idx="1218">
                  <c:v>22494</c:v>
                </c:pt>
                <c:pt idx="1219">
                  <c:v>22468</c:v>
                </c:pt>
                <c:pt idx="1220">
                  <c:v>22481</c:v>
                </c:pt>
                <c:pt idx="1221">
                  <c:v>22412</c:v>
                </c:pt>
                <c:pt idx="1222">
                  <c:v>22501</c:v>
                </c:pt>
                <c:pt idx="1223">
                  <c:v>22542</c:v>
                </c:pt>
                <c:pt idx="1224">
                  <c:v>22481</c:v>
                </c:pt>
                <c:pt idx="1225">
                  <c:v>22490</c:v>
                </c:pt>
                <c:pt idx="1226">
                  <c:v>22452</c:v>
                </c:pt>
                <c:pt idx="1227">
                  <c:v>22429</c:v>
                </c:pt>
                <c:pt idx="1228">
                  <c:v>22412</c:v>
                </c:pt>
                <c:pt idx="1229">
                  <c:v>22492</c:v>
                </c:pt>
                <c:pt idx="1230">
                  <c:v>22498</c:v>
                </c:pt>
                <c:pt idx="1231">
                  <c:v>22485</c:v>
                </c:pt>
                <c:pt idx="1232">
                  <c:v>22495</c:v>
                </c:pt>
                <c:pt idx="1233">
                  <c:v>22429</c:v>
                </c:pt>
                <c:pt idx="1234">
                  <c:v>22454</c:v>
                </c:pt>
                <c:pt idx="1235">
                  <c:v>22423</c:v>
                </c:pt>
                <c:pt idx="1236">
                  <c:v>22455</c:v>
                </c:pt>
                <c:pt idx="1237">
                  <c:v>22545</c:v>
                </c:pt>
                <c:pt idx="1238">
                  <c:v>22386</c:v>
                </c:pt>
                <c:pt idx="1239">
                  <c:v>22434</c:v>
                </c:pt>
                <c:pt idx="1240">
                  <c:v>22533</c:v>
                </c:pt>
                <c:pt idx="1241">
                  <c:v>22442</c:v>
                </c:pt>
                <c:pt idx="1242">
                  <c:v>22490</c:v>
                </c:pt>
                <c:pt idx="1243">
                  <c:v>22388</c:v>
                </c:pt>
                <c:pt idx="1244">
                  <c:v>22333</c:v>
                </c:pt>
                <c:pt idx="1245">
                  <c:v>22397</c:v>
                </c:pt>
                <c:pt idx="1246">
                  <c:v>22428</c:v>
                </c:pt>
                <c:pt idx="1247">
                  <c:v>22414</c:v>
                </c:pt>
                <c:pt idx="1248">
                  <c:v>22427</c:v>
                </c:pt>
                <c:pt idx="1249">
                  <c:v>22377</c:v>
                </c:pt>
                <c:pt idx="1250">
                  <c:v>22402</c:v>
                </c:pt>
                <c:pt idx="1251">
                  <c:v>22448</c:v>
                </c:pt>
                <c:pt idx="1252">
                  <c:v>22426</c:v>
                </c:pt>
                <c:pt idx="1253">
                  <c:v>22408</c:v>
                </c:pt>
                <c:pt idx="1254">
                  <c:v>22404</c:v>
                </c:pt>
                <c:pt idx="1255">
                  <c:v>22309</c:v>
                </c:pt>
                <c:pt idx="1256">
                  <c:v>22363</c:v>
                </c:pt>
                <c:pt idx="1257">
                  <c:v>22298</c:v>
                </c:pt>
                <c:pt idx="1258">
                  <c:v>22478</c:v>
                </c:pt>
                <c:pt idx="1259">
                  <c:v>22365</c:v>
                </c:pt>
                <c:pt idx="1260">
                  <c:v>22354</c:v>
                </c:pt>
                <c:pt idx="1261">
                  <c:v>22449</c:v>
                </c:pt>
                <c:pt idx="1262">
                  <c:v>22432</c:v>
                </c:pt>
                <c:pt idx="1263">
                  <c:v>22421</c:v>
                </c:pt>
                <c:pt idx="1264">
                  <c:v>22482</c:v>
                </c:pt>
                <c:pt idx="1265">
                  <c:v>22374</c:v>
                </c:pt>
                <c:pt idx="1266">
                  <c:v>22463</c:v>
                </c:pt>
                <c:pt idx="1267">
                  <c:v>22545</c:v>
                </c:pt>
                <c:pt idx="1268">
                  <c:v>22453</c:v>
                </c:pt>
                <c:pt idx="1269">
                  <c:v>22493</c:v>
                </c:pt>
                <c:pt idx="1270">
                  <c:v>22486</c:v>
                </c:pt>
                <c:pt idx="1271">
                  <c:v>22571</c:v>
                </c:pt>
                <c:pt idx="1272">
                  <c:v>22463</c:v>
                </c:pt>
                <c:pt idx="1273">
                  <c:v>22491</c:v>
                </c:pt>
                <c:pt idx="1274">
                  <c:v>22373</c:v>
                </c:pt>
                <c:pt idx="1275">
                  <c:v>22440</c:v>
                </c:pt>
                <c:pt idx="1276">
                  <c:v>22426</c:v>
                </c:pt>
                <c:pt idx="1277">
                  <c:v>22397</c:v>
                </c:pt>
                <c:pt idx="1278">
                  <c:v>22449</c:v>
                </c:pt>
                <c:pt idx="1279">
                  <c:v>22347</c:v>
                </c:pt>
                <c:pt idx="1280">
                  <c:v>22313</c:v>
                </c:pt>
                <c:pt idx="1281">
                  <c:v>22334</c:v>
                </c:pt>
                <c:pt idx="1282">
                  <c:v>22296</c:v>
                </c:pt>
                <c:pt idx="1283">
                  <c:v>22383</c:v>
                </c:pt>
                <c:pt idx="1284">
                  <c:v>22369</c:v>
                </c:pt>
                <c:pt idx="1285">
                  <c:v>22359</c:v>
                </c:pt>
                <c:pt idx="1286">
                  <c:v>22409</c:v>
                </c:pt>
                <c:pt idx="1287">
                  <c:v>22390</c:v>
                </c:pt>
                <c:pt idx="1288">
                  <c:v>22304</c:v>
                </c:pt>
                <c:pt idx="1289">
                  <c:v>22389</c:v>
                </c:pt>
                <c:pt idx="1290">
                  <c:v>22410</c:v>
                </c:pt>
                <c:pt idx="1291">
                  <c:v>22446</c:v>
                </c:pt>
                <c:pt idx="1292">
                  <c:v>22411</c:v>
                </c:pt>
                <c:pt idx="1293">
                  <c:v>22323</c:v>
                </c:pt>
                <c:pt idx="1294">
                  <c:v>22391</c:v>
                </c:pt>
                <c:pt idx="1295">
                  <c:v>22419</c:v>
                </c:pt>
                <c:pt idx="1296">
                  <c:v>22231</c:v>
                </c:pt>
                <c:pt idx="1297">
                  <c:v>22348</c:v>
                </c:pt>
                <c:pt idx="1298">
                  <c:v>22291</c:v>
                </c:pt>
                <c:pt idx="1299">
                  <c:v>22181</c:v>
                </c:pt>
                <c:pt idx="1300">
                  <c:v>22311</c:v>
                </c:pt>
                <c:pt idx="1301">
                  <c:v>22317</c:v>
                </c:pt>
                <c:pt idx="1302">
                  <c:v>22263</c:v>
                </c:pt>
                <c:pt idx="1303">
                  <c:v>22180</c:v>
                </c:pt>
                <c:pt idx="1304">
                  <c:v>22261</c:v>
                </c:pt>
                <c:pt idx="1305">
                  <c:v>22342</c:v>
                </c:pt>
                <c:pt idx="1306">
                  <c:v>22152</c:v>
                </c:pt>
                <c:pt idx="1307">
                  <c:v>22202</c:v>
                </c:pt>
                <c:pt idx="1308">
                  <c:v>22207</c:v>
                </c:pt>
                <c:pt idx="1309">
                  <c:v>22241</c:v>
                </c:pt>
                <c:pt idx="1310">
                  <c:v>22264</c:v>
                </c:pt>
                <c:pt idx="1311">
                  <c:v>22263</c:v>
                </c:pt>
                <c:pt idx="1312">
                  <c:v>22254</c:v>
                </c:pt>
                <c:pt idx="1313">
                  <c:v>22257</c:v>
                </c:pt>
                <c:pt idx="1314">
                  <c:v>22264</c:v>
                </c:pt>
                <c:pt idx="1315">
                  <c:v>22253</c:v>
                </c:pt>
                <c:pt idx="1316">
                  <c:v>22211</c:v>
                </c:pt>
                <c:pt idx="1317">
                  <c:v>22224</c:v>
                </c:pt>
                <c:pt idx="1318">
                  <c:v>22146</c:v>
                </c:pt>
                <c:pt idx="1319">
                  <c:v>22064</c:v>
                </c:pt>
                <c:pt idx="1320">
                  <c:v>22180</c:v>
                </c:pt>
                <c:pt idx="1321">
                  <c:v>22251</c:v>
                </c:pt>
                <c:pt idx="1322">
                  <c:v>22206</c:v>
                </c:pt>
                <c:pt idx="1323">
                  <c:v>22220</c:v>
                </c:pt>
                <c:pt idx="1324">
                  <c:v>22235</c:v>
                </c:pt>
                <c:pt idx="1325">
                  <c:v>22136</c:v>
                </c:pt>
                <c:pt idx="1326">
                  <c:v>22100</c:v>
                </c:pt>
                <c:pt idx="1327">
                  <c:v>22109</c:v>
                </c:pt>
                <c:pt idx="1328">
                  <c:v>22110</c:v>
                </c:pt>
                <c:pt idx="1329">
                  <c:v>22104</c:v>
                </c:pt>
                <c:pt idx="1330">
                  <c:v>22097</c:v>
                </c:pt>
                <c:pt idx="1331">
                  <c:v>22213</c:v>
                </c:pt>
                <c:pt idx="1332">
                  <c:v>22169</c:v>
                </c:pt>
                <c:pt idx="1333">
                  <c:v>22274</c:v>
                </c:pt>
                <c:pt idx="1334">
                  <c:v>22178</c:v>
                </c:pt>
                <c:pt idx="1335">
                  <c:v>22128</c:v>
                </c:pt>
                <c:pt idx="1336">
                  <c:v>22226</c:v>
                </c:pt>
                <c:pt idx="1337">
                  <c:v>22251</c:v>
                </c:pt>
                <c:pt idx="1338">
                  <c:v>22175</c:v>
                </c:pt>
                <c:pt idx="1339">
                  <c:v>22109</c:v>
                </c:pt>
                <c:pt idx="1340">
                  <c:v>22186</c:v>
                </c:pt>
                <c:pt idx="1341">
                  <c:v>22097</c:v>
                </c:pt>
                <c:pt idx="1342">
                  <c:v>22155</c:v>
                </c:pt>
                <c:pt idx="1343">
                  <c:v>22150</c:v>
                </c:pt>
                <c:pt idx="1344">
                  <c:v>22121</c:v>
                </c:pt>
                <c:pt idx="1345">
                  <c:v>22200</c:v>
                </c:pt>
                <c:pt idx="1346">
                  <c:v>20000</c:v>
                </c:pt>
                <c:pt idx="1347">
                  <c:v>20000</c:v>
                </c:pt>
                <c:pt idx="1348">
                  <c:v>20000</c:v>
                </c:pt>
                <c:pt idx="1349">
                  <c:v>20000</c:v>
                </c:pt>
                <c:pt idx="1350">
                  <c:v>20000</c:v>
                </c:pt>
                <c:pt idx="1351">
                  <c:v>20000</c:v>
                </c:pt>
                <c:pt idx="1352">
                  <c:v>20000</c:v>
                </c:pt>
                <c:pt idx="1353">
                  <c:v>20000</c:v>
                </c:pt>
                <c:pt idx="1354">
                  <c:v>20000</c:v>
                </c:pt>
                <c:pt idx="1355">
                  <c:v>20000</c:v>
                </c:pt>
                <c:pt idx="1356">
                  <c:v>20000</c:v>
                </c:pt>
                <c:pt idx="1357">
                  <c:v>20000</c:v>
                </c:pt>
                <c:pt idx="1358">
                  <c:v>20000</c:v>
                </c:pt>
                <c:pt idx="1359">
                  <c:v>20000</c:v>
                </c:pt>
                <c:pt idx="1360">
                  <c:v>20000</c:v>
                </c:pt>
                <c:pt idx="1361">
                  <c:v>20000</c:v>
                </c:pt>
                <c:pt idx="1362">
                  <c:v>20000</c:v>
                </c:pt>
                <c:pt idx="1363">
                  <c:v>20000</c:v>
                </c:pt>
                <c:pt idx="1364">
                  <c:v>20000</c:v>
                </c:pt>
                <c:pt idx="1365">
                  <c:v>20000</c:v>
                </c:pt>
                <c:pt idx="1366">
                  <c:v>20000</c:v>
                </c:pt>
                <c:pt idx="1367">
                  <c:v>20000</c:v>
                </c:pt>
                <c:pt idx="1368">
                  <c:v>20000</c:v>
                </c:pt>
                <c:pt idx="1369">
                  <c:v>20000</c:v>
                </c:pt>
                <c:pt idx="1370">
                  <c:v>20000</c:v>
                </c:pt>
                <c:pt idx="1371">
                  <c:v>20000</c:v>
                </c:pt>
                <c:pt idx="1372">
                  <c:v>20000</c:v>
                </c:pt>
                <c:pt idx="1373">
                  <c:v>20000</c:v>
                </c:pt>
                <c:pt idx="1374">
                  <c:v>20000</c:v>
                </c:pt>
                <c:pt idx="1375">
                  <c:v>20000</c:v>
                </c:pt>
                <c:pt idx="1376">
                  <c:v>20000</c:v>
                </c:pt>
                <c:pt idx="1377">
                  <c:v>20000</c:v>
                </c:pt>
                <c:pt idx="1378">
                  <c:v>20000</c:v>
                </c:pt>
                <c:pt idx="1379">
                  <c:v>20000</c:v>
                </c:pt>
                <c:pt idx="1380">
                  <c:v>20000</c:v>
                </c:pt>
                <c:pt idx="1381">
                  <c:v>20000</c:v>
                </c:pt>
                <c:pt idx="1382">
                  <c:v>20000</c:v>
                </c:pt>
                <c:pt idx="1383">
                  <c:v>20000</c:v>
                </c:pt>
                <c:pt idx="1384">
                  <c:v>20000</c:v>
                </c:pt>
                <c:pt idx="1385">
                  <c:v>20000</c:v>
                </c:pt>
                <c:pt idx="1386">
                  <c:v>20000</c:v>
                </c:pt>
                <c:pt idx="1387">
                  <c:v>20000</c:v>
                </c:pt>
                <c:pt idx="1388">
                  <c:v>20000</c:v>
                </c:pt>
                <c:pt idx="1389">
                  <c:v>20000</c:v>
                </c:pt>
                <c:pt idx="1390">
                  <c:v>20000</c:v>
                </c:pt>
                <c:pt idx="1391">
                  <c:v>20000</c:v>
                </c:pt>
                <c:pt idx="1392">
                  <c:v>20000</c:v>
                </c:pt>
                <c:pt idx="1393">
                  <c:v>20000</c:v>
                </c:pt>
                <c:pt idx="1394">
                  <c:v>20000</c:v>
                </c:pt>
                <c:pt idx="1395">
                  <c:v>20000</c:v>
                </c:pt>
                <c:pt idx="1396">
                  <c:v>20000</c:v>
                </c:pt>
                <c:pt idx="1397">
                  <c:v>20000</c:v>
                </c:pt>
                <c:pt idx="1398">
                  <c:v>20000</c:v>
                </c:pt>
                <c:pt idx="1399">
                  <c:v>20000</c:v>
                </c:pt>
                <c:pt idx="1400">
                  <c:v>20000</c:v>
                </c:pt>
                <c:pt idx="1401">
                  <c:v>20000</c:v>
                </c:pt>
                <c:pt idx="1402">
                  <c:v>20000</c:v>
                </c:pt>
                <c:pt idx="1403">
                  <c:v>20000</c:v>
                </c:pt>
                <c:pt idx="1404">
                  <c:v>20000</c:v>
                </c:pt>
                <c:pt idx="1405">
                  <c:v>20000</c:v>
                </c:pt>
                <c:pt idx="1406">
                  <c:v>20000</c:v>
                </c:pt>
                <c:pt idx="1407">
                  <c:v>20000</c:v>
                </c:pt>
                <c:pt idx="1408">
                  <c:v>20000</c:v>
                </c:pt>
                <c:pt idx="1409">
                  <c:v>20000</c:v>
                </c:pt>
                <c:pt idx="1410">
                  <c:v>20000</c:v>
                </c:pt>
                <c:pt idx="1411">
                  <c:v>20000</c:v>
                </c:pt>
                <c:pt idx="1412">
                  <c:v>20000</c:v>
                </c:pt>
                <c:pt idx="1413">
                  <c:v>20000</c:v>
                </c:pt>
                <c:pt idx="1414">
                  <c:v>20000</c:v>
                </c:pt>
                <c:pt idx="1415">
                  <c:v>20000</c:v>
                </c:pt>
                <c:pt idx="1416">
                  <c:v>20000</c:v>
                </c:pt>
                <c:pt idx="1417">
                  <c:v>20000</c:v>
                </c:pt>
                <c:pt idx="1418">
                  <c:v>20000</c:v>
                </c:pt>
                <c:pt idx="1419">
                  <c:v>20000</c:v>
                </c:pt>
                <c:pt idx="1420">
                  <c:v>20000</c:v>
                </c:pt>
                <c:pt idx="1421">
                  <c:v>20000</c:v>
                </c:pt>
                <c:pt idx="1422">
                  <c:v>20000</c:v>
                </c:pt>
                <c:pt idx="1423">
                  <c:v>20000</c:v>
                </c:pt>
                <c:pt idx="1424">
                  <c:v>20000</c:v>
                </c:pt>
                <c:pt idx="1425">
                  <c:v>20000</c:v>
                </c:pt>
                <c:pt idx="1426">
                  <c:v>20000</c:v>
                </c:pt>
                <c:pt idx="1427">
                  <c:v>20000</c:v>
                </c:pt>
                <c:pt idx="1428">
                  <c:v>20000</c:v>
                </c:pt>
                <c:pt idx="1429">
                  <c:v>20000</c:v>
                </c:pt>
                <c:pt idx="1430">
                  <c:v>20000</c:v>
                </c:pt>
                <c:pt idx="1431">
                  <c:v>20000</c:v>
                </c:pt>
                <c:pt idx="1432">
                  <c:v>20000</c:v>
                </c:pt>
                <c:pt idx="1433">
                  <c:v>20000</c:v>
                </c:pt>
                <c:pt idx="1434">
                  <c:v>20000</c:v>
                </c:pt>
                <c:pt idx="1435">
                  <c:v>20000</c:v>
                </c:pt>
                <c:pt idx="1436">
                  <c:v>20000</c:v>
                </c:pt>
                <c:pt idx="1437">
                  <c:v>20000</c:v>
                </c:pt>
                <c:pt idx="1438">
                  <c:v>20000</c:v>
                </c:pt>
                <c:pt idx="1439">
                  <c:v>20000</c:v>
                </c:pt>
                <c:pt idx="1440">
                  <c:v>20000</c:v>
                </c:pt>
                <c:pt idx="1441">
                  <c:v>20000</c:v>
                </c:pt>
                <c:pt idx="1442">
                  <c:v>20000</c:v>
                </c:pt>
                <c:pt idx="1443">
                  <c:v>20000</c:v>
                </c:pt>
                <c:pt idx="1444">
                  <c:v>20000</c:v>
                </c:pt>
                <c:pt idx="1445">
                  <c:v>20000</c:v>
                </c:pt>
                <c:pt idx="1446">
                  <c:v>20000</c:v>
                </c:pt>
                <c:pt idx="1447">
                  <c:v>20000</c:v>
                </c:pt>
                <c:pt idx="1448">
                  <c:v>20000</c:v>
                </c:pt>
                <c:pt idx="1449">
                  <c:v>20000</c:v>
                </c:pt>
                <c:pt idx="1450">
                  <c:v>20000</c:v>
                </c:pt>
                <c:pt idx="1451">
                  <c:v>20000</c:v>
                </c:pt>
                <c:pt idx="1452">
                  <c:v>20000</c:v>
                </c:pt>
                <c:pt idx="1453">
                  <c:v>20000</c:v>
                </c:pt>
                <c:pt idx="1454">
                  <c:v>20000</c:v>
                </c:pt>
                <c:pt idx="1455">
                  <c:v>20000</c:v>
                </c:pt>
                <c:pt idx="1456">
                  <c:v>20000</c:v>
                </c:pt>
                <c:pt idx="1457">
                  <c:v>20000</c:v>
                </c:pt>
                <c:pt idx="1458">
                  <c:v>20000</c:v>
                </c:pt>
                <c:pt idx="1459">
                  <c:v>20000</c:v>
                </c:pt>
                <c:pt idx="1460">
                  <c:v>20000</c:v>
                </c:pt>
                <c:pt idx="1461">
                  <c:v>20000</c:v>
                </c:pt>
                <c:pt idx="1462">
                  <c:v>20000</c:v>
                </c:pt>
                <c:pt idx="1463">
                  <c:v>20000</c:v>
                </c:pt>
                <c:pt idx="1464">
                  <c:v>20000</c:v>
                </c:pt>
                <c:pt idx="1465">
                  <c:v>20000</c:v>
                </c:pt>
                <c:pt idx="1466">
                  <c:v>20000</c:v>
                </c:pt>
                <c:pt idx="1467">
                  <c:v>20000</c:v>
                </c:pt>
                <c:pt idx="1468">
                  <c:v>20000</c:v>
                </c:pt>
                <c:pt idx="1469">
                  <c:v>20000</c:v>
                </c:pt>
                <c:pt idx="1470">
                  <c:v>20000</c:v>
                </c:pt>
                <c:pt idx="1471">
                  <c:v>20000</c:v>
                </c:pt>
                <c:pt idx="1472">
                  <c:v>20000</c:v>
                </c:pt>
                <c:pt idx="1473">
                  <c:v>20000</c:v>
                </c:pt>
                <c:pt idx="1474">
                  <c:v>20000</c:v>
                </c:pt>
                <c:pt idx="1475">
                  <c:v>20000</c:v>
                </c:pt>
                <c:pt idx="1476">
                  <c:v>20000</c:v>
                </c:pt>
                <c:pt idx="1477">
                  <c:v>20000</c:v>
                </c:pt>
                <c:pt idx="1478">
                  <c:v>20000</c:v>
                </c:pt>
                <c:pt idx="1479">
                  <c:v>20000</c:v>
                </c:pt>
                <c:pt idx="1480">
                  <c:v>20000</c:v>
                </c:pt>
                <c:pt idx="1481">
                  <c:v>20000</c:v>
                </c:pt>
                <c:pt idx="1482">
                  <c:v>20000</c:v>
                </c:pt>
                <c:pt idx="1483">
                  <c:v>20000</c:v>
                </c:pt>
                <c:pt idx="1484">
                  <c:v>20000</c:v>
                </c:pt>
                <c:pt idx="1485">
                  <c:v>20000</c:v>
                </c:pt>
                <c:pt idx="1486">
                  <c:v>20000</c:v>
                </c:pt>
                <c:pt idx="1487">
                  <c:v>20000</c:v>
                </c:pt>
                <c:pt idx="1488">
                  <c:v>20000</c:v>
                </c:pt>
                <c:pt idx="1489">
                  <c:v>20000</c:v>
                </c:pt>
                <c:pt idx="1490">
                  <c:v>20000</c:v>
                </c:pt>
                <c:pt idx="1491">
                  <c:v>20000</c:v>
                </c:pt>
                <c:pt idx="1492">
                  <c:v>20000</c:v>
                </c:pt>
                <c:pt idx="1493">
                  <c:v>20000</c:v>
                </c:pt>
                <c:pt idx="1494">
                  <c:v>20000</c:v>
                </c:pt>
                <c:pt idx="1495">
                  <c:v>20000</c:v>
                </c:pt>
                <c:pt idx="1496">
                  <c:v>20000</c:v>
                </c:pt>
                <c:pt idx="1497">
                  <c:v>20000</c:v>
                </c:pt>
                <c:pt idx="1498">
                  <c:v>20000</c:v>
                </c:pt>
                <c:pt idx="1499">
                  <c:v>20000</c:v>
                </c:pt>
                <c:pt idx="1500">
                  <c:v>20000</c:v>
                </c:pt>
                <c:pt idx="1501">
                  <c:v>20000</c:v>
                </c:pt>
                <c:pt idx="1502">
                  <c:v>20000</c:v>
                </c:pt>
                <c:pt idx="1503">
                  <c:v>20000</c:v>
                </c:pt>
                <c:pt idx="1504">
                  <c:v>20000</c:v>
                </c:pt>
                <c:pt idx="1505">
                  <c:v>20000</c:v>
                </c:pt>
                <c:pt idx="1506">
                  <c:v>20000</c:v>
                </c:pt>
                <c:pt idx="1507">
                  <c:v>20000</c:v>
                </c:pt>
                <c:pt idx="1508">
                  <c:v>20000</c:v>
                </c:pt>
                <c:pt idx="1509">
                  <c:v>20000</c:v>
                </c:pt>
                <c:pt idx="1510">
                  <c:v>20000</c:v>
                </c:pt>
                <c:pt idx="1511">
                  <c:v>20000</c:v>
                </c:pt>
                <c:pt idx="1512">
                  <c:v>20000</c:v>
                </c:pt>
                <c:pt idx="1513">
                  <c:v>20000</c:v>
                </c:pt>
                <c:pt idx="1514">
                  <c:v>20000</c:v>
                </c:pt>
                <c:pt idx="1515">
                  <c:v>20000</c:v>
                </c:pt>
                <c:pt idx="1516">
                  <c:v>20000</c:v>
                </c:pt>
                <c:pt idx="1517">
                  <c:v>20000</c:v>
                </c:pt>
                <c:pt idx="1518">
                  <c:v>20000</c:v>
                </c:pt>
                <c:pt idx="1519">
                  <c:v>20000</c:v>
                </c:pt>
                <c:pt idx="1520">
                  <c:v>20000</c:v>
                </c:pt>
                <c:pt idx="1521">
                  <c:v>20000</c:v>
                </c:pt>
                <c:pt idx="1522">
                  <c:v>20000</c:v>
                </c:pt>
                <c:pt idx="1523">
                  <c:v>20000</c:v>
                </c:pt>
                <c:pt idx="1524">
                  <c:v>20000</c:v>
                </c:pt>
                <c:pt idx="1525">
                  <c:v>20000</c:v>
                </c:pt>
                <c:pt idx="1526">
                  <c:v>20000</c:v>
                </c:pt>
                <c:pt idx="1527">
                  <c:v>20000</c:v>
                </c:pt>
                <c:pt idx="1528">
                  <c:v>20000</c:v>
                </c:pt>
                <c:pt idx="1529">
                  <c:v>20000</c:v>
                </c:pt>
                <c:pt idx="1530">
                  <c:v>20000</c:v>
                </c:pt>
                <c:pt idx="1531">
                  <c:v>20000</c:v>
                </c:pt>
                <c:pt idx="1532">
                  <c:v>20000</c:v>
                </c:pt>
                <c:pt idx="1533">
                  <c:v>20000</c:v>
                </c:pt>
                <c:pt idx="1534">
                  <c:v>20000</c:v>
                </c:pt>
                <c:pt idx="1535">
                  <c:v>20000</c:v>
                </c:pt>
                <c:pt idx="1536">
                  <c:v>20000</c:v>
                </c:pt>
                <c:pt idx="1537">
                  <c:v>20000</c:v>
                </c:pt>
                <c:pt idx="1538">
                  <c:v>20000</c:v>
                </c:pt>
                <c:pt idx="1539">
                  <c:v>20000</c:v>
                </c:pt>
                <c:pt idx="1540">
                  <c:v>20000</c:v>
                </c:pt>
                <c:pt idx="1541">
                  <c:v>20000</c:v>
                </c:pt>
                <c:pt idx="1542">
                  <c:v>20000</c:v>
                </c:pt>
                <c:pt idx="1543">
                  <c:v>20000</c:v>
                </c:pt>
                <c:pt idx="1544">
                  <c:v>20000</c:v>
                </c:pt>
                <c:pt idx="1545">
                  <c:v>20000</c:v>
                </c:pt>
                <c:pt idx="1546">
                  <c:v>20000</c:v>
                </c:pt>
                <c:pt idx="1547">
                  <c:v>20000</c:v>
                </c:pt>
                <c:pt idx="1548">
                  <c:v>20000</c:v>
                </c:pt>
                <c:pt idx="1549">
                  <c:v>20000</c:v>
                </c:pt>
                <c:pt idx="1550">
                  <c:v>20000</c:v>
                </c:pt>
                <c:pt idx="1551">
                  <c:v>20000</c:v>
                </c:pt>
                <c:pt idx="1552">
                  <c:v>20000</c:v>
                </c:pt>
                <c:pt idx="1553">
                  <c:v>20000</c:v>
                </c:pt>
                <c:pt idx="1554">
                  <c:v>20000</c:v>
                </c:pt>
                <c:pt idx="1555">
                  <c:v>20000</c:v>
                </c:pt>
                <c:pt idx="1556">
                  <c:v>20000</c:v>
                </c:pt>
                <c:pt idx="1557">
                  <c:v>20000</c:v>
                </c:pt>
                <c:pt idx="1558">
                  <c:v>20000</c:v>
                </c:pt>
                <c:pt idx="1559">
                  <c:v>20000</c:v>
                </c:pt>
                <c:pt idx="1560">
                  <c:v>20000</c:v>
                </c:pt>
                <c:pt idx="1561">
                  <c:v>20000</c:v>
                </c:pt>
                <c:pt idx="1562">
                  <c:v>20000</c:v>
                </c:pt>
                <c:pt idx="1563">
                  <c:v>20000</c:v>
                </c:pt>
                <c:pt idx="1564">
                  <c:v>20000</c:v>
                </c:pt>
                <c:pt idx="1565">
                  <c:v>20000</c:v>
                </c:pt>
                <c:pt idx="1566">
                  <c:v>20000</c:v>
                </c:pt>
                <c:pt idx="1567">
                  <c:v>20000</c:v>
                </c:pt>
                <c:pt idx="1568">
                  <c:v>20000</c:v>
                </c:pt>
                <c:pt idx="1569">
                  <c:v>20000</c:v>
                </c:pt>
                <c:pt idx="1570">
                  <c:v>20000</c:v>
                </c:pt>
                <c:pt idx="1571">
                  <c:v>20000</c:v>
                </c:pt>
                <c:pt idx="1572">
                  <c:v>20000</c:v>
                </c:pt>
                <c:pt idx="1573">
                  <c:v>20000</c:v>
                </c:pt>
                <c:pt idx="1574">
                  <c:v>20000</c:v>
                </c:pt>
                <c:pt idx="1575">
                  <c:v>20000</c:v>
                </c:pt>
                <c:pt idx="1576">
                  <c:v>20000</c:v>
                </c:pt>
                <c:pt idx="1577">
                  <c:v>20000</c:v>
                </c:pt>
                <c:pt idx="1578">
                  <c:v>20000</c:v>
                </c:pt>
                <c:pt idx="1579">
                  <c:v>20000</c:v>
                </c:pt>
                <c:pt idx="1580">
                  <c:v>20000</c:v>
                </c:pt>
                <c:pt idx="1581">
                  <c:v>20000</c:v>
                </c:pt>
                <c:pt idx="1582">
                  <c:v>20000</c:v>
                </c:pt>
                <c:pt idx="1583">
                  <c:v>20000</c:v>
                </c:pt>
                <c:pt idx="1584">
                  <c:v>20000</c:v>
                </c:pt>
                <c:pt idx="1585">
                  <c:v>20000</c:v>
                </c:pt>
                <c:pt idx="1586">
                  <c:v>20000</c:v>
                </c:pt>
                <c:pt idx="1587">
                  <c:v>20000</c:v>
                </c:pt>
                <c:pt idx="1588">
                  <c:v>20000</c:v>
                </c:pt>
                <c:pt idx="1589">
                  <c:v>20000</c:v>
                </c:pt>
                <c:pt idx="1590">
                  <c:v>20000</c:v>
                </c:pt>
                <c:pt idx="1591">
                  <c:v>20000</c:v>
                </c:pt>
                <c:pt idx="1592">
                  <c:v>20000</c:v>
                </c:pt>
                <c:pt idx="1593">
                  <c:v>20000</c:v>
                </c:pt>
                <c:pt idx="1594">
                  <c:v>20000</c:v>
                </c:pt>
                <c:pt idx="1595">
                  <c:v>20000</c:v>
                </c:pt>
                <c:pt idx="1596">
                  <c:v>20000</c:v>
                </c:pt>
                <c:pt idx="1597">
                  <c:v>20000</c:v>
                </c:pt>
                <c:pt idx="1598">
                  <c:v>20000</c:v>
                </c:pt>
                <c:pt idx="1599">
                  <c:v>20000</c:v>
                </c:pt>
                <c:pt idx="1600">
                  <c:v>20000</c:v>
                </c:pt>
                <c:pt idx="1601">
                  <c:v>20000</c:v>
                </c:pt>
                <c:pt idx="1602">
                  <c:v>20000</c:v>
                </c:pt>
                <c:pt idx="1603">
                  <c:v>20000</c:v>
                </c:pt>
                <c:pt idx="1604">
                  <c:v>20000</c:v>
                </c:pt>
                <c:pt idx="1605">
                  <c:v>20000</c:v>
                </c:pt>
                <c:pt idx="1606">
                  <c:v>20000</c:v>
                </c:pt>
                <c:pt idx="1607">
                  <c:v>20000</c:v>
                </c:pt>
                <c:pt idx="1608">
                  <c:v>20000</c:v>
                </c:pt>
                <c:pt idx="1609">
                  <c:v>20000</c:v>
                </c:pt>
                <c:pt idx="1610">
                  <c:v>20000</c:v>
                </c:pt>
                <c:pt idx="1611">
                  <c:v>20000</c:v>
                </c:pt>
                <c:pt idx="1612">
                  <c:v>20000</c:v>
                </c:pt>
                <c:pt idx="1613">
                  <c:v>20000</c:v>
                </c:pt>
                <c:pt idx="1614">
                  <c:v>20000</c:v>
                </c:pt>
                <c:pt idx="1615">
                  <c:v>20000</c:v>
                </c:pt>
                <c:pt idx="1616">
                  <c:v>20000</c:v>
                </c:pt>
                <c:pt idx="1617">
                  <c:v>20000</c:v>
                </c:pt>
                <c:pt idx="1618">
                  <c:v>20000</c:v>
                </c:pt>
                <c:pt idx="1619">
                  <c:v>20000</c:v>
                </c:pt>
                <c:pt idx="1620">
                  <c:v>20000</c:v>
                </c:pt>
                <c:pt idx="1621">
                  <c:v>20000</c:v>
                </c:pt>
                <c:pt idx="1622">
                  <c:v>20000</c:v>
                </c:pt>
                <c:pt idx="1623">
                  <c:v>20000</c:v>
                </c:pt>
                <c:pt idx="1624">
                  <c:v>20000</c:v>
                </c:pt>
                <c:pt idx="1625">
                  <c:v>20000</c:v>
                </c:pt>
                <c:pt idx="1626">
                  <c:v>20000</c:v>
                </c:pt>
                <c:pt idx="1627">
                  <c:v>20000</c:v>
                </c:pt>
                <c:pt idx="1628">
                  <c:v>20000</c:v>
                </c:pt>
                <c:pt idx="1629">
                  <c:v>20000</c:v>
                </c:pt>
                <c:pt idx="1630">
                  <c:v>20000</c:v>
                </c:pt>
                <c:pt idx="1631">
                  <c:v>20000</c:v>
                </c:pt>
                <c:pt idx="1632">
                  <c:v>20000</c:v>
                </c:pt>
                <c:pt idx="1633">
                  <c:v>20000</c:v>
                </c:pt>
                <c:pt idx="1634">
                  <c:v>20000</c:v>
                </c:pt>
                <c:pt idx="1635">
                  <c:v>20000</c:v>
                </c:pt>
                <c:pt idx="1636">
                  <c:v>20000</c:v>
                </c:pt>
                <c:pt idx="1637">
                  <c:v>20000</c:v>
                </c:pt>
                <c:pt idx="1638">
                  <c:v>20000</c:v>
                </c:pt>
                <c:pt idx="1639">
                  <c:v>20000</c:v>
                </c:pt>
                <c:pt idx="1640">
                  <c:v>20000</c:v>
                </c:pt>
                <c:pt idx="1641">
                  <c:v>20000</c:v>
                </c:pt>
                <c:pt idx="1642">
                  <c:v>20000</c:v>
                </c:pt>
                <c:pt idx="1643">
                  <c:v>20000</c:v>
                </c:pt>
                <c:pt idx="1644">
                  <c:v>20000</c:v>
                </c:pt>
                <c:pt idx="1645">
                  <c:v>20000</c:v>
                </c:pt>
                <c:pt idx="1646">
                  <c:v>20000</c:v>
                </c:pt>
                <c:pt idx="1647">
                  <c:v>20000</c:v>
                </c:pt>
                <c:pt idx="1648">
                  <c:v>20000</c:v>
                </c:pt>
                <c:pt idx="1649">
                  <c:v>20000</c:v>
                </c:pt>
                <c:pt idx="1650">
                  <c:v>20000</c:v>
                </c:pt>
                <c:pt idx="1651">
                  <c:v>20000</c:v>
                </c:pt>
                <c:pt idx="1652">
                  <c:v>20000</c:v>
                </c:pt>
                <c:pt idx="1653">
                  <c:v>20000</c:v>
                </c:pt>
                <c:pt idx="1654">
                  <c:v>20000</c:v>
                </c:pt>
                <c:pt idx="1655">
                  <c:v>20000</c:v>
                </c:pt>
                <c:pt idx="1656">
                  <c:v>20000</c:v>
                </c:pt>
                <c:pt idx="1657">
                  <c:v>20000</c:v>
                </c:pt>
                <c:pt idx="1658">
                  <c:v>20000</c:v>
                </c:pt>
                <c:pt idx="1659">
                  <c:v>20000</c:v>
                </c:pt>
                <c:pt idx="1660">
                  <c:v>20000</c:v>
                </c:pt>
                <c:pt idx="1661">
                  <c:v>20000</c:v>
                </c:pt>
                <c:pt idx="1662">
                  <c:v>20000</c:v>
                </c:pt>
                <c:pt idx="1663">
                  <c:v>20000</c:v>
                </c:pt>
                <c:pt idx="1664">
                  <c:v>20000</c:v>
                </c:pt>
                <c:pt idx="1665">
                  <c:v>20000</c:v>
                </c:pt>
                <c:pt idx="1666">
                  <c:v>20000</c:v>
                </c:pt>
                <c:pt idx="1667">
                  <c:v>20000</c:v>
                </c:pt>
                <c:pt idx="1668">
                  <c:v>20000</c:v>
                </c:pt>
                <c:pt idx="1669">
                  <c:v>20000</c:v>
                </c:pt>
                <c:pt idx="1670">
                  <c:v>20000</c:v>
                </c:pt>
                <c:pt idx="1671">
                  <c:v>20000</c:v>
                </c:pt>
                <c:pt idx="1672">
                  <c:v>20000</c:v>
                </c:pt>
                <c:pt idx="1673">
                  <c:v>20000</c:v>
                </c:pt>
                <c:pt idx="1674">
                  <c:v>20000</c:v>
                </c:pt>
                <c:pt idx="1675">
                  <c:v>20000</c:v>
                </c:pt>
                <c:pt idx="1676">
                  <c:v>20000</c:v>
                </c:pt>
                <c:pt idx="1677">
                  <c:v>20000</c:v>
                </c:pt>
                <c:pt idx="1678">
                  <c:v>20000</c:v>
                </c:pt>
                <c:pt idx="1679">
                  <c:v>20000</c:v>
                </c:pt>
                <c:pt idx="1680">
                  <c:v>20000</c:v>
                </c:pt>
                <c:pt idx="1681">
                  <c:v>20000</c:v>
                </c:pt>
                <c:pt idx="1682">
                  <c:v>20000</c:v>
                </c:pt>
                <c:pt idx="1683">
                  <c:v>20000</c:v>
                </c:pt>
                <c:pt idx="1684">
                  <c:v>20000</c:v>
                </c:pt>
                <c:pt idx="1685">
                  <c:v>20000</c:v>
                </c:pt>
                <c:pt idx="1686">
                  <c:v>20000</c:v>
                </c:pt>
                <c:pt idx="1687">
                  <c:v>20000</c:v>
                </c:pt>
                <c:pt idx="1688">
                  <c:v>20000</c:v>
                </c:pt>
                <c:pt idx="1689">
                  <c:v>20000</c:v>
                </c:pt>
                <c:pt idx="1690">
                  <c:v>20000</c:v>
                </c:pt>
                <c:pt idx="1691">
                  <c:v>20000</c:v>
                </c:pt>
                <c:pt idx="1692">
                  <c:v>20000</c:v>
                </c:pt>
                <c:pt idx="1693">
                  <c:v>20000</c:v>
                </c:pt>
                <c:pt idx="1694">
                  <c:v>20000</c:v>
                </c:pt>
                <c:pt idx="1695">
                  <c:v>20000</c:v>
                </c:pt>
                <c:pt idx="1696">
                  <c:v>20000</c:v>
                </c:pt>
                <c:pt idx="1697">
                  <c:v>20000</c:v>
                </c:pt>
                <c:pt idx="1698">
                  <c:v>20000</c:v>
                </c:pt>
                <c:pt idx="1699">
                  <c:v>20000</c:v>
                </c:pt>
                <c:pt idx="1700">
                  <c:v>20000</c:v>
                </c:pt>
                <c:pt idx="1701">
                  <c:v>20000</c:v>
                </c:pt>
                <c:pt idx="1702">
                  <c:v>20000</c:v>
                </c:pt>
                <c:pt idx="1703">
                  <c:v>20000</c:v>
                </c:pt>
                <c:pt idx="1704">
                  <c:v>20000</c:v>
                </c:pt>
                <c:pt idx="1705">
                  <c:v>20000</c:v>
                </c:pt>
                <c:pt idx="1706">
                  <c:v>20000</c:v>
                </c:pt>
                <c:pt idx="1707">
                  <c:v>20000</c:v>
                </c:pt>
                <c:pt idx="1708">
                  <c:v>20000</c:v>
                </c:pt>
                <c:pt idx="1709">
                  <c:v>20000</c:v>
                </c:pt>
                <c:pt idx="1710">
                  <c:v>20000</c:v>
                </c:pt>
                <c:pt idx="1711">
                  <c:v>20000</c:v>
                </c:pt>
                <c:pt idx="1712">
                  <c:v>20000</c:v>
                </c:pt>
                <c:pt idx="1713">
                  <c:v>20000</c:v>
                </c:pt>
                <c:pt idx="1714">
                  <c:v>20000</c:v>
                </c:pt>
                <c:pt idx="1715">
                  <c:v>20000</c:v>
                </c:pt>
                <c:pt idx="1716">
                  <c:v>20000</c:v>
                </c:pt>
                <c:pt idx="1717">
                  <c:v>20000</c:v>
                </c:pt>
                <c:pt idx="1718">
                  <c:v>20000</c:v>
                </c:pt>
                <c:pt idx="1719">
                  <c:v>20000</c:v>
                </c:pt>
                <c:pt idx="1720">
                  <c:v>20000</c:v>
                </c:pt>
                <c:pt idx="1721">
                  <c:v>20000</c:v>
                </c:pt>
                <c:pt idx="1722">
                  <c:v>20000</c:v>
                </c:pt>
                <c:pt idx="1723">
                  <c:v>20000</c:v>
                </c:pt>
                <c:pt idx="1724">
                  <c:v>20000</c:v>
                </c:pt>
                <c:pt idx="1725">
                  <c:v>20000</c:v>
                </c:pt>
                <c:pt idx="1726">
                  <c:v>20000</c:v>
                </c:pt>
                <c:pt idx="1727">
                  <c:v>20000</c:v>
                </c:pt>
                <c:pt idx="1728">
                  <c:v>20000</c:v>
                </c:pt>
                <c:pt idx="1729">
                  <c:v>20000</c:v>
                </c:pt>
                <c:pt idx="1730">
                  <c:v>20000</c:v>
                </c:pt>
                <c:pt idx="1731">
                  <c:v>20000</c:v>
                </c:pt>
                <c:pt idx="1732">
                  <c:v>20000</c:v>
                </c:pt>
                <c:pt idx="1733">
                  <c:v>20000</c:v>
                </c:pt>
                <c:pt idx="1734">
                  <c:v>20000</c:v>
                </c:pt>
                <c:pt idx="1735">
                  <c:v>20000</c:v>
                </c:pt>
                <c:pt idx="1736">
                  <c:v>20000</c:v>
                </c:pt>
                <c:pt idx="1737">
                  <c:v>20000</c:v>
                </c:pt>
                <c:pt idx="1738">
                  <c:v>20000</c:v>
                </c:pt>
                <c:pt idx="1739">
                  <c:v>20000</c:v>
                </c:pt>
                <c:pt idx="1740">
                  <c:v>20000</c:v>
                </c:pt>
                <c:pt idx="1741">
                  <c:v>20000</c:v>
                </c:pt>
                <c:pt idx="1742">
                  <c:v>20000</c:v>
                </c:pt>
                <c:pt idx="1743">
                  <c:v>20000</c:v>
                </c:pt>
                <c:pt idx="1744">
                  <c:v>20000</c:v>
                </c:pt>
                <c:pt idx="1745">
                  <c:v>20000</c:v>
                </c:pt>
                <c:pt idx="1746">
                  <c:v>20000</c:v>
                </c:pt>
                <c:pt idx="1747">
                  <c:v>20000</c:v>
                </c:pt>
                <c:pt idx="1748">
                  <c:v>20000</c:v>
                </c:pt>
                <c:pt idx="1749">
                  <c:v>20000</c:v>
                </c:pt>
                <c:pt idx="1750">
                  <c:v>20000</c:v>
                </c:pt>
                <c:pt idx="1751">
                  <c:v>20000</c:v>
                </c:pt>
                <c:pt idx="1752">
                  <c:v>20000</c:v>
                </c:pt>
                <c:pt idx="1753">
                  <c:v>20000</c:v>
                </c:pt>
                <c:pt idx="1754">
                  <c:v>20000</c:v>
                </c:pt>
                <c:pt idx="1755">
                  <c:v>20000</c:v>
                </c:pt>
                <c:pt idx="1756">
                  <c:v>20000</c:v>
                </c:pt>
                <c:pt idx="1757">
                  <c:v>20000</c:v>
                </c:pt>
                <c:pt idx="1758">
                  <c:v>20000</c:v>
                </c:pt>
                <c:pt idx="1759">
                  <c:v>20000</c:v>
                </c:pt>
                <c:pt idx="1760">
                  <c:v>20000</c:v>
                </c:pt>
                <c:pt idx="1761">
                  <c:v>20000</c:v>
                </c:pt>
                <c:pt idx="1762">
                  <c:v>20000</c:v>
                </c:pt>
                <c:pt idx="1763">
                  <c:v>20000</c:v>
                </c:pt>
                <c:pt idx="1764">
                  <c:v>20000</c:v>
                </c:pt>
                <c:pt idx="1765">
                  <c:v>20000</c:v>
                </c:pt>
                <c:pt idx="1766">
                  <c:v>20000</c:v>
                </c:pt>
                <c:pt idx="1767">
                  <c:v>20000</c:v>
                </c:pt>
                <c:pt idx="1768">
                  <c:v>20000</c:v>
                </c:pt>
                <c:pt idx="1769">
                  <c:v>20000</c:v>
                </c:pt>
                <c:pt idx="1770">
                  <c:v>20000</c:v>
                </c:pt>
                <c:pt idx="1771">
                  <c:v>20000</c:v>
                </c:pt>
                <c:pt idx="1772">
                  <c:v>20000</c:v>
                </c:pt>
                <c:pt idx="1773">
                  <c:v>20000</c:v>
                </c:pt>
                <c:pt idx="1774">
                  <c:v>20000</c:v>
                </c:pt>
                <c:pt idx="1775">
                  <c:v>20000</c:v>
                </c:pt>
                <c:pt idx="1776">
                  <c:v>20000</c:v>
                </c:pt>
                <c:pt idx="1777">
                  <c:v>20000</c:v>
                </c:pt>
                <c:pt idx="1778">
                  <c:v>20000</c:v>
                </c:pt>
                <c:pt idx="1779">
                  <c:v>20000</c:v>
                </c:pt>
                <c:pt idx="1780">
                  <c:v>20000</c:v>
                </c:pt>
                <c:pt idx="1781">
                  <c:v>20000</c:v>
                </c:pt>
                <c:pt idx="1782">
                  <c:v>20000</c:v>
                </c:pt>
                <c:pt idx="1783">
                  <c:v>20000</c:v>
                </c:pt>
                <c:pt idx="1784">
                  <c:v>20000</c:v>
                </c:pt>
                <c:pt idx="1785">
                  <c:v>20000</c:v>
                </c:pt>
                <c:pt idx="1786">
                  <c:v>20000</c:v>
                </c:pt>
                <c:pt idx="1787">
                  <c:v>20000</c:v>
                </c:pt>
                <c:pt idx="1788">
                  <c:v>20000</c:v>
                </c:pt>
                <c:pt idx="1789">
                  <c:v>20000</c:v>
                </c:pt>
                <c:pt idx="1790">
                  <c:v>20000</c:v>
                </c:pt>
                <c:pt idx="1791">
                  <c:v>20000</c:v>
                </c:pt>
                <c:pt idx="1792">
                  <c:v>20000</c:v>
                </c:pt>
                <c:pt idx="1793">
                  <c:v>20000</c:v>
                </c:pt>
                <c:pt idx="1794">
                  <c:v>20000</c:v>
                </c:pt>
                <c:pt idx="1795">
                  <c:v>20000</c:v>
                </c:pt>
                <c:pt idx="1796">
                  <c:v>20000</c:v>
                </c:pt>
                <c:pt idx="1797">
                  <c:v>20000</c:v>
                </c:pt>
                <c:pt idx="1798">
                  <c:v>20000</c:v>
                </c:pt>
                <c:pt idx="1799">
                  <c:v>20000</c:v>
                </c:pt>
                <c:pt idx="1800">
                  <c:v>20000</c:v>
                </c:pt>
                <c:pt idx="1801">
                  <c:v>20000</c:v>
                </c:pt>
                <c:pt idx="1802">
                  <c:v>20000</c:v>
                </c:pt>
                <c:pt idx="1803">
                  <c:v>20000</c:v>
                </c:pt>
                <c:pt idx="1804">
                  <c:v>20000</c:v>
                </c:pt>
                <c:pt idx="1805">
                  <c:v>20000</c:v>
                </c:pt>
                <c:pt idx="1806">
                  <c:v>20000</c:v>
                </c:pt>
                <c:pt idx="1807">
                  <c:v>20000</c:v>
                </c:pt>
                <c:pt idx="1808">
                  <c:v>20000</c:v>
                </c:pt>
                <c:pt idx="1809">
                  <c:v>20000</c:v>
                </c:pt>
                <c:pt idx="1810">
                  <c:v>20000</c:v>
                </c:pt>
                <c:pt idx="1811">
                  <c:v>20000</c:v>
                </c:pt>
                <c:pt idx="1812">
                  <c:v>20000</c:v>
                </c:pt>
                <c:pt idx="1813">
                  <c:v>20000</c:v>
                </c:pt>
                <c:pt idx="1814">
                  <c:v>20000</c:v>
                </c:pt>
                <c:pt idx="1815">
                  <c:v>20000</c:v>
                </c:pt>
                <c:pt idx="1816">
                  <c:v>20000</c:v>
                </c:pt>
                <c:pt idx="1817">
                  <c:v>20000</c:v>
                </c:pt>
                <c:pt idx="1818">
                  <c:v>20000</c:v>
                </c:pt>
                <c:pt idx="1819">
                  <c:v>20000</c:v>
                </c:pt>
                <c:pt idx="1820">
                  <c:v>20000</c:v>
                </c:pt>
                <c:pt idx="1821">
                  <c:v>20000</c:v>
                </c:pt>
                <c:pt idx="1822">
                  <c:v>20000</c:v>
                </c:pt>
                <c:pt idx="1823">
                  <c:v>20000</c:v>
                </c:pt>
                <c:pt idx="1824">
                  <c:v>20000</c:v>
                </c:pt>
                <c:pt idx="1825">
                  <c:v>20000</c:v>
                </c:pt>
                <c:pt idx="1826">
                  <c:v>20000</c:v>
                </c:pt>
                <c:pt idx="1827">
                  <c:v>20000</c:v>
                </c:pt>
                <c:pt idx="1828">
                  <c:v>20000</c:v>
                </c:pt>
                <c:pt idx="1829">
                  <c:v>20000</c:v>
                </c:pt>
                <c:pt idx="1830">
                  <c:v>20000</c:v>
                </c:pt>
                <c:pt idx="1831">
                  <c:v>20000</c:v>
                </c:pt>
                <c:pt idx="1832">
                  <c:v>20000</c:v>
                </c:pt>
                <c:pt idx="1833">
                  <c:v>20000</c:v>
                </c:pt>
                <c:pt idx="1834">
                  <c:v>20000</c:v>
                </c:pt>
                <c:pt idx="1835">
                  <c:v>20000</c:v>
                </c:pt>
                <c:pt idx="1836">
                  <c:v>20000</c:v>
                </c:pt>
                <c:pt idx="1837">
                  <c:v>20000</c:v>
                </c:pt>
                <c:pt idx="1838">
                  <c:v>20000</c:v>
                </c:pt>
                <c:pt idx="1839">
                  <c:v>20000</c:v>
                </c:pt>
                <c:pt idx="1840">
                  <c:v>20000</c:v>
                </c:pt>
                <c:pt idx="1841">
                  <c:v>20000</c:v>
                </c:pt>
                <c:pt idx="1842">
                  <c:v>20000</c:v>
                </c:pt>
                <c:pt idx="1843">
                  <c:v>20000</c:v>
                </c:pt>
                <c:pt idx="1844">
                  <c:v>20000</c:v>
                </c:pt>
                <c:pt idx="1845">
                  <c:v>20000</c:v>
                </c:pt>
                <c:pt idx="1846">
                  <c:v>20000</c:v>
                </c:pt>
                <c:pt idx="1847">
                  <c:v>20000</c:v>
                </c:pt>
                <c:pt idx="1848">
                  <c:v>20000</c:v>
                </c:pt>
                <c:pt idx="1849">
                  <c:v>20000</c:v>
                </c:pt>
                <c:pt idx="1850">
                  <c:v>20000</c:v>
                </c:pt>
                <c:pt idx="1851">
                  <c:v>20000</c:v>
                </c:pt>
                <c:pt idx="1852">
                  <c:v>20000</c:v>
                </c:pt>
                <c:pt idx="1853">
                  <c:v>20000</c:v>
                </c:pt>
                <c:pt idx="1854">
                  <c:v>20000</c:v>
                </c:pt>
                <c:pt idx="1855">
                  <c:v>20000</c:v>
                </c:pt>
                <c:pt idx="1856">
                  <c:v>20000</c:v>
                </c:pt>
                <c:pt idx="1857">
                  <c:v>20000</c:v>
                </c:pt>
                <c:pt idx="1858">
                  <c:v>20000</c:v>
                </c:pt>
                <c:pt idx="1859">
                  <c:v>20000</c:v>
                </c:pt>
                <c:pt idx="1860">
                  <c:v>20000</c:v>
                </c:pt>
                <c:pt idx="1861">
                  <c:v>20000</c:v>
                </c:pt>
                <c:pt idx="1862">
                  <c:v>20000</c:v>
                </c:pt>
                <c:pt idx="1863">
                  <c:v>20000</c:v>
                </c:pt>
                <c:pt idx="1864">
                  <c:v>20000</c:v>
                </c:pt>
                <c:pt idx="1865">
                  <c:v>20000</c:v>
                </c:pt>
                <c:pt idx="1866">
                  <c:v>20000</c:v>
                </c:pt>
                <c:pt idx="1867">
                  <c:v>20000</c:v>
                </c:pt>
                <c:pt idx="1868">
                  <c:v>20000</c:v>
                </c:pt>
                <c:pt idx="1869">
                  <c:v>20000</c:v>
                </c:pt>
                <c:pt idx="1870">
                  <c:v>20000</c:v>
                </c:pt>
                <c:pt idx="1871">
                  <c:v>20000</c:v>
                </c:pt>
                <c:pt idx="1872">
                  <c:v>20000</c:v>
                </c:pt>
                <c:pt idx="1873">
                  <c:v>20000</c:v>
                </c:pt>
                <c:pt idx="1874">
                  <c:v>20000</c:v>
                </c:pt>
                <c:pt idx="1875">
                  <c:v>20000</c:v>
                </c:pt>
                <c:pt idx="1876">
                  <c:v>20000</c:v>
                </c:pt>
                <c:pt idx="1877">
                  <c:v>20000</c:v>
                </c:pt>
                <c:pt idx="1878">
                  <c:v>20000</c:v>
                </c:pt>
                <c:pt idx="1879">
                  <c:v>20000</c:v>
                </c:pt>
                <c:pt idx="1880">
                  <c:v>20000</c:v>
                </c:pt>
                <c:pt idx="1881">
                  <c:v>20000</c:v>
                </c:pt>
                <c:pt idx="1882">
                  <c:v>20000</c:v>
                </c:pt>
                <c:pt idx="1883">
                  <c:v>20000</c:v>
                </c:pt>
                <c:pt idx="1884">
                  <c:v>20000</c:v>
                </c:pt>
                <c:pt idx="1885">
                  <c:v>20000</c:v>
                </c:pt>
                <c:pt idx="1886">
                  <c:v>20000</c:v>
                </c:pt>
                <c:pt idx="1887">
                  <c:v>20000</c:v>
                </c:pt>
                <c:pt idx="1888">
                  <c:v>20000</c:v>
                </c:pt>
                <c:pt idx="1889">
                  <c:v>20000</c:v>
                </c:pt>
                <c:pt idx="1890">
                  <c:v>20000</c:v>
                </c:pt>
                <c:pt idx="1891">
                  <c:v>20000</c:v>
                </c:pt>
                <c:pt idx="1892">
                  <c:v>20000</c:v>
                </c:pt>
                <c:pt idx="1893">
                  <c:v>20000</c:v>
                </c:pt>
                <c:pt idx="1894">
                  <c:v>20000</c:v>
                </c:pt>
                <c:pt idx="1895">
                  <c:v>20000</c:v>
                </c:pt>
                <c:pt idx="1896">
                  <c:v>20000</c:v>
                </c:pt>
                <c:pt idx="1897">
                  <c:v>20000</c:v>
                </c:pt>
                <c:pt idx="1898">
                  <c:v>20000</c:v>
                </c:pt>
                <c:pt idx="1899">
                  <c:v>20000</c:v>
                </c:pt>
                <c:pt idx="1900">
                  <c:v>20000</c:v>
                </c:pt>
                <c:pt idx="1901">
                  <c:v>20000</c:v>
                </c:pt>
                <c:pt idx="1902">
                  <c:v>20000</c:v>
                </c:pt>
                <c:pt idx="1903">
                  <c:v>20000</c:v>
                </c:pt>
                <c:pt idx="1904">
                  <c:v>20000</c:v>
                </c:pt>
                <c:pt idx="1905">
                  <c:v>20000</c:v>
                </c:pt>
                <c:pt idx="1906">
                  <c:v>20000</c:v>
                </c:pt>
                <c:pt idx="1907">
                  <c:v>20000</c:v>
                </c:pt>
                <c:pt idx="1908">
                  <c:v>20000</c:v>
                </c:pt>
                <c:pt idx="1909">
                  <c:v>20000</c:v>
                </c:pt>
                <c:pt idx="1910">
                  <c:v>20000</c:v>
                </c:pt>
                <c:pt idx="1911">
                  <c:v>20000</c:v>
                </c:pt>
                <c:pt idx="1912">
                  <c:v>20000</c:v>
                </c:pt>
                <c:pt idx="1913">
                  <c:v>20000</c:v>
                </c:pt>
                <c:pt idx="1914">
                  <c:v>20000</c:v>
                </c:pt>
                <c:pt idx="1915">
                  <c:v>20000</c:v>
                </c:pt>
                <c:pt idx="1916">
                  <c:v>20000</c:v>
                </c:pt>
                <c:pt idx="1917">
                  <c:v>20000</c:v>
                </c:pt>
                <c:pt idx="1918">
                  <c:v>20000</c:v>
                </c:pt>
                <c:pt idx="1919">
                  <c:v>20000</c:v>
                </c:pt>
                <c:pt idx="1920">
                  <c:v>20000</c:v>
                </c:pt>
                <c:pt idx="1921">
                  <c:v>20000</c:v>
                </c:pt>
                <c:pt idx="1922">
                  <c:v>20000</c:v>
                </c:pt>
                <c:pt idx="1923">
                  <c:v>20000</c:v>
                </c:pt>
                <c:pt idx="1924">
                  <c:v>20000</c:v>
                </c:pt>
                <c:pt idx="1925">
                  <c:v>20000</c:v>
                </c:pt>
                <c:pt idx="1926">
                  <c:v>20000</c:v>
                </c:pt>
                <c:pt idx="1927">
                  <c:v>20000</c:v>
                </c:pt>
                <c:pt idx="1928">
                  <c:v>20000</c:v>
                </c:pt>
                <c:pt idx="1929">
                  <c:v>20000</c:v>
                </c:pt>
                <c:pt idx="1930">
                  <c:v>20000</c:v>
                </c:pt>
                <c:pt idx="1931">
                  <c:v>20000</c:v>
                </c:pt>
                <c:pt idx="1932">
                  <c:v>20000</c:v>
                </c:pt>
                <c:pt idx="1933">
                  <c:v>20000</c:v>
                </c:pt>
                <c:pt idx="1934">
                  <c:v>20000</c:v>
                </c:pt>
                <c:pt idx="1935">
                  <c:v>20000</c:v>
                </c:pt>
                <c:pt idx="1936">
                  <c:v>20000</c:v>
                </c:pt>
                <c:pt idx="1937">
                  <c:v>20000</c:v>
                </c:pt>
                <c:pt idx="1938">
                  <c:v>20000</c:v>
                </c:pt>
                <c:pt idx="1939">
                  <c:v>20000</c:v>
                </c:pt>
                <c:pt idx="1940">
                  <c:v>20000</c:v>
                </c:pt>
                <c:pt idx="1941">
                  <c:v>20000</c:v>
                </c:pt>
                <c:pt idx="1942">
                  <c:v>20000</c:v>
                </c:pt>
                <c:pt idx="1943">
                  <c:v>20000</c:v>
                </c:pt>
                <c:pt idx="1944">
                  <c:v>20000</c:v>
                </c:pt>
                <c:pt idx="1945">
                  <c:v>20000</c:v>
                </c:pt>
                <c:pt idx="1946">
                  <c:v>20000</c:v>
                </c:pt>
                <c:pt idx="1947">
                  <c:v>20000</c:v>
                </c:pt>
                <c:pt idx="1948">
                  <c:v>20000</c:v>
                </c:pt>
                <c:pt idx="1949">
                  <c:v>20000</c:v>
                </c:pt>
                <c:pt idx="1950">
                  <c:v>20000</c:v>
                </c:pt>
                <c:pt idx="1951">
                  <c:v>20000</c:v>
                </c:pt>
                <c:pt idx="1952">
                  <c:v>20000</c:v>
                </c:pt>
                <c:pt idx="1953">
                  <c:v>20000</c:v>
                </c:pt>
                <c:pt idx="1954">
                  <c:v>20000</c:v>
                </c:pt>
                <c:pt idx="1955">
                  <c:v>20000</c:v>
                </c:pt>
                <c:pt idx="1956">
                  <c:v>20000</c:v>
                </c:pt>
                <c:pt idx="1957">
                  <c:v>20000</c:v>
                </c:pt>
                <c:pt idx="1958">
                  <c:v>20000</c:v>
                </c:pt>
                <c:pt idx="1959">
                  <c:v>20000</c:v>
                </c:pt>
                <c:pt idx="1960">
                  <c:v>20000</c:v>
                </c:pt>
                <c:pt idx="1961">
                  <c:v>20000</c:v>
                </c:pt>
                <c:pt idx="1962">
                  <c:v>20000</c:v>
                </c:pt>
                <c:pt idx="1963">
                  <c:v>20000</c:v>
                </c:pt>
                <c:pt idx="1964">
                  <c:v>20000</c:v>
                </c:pt>
                <c:pt idx="1965">
                  <c:v>20000</c:v>
                </c:pt>
                <c:pt idx="1966">
                  <c:v>20000</c:v>
                </c:pt>
                <c:pt idx="1967">
                  <c:v>20000</c:v>
                </c:pt>
                <c:pt idx="1968">
                  <c:v>20000</c:v>
                </c:pt>
                <c:pt idx="1969">
                  <c:v>20000</c:v>
                </c:pt>
                <c:pt idx="1970">
                  <c:v>20000</c:v>
                </c:pt>
                <c:pt idx="1971">
                  <c:v>20000</c:v>
                </c:pt>
                <c:pt idx="1972">
                  <c:v>20000</c:v>
                </c:pt>
                <c:pt idx="1973">
                  <c:v>20000</c:v>
                </c:pt>
                <c:pt idx="1974">
                  <c:v>20000</c:v>
                </c:pt>
                <c:pt idx="1975">
                  <c:v>20000</c:v>
                </c:pt>
                <c:pt idx="1976">
                  <c:v>20000</c:v>
                </c:pt>
                <c:pt idx="1977">
                  <c:v>20000</c:v>
                </c:pt>
                <c:pt idx="1978">
                  <c:v>20000</c:v>
                </c:pt>
                <c:pt idx="1979">
                  <c:v>20000</c:v>
                </c:pt>
                <c:pt idx="1980">
                  <c:v>20000</c:v>
                </c:pt>
                <c:pt idx="1981">
                  <c:v>20000</c:v>
                </c:pt>
                <c:pt idx="1982">
                  <c:v>20000</c:v>
                </c:pt>
                <c:pt idx="1983">
                  <c:v>20000</c:v>
                </c:pt>
                <c:pt idx="1984">
                  <c:v>20000</c:v>
                </c:pt>
                <c:pt idx="1985">
                  <c:v>20000</c:v>
                </c:pt>
                <c:pt idx="1986">
                  <c:v>20000</c:v>
                </c:pt>
                <c:pt idx="1987">
                  <c:v>20000</c:v>
                </c:pt>
                <c:pt idx="1988">
                  <c:v>20000</c:v>
                </c:pt>
                <c:pt idx="1989">
                  <c:v>20000</c:v>
                </c:pt>
                <c:pt idx="1990">
                  <c:v>20000</c:v>
                </c:pt>
                <c:pt idx="1991">
                  <c:v>20000</c:v>
                </c:pt>
                <c:pt idx="1992">
                  <c:v>20000</c:v>
                </c:pt>
                <c:pt idx="1993">
                  <c:v>20000</c:v>
                </c:pt>
                <c:pt idx="1994">
                  <c:v>20000</c:v>
                </c:pt>
                <c:pt idx="1995">
                  <c:v>20000</c:v>
                </c:pt>
                <c:pt idx="1996">
                  <c:v>20000</c:v>
                </c:pt>
                <c:pt idx="1997">
                  <c:v>20000</c:v>
                </c:pt>
                <c:pt idx="1998">
                  <c:v>20000</c:v>
                </c:pt>
                <c:pt idx="1999">
                  <c:v>20000</c:v>
                </c:pt>
                <c:pt idx="2000">
                  <c:v>20000</c:v>
                </c:pt>
                <c:pt idx="2001">
                  <c:v>20000</c:v>
                </c:pt>
                <c:pt idx="2002">
                  <c:v>20000</c:v>
                </c:pt>
                <c:pt idx="2003">
                  <c:v>20000</c:v>
                </c:pt>
                <c:pt idx="2004">
                  <c:v>20000</c:v>
                </c:pt>
                <c:pt idx="2005">
                  <c:v>20000</c:v>
                </c:pt>
                <c:pt idx="2006">
                  <c:v>20000</c:v>
                </c:pt>
                <c:pt idx="2007">
                  <c:v>20000</c:v>
                </c:pt>
                <c:pt idx="2008">
                  <c:v>20000</c:v>
                </c:pt>
                <c:pt idx="2009">
                  <c:v>20000</c:v>
                </c:pt>
                <c:pt idx="2010">
                  <c:v>20000</c:v>
                </c:pt>
                <c:pt idx="2011">
                  <c:v>20000</c:v>
                </c:pt>
                <c:pt idx="2012">
                  <c:v>20000</c:v>
                </c:pt>
                <c:pt idx="2013">
                  <c:v>20000</c:v>
                </c:pt>
                <c:pt idx="2014">
                  <c:v>20000</c:v>
                </c:pt>
                <c:pt idx="2015">
                  <c:v>20000</c:v>
                </c:pt>
                <c:pt idx="2016">
                  <c:v>20000</c:v>
                </c:pt>
                <c:pt idx="2017">
                  <c:v>20000</c:v>
                </c:pt>
                <c:pt idx="2018">
                  <c:v>20000</c:v>
                </c:pt>
                <c:pt idx="2019">
                  <c:v>20000</c:v>
                </c:pt>
                <c:pt idx="2020">
                  <c:v>20000</c:v>
                </c:pt>
                <c:pt idx="2021">
                  <c:v>20000</c:v>
                </c:pt>
                <c:pt idx="2022">
                  <c:v>20000</c:v>
                </c:pt>
                <c:pt idx="2023">
                  <c:v>20000</c:v>
                </c:pt>
                <c:pt idx="2024">
                  <c:v>20000</c:v>
                </c:pt>
                <c:pt idx="2025">
                  <c:v>20000</c:v>
                </c:pt>
                <c:pt idx="2026">
                  <c:v>20000</c:v>
                </c:pt>
                <c:pt idx="2027">
                  <c:v>20000</c:v>
                </c:pt>
                <c:pt idx="2028">
                  <c:v>20000</c:v>
                </c:pt>
                <c:pt idx="2029">
                  <c:v>20000</c:v>
                </c:pt>
                <c:pt idx="2030">
                  <c:v>20000</c:v>
                </c:pt>
                <c:pt idx="2031">
                  <c:v>20000</c:v>
                </c:pt>
                <c:pt idx="2032">
                  <c:v>20000</c:v>
                </c:pt>
                <c:pt idx="2033">
                  <c:v>20000</c:v>
                </c:pt>
                <c:pt idx="2034">
                  <c:v>20000</c:v>
                </c:pt>
                <c:pt idx="2035">
                  <c:v>20000</c:v>
                </c:pt>
                <c:pt idx="2036">
                  <c:v>20000</c:v>
                </c:pt>
                <c:pt idx="2037">
                  <c:v>20000</c:v>
                </c:pt>
                <c:pt idx="2038">
                  <c:v>20000</c:v>
                </c:pt>
                <c:pt idx="2039">
                  <c:v>20000</c:v>
                </c:pt>
                <c:pt idx="2040">
                  <c:v>20000</c:v>
                </c:pt>
                <c:pt idx="2041">
                  <c:v>20000</c:v>
                </c:pt>
                <c:pt idx="2042">
                  <c:v>20000</c:v>
                </c:pt>
                <c:pt idx="2043">
                  <c:v>20000</c:v>
                </c:pt>
                <c:pt idx="2044">
                  <c:v>20000</c:v>
                </c:pt>
                <c:pt idx="2045">
                  <c:v>20000</c:v>
                </c:pt>
                <c:pt idx="2046">
                  <c:v>20000</c:v>
                </c:pt>
                <c:pt idx="2047">
                  <c:v>20000</c:v>
                </c:pt>
                <c:pt idx="2048">
                  <c:v>20000</c:v>
                </c:pt>
                <c:pt idx="2049">
                  <c:v>20000</c:v>
                </c:pt>
                <c:pt idx="2050">
                  <c:v>20000</c:v>
                </c:pt>
                <c:pt idx="2051">
                  <c:v>20000</c:v>
                </c:pt>
                <c:pt idx="2052">
                  <c:v>20000</c:v>
                </c:pt>
                <c:pt idx="2053">
                  <c:v>20000</c:v>
                </c:pt>
                <c:pt idx="2054">
                  <c:v>20000</c:v>
                </c:pt>
                <c:pt idx="2055">
                  <c:v>20000</c:v>
                </c:pt>
                <c:pt idx="2056">
                  <c:v>20000</c:v>
                </c:pt>
                <c:pt idx="2057">
                  <c:v>20000</c:v>
                </c:pt>
                <c:pt idx="2058">
                  <c:v>20000</c:v>
                </c:pt>
                <c:pt idx="2059">
                  <c:v>20000</c:v>
                </c:pt>
                <c:pt idx="2060">
                  <c:v>20000</c:v>
                </c:pt>
                <c:pt idx="2061">
                  <c:v>20000</c:v>
                </c:pt>
                <c:pt idx="2062">
                  <c:v>20000</c:v>
                </c:pt>
                <c:pt idx="2063">
                  <c:v>20000</c:v>
                </c:pt>
                <c:pt idx="2064">
                  <c:v>20000</c:v>
                </c:pt>
                <c:pt idx="2065">
                  <c:v>20000</c:v>
                </c:pt>
                <c:pt idx="2066">
                  <c:v>20000</c:v>
                </c:pt>
                <c:pt idx="2067">
                  <c:v>20000</c:v>
                </c:pt>
                <c:pt idx="2068">
                  <c:v>20000</c:v>
                </c:pt>
                <c:pt idx="2069">
                  <c:v>20000</c:v>
                </c:pt>
                <c:pt idx="2070">
                  <c:v>20000</c:v>
                </c:pt>
                <c:pt idx="2071">
                  <c:v>20000</c:v>
                </c:pt>
                <c:pt idx="2072">
                  <c:v>20000</c:v>
                </c:pt>
                <c:pt idx="2073">
                  <c:v>20000</c:v>
                </c:pt>
                <c:pt idx="2074">
                  <c:v>20000</c:v>
                </c:pt>
                <c:pt idx="2075">
                  <c:v>20000</c:v>
                </c:pt>
                <c:pt idx="2076">
                  <c:v>20000</c:v>
                </c:pt>
                <c:pt idx="2077">
                  <c:v>20000</c:v>
                </c:pt>
                <c:pt idx="2078">
                  <c:v>20000</c:v>
                </c:pt>
                <c:pt idx="2079">
                  <c:v>20000</c:v>
                </c:pt>
                <c:pt idx="2080">
                  <c:v>20000</c:v>
                </c:pt>
                <c:pt idx="2081">
                  <c:v>20000</c:v>
                </c:pt>
                <c:pt idx="2082">
                  <c:v>20000</c:v>
                </c:pt>
                <c:pt idx="2083">
                  <c:v>20000</c:v>
                </c:pt>
                <c:pt idx="2084">
                  <c:v>20000</c:v>
                </c:pt>
                <c:pt idx="2085">
                  <c:v>20000</c:v>
                </c:pt>
                <c:pt idx="2086">
                  <c:v>20000</c:v>
                </c:pt>
                <c:pt idx="2087">
                  <c:v>20000</c:v>
                </c:pt>
                <c:pt idx="2088">
                  <c:v>20000</c:v>
                </c:pt>
                <c:pt idx="2089">
                  <c:v>20000</c:v>
                </c:pt>
                <c:pt idx="2090">
                  <c:v>20000</c:v>
                </c:pt>
                <c:pt idx="2091">
                  <c:v>20000</c:v>
                </c:pt>
                <c:pt idx="2092">
                  <c:v>20000</c:v>
                </c:pt>
                <c:pt idx="2093">
                  <c:v>20000</c:v>
                </c:pt>
                <c:pt idx="2094">
                  <c:v>20000</c:v>
                </c:pt>
                <c:pt idx="2095">
                  <c:v>20000</c:v>
                </c:pt>
                <c:pt idx="2096">
                  <c:v>20000</c:v>
                </c:pt>
                <c:pt idx="2097">
                  <c:v>20000</c:v>
                </c:pt>
                <c:pt idx="2098">
                  <c:v>20000</c:v>
                </c:pt>
                <c:pt idx="2099">
                  <c:v>20000</c:v>
                </c:pt>
                <c:pt idx="2100">
                  <c:v>20000</c:v>
                </c:pt>
                <c:pt idx="2101">
                  <c:v>20000</c:v>
                </c:pt>
                <c:pt idx="2102">
                  <c:v>20000</c:v>
                </c:pt>
                <c:pt idx="2103">
                  <c:v>20000</c:v>
                </c:pt>
                <c:pt idx="2104">
                  <c:v>20000</c:v>
                </c:pt>
                <c:pt idx="2105">
                  <c:v>20000</c:v>
                </c:pt>
                <c:pt idx="2106">
                  <c:v>20000</c:v>
                </c:pt>
                <c:pt idx="2107">
                  <c:v>20000</c:v>
                </c:pt>
                <c:pt idx="2108">
                  <c:v>20000</c:v>
                </c:pt>
                <c:pt idx="2109">
                  <c:v>20000</c:v>
                </c:pt>
                <c:pt idx="2110">
                  <c:v>20000</c:v>
                </c:pt>
                <c:pt idx="2111">
                  <c:v>20000</c:v>
                </c:pt>
                <c:pt idx="2112">
                  <c:v>20000</c:v>
                </c:pt>
                <c:pt idx="2113">
                  <c:v>20000</c:v>
                </c:pt>
                <c:pt idx="2114">
                  <c:v>20000</c:v>
                </c:pt>
                <c:pt idx="2115">
                  <c:v>20000</c:v>
                </c:pt>
                <c:pt idx="2116">
                  <c:v>20000</c:v>
                </c:pt>
                <c:pt idx="2117">
                  <c:v>20000</c:v>
                </c:pt>
                <c:pt idx="2118">
                  <c:v>20000</c:v>
                </c:pt>
                <c:pt idx="2119">
                  <c:v>20000</c:v>
                </c:pt>
                <c:pt idx="2120">
                  <c:v>20000</c:v>
                </c:pt>
                <c:pt idx="2121">
                  <c:v>20000</c:v>
                </c:pt>
                <c:pt idx="2122">
                  <c:v>20000</c:v>
                </c:pt>
                <c:pt idx="2123">
                  <c:v>20000</c:v>
                </c:pt>
                <c:pt idx="2124">
                  <c:v>20000</c:v>
                </c:pt>
                <c:pt idx="2125">
                  <c:v>20000</c:v>
                </c:pt>
                <c:pt idx="2126">
                  <c:v>20000</c:v>
                </c:pt>
                <c:pt idx="2127">
                  <c:v>20000</c:v>
                </c:pt>
                <c:pt idx="2128">
                  <c:v>20000</c:v>
                </c:pt>
                <c:pt idx="2129">
                  <c:v>20000</c:v>
                </c:pt>
                <c:pt idx="2130">
                  <c:v>20000</c:v>
                </c:pt>
                <c:pt idx="2131">
                  <c:v>20000</c:v>
                </c:pt>
                <c:pt idx="2132">
                  <c:v>20000</c:v>
                </c:pt>
                <c:pt idx="2133">
                  <c:v>20000</c:v>
                </c:pt>
                <c:pt idx="2134">
                  <c:v>20000</c:v>
                </c:pt>
                <c:pt idx="2135">
                  <c:v>20000</c:v>
                </c:pt>
                <c:pt idx="2136">
                  <c:v>20000</c:v>
                </c:pt>
                <c:pt idx="2137">
                  <c:v>20000</c:v>
                </c:pt>
                <c:pt idx="2138">
                  <c:v>20000</c:v>
                </c:pt>
                <c:pt idx="2139">
                  <c:v>20000</c:v>
                </c:pt>
                <c:pt idx="2140">
                  <c:v>20000</c:v>
                </c:pt>
                <c:pt idx="2141">
                  <c:v>20000</c:v>
                </c:pt>
                <c:pt idx="2142">
                  <c:v>20000</c:v>
                </c:pt>
                <c:pt idx="2143">
                  <c:v>20000</c:v>
                </c:pt>
                <c:pt idx="2144">
                  <c:v>20000</c:v>
                </c:pt>
                <c:pt idx="2145">
                  <c:v>20000</c:v>
                </c:pt>
                <c:pt idx="2146">
                  <c:v>20000</c:v>
                </c:pt>
                <c:pt idx="2147">
                  <c:v>20000</c:v>
                </c:pt>
                <c:pt idx="2148">
                  <c:v>20000</c:v>
                </c:pt>
                <c:pt idx="2149">
                  <c:v>20000</c:v>
                </c:pt>
                <c:pt idx="2150">
                  <c:v>20000</c:v>
                </c:pt>
                <c:pt idx="2151">
                  <c:v>20000</c:v>
                </c:pt>
                <c:pt idx="2152">
                  <c:v>20000</c:v>
                </c:pt>
                <c:pt idx="2153">
                  <c:v>20000</c:v>
                </c:pt>
                <c:pt idx="2154">
                  <c:v>20000</c:v>
                </c:pt>
                <c:pt idx="2155">
                  <c:v>20000</c:v>
                </c:pt>
                <c:pt idx="2156">
                  <c:v>20000</c:v>
                </c:pt>
                <c:pt idx="2157">
                  <c:v>20000</c:v>
                </c:pt>
                <c:pt idx="2158">
                  <c:v>20000</c:v>
                </c:pt>
                <c:pt idx="2159">
                  <c:v>20000</c:v>
                </c:pt>
                <c:pt idx="2160">
                  <c:v>20000</c:v>
                </c:pt>
                <c:pt idx="2161">
                  <c:v>20000</c:v>
                </c:pt>
                <c:pt idx="2162">
                  <c:v>20000</c:v>
                </c:pt>
                <c:pt idx="2163">
                  <c:v>20000</c:v>
                </c:pt>
                <c:pt idx="2164">
                  <c:v>20000</c:v>
                </c:pt>
                <c:pt idx="2165">
                  <c:v>20000</c:v>
                </c:pt>
                <c:pt idx="2166">
                  <c:v>20000</c:v>
                </c:pt>
                <c:pt idx="2167">
                  <c:v>20000</c:v>
                </c:pt>
                <c:pt idx="2168">
                  <c:v>20000</c:v>
                </c:pt>
                <c:pt idx="2169">
                  <c:v>20000</c:v>
                </c:pt>
                <c:pt idx="2170">
                  <c:v>20000</c:v>
                </c:pt>
                <c:pt idx="2171">
                  <c:v>20000</c:v>
                </c:pt>
                <c:pt idx="2172">
                  <c:v>20000</c:v>
                </c:pt>
                <c:pt idx="2173">
                  <c:v>20000</c:v>
                </c:pt>
                <c:pt idx="2174">
                  <c:v>20000</c:v>
                </c:pt>
                <c:pt idx="2175">
                  <c:v>20000</c:v>
                </c:pt>
                <c:pt idx="2176">
                  <c:v>20000</c:v>
                </c:pt>
                <c:pt idx="2177">
                  <c:v>20000</c:v>
                </c:pt>
                <c:pt idx="2178">
                  <c:v>20000</c:v>
                </c:pt>
                <c:pt idx="2179">
                  <c:v>20000</c:v>
                </c:pt>
                <c:pt idx="2180">
                  <c:v>20000</c:v>
                </c:pt>
                <c:pt idx="2181">
                  <c:v>20000</c:v>
                </c:pt>
                <c:pt idx="2182">
                  <c:v>20000</c:v>
                </c:pt>
                <c:pt idx="2183">
                  <c:v>20000</c:v>
                </c:pt>
                <c:pt idx="2184">
                  <c:v>20000</c:v>
                </c:pt>
                <c:pt idx="2185">
                  <c:v>20000</c:v>
                </c:pt>
                <c:pt idx="2186">
                  <c:v>20000</c:v>
                </c:pt>
                <c:pt idx="2187">
                  <c:v>20000</c:v>
                </c:pt>
                <c:pt idx="2188">
                  <c:v>20000</c:v>
                </c:pt>
                <c:pt idx="2189">
                  <c:v>20000</c:v>
                </c:pt>
                <c:pt idx="2190">
                  <c:v>20000</c:v>
                </c:pt>
                <c:pt idx="2191">
                  <c:v>20000</c:v>
                </c:pt>
                <c:pt idx="2192">
                  <c:v>20000</c:v>
                </c:pt>
                <c:pt idx="2193">
                  <c:v>20000</c:v>
                </c:pt>
                <c:pt idx="2194">
                  <c:v>20000</c:v>
                </c:pt>
                <c:pt idx="2195">
                  <c:v>20000</c:v>
                </c:pt>
                <c:pt idx="2196">
                  <c:v>20000</c:v>
                </c:pt>
                <c:pt idx="2197">
                  <c:v>20000</c:v>
                </c:pt>
                <c:pt idx="2198">
                  <c:v>20000</c:v>
                </c:pt>
                <c:pt idx="2199">
                  <c:v>20000</c:v>
                </c:pt>
                <c:pt idx="2200">
                  <c:v>20000</c:v>
                </c:pt>
                <c:pt idx="2201">
                  <c:v>20000</c:v>
                </c:pt>
                <c:pt idx="2202">
                  <c:v>20000</c:v>
                </c:pt>
                <c:pt idx="2203">
                  <c:v>20000</c:v>
                </c:pt>
                <c:pt idx="2204">
                  <c:v>20000</c:v>
                </c:pt>
                <c:pt idx="2205">
                  <c:v>20000</c:v>
                </c:pt>
                <c:pt idx="2206">
                  <c:v>20000</c:v>
                </c:pt>
                <c:pt idx="2207">
                  <c:v>20000</c:v>
                </c:pt>
                <c:pt idx="2208">
                  <c:v>20000</c:v>
                </c:pt>
                <c:pt idx="2209">
                  <c:v>20000</c:v>
                </c:pt>
                <c:pt idx="2210">
                  <c:v>20000</c:v>
                </c:pt>
                <c:pt idx="2211">
                  <c:v>20000</c:v>
                </c:pt>
                <c:pt idx="2212">
                  <c:v>20000</c:v>
                </c:pt>
                <c:pt idx="2213">
                  <c:v>20000</c:v>
                </c:pt>
                <c:pt idx="2214">
                  <c:v>20000</c:v>
                </c:pt>
                <c:pt idx="2215">
                  <c:v>20000</c:v>
                </c:pt>
                <c:pt idx="2216">
                  <c:v>20000</c:v>
                </c:pt>
                <c:pt idx="2217">
                  <c:v>20000</c:v>
                </c:pt>
                <c:pt idx="2218">
                  <c:v>20000</c:v>
                </c:pt>
                <c:pt idx="2219">
                  <c:v>20000</c:v>
                </c:pt>
                <c:pt idx="2220">
                  <c:v>20000</c:v>
                </c:pt>
                <c:pt idx="2221">
                  <c:v>20000</c:v>
                </c:pt>
                <c:pt idx="2222">
                  <c:v>20000</c:v>
                </c:pt>
                <c:pt idx="2223">
                  <c:v>20000</c:v>
                </c:pt>
                <c:pt idx="2224">
                  <c:v>20000</c:v>
                </c:pt>
                <c:pt idx="2225">
                  <c:v>20000</c:v>
                </c:pt>
                <c:pt idx="2226">
                  <c:v>20000</c:v>
                </c:pt>
                <c:pt idx="2227">
                  <c:v>20000</c:v>
                </c:pt>
                <c:pt idx="2228">
                  <c:v>20000</c:v>
                </c:pt>
                <c:pt idx="2229">
                  <c:v>20000</c:v>
                </c:pt>
                <c:pt idx="2230">
                  <c:v>20000</c:v>
                </c:pt>
                <c:pt idx="2231">
                  <c:v>20000</c:v>
                </c:pt>
                <c:pt idx="2232">
                  <c:v>20000</c:v>
                </c:pt>
                <c:pt idx="2233">
                  <c:v>20000</c:v>
                </c:pt>
                <c:pt idx="2234">
                  <c:v>20000</c:v>
                </c:pt>
                <c:pt idx="2235">
                  <c:v>20000</c:v>
                </c:pt>
                <c:pt idx="2236">
                  <c:v>20000</c:v>
                </c:pt>
                <c:pt idx="2237">
                  <c:v>20000</c:v>
                </c:pt>
                <c:pt idx="2238">
                  <c:v>20000</c:v>
                </c:pt>
                <c:pt idx="2239">
                  <c:v>20000</c:v>
                </c:pt>
                <c:pt idx="2240">
                  <c:v>20000</c:v>
                </c:pt>
                <c:pt idx="2241">
                  <c:v>20000</c:v>
                </c:pt>
                <c:pt idx="2242">
                  <c:v>20000</c:v>
                </c:pt>
                <c:pt idx="2243">
                  <c:v>20000</c:v>
                </c:pt>
                <c:pt idx="2244">
                  <c:v>20000</c:v>
                </c:pt>
                <c:pt idx="2245">
                  <c:v>20000</c:v>
                </c:pt>
                <c:pt idx="2246">
                  <c:v>20000</c:v>
                </c:pt>
                <c:pt idx="2247">
                  <c:v>20000</c:v>
                </c:pt>
                <c:pt idx="2248">
                  <c:v>20000</c:v>
                </c:pt>
                <c:pt idx="2249">
                  <c:v>20000</c:v>
                </c:pt>
                <c:pt idx="2250">
                  <c:v>20000</c:v>
                </c:pt>
              </c:numCache>
            </c:numRef>
          </c:yVal>
          <c:smooth val="0"/>
          <c:extLst xmlns:c16r2="http://schemas.microsoft.com/office/drawing/2015/06/chart">
            <c:ext xmlns:c16="http://schemas.microsoft.com/office/drawing/2014/chart" uri="{C3380CC4-5D6E-409C-BE32-E72D297353CC}">
              <c16:uniqueId val="{00000002-2E75-423C-8CA1-D10ADC2D7530}"/>
            </c:ext>
          </c:extLst>
        </c:ser>
        <c:ser>
          <c:idx val="1"/>
          <c:order val="1"/>
          <c:tx>
            <c:v>As Synthesized</c:v>
          </c:tx>
          <c:spPr>
            <a:ln w="19050" cap="rnd">
              <a:solidFill>
                <a:schemeClr val="accent5">
                  <a:lumMod val="50000"/>
                </a:schemeClr>
              </a:solidFill>
              <a:round/>
            </a:ln>
            <a:effectLst/>
          </c:spPr>
          <c:marker>
            <c:symbol val="none"/>
          </c:marker>
          <c:xVal>
            <c:numRef>
              <c:f>'IMP-20 as synthesized'!$A$28:$A$1374</c:f>
              <c:numCache>
                <c:formatCode>General</c:formatCode>
                <c:ptCount val="1347"/>
                <c:pt idx="0">
                  <c:v>5.0137112699999999</c:v>
                </c:pt>
                <c:pt idx="1">
                  <c:v>5.0471338069999998</c:v>
                </c:pt>
                <c:pt idx="2">
                  <c:v>5.0805563439999997</c:v>
                </c:pt>
                <c:pt idx="3">
                  <c:v>5.1139788819999996</c:v>
                </c:pt>
                <c:pt idx="4">
                  <c:v>5.1474014190000004</c:v>
                </c:pt>
                <c:pt idx="5">
                  <c:v>5.1808239560000002</c:v>
                </c:pt>
                <c:pt idx="6">
                  <c:v>5.2142464930000001</c:v>
                </c:pt>
                <c:pt idx="7">
                  <c:v>5.247669031</c:v>
                </c:pt>
                <c:pt idx="8">
                  <c:v>5.2810915679999999</c:v>
                </c:pt>
                <c:pt idx="9">
                  <c:v>5.3145141049999998</c:v>
                </c:pt>
                <c:pt idx="10">
                  <c:v>5.3479366419999996</c:v>
                </c:pt>
                <c:pt idx="11">
                  <c:v>5.3813591799999996</c:v>
                </c:pt>
                <c:pt idx="12">
                  <c:v>5.4147817170000003</c:v>
                </c:pt>
                <c:pt idx="13">
                  <c:v>5.4482042540000002</c:v>
                </c:pt>
                <c:pt idx="14">
                  <c:v>5.4816267910000001</c:v>
                </c:pt>
                <c:pt idx="15">
                  <c:v>5.515049329</c:v>
                </c:pt>
                <c:pt idx="16">
                  <c:v>5.5484718659999999</c:v>
                </c:pt>
                <c:pt idx="17">
                  <c:v>5.5818944029999997</c:v>
                </c:pt>
                <c:pt idx="18">
                  <c:v>5.6153169399999996</c:v>
                </c:pt>
                <c:pt idx="19">
                  <c:v>5.6487394780000004</c:v>
                </c:pt>
                <c:pt idx="20">
                  <c:v>5.6821620150000003</c:v>
                </c:pt>
                <c:pt idx="21">
                  <c:v>5.7155845520000002</c:v>
                </c:pt>
                <c:pt idx="22">
                  <c:v>5.749007089</c:v>
                </c:pt>
                <c:pt idx="23">
                  <c:v>5.782429627</c:v>
                </c:pt>
                <c:pt idx="24">
                  <c:v>5.8158521639999998</c:v>
                </c:pt>
                <c:pt idx="25">
                  <c:v>5.8492747009999997</c:v>
                </c:pt>
                <c:pt idx="26">
                  <c:v>5.8826972380000004</c:v>
                </c:pt>
                <c:pt idx="27">
                  <c:v>5.9161197760000004</c:v>
                </c:pt>
                <c:pt idx="28">
                  <c:v>5.9495423130000002</c:v>
                </c:pt>
                <c:pt idx="29">
                  <c:v>5.9829648500000001</c:v>
                </c:pt>
                <c:pt idx="30">
                  <c:v>6.016387387</c:v>
                </c:pt>
                <c:pt idx="31">
                  <c:v>6.0498099249999999</c:v>
                </c:pt>
                <c:pt idx="32">
                  <c:v>6.0832324619999998</c:v>
                </c:pt>
                <c:pt idx="33">
                  <c:v>6.1166549989999996</c:v>
                </c:pt>
                <c:pt idx="34">
                  <c:v>6.1500775360000004</c:v>
                </c:pt>
                <c:pt idx="35">
                  <c:v>6.1835000740000003</c:v>
                </c:pt>
                <c:pt idx="36">
                  <c:v>6.2169226110000002</c:v>
                </c:pt>
                <c:pt idx="37">
                  <c:v>6.2503451480000001</c:v>
                </c:pt>
                <c:pt idx="38">
                  <c:v>6.2837676849999999</c:v>
                </c:pt>
                <c:pt idx="39">
                  <c:v>6.3171902229999999</c:v>
                </c:pt>
                <c:pt idx="40">
                  <c:v>6.3506127599999997</c:v>
                </c:pt>
                <c:pt idx="41">
                  <c:v>6.3840352969999996</c:v>
                </c:pt>
                <c:pt idx="42">
                  <c:v>6.4174578340000004</c:v>
                </c:pt>
                <c:pt idx="43">
                  <c:v>6.4508803710000002</c:v>
                </c:pt>
                <c:pt idx="44">
                  <c:v>6.4843029090000002</c:v>
                </c:pt>
                <c:pt idx="45">
                  <c:v>6.517725446</c:v>
                </c:pt>
                <c:pt idx="46">
                  <c:v>6.5511479829999999</c:v>
                </c:pt>
                <c:pt idx="47">
                  <c:v>6.5845705199999998</c:v>
                </c:pt>
                <c:pt idx="48">
                  <c:v>6.6179930579999997</c:v>
                </c:pt>
                <c:pt idx="49">
                  <c:v>6.6514155949999996</c:v>
                </c:pt>
                <c:pt idx="50">
                  <c:v>6.6848381320000003</c:v>
                </c:pt>
                <c:pt idx="51">
                  <c:v>6.7182606690000002</c:v>
                </c:pt>
                <c:pt idx="52">
                  <c:v>6.7516832070000001</c:v>
                </c:pt>
                <c:pt idx="53">
                  <c:v>6.785105744</c:v>
                </c:pt>
                <c:pt idx="54">
                  <c:v>6.8185282809999999</c:v>
                </c:pt>
                <c:pt idx="55">
                  <c:v>6.8519508179999997</c:v>
                </c:pt>
                <c:pt idx="56">
                  <c:v>6.8853733559999997</c:v>
                </c:pt>
                <c:pt idx="57">
                  <c:v>6.9187958930000004</c:v>
                </c:pt>
                <c:pt idx="58">
                  <c:v>6.9522184300000003</c:v>
                </c:pt>
                <c:pt idx="59">
                  <c:v>6.9856409670000001</c:v>
                </c:pt>
                <c:pt idx="60">
                  <c:v>7.0190635050000001</c:v>
                </c:pt>
                <c:pt idx="61">
                  <c:v>7.052486042</c:v>
                </c:pt>
                <c:pt idx="62">
                  <c:v>7.0859085789999998</c:v>
                </c:pt>
                <c:pt idx="63">
                  <c:v>7.1193311159999997</c:v>
                </c:pt>
                <c:pt idx="64">
                  <c:v>7.1527536539999996</c:v>
                </c:pt>
                <c:pt idx="65">
                  <c:v>7.1861761910000004</c:v>
                </c:pt>
                <c:pt idx="66">
                  <c:v>7.2195987280000002</c:v>
                </c:pt>
                <c:pt idx="67">
                  <c:v>7.2530212650000001</c:v>
                </c:pt>
                <c:pt idx="68">
                  <c:v>7.2864438030000001</c:v>
                </c:pt>
                <c:pt idx="69">
                  <c:v>7.3198663399999999</c:v>
                </c:pt>
                <c:pt idx="70">
                  <c:v>7.3532888769999998</c:v>
                </c:pt>
                <c:pt idx="71">
                  <c:v>7.3867114139999996</c:v>
                </c:pt>
                <c:pt idx="72">
                  <c:v>7.4201339519999996</c:v>
                </c:pt>
                <c:pt idx="73">
                  <c:v>7.4535564890000003</c:v>
                </c:pt>
                <c:pt idx="74">
                  <c:v>7.4869790260000002</c:v>
                </c:pt>
                <c:pt idx="75">
                  <c:v>7.5204015630000001</c:v>
                </c:pt>
                <c:pt idx="76">
                  <c:v>7.553824101</c:v>
                </c:pt>
                <c:pt idx="77">
                  <c:v>7.5872466379999999</c:v>
                </c:pt>
                <c:pt idx="78">
                  <c:v>7.6206691749999997</c:v>
                </c:pt>
                <c:pt idx="79">
                  <c:v>7.6540917119999996</c:v>
                </c:pt>
                <c:pt idx="80">
                  <c:v>7.6875142490000004</c:v>
                </c:pt>
                <c:pt idx="81">
                  <c:v>7.7209367870000003</c:v>
                </c:pt>
                <c:pt idx="82">
                  <c:v>7.7543593240000002</c:v>
                </c:pt>
                <c:pt idx="83">
                  <c:v>7.787781861</c:v>
                </c:pt>
                <c:pt idx="84">
                  <c:v>7.8212043979999999</c:v>
                </c:pt>
                <c:pt idx="85">
                  <c:v>7.8546269359999998</c:v>
                </c:pt>
                <c:pt idx="86">
                  <c:v>7.8880494729999997</c:v>
                </c:pt>
                <c:pt idx="87">
                  <c:v>7.9214720099999996</c:v>
                </c:pt>
                <c:pt idx="88">
                  <c:v>7.9548945470000003</c:v>
                </c:pt>
                <c:pt idx="89">
                  <c:v>7.9883170850000003</c:v>
                </c:pt>
                <c:pt idx="90">
                  <c:v>8.0217396220000001</c:v>
                </c:pt>
                <c:pt idx="91">
                  <c:v>8.055162159</c:v>
                </c:pt>
                <c:pt idx="92">
                  <c:v>8.0885846959999999</c:v>
                </c:pt>
                <c:pt idx="93">
                  <c:v>8.1220072339999998</c:v>
                </c:pt>
                <c:pt idx="94">
                  <c:v>8.1554297709999997</c:v>
                </c:pt>
                <c:pt idx="95">
                  <c:v>8.1888523079999995</c:v>
                </c:pt>
                <c:pt idx="96">
                  <c:v>8.2222748449999994</c:v>
                </c:pt>
                <c:pt idx="97">
                  <c:v>8.2556973829999993</c:v>
                </c:pt>
                <c:pt idx="98">
                  <c:v>8.2891199199999992</c:v>
                </c:pt>
                <c:pt idx="99">
                  <c:v>8.3225424570000008</c:v>
                </c:pt>
                <c:pt idx="100">
                  <c:v>8.3559649940000007</c:v>
                </c:pt>
                <c:pt idx="101">
                  <c:v>8.3893875320000006</c:v>
                </c:pt>
                <c:pt idx="102">
                  <c:v>8.4228100690000005</c:v>
                </c:pt>
                <c:pt idx="103">
                  <c:v>8.4562326060000004</c:v>
                </c:pt>
                <c:pt idx="104">
                  <c:v>8.4896551430000002</c:v>
                </c:pt>
                <c:pt idx="105">
                  <c:v>8.5230776810000002</c:v>
                </c:pt>
                <c:pt idx="106">
                  <c:v>8.556500218</c:v>
                </c:pt>
                <c:pt idx="107">
                  <c:v>8.5899227549999999</c:v>
                </c:pt>
                <c:pt idx="108">
                  <c:v>8.6233452919999998</c:v>
                </c:pt>
                <c:pt idx="109">
                  <c:v>8.6567678299999997</c:v>
                </c:pt>
                <c:pt idx="110">
                  <c:v>8.6901903669999996</c:v>
                </c:pt>
                <c:pt idx="111">
                  <c:v>8.7236129039999994</c:v>
                </c:pt>
                <c:pt idx="112">
                  <c:v>8.7570354409999993</c:v>
                </c:pt>
                <c:pt idx="113">
                  <c:v>8.7904579789999993</c:v>
                </c:pt>
                <c:pt idx="114">
                  <c:v>8.8238805159999991</c:v>
                </c:pt>
                <c:pt idx="115">
                  <c:v>8.8573030530000008</c:v>
                </c:pt>
                <c:pt idx="116">
                  <c:v>8.8907255900000006</c:v>
                </c:pt>
                <c:pt idx="117">
                  <c:v>8.9241481280000006</c:v>
                </c:pt>
                <c:pt idx="118">
                  <c:v>8.9575706650000004</c:v>
                </c:pt>
                <c:pt idx="119">
                  <c:v>8.9909932020000003</c:v>
                </c:pt>
                <c:pt idx="120">
                  <c:v>9.0244157390000002</c:v>
                </c:pt>
                <c:pt idx="121">
                  <c:v>9.057838276</c:v>
                </c:pt>
                <c:pt idx="122">
                  <c:v>9.091260814</c:v>
                </c:pt>
                <c:pt idx="123">
                  <c:v>9.1246833509999998</c:v>
                </c:pt>
                <c:pt idx="124">
                  <c:v>9.1581058879999997</c:v>
                </c:pt>
                <c:pt idx="125">
                  <c:v>9.1915284249999996</c:v>
                </c:pt>
                <c:pt idx="126">
                  <c:v>9.2249509629999995</c:v>
                </c:pt>
                <c:pt idx="127">
                  <c:v>9.2583734999999994</c:v>
                </c:pt>
                <c:pt idx="128">
                  <c:v>9.2917960369999992</c:v>
                </c:pt>
                <c:pt idx="129">
                  <c:v>9.3252185740000009</c:v>
                </c:pt>
                <c:pt idx="130">
                  <c:v>9.3586411120000008</c:v>
                </c:pt>
                <c:pt idx="131">
                  <c:v>9.3920636490000007</c:v>
                </c:pt>
                <c:pt idx="132">
                  <c:v>9.4254861860000005</c:v>
                </c:pt>
                <c:pt idx="133">
                  <c:v>9.4589087230000004</c:v>
                </c:pt>
                <c:pt idx="134">
                  <c:v>9.4923312610000004</c:v>
                </c:pt>
                <c:pt idx="135">
                  <c:v>9.5257537980000002</c:v>
                </c:pt>
                <c:pt idx="136">
                  <c:v>9.5591763350000001</c:v>
                </c:pt>
                <c:pt idx="137">
                  <c:v>9.5925988719999999</c:v>
                </c:pt>
                <c:pt idx="138">
                  <c:v>9.6260214099999999</c:v>
                </c:pt>
                <c:pt idx="139">
                  <c:v>9.6594439469999998</c:v>
                </c:pt>
                <c:pt idx="140">
                  <c:v>9.6928664839999996</c:v>
                </c:pt>
                <c:pt idx="141">
                  <c:v>9.7262890209999995</c:v>
                </c:pt>
                <c:pt idx="142">
                  <c:v>9.7597115589999994</c:v>
                </c:pt>
                <c:pt idx="143">
                  <c:v>9.7931340959999993</c:v>
                </c:pt>
                <c:pt idx="144">
                  <c:v>9.8265566329999992</c:v>
                </c:pt>
                <c:pt idx="145">
                  <c:v>9.8599791700000008</c:v>
                </c:pt>
                <c:pt idx="146">
                  <c:v>9.8934017080000007</c:v>
                </c:pt>
                <c:pt idx="147">
                  <c:v>9.9268242450000006</c:v>
                </c:pt>
                <c:pt idx="148">
                  <c:v>9.9602467820000005</c:v>
                </c:pt>
                <c:pt idx="149">
                  <c:v>9.9936693190000003</c:v>
                </c:pt>
                <c:pt idx="150">
                  <c:v>10.027091860000001</c:v>
                </c:pt>
                <c:pt idx="151">
                  <c:v>10.06051439</c:v>
                </c:pt>
                <c:pt idx="152">
                  <c:v>10.09393693</c:v>
                </c:pt>
                <c:pt idx="153">
                  <c:v>10.12735947</c:v>
                </c:pt>
                <c:pt idx="154">
                  <c:v>10.16078201</c:v>
                </c:pt>
                <c:pt idx="155">
                  <c:v>10.194204539999999</c:v>
                </c:pt>
                <c:pt idx="156">
                  <c:v>10.22762708</c:v>
                </c:pt>
                <c:pt idx="157">
                  <c:v>10.26104962</c:v>
                </c:pt>
                <c:pt idx="158">
                  <c:v>10.29447216</c:v>
                </c:pt>
                <c:pt idx="159">
                  <c:v>10.327894690000001</c:v>
                </c:pt>
                <c:pt idx="160">
                  <c:v>10.361317229999999</c:v>
                </c:pt>
                <c:pt idx="161">
                  <c:v>10.394739769999999</c:v>
                </c:pt>
                <c:pt idx="162">
                  <c:v>10.4281623</c:v>
                </c:pt>
                <c:pt idx="163">
                  <c:v>10.46158484</c:v>
                </c:pt>
                <c:pt idx="164">
                  <c:v>10.495007380000001</c:v>
                </c:pt>
                <c:pt idx="165">
                  <c:v>10.528429920000001</c:v>
                </c:pt>
                <c:pt idx="166">
                  <c:v>10.56185245</c:v>
                </c:pt>
                <c:pt idx="167">
                  <c:v>10.59527499</c:v>
                </c:pt>
                <c:pt idx="168">
                  <c:v>10.62869753</c:v>
                </c:pt>
                <c:pt idx="169">
                  <c:v>10.662120059999999</c:v>
                </c:pt>
                <c:pt idx="170">
                  <c:v>10.6955426</c:v>
                </c:pt>
                <c:pt idx="171">
                  <c:v>10.72896514</c:v>
                </c:pt>
                <c:pt idx="172">
                  <c:v>10.76238768</c:v>
                </c:pt>
                <c:pt idx="173">
                  <c:v>10.795810210000001</c:v>
                </c:pt>
                <c:pt idx="174">
                  <c:v>10.829232749999999</c:v>
                </c:pt>
                <c:pt idx="175">
                  <c:v>10.862655289999999</c:v>
                </c:pt>
                <c:pt idx="176">
                  <c:v>10.896077829999999</c:v>
                </c:pt>
                <c:pt idx="177">
                  <c:v>10.92950036</c:v>
                </c:pt>
                <c:pt idx="178">
                  <c:v>10.962922900000001</c:v>
                </c:pt>
                <c:pt idx="179">
                  <c:v>10.996345440000001</c:v>
                </c:pt>
                <c:pt idx="180">
                  <c:v>11.02976797</c:v>
                </c:pt>
                <c:pt idx="181">
                  <c:v>11.06319051</c:v>
                </c:pt>
                <c:pt idx="182">
                  <c:v>11.09661305</c:v>
                </c:pt>
                <c:pt idx="183">
                  <c:v>11.13003559</c:v>
                </c:pt>
                <c:pt idx="184">
                  <c:v>11.16345812</c:v>
                </c:pt>
                <c:pt idx="185">
                  <c:v>11.19688066</c:v>
                </c:pt>
                <c:pt idx="186">
                  <c:v>11.2303032</c:v>
                </c:pt>
                <c:pt idx="187">
                  <c:v>11.26372574</c:v>
                </c:pt>
                <c:pt idx="188">
                  <c:v>11.297148269999999</c:v>
                </c:pt>
                <c:pt idx="189">
                  <c:v>11.330570809999999</c:v>
                </c:pt>
                <c:pt idx="190">
                  <c:v>11.363993349999999</c:v>
                </c:pt>
                <c:pt idx="191">
                  <c:v>11.39741588</c:v>
                </c:pt>
                <c:pt idx="192">
                  <c:v>11.430838420000001</c:v>
                </c:pt>
                <c:pt idx="193">
                  <c:v>11.464260960000001</c:v>
                </c:pt>
                <c:pt idx="194">
                  <c:v>11.497683500000001</c:v>
                </c:pt>
                <c:pt idx="195">
                  <c:v>11.53110603</c:v>
                </c:pt>
                <c:pt idx="196">
                  <c:v>11.56452857</c:v>
                </c:pt>
                <c:pt idx="197">
                  <c:v>11.59795111</c:v>
                </c:pt>
                <c:pt idx="198">
                  <c:v>11.63137364</c:v>
                </c:pt>
                <c:pt idx="199">
                  <c:v>11.66479618</c:v>
                </c:pt>
                <c:pt idx="200">
                  <c:v>11.69821872</c:v>
                </c:pt>
                <c:pt idx="201">
                  <c:v>11.73164126</c:v>
                </c:pt>
                <c:pt idx="202">
                  <c:v>11.765063789999999</c:v>
                </c:pt>
                <c:pt idx="203">
                  <c:v>11.798486329999999</c:v>
                </c:pt>
                <c:pt idx="204">
                  <c:v>11.831908869999999</c:v>
                </c:pt>
                <c:pt idx="205">
                  <c:v>11.86533141</c:v>
                </c:pt>
                <c:pt idx="206">
                  <c:v>11.898753940000001</c:v>
                </c:pt>
                <c:pt idx="207">
                  <c:v>11.932176480000001</c:v>
                </c:pt>
                <c:pt idx="208">
                  <c:v>11.965599020000001</c:v>
                </c:pt>
                <c:pt idx="209">
                  <c:v>11.99902155</c:v>
                </c:pt>
                <c:pt idx="210">
                  <c:v>12.03244409</c:v>
                </c:pt>
                <c:pt idx="211">
                  <c:v>12.06586663</c:v>
                </c:pt>
                <c:pt idx="212">
                  <c:v>12.09928917</c:v>
                </c:pt>
                <c:pt idx="213">
                  <c:v>12.1327117</c:v>
                </c:pt>
                <c:pt idx="214">
                  <c:v>12.16613424</c:v>
                </c:pt>
                <c:pt idx="215">
                  <c:v>12.19955678</c:v>
                </c:pt>
                <c:pt idx="216">
                  <c:v>12.23297932</c:v>
                </c:pt>
                <c:pt idx="217">
                  <c:v>12.266401849999999</c:v>
                </c:pt>
                <c:pt idx="218">
                  <c:v>12.299824389999999</c:v>
                </c:pt>
                <c:pt idx="219">
                  <c:v>12.33324693</c:v>
                </c:pt>
                <c:pt idx="220">
                  <c:v>12.366669460000001</c:v>
                </c:pt>
                <c:pt idx="221">
                  <c:v>12.400092000000001</c:v>
                </c:pt>
                <c:pt idx="222">
                  <c:v>12.433514539999999</c:v>
                </c:pt>
                <c:pt idx="223">
                  <c:v>12.466937079999999</c:v>
                </c:pt>
                <c:pt idx="224">
                  <c:v>12.50035961</c:v>
                </c:pt>
                <c:pt idx="225">
                  <c:v>12.53378215</c:v>
                </c:pt>
                <c:pt idx="226">
                  <c:v>12.567204690000001</c:v>
                </c:pt>
                <c:pt idx="227">
                  <c:v>12.60062722</c:v>
                </c:pt>
                <c:pt idx="228">
                  <c:v>12.63404976</c:v>
                </c:pt>
                <c:pt idx="229">
                  <c:v>12.6674723</c:v>
                </c:pt>
                <c:pt idx="230">
                  <c:v>12.70089484</c:v>
                </c:pt>
                <c:pt idx="231">
                  <c:v>12.734317369999999</c:v>
                </c:pt>
                <c:pt idx="232">
                  <c:v>12.76773991</c:v>
                </c:pt>
                <c:pt idx="233">
                  <c:v>12.80116245</c:v>
                </c:pt>
                <c:pt idx="234">
                  <c:v>12.83458499</c:v>
                </c:pt>
                <c:pt idx="235">
                  <c:v>12.868007520000001</c:v>
                </c:pt>
                <c:pt idx="236">
                  <c:v>12.901430059999999</c:v>
                </c:pt>
                <c:pt idx="237">
                  <c:v>12.934852599999999</c:v>
                </c:pt>
                <c:pt idx="238">
                  <c:v>12.96827513</c:v>
                </c:pt>
                <c:pt idx="239">
                  <c:v>13.00169767</c:v>
                </c:pt>
                <c:pt idx="240">
                  <c:v>13.035120210000001</c:v>
                </c:pt>
                <c:pt idx="241">
                  <c:v>13.068542750000001</c:v>
                </c:pt>
                <c:pt idx="242">
                  <c:v>13.10196528</c:v>
                </c:pt>
                <c:pt idx="243">
                  <c:v>13.13538782</c:v>
                </c:pt>
                <c:pt idx="244">
                  <c:v>13.16881036</c:v>
                </c:pt>
                <c:pt idx="245">
                  <c:v>13.2022329</c:v>
                </c:pt>
                <c:pt idx="246">
                  <c:v>13.23565543</c:v>
                </c:pt>
                <c:pt idx="247">
                  <c:v>13.26907797</c:v>
                </c:pt>
                <c:pt idx="248">
                  <c:v>13.30250051</c:v>
                </c:pt>
                <c:pt idx="249">
                  <c:v>13.335923040000001</c:v>
                </c:pt>
                <c:pt idx="250">
                  <c:v>13.369345579999999</c:v>
                </c:pt>
                <c:pt idx="251">
                  <c:v>13.402768119999999</c:v>
                </c:pt>
                <c:pt idx="252">
                  <c:v>13.436190659999999</c:v>
                </c:pt>
                <c:pt idx="253">
                  <c:v>13.46961319</c:v>
                </c:pt>
                <c:pt idx="254">
                  <c:v>13.503035730000001</c:v>
                </c:pt>
                <c:pt idx="255">
                  <c:v>13.536458270000001</c:v>
                </c:pt>
                <c:pt idx="256">
                  <c:v>13.5698808</c:v>
                </c:pt>
                <c:pt idx="257">
                  <c:v>13.60330334</c:v>
                </c:pt>
                <c:pt idx="258">
                  <c:v>13.63672588</c:v>
                </c:pt>
                <c:pt idx="259">
                  <c:v>13.67014842</c:v>
                </c:pt>
                <c:pt idx="260">
                  <c:v>13.70357095</c:v>
                </c:pt>
                <c:pt idx="261">
                  <c:v>13.73699349</c:v>
                </c:pt>
                <c:pt idx="262">
                  <c:v>13.77041603</c:v>
                </c:pt>
                <c:pt idx="263">
                  <c:v>13.80383857</c:v>
                </c:pt>
                <c:pt idx="264">
                  <c:v>13.837261099999999</c:v>
                </c:pt>
                <c:pt idx="265">
                  <c:v>13.870683639999999</c:v>
                </c:pt>
                <c:pt idx="266">
                  <c:v>13.904106179999999</c:v>
                </c:pt>
                <c:pt idx="267">
                  <c:v>13.93752871</c:v>
                </c:pt>
                <c:pt idx="268">
                  <c:v>13.970951250000001</c:v>
                </c:pt>
                <c:pt idx="269">
                  <c:v>14.004373790000001</c:v>
                </c:pt>
                <c:pt idx="270">
                  <c:v>14.037796330000001</c:v>
                </c:pt>
                <c:pt idx="271">
                  <c:v>14.07121886</c:v>
                </c:pt>
                <c:pt idx="272">
                  <c:v>14.1046414</c:v>
                </c:pt>
                <c:pt idx="273">
                  <c:v>14.13806394</c:v>
                </c:pt>
                <c:pt idx="274">
                  <c:v>14.17148648</c:v>
                </c:pt>
                <c:pt idx="275">
                  <c:v>14.20490901</c:v>
                </c:pt>
                <c:pt idx="276">
                  <c:v>14.23833155</c:v>
                </c:pt>
                <c:pt idx="277">
                  <c:v>14.27175409</c:v>
                </c:pt>
                <c:pt idx="278">
                  <c:v>14.305176619999999</c:v>
                </c:pt>
                <c:pt idx="279">
                  <c:v>14.338599159999999</c:v>
                </c:pt>
                <c:pt idx="280">
                  <c:v>14.372021699999999</c:v>
                </c:pt>
                <c:pt idx="281">
                  <c:v>14.40544424</c:v>
                </c:pt>
                <c:pt idx="282">
                  <c:v>14.438866770000001</c:v>
                </c:pt>
                <c:pt idx="283">
                  <c:v>14.472289310000001</c:v>
                </c:pt>
                <c:pt idx="284">
                  <c:v>14.505711850000001</c:v>
                </c:pt>
                <c:pt idx="285">
                  <c:v>14.53913438</c:v>
                </c:pt>
                <c:pt idx="286">
                  <c:v>14.57255692</c:v>
                </c:pt>
                <c:pt idx="287">
                  <c:v>14.60597946</c:v>
                </c:pt>
                <c:pt idx="288">
                  <c:v>14.639402</c:v>
                </c:pt>
                <c:pt idx="289">
                  <c:v>14.67282453</c:v>
                </c:pt>
                <c:pt idx="290">
                  <c:v>14.70624707</c:v>
                </c:pt>
                <c:pt idx="291">
                  <c:v>14.73966961</c:v>
                </c:pt>
                <c:pt idx="292">
                  <c:v>14.77309215</c:v>
                </c:pt>
                <c:pt idx="293">
                  <c:v>14.806514679999999</c:v>
                </c:pt>
                <c:pt idx="294">
                  <c:v>14.839937219999999</c:v>
                </c:pt>
                <c:pt idx="295">
                  <c:v>14.87335976</c:v>
                </c:pt>
                <c:pt idx="296">
                  <c:v>14.906782290000001</c:v>
                </c:pt>
                <c:pt idx="297">
                  <c:v>14.940204830000001</c:v>
                </c:pt>
                <c:pt idx="298">
                  <c:v>14.973627370000001</c:v>
                </c:pt>
                <c:pt idx="299">
                  <c:v>15.007049909999999</c:v>
                </c:pt>
                <c:pt idx="300">
                  <c:v>15.04047244</c:v>
                </c:pt>
                <c:pt idx="301">
                  <c:v>15.07389498</c:v>
                </c:pt>
                <c:pt idx="302">
                  <c:v>15.10731752</c:v>
                </c:pt>
                <c:pt idx="303">
                  <c:v>15.140740060000001</c:v>
                </c:pt>
                <c:pt idx="304">
                  <c:v>15.17416259</c:v>
                </c:pt>
                <c:pt idx="305">
                  <c:v>15.20758513</c:v>
                </c:pt>
                <c:pt idx="306">
                  <c:v>15.24100767</c:v>
                </c:pt>
                <c:pt idx="307">
                  <c:v>15.274430199999999</c:v>
                </c:pt>
                <c:pt idx="308">
                  <c:v>15.30785274</c:v>
                </c:pt>
                <c:pt idx="309">
                  <c:v>15.34127528</c:v>
                </c:pt>
                <c:pt idx="310">
                  <c:v>15.37469782</c:v>
                </c:pt>
                <c:pt idx="311">
                  <c:v>15.408120350000001</c:v>
                </c:pt>
                <c:pt idx="312">
                  <c:v>15.441542889999999</c:v>
                </c:pt>
                <c:pt idx="313">
                  <c:v>15.474965429999999</c:v>
                </c:pt>
                <c:pt idx="314">
                  <c:v>15.508387969999999</c:v>
                </c:pt>
                <c:pt idx="315">
                  <c:v>15.5418105</c:v>
                </c:pt>
                <c:pt idx="316">
                  <c:v>15.575233040000001</c:v>
                </c:pt>
                <c:pt idx="317">
                  <c:v>15.608655580000001</c:v>
                </c:pt>
                <c:pt idx="318">
                  <c:v>15.64207811</c:v>
                </c:pt>
                <c:pt idx="319">
                  <c:v>15.67550065</c:v>
                </c:pt>
                <c:pt idx="320">
                  <c:v>15.70892319</c:v>
                </c:pt>
                <c:pt idx="321">
                  <c:v>15.74234573</c:v>
                </c:pt>
                <c:pt idx="322">
                  <c:v>15.77576826</c:v>
                </c:pt>
                <c:pt idx="323">
                  <c:v>15.8091908</c:v>
                </c:pt>
                <c:pt idx="324">
                  <c:v>15.84261334</c:v>
                </c:pt>
                <c:pt idx="325">
                  <c:v>15.876035870000001</c:v>
                </c:pt>
                <c:pt idx="326">
                  <c:v>15.909458409999999</c:v>
                </c:pt>
                <c:pt idx="327">
                  <c:v>15.942880949999999</c:v>
                </c:pt>
                <c:pt idx="328">
                  <c:v>15.976303489999999</c:v>
                </c:pt>
                <c:pt idx="329">
                  <c:v>16.009726019999999</c:v>
                </c:pt>
                <c:pt idx="330">
                  <c:v>16.043148559999999</c:v>
                </c:pt>
                <c:pt idx="331">
                  <c:v>16.076571099999999</c:v>
                </c:pt>
                <c:pt idx="332">
                  <c:v>16.109993639999999</c:v>
                </c:pt>
                <c:pt idx="333">
                  <c:v>16.143416169999998</c:v>
                </c:pt>
                <c:pt idx="334">
                  <c:v>16.176838709999998</c:v>
                </c:pt>
                <c:pt idx="335">
                  <c:v>16.210261249999999</c:v>
                </c:pt>
                <c:pt idx="336">
                  <c:v>16.243683780000001</c:v>
                </c:pt>
                <c:pt idx="337">
                  <c:v>16.277106320000001</c:v>
                </c:pt>
                <c:pt idx="338">
                  <c:v>16.310528860000002</c:v>
                </c:pt>
                <c:pt idx="339">
                  <c:v>16.343951400000002</c:v>
                </c:pt>
                <c:pt idx="340">
                  <c:v>16.377373930000001</c:v>
                </c:pt>
                <c:pt idx="341">
                  <c:v>16.410796470000001</c:v>
                </c:pt>
                <c:pt idx="342">
                  <c:v>16.444219010000001</c:v>
                </c:pt>
                <c:pt idx="343">
                  <c:v>16.477641550000001</c:v>
                </c:pt>
                <c:pt idx="344">
                  <c:v>16.511064080000001</c:v>
                </c:pt>
                <c:pt idx="345">
                  <c:v>16.544486620000001</c:v>
                </c:pt>
                <c:pt idx="346">
                  <c:v>16.577909160000001</c:v>
                </c:pt>
                <c:pt idx="347">
                  <c:v>16.61133169</c:v>
                </c:pt>
                <c:pt idx="348">
                  <c:v>16.64475423</c:v>
                </c:pt>
                <c:pt idx="349">
                  <c:v>16.67817677</c:v>
                </c:pt>
                <c:pt idx="350">
                  <c:v>16.71159931</c:v>
                </c:pt>
                <c:pt idx="351">
                  <c:v>16.74502184</c:v>
                </c:pt>
                <c:pt idx="352">
                  <c:v>16.77844438</c:v>
                </c:pt>
                <c:pt idx="353">
                  <c:v>16.81186692</c:v>
                </c:pt>
                <c:pt idx="354">
                  <c:v>16.845289449999999</c:v>
                </c:pt>
                <c:pt idx="355">
                  <c:v>16.878711989999999</c:v>
                </c:pt>
                <c:pt idx="356">
                  <c:v>16.912134529999999</c:v>
                </c:pt>
                <c:pt idx="357">
                  <c:v>16.94555707</c:v>
                </c:pt>
                <c:pt idx="358">
                  <c:v>16.978979599999999</c:v>
                </c:pt>
                <c:pt idx="359">
                  <c:v>17.012402139999999</c:v>
                </c:pt>
                <c:pt idx="360">
                  <c:v>17.045824679999999</c:v>
                </c:pt>
                <c:pt idx="361">
                  <c:v>17.079247219999999</c:v>
                </c:pt>
                <c:pt idx="362">
                  <c:v>17.112669749999998</c:v>
                </c:pt>
                <c:pt idx="363">
                  <c:v>17.146092289999999</c:v>
                </c:pt>
                <c:pt idx="364">
                  <c:v>17.179514829999999</c:v>
                </c:pt>
                <c:pt idx="365">
                  <c:v>17.212937360000002</c:v>
                </c:pt>
                <c:pt idx="366">
                  <c:v>17.246359900000002</c:v>
                </c:pt>
                <c:pt idx="367">
                  <c:v>17.279782440000002</c:v>
                </c:pt>
                <c:pt idx="368">
                  <c:v>17.313204979999998</c:v>
                </c:pt>
                <c:pt idx="369">
                  <c:v>17.346627510000001</c:v>
                </c:pt>
                <c:pt idx="370">
                  <c:v>17.380050050000001</c:v>
                </c:pt>
                <c:pt idx="371">
                  <c:v>17.413472590000001</c:v>
                </c:pt>
                <c:pt idx="372">
                  <c:v>17.446895130000001</c:v>
                </c:pt>
                <c:pt idx="373">
                  <c:v>17.480317660000001</c:v>
                </c:pt>
                <c:pt idx="374">
                  <c:v>17.513740200000001</c:v>
                </c:pt>
                <c:pt idx="375">
                  <c:v>17.547162740000001</c:v>
                </c:pt>
                <c:pt idx="376">
                  <c:v>17.58058527</c:v>
                </c:pt>
                <c:pt idx="377">
                  <c:v>17.61400781</c:v>
                </c:pt>
                <c:pt idx="378">
                  <c:v>17.64743035</c:v>
                </c:pt>
                <c:pt idx="379">
                  <c:v>17.680852890000001</c:v>
                </c:pt>
                <c:pt idx="380">
                  <c:v>17.71427542</c:v>
                </c:pt>
                <c:pt idx="381">
                  <c:v>17.74769796</c:v>
                </c:pt>
                <c:pt idx="382">
                  <c:v>17.7811205</c:v>
                </c:pt>
                <c:pt idx="383">
                  <c:v>17.814543029999999</c:v>
                </c:pt>
                <c:pt idx="384">
                  <c:v>17.84796557</c:v>
                </c:pt>
                <c:pt idx="385">
                  <c:v>17.88138811</c:v>
                </c:pt>
                <c:pt idx="386">
                  <c:v>17.91481065</c:v>
                </c:pt>
                <c:pt idx="387">
                  <c:v>17.948233179999999</c:v>
                </c:pt>
                <c:pt idx="388">
                  <c:v>17.981655719999999</c:v>
                </c:pt>
                <c:pt idx="389">
                  <c:v>18.015078259999999</c:v>
                </c:pt>
                <c:pt idx="390">
                  <c:v>18.048500799999999</c:v>
                </c:pt>
                <c:pt idx="391">
                  <c:v>18.081923329999999</c:v>
                </c:pt>
                <c:pt idx="392">
                  <c:v>18.115345869999999</c:v>
                </c:pt>
                <c:pt idx="393">
                  <c:v>18.148768409999999</c:v>
                </c:pt>
                <c:pt idx="394">
                  <c:v>18.182190940000002</c:v>
                </c:pt>
                <c:pt idx="395">
                  <c:v>18.215613479999998</c:v>
                </c:pt>
                <c:pt idx="396">
                  <c:v>18.249036019999998</c:v>
                </c:pt>
                <c:pt idx="397">
                  <c:v>18.282458559999998</c:v>
                </c:pt>
                <c:pt idx="398">
                  <c:v>18.315881090000001</c:v>
                </c:pt>
                <c:pt idx="399">
                  <c:v>18.349303630000001</c:v>
                </c:pt>
                <c:pt idx="400">
                  <c:v>18.382726170000002</c:v>
                </c:pt>
                <c:pt idx="401">
                  <c:v>18.416148710000002</c:v>
                </c:pt>
                <c:pt idx="402">
                  <c:v>18.449571240000001</c:v>
                </c:pt>
                <c:pt idx="403">
                  <c:v>18.482993780000001</c:v>
                </c:pt>
                <c:pt idx="404">
                  <c:v>18.516416320000001</c:v>
                </c:pt>
                <c:pt idx="405">
                  <c:v>18.54983885</c:v>
                </c:pt>
                <c:pt idx="406">
                  <c:v>18.583261390000001</c:v>
                </c:pt>
                <c:pt idx="407">
                  <c:v>18.616683930000001</c:v>
                </c:pt>
                <c:pt idx="408">
                  <c:v>18.650106470000001</c:v>
                </c:pt>
                <c:pt idx="409">
                  <c:v>18.683529</c:v>
                </c:pt>
                <c:pt idx="410">
                  <c:v>18.71695154</c:v>
                </c:pt>
                <c:pt idx="411">
                  <c:v>18.75037408</c:v>
                </c:pt>
                <c:pt idx="412">
                  <c:v>18.78379661</c:v>
                </c:pt>
                <c:pt idx="413">
                  <c:v>18.81721915</c:v>
                </c:pt>
                <c:pt idx="414">
                  <c:v>18.85064169</c:v>
                </c:pt>
                <c:pt idx="415">
                  <c:v>18.88406423</c:v>
                </c:pt>
                <c:pt idx="416">
                  <c:v>18.917486759999999</c:v>
                </c:pt>
                <c:pt idx="417">
                  <c:v>18.950909299999999</c:v>
                </c:pt>
                <c:pt idx="418">
                  <c:v>18.984331839999999</c:v>
                </c:pt>
                <c:pt idx="419">
                  <c:v>19.01775438</c:v>
                </c:pt>
                <c:pt idx="420">
                  <c:v>19.051176909999999</c:v>
                </c:pt>
                <c:pt idx="421">
                  <c:v>19.084599449999999</c:v>
                </c:pt>
                <c:pt idx="422">
                  <c:v>19.118021989999999</c:v>
                </c:pt>
                <c:pt idx="423">
                  <c:v>19.151444519999998</c:v>
                </c:pt>
                <c:pt idx="424">
                  <c:v>19.184867059999998</c:v>
                </c:pt>
                <c:pt idx="425">
                  <c:v>19.218289599999999</c:v>
                </c:pt>
                <c:pt idx="426">
                  <c:v>19.251712139999999</c:v>
                </c:pt>
                <c:pt idx="427">
                  <c:v>19.285134670000001</c:v>
                </c:pt>
                <c:pt idx="428">
                  <c:v>19.318557210000002</c:v>
                </c:pt>
                <c:pt idx="429">
                  <c:v>19.351979750000002</c:v>
                </c:pt>
                <c:pt idx="430">
                  <c:v>19.385402289999998</c:v>
                </c:pt>
                <c:pt idx="431">
                  <c:v>19.418824820000001</c:v>
                </c:pt>
                <c:pt idx="432">
                  <c:v>19.452247360000001</c:v>
                </c:pt>
                <c:pt idx="433">
                  <c:v>19.485669900000001</c:v>
                </c:pt>
                <c:pt idx="434">
                  <c:v>19.519092430000001</c:v>
                </c:pt>
                <c:pt idx="435">
                  <c:v>19.552514970000001</c:v>
                </c:pt>
                <c:pt idx="436">
                  <c:v>19.585937510000001</c:v>
                </c:pt>
                <c:pt idx="437">
                  <c:v>19.619360050000001</c:v>
                </c:pt>
                <c:pt idx="438">
                  <c:v>19.65278258</c:v>
                </c:pt>
                <c:pt idx="439">
                  <c:v>19.68620512</c:v>
                </c:pt>
                <c:pt idx="440">
                  <c:v>19.71962766</c:v>
                </c:pt>
                <c:pt idx="441">
                  <c:v>19.75305019</c:v>
                </c:pt>
                <c:pt idx="442">
                  <c:v>19.78647273</c:v>
                </c:pt>
                <c:pt idx="443">
                  <c:v>19.81989527</c:v>
                </c:pt>
                <c:pt idx="444">
                  <c:v>19.85331781</c:v>
                </c:pt>
                <c:pt idx="445">
                  <c:v>19.886740339999999</c:v>
                </c:pt>
                <c:pt idx="446">
                  <c:v>19.920162879999999</c:v>
                </c:pt>
                <c:pt idx="447">
                  <c:v>19.95358542</c:v>
                </c:pt>
                <c:pt idx="448">
                  <c:v>19.98700796</c:v>
                </c:pt>
                <c:pt idx="449">
                  <c:v>20.020430489999999</c:v>
                </c:pt>
                <c:pt idx="450">
                  <c:v>20.053853029999999</c:v>
                </c:pt>
                <c:pt idx="451">
                  <c:v>20.087275569999999</c:v>
                </c:pt>
                <c:pt idx="452">
                  <c:v>20.120698099999998</c:v>
                </c:pt>
                <c:pt idx="453">
                  <c:v>20.154120639999999</c:v>
                </c:pt>
                <c:pt idx="454">
                  <c:v>20.187543179999999</c:v>
                </c:pt>
                <c:pt idx="455">
                  <c:v>20.220965719999999</c:v>
                </c:pt>
                <c:pt idx="456">
                  <c:v>20.254388250000002</c:v>
                </c:pt>
                <c:pt idx="457">
                  <c:v>20.287810790000002</c:v>
                </c:pt>
                <c:pt idx="458">
                  <c:v>20.321233329999998</c:v>
                </c:pt>
                <c:pt idx="459">
                  <c:v>20.354655869999998</c:v>
                </c:pt>
                <c:pt idx="460">
                  <c:v>20.388078400000001</c:v>
                </c:pt>
                <c:pt idx="461">
                  <c:v>20.421500940000001</c:v>
                </c:pt>
                <c:pt idx="462">
                  <c:v>20.454923480000001</c:v>
                </c:pt>
                <c:pt idx="463">
                  <c:v>20.488346010000001</c:v>
                </c:pt>
                <c:pt idx="464">
                  <c:v>20.521768550000001</c:v>
                </c:pt>
                <c:pt idx="465">
                  <c:v>20.555191090000001</c:v>
                </c:pt>
                <c:pt idx="466">
                  <c:v>20.588613630000001</c:v>
                </c:pt>
                <c:pt idx="467">
                  <c:v>20.62203616</c:v>
                </c:pt>
                <c:pt idx="468">
                  <c:v>20.655458700000001</c:v>
                </c:pt>
                <c:pt idx="469">
                  <c:v>20.688881240000001</c:v>
                </c:pt>
                <c:pt idx="470">
                  <c:v>20.722303780000001</c:v>
                </c:pt>
                <c:pt idx="471">
                  <c:v>20.75572631</c:v>
                </c:pt>
                <c:pt idx="472">
                  <c:v>20.78914885</c:v>
                </c:pt>
                <c:pt idx="473">
                  <c:v>20.82257139</c:v>
                </c:pt>
                <c:pt idx="474">
                  <c:v>20.85599392</c:v>
                </c:pt>
                <c:pt idx="475">
                  <c:v>20.88941646</c:v>
                </c:pt>
                <c:pt idx="476">
                  <c:v>20.922839</c:v>
                </c:pt>
                <c:pt idx="477">
                  <c:v>20.95626154</c:v>
                </c:pt>
                <c:pt idx="478">
                  <c:v>20.989684069999999</c:v>
                </c:pt>
                <c:pt idx="479">
                  <c:v>21.023106609999999</c:v>
                </c:pt>
                <c:pt idx="480">
                  <c:v>21.056529149999999</c:v>
                </c:pt>
                <c:pt idx="481">
                  <c:v>21.089951679999999</c:v>
                </c:pt>
                <c:pt idx="482">
                  <c:v>21.123374219999999</c:v>
                </c:pt>
                <c:pt idx="483">
                  <c:v>21.156796759999999</c:v>
                </c:pt>
                <c:pt idx="484">
                  <c:v>21.190219299999999</c:v>
                </c:pt>
                <c:pt idx="485">
                  <c:v>21.223641829999998</c:v>
                </c:pt>
                <c:pt idx="486">
                  <c:v>21.257064369999998</c:v>
                </c:pt>
                <c:pt idx="487">
                  <c:v>21.290486909999998</c:v>
                </c:pt>
                <c:pt idx="488">
                  <c:v>21.323909449999999</c:v>
                </c:pt>
                <c:pt idx="489">
                  <c:v>21.357331980000001</c:v>
                </c:pt>
                <c:pt idx="490">
                  <c:v>21.390754520000002</c:v>
                </c:pt>
                <c:pt idx="491">
                  <c:v>21.424177060000002</c:v>
                </c:pt>
                <c:pt idx="492">
                  <c:v>21.457599590000001</c:v>
                </c:pt>
                <c:pt idx="493">
                  <c:v>21.491022130000001</c:v>
                </c:pt>
                <c:pt idx="494">
                  <c:v>21.524444670000001</c:v>
                </c:pt>
                <c:pt idx="495">
                  <c:v>21.557867210000001</c:v>
                </c:pt>
                <c:pt idx="496">
                  <c:v>21.591289740000001</c:v>
                </c:pt>
                <c:pt idx="497">
                  <c:v>21.624712280000001</c:v>
                </c:pt>
                <c:pt idx="498">
                  <c:v>21.658134820000001</c:v>
                </c:pt>
                <c:pt idx="499">
                  <c:v>21.691557360000001</c:v>
                </c:pt>
                <c:pt idx="500">
                  <c:v>21.72497989</c:v>
                </c:pt>
                <c:pt idx="501">
                  <c:v>21.75840243</c:v>
                </c:pt>
                <c:pt idx="502">
                  <c:v>21.79182497</c:v>
                </c:pt>
                <c:pt idx="503">
                  <c:v>21.8252475</c:v>
                </c:pt>
                <c:pt idx="504">
                  <c:v>21.85867004</c:v>
                </c:pt>
                <c:pt idx="505">
                  <c:v>21.89209258</c:v>
                </c:pt>
                <c:pt idx="506">
                  <c:v>21.92551512</c:v>
                </c:pt>
                <c:pt idx="507">
                  <c:v>21.958937649999999</c:v>
                </c:pt>
                <c:pt idx="508">
                  <c:v>21.992360189999999</c:v>
                </c:pt>
                <c:pt idx="509">
                  <c:v>22.02578273</c:v>
                </c:pt>
                <c:pt idx="510">
                  <c:v>22.059205259999999</c:v>
                </c:pt>
                <c:pt idx="511">
                  <c:v>22.092627799999999</c:v>
                </c:pt>
                <c:pt idx="512">
                  <c:v>22.126050339999999</c:v>
                </c:pt>
                <c:pt idx="513">
                  <c:v>22.159472879999999</c:v>
                </c:pt>
                <c:pt idx="514">
                  <c:v>22.192895409999998</c:v>
                </c:pt>
                <c:pt idx="515">
                  <c:v>22.226317949999999</c:v>
                </c:pt>
                <c:pt idx="516">
                  <c:v>22.259740489999999</c:v>
                </c:pt>
                <c:pt idx="517">
                  <c:v>22.293163029999999</c:v>
                </c:pt>
                <c:pt idx="518">
                  <c:v>22.326585560000002</c:v>
                </c:pt>
                <c:pt idx="519">
                  <c:v>22.360008100000002</c:v>
                </c:pt>
                <c:pt idx="520">
                  <c:v>22.393430639999998</c:v>
                </c:pt>
                <c:pt idx="521">
                  <c:v>22.426853170000001</c:v>
                </c:pt>
                <c:pt idx="522">
                  <c:v>22.460275710000001</c:v>
                </c:pt>
                <c:pt idx="523">
                  <c:v>22.493698250000001</c:v>
                </c:pt>
                <c:pt idx="524">
                  <c:v>22.527120790000001</c:v>
                </c:pt>
                <c:pt idx="525">
                  <c:v>22.560543320000001</c:v>
                </c:pt>
                <c:pt idx="526">
                  <c:v>22.593965860000001</c:v>
                </c:pt>
                <c:pt idx="527">
                  <c:v>22.627388400000001</c:v>
                </c:pt>
                <c:pt idx="528">
                  <c:v>22.660810940000001</c:v>
                </c:pt>
                <c:pt idx="529">
                  <c:v>22.69423347</c:v>
                </c:pt>
                <c:pt idx="530">
                  <c:v>22.72765601</c:v>
                </c:pt>
                <c:pt idx="531">
                  <c:v>22.761078550000001</c:v>
                </c:pt>
                <c:pt idx="532">
                  <c:v>22.79450108</c:v>
                </c:pt>
                <c:pt idx="533">
                  <c:v>22.82792362</c:v>
                </c:pt>
                <c:pt idx="534">
                  <c:v>22.86134616</c:v>
                </c:pt>
                <c:pt idx="535">
                  <c:v>22.8947687</c:v>
                </c:pt>
                <c:pt idx="536">
                  <c:v>22.928191229999999</c:v>
                </c:pt>
                <c:pt idx="537">
                  <c:v>22.96161377</c:v>
                </c:pt>
                <c:pt idx="538">
                  <c:v>22.99503631</c:v>
                </c:pt>
                <c:pt idx="539">
                  <c:v>23.028458839999999</c:v>
                </c:pt>
                <c:pt idx="540">
                  <c:v>23.061881379999999</c:v>
                </c:pt>
                <c:pt idx="541">
                  <c:v>23.095303919999999</c:v>
                </c:pt>
                <c:pt idx="542">
                  <c:v>23.128726459999999</c:v>
                </c:pt>
                <c:pt idx="543">
                  <c:v>23.162148989999999</c:v>
                </c:pt>
                <c:pt idx="544">
                  <c:v>23.195571529999999</c:v>
                </c:pt>
                <c:pt idx="545">
                  <c:v>23.228994069999999</c:v>
                </c:pt>
                <c:pt idx="546">
                  <c:v>23.262416609999999</c:v>
                </c:pt>
                <c:pt idx="547">
                  <c:v>23.295839139999998</c:v>
                </c:pt>
                <c:pt idx="548">
                  <c:v>23.329261679999998</c:v>
                </c:pt>
                <c:pt idx="549">
                  <c:v>23.362684219999998</c:v>
                </c:pt>
                <c:pt idx="550">
                  <c:v>23.396106750000001</c:v>
                </c:pt>
                <c:pt idx="551">
                  <c:v>23.429529290000001</c:v>
                </c:pt>
                <c:pt idx="552">
                  <c:v>23.462951830000002</c:v>
                </c:pt>
                <c:pt idx="553">
                  <c:v>23.496374370000002</c:v>
                </c:pt>
                <c:pt idx="554">
                  <c:v>23.529796900000001</c:v>
                </c:pt>
                <c:pt idx="555">
                  <c:v>23.563219440000001</c:v>
                </c:pt>
                <c:pt idx="556">
                  <c:v>23.596641980000001</c:v>
                </c:pt>
                <c:pt idx="557">
                  <c:v>23.630064520000001</c:v>
                </c:pt>
                <c:pt idx="558">
                  <c:v>23.663487050000001</c:v>
                </c:pt>
                <c:pt idx="559">
                  <c:v>23.696909590000001</c:v>
                </c:pt>
                <c:pt idx="560">
                  <c:v>23.730332130000001</c:v>
                </c:pt>
                <c:pt idx="561">
                  <c:v>23.76375466</c:v>
                </c:pt>
                <c:pt idx="562">
                  <c:v>23.7971772</c:v>
                </c:pt>
                <c:pt idx="563">
                  <c:v>23.83059974</c:v>
                </c:pt>
                <c:pt idx="564">
                  <c:v>23.86402228</c:v>
                </c:pt>
                <c:pt idx="565">
                  <c:v>23.89744481</c:v>
                </c:pt>
                <c:pt idx="566">
                  <c:v>23.93086735</c:v>
                </c:pt>
                <c:pt idx="567">
                  <c:v>23.96428989</c:v>
                </c:pt>
                <c:pt idx="568">
                  <c:v>23.997712419999999</c:v>
                </c:pt>
                <c:pt idx="569">
                  <c:v>24.031134959999999</c:v>
                </c:pt>
                <c:pt idx="570">
                  <c:v>24.064557499999999</c:v>
                </c:pt>
                <c:pt idx="571">
                  <c:v>24.097980039999999</c:v>
                </c:pt>
                <c:pt idx="572">
                  <c:v>24.131402569999999</c:v>
                </c:pt>
                <c:pt idx="573">
                  <c:v>24.164825109999999</c:v>
                </c:pt>
                <c:pt idx="574">
                  <c:v>24.198247649999999</c:v>
                </c:pt>
                <c:pt idx="575">
                  <c:v>24.231670189999999</c:v>
                </c:pt>
                <c:pt idx="576">
                  <c:v>24.265092719999998</c:v>
                </c:pt>
                <c:pt idx="577">
                  <c:v>24.298515259999999</c:v>
                </c:pt>
                <c:pt idx="578">
                  <c:v>24.331937799999999</c:v>
                </c:pt>
                <c:pt idx="579">
                  <c:v>24.365360330000001</c:v>
                </c:pt>
                <c:pt idx="580">
                  <c:v>24.398782870000002</c:v>
                </c:pt>
                <c:pt idx="581">
                  <c:v>24.432205410000002</c:v>
                </c:pt>
                <c:pt idx="582">
                  <c:v>24.465627949999998</c:v>
                </c:pt>
                <c:pt idx="583">
                  <c:v>24.499050480000001</c:v>
                </c:pt>
                <c:pt idx="584">
                  <c:v>24.532473020000001</c:v>
                </c:pt>
                <c:pt idx="585">
                  <c:v>24.565895560000001</c:v>
                </c:pt>
                <c:pt idx="586">
                  <c:v>24.599318100000001</c:v>
                </c:pt>
                <c:pt idx="587">
                  <c:v>24.632740630000001</c:v>
                </c:pt>
                <c:pt idx="588">
                  <c:v>24.666163170000001</c:v>
                </c:pt>
                <c:pt idx="589">
                  <c:v>24.699585710000001</c:v>
                </c:pt>
                <c:pt idx="590">
                  <c:v>24.73300824</c:v>
                </c:pt>
                <c:pt idx="591">
                  <c:v>24.76643078</c:v>
                </c:pt>
                <c:pt idx="592">
                  <c:v>24.79985332</c:v>
                </c:pt>
                <c:pt idx="593">
                  <c:v>24.833275860000001</c:v>
                </c:pt>
                <c:pt idx="594">
                  <c:v>24.86669839</c:v>
                </c:pt>
                <c:pt idx="595">
                  <c:v>24.90012093</c:v>
                </c:pt>
                <c:pt idx="596">
                  <c:v>24.93354347</c:v>
                </c:pt>
                <c:pt idx="597">
                  <c:v>24.966965999999999</c:v>
                </c:pt>
                <c:pt idx="598">
                  <c:v>25.000388539999999</c:v>
                </c:pt>
                <c:pt idx="599">
                  <c:v>25.03381108</c:v>
                </c:pt>
                <c:pt idx="600">
                  <c:v>25.06723362</c:v>
                </c:pt>
                <c:pt idx="601">
                  <c:v>25.100656149999999</c:v>
                </c:pt>
                <c:pt idx="602">
                  <c:v>25.134078689999999</c:v>
                </c:pt>
                <c:pt idx="603">
                  <c:v>25.167501229999999</c:v>
                </c:pt>
                <c:pt idx="604">
                  <c:v>25.200923769999999</c:v>
                </c:pt>
                <c:pt idx="605">
                  <c:v>25.234346299999999</c:v>
                </c:pt>
                <c:pt idx="606">
                  <c:v>25.267768839999999</c:v>
                </c:pt>
                <c:pt idx="607">
                  <c:v>25.301191379999999</c:v>
                </c:pt>
                <c:pt idx="608">
                  <c:v>25.334613910000002</c:v>
                </c:pt>
                <c:pt idx="609">
                  <c:v>25.368036450000002</c:v>
                </c:pt>
                <c:pt idx="610">
                  <c:v>25.401458989999998</c:v>
                </c:pt>
                <c:pt idx="611">
                  <c:v>25.434881529999998</c:v>
                </c:pt>
                <c:pt idx="612">
                  <c:v>25.468304060000001</c:v>
                </c:pt>
                <c:pt idx="613">
                  <c:v>25.501726600000001</c:v>
                </c:pt>
                <c:pt idx="614">
                  <c:v>25.535149140000001</c:v>
                </c:pt>
                <c:pt idx="615">
                  <c:v>25.568571680000002</c:v>
                </c:pt>
                <c:pt idx="616">
                  <c:v>25.601994210000001</c:v>
                </c:pt>
                <c:pt idx="617">
                  <c:v>25.635416750000001</c:v>
                </c:pt>
                <c:pt idx="618">
                  <c:v>25.668839290000001</c:v>
                </c:pt>
                <c:pt idx="619">
                  <c:v>25.70226182</c:v>
                </c:pt>
                <c:pt idx="620">
                  <c:v>25.73568436</c:v>
                </c:pt>
                <c:pt idx="621">
                  <c:v>25.769106900000001</c:v>
                </c:pt>
                <c:pt idx="622">
                  <c:v>25.802529440000001</c:v>
                </c:pt>
                <c:pt idx="623">
                  <c:v>25.83595197</c:v>
                </c:pt>
                <c:pt idx="624">
                  <c:v>25.86937451</c:v>
                </c:pt>
                <c:pt idx="625">
                  <c:v>25.90279705</c:v>
                </c:pt>
                <c:pt idx="626">
                  <c:v>25.93621959</c:v>
                </c:pt>
                <c:pt idx="627">
                  <c:v>25.96964212</c:v>
                </c:pt>
                <c:pt idx="628">
                  <c:v>26.00306466</c:v>
                </c:pt>
                <c:pt idx="629">
                  <c:v>26.0364872</c:v>
                </c:pt>
                <c:pt idx="630">
                  <c:v>26.069909729999999</c:v>
                </c:pt>
                <c:pt idx="631">
                  <c:v>26.103332269999999</c:v>
                </c:pt>
                <c:pt idx="632">
                  <c:v>26.136754809999999</c:v>
                </c:pt>
                <c:pt idx="633">
                  <c:v>26.170177349999999</c:v>
                </c:pt>
                <c:pt idx="634">
                  <c:v>26.203599879999999</c:v>
                </c:pt>
                <c:pt idx="635">
                  <c:v>26.237022419999999</c:v>
                </c:pt>
                <c:pt idx="636">
                  <c:v>26.270444959999999</c:v>
                </c:pt>
                <c:pt idx="637">
                  <c:v>26.303867489999998</c:v>
                </c:pt>
                <c:pt idx="638">
                  <c:v>26.337290029999998</c:v>
                </c:pt>
                <c:pt idx="639">
                  <c:v>26.370712569999998</c:v>
                </c:pt>
                <c:pt idx="640">
                  <c:v>26.404135109999999</c:v>
                </c:pt>
                <c:pt idx="641">
                  <c:v>26.437557640000001</c:v>
                </c:pt>
                <c:pt idx="642">
                  <c:v>26.470980180000002</c:v>
                </c:pt>
                <c:pt idx="643">
                  <c:v>26.504402720000002</c:v>
                </c:pt>
                <c:pt idx="644">
                  <c:v>26.537825260000002</c:v>
                </c:pt>
                <c:pt idx="645">
                  <c:v>26.571247790000001</c:v>
                </c:pt>
                <c:pt idx="646">
                  <c:v>26.604670330000001</c:v>
                </c:pt>
                <c:pt idx="647">
                  <c:v>26.638092870000001</c:v>
                </c:pt>
                <c:pt idx="648">
                  <c:v>26.671515400000001</c:v>
                </c:pt>
                <c:pt idx="649">
                  <c:v>26.704937940000001</c:v>
                </c:pt>
                <c:pt idx="650">
                  <c:v>26.738360480000001</c:v>
                </c:pt>
                <c:pt idx="651">
                  <c:v>26.771783020000001</c:v>
                </c:pt>
                <c:pt idx="652">
                  <c:v>26.80520555</c:v>
                </c:pt>
                <c:pt idx="653">
                  <c:v>26.83862809</c:v>
                </c:pt>
                <c:pt idx="654">
                  <c:v>26.87205063</c:v>
                </c:pt>
                <c:pt idx="655">
                  <c:v>26.90547317</c:v>
                </c:pt>
                <c:pt idx="656">
                  <c:v>26.9388957</c:v>
                </c:pt>
                <c:pt idx="657">
                  <c:v>26.97231824</c:v>
                </c:pt>
                <c:pt idx="658">
                  <c:v>27.00574078</c:v>
                </c:pt>
                <c:pt idx="659">
                  <c:v>27.039163309999999</c:v>
                </c:pt>
                <c:pt idx="660">
                  <c:v>27.072585849999999</c:v>
                </c:pt>
                <c:pt idx="661">
                  <c:v>27.10600839</c:v>
                </c:pt>
                <c:pt idx="662">
                  <c:v>27.13943093</c:v>
                </c:pt>
                <c:pt idx="663">
                  <c:v>27.172853459999999</c:v>
                </c:pt>
                <c:pt idx="664">
                  <c:v>27.206275999999999</c:v>
                </c:pt>
                <c:pt idx="665">
                  <c:v>27.239698539999999</c:v>
                </c:pt>
                <c:pt idx="666">
                  <c:v>27.273121069999998</c:v>
                </c:pt>
                <c:pt idx="667">
                  <c:v>27.306543609999999</c:v>
                </c:pt>
                <c:pt idx="668">
                  <c:v>27.339966149999999</c:v>
                </c:pt>
                <c:pt idx="669">
                  <c:v>27.373388689999999</c:v>
                </c:pt>
                <c:pt idx="670">
                  <c:v>27.406811220000002</c:v>
                </c:pt>
                <c:pt idx="671">
                  <c:v>27.440233760000002</c:v>
                </c:pt>
                <c:pt idx="672">
                  <c:v>27.473656299999998</c:v>
                </c:pt>
                <c:pt idx="673">
                  <c:v>27.507078839999998</c:v>
                </c:pt>
                <c:pt idx="674">
                  <c:v>27.540501370000001</c:v>
                </c:pt>
                <c:pt idx="675">
                  <c:v>27.573923910000001</c:v>
                </c:pt>
                <c:pt idx="676">
                  <c:v>27.607346450000001</c:v>
                </c:pt>
                <c:pt idx="677">
                  <c:v>27.640768980000001</c:v>
                </c:pt>
                <c:pt idx="678">
                  <c:v>27.674191520000001</c:v>
                </c:pt>
                <c:pt idx="679">
                  <c:v>27.707614060000001</c:v>
                </c:pt>
                <c:pt idx="680">
                  <c:v>27.741036600000001</c:v>
                </c:pt>
                <c:pt idx="681">
                  <c:v>27.77445913</c:v>
                </c:pt>
                <c:pt idx="682">
                  <c:v>27.80788167</c:v>
                </c:pt>
                <c:pt idx="683">
                  <c:v>27.841304210000001</c:v>
                </c:pt>
                <c:pt idx="684">
                  <c:v>27.874726750000001</c:v>
                </c:pt>
                <c:pt idx="685">
                  <c:v>27.90814928</c:v>
                </c:pt>
                <c:pt idx="686">
                  <c:v>27.94157182</c:v>
                </c:pt>
                <c:pt idx="687">
                  <c:v>27.97499436</c:v>
                </c:pt>
                <c:pt idx="688">
                  <c:v>28.008416889999999</c:v>
                </c:pt>
                <c:pt idx="689">
                  <c:v>28.04183943</c:v>
                </c:pt>
                <c:pt idx="690">
                  <c:v>28.07526197</c:v>
                </c:pt>
                <c:pt idx="691">
                  <c:v>28.10868451</c:v>
                </c:pt>
                <c:pt idx="692">
                  <c:v>28.142107039999999</c:v>
                </c:pt>
                <c:pt idx="693">
                  <c:v>28.175529579999999</c:v>
                </c:pt>
                <c:pt idx="694">
                  <c:v>28.208952119999999</c:v>
                </c:pt>
                <c:pt idx="695">
                  <c:v>28.242374649999999</c:v>
                </c:pt>
                <c:pt idx="696">
                  <c:v>28.275797189999999</c:v>
                </c:pt>
                <c:pt idx="697">
                  <c:v>28.309219729999999</c:v>
                </c:pt>
                <c:pt idx="698">
                  <c:v>28.342642269999999</c:v>
                </c:pt>
                <c:pt idx="699">
                  <c:v>28.376064800000002</c:v>
                </c:pt>
                <c:pt idx="700">
                  <c:v>28.409487339999998</c:v>
                </c:pt>
                <c:pt idx="701">
                  <c:v>28.442909879999998</c:v>
                </c:pt>
                <c:pt idx="702">
                  <c:v>28.476332419999999</c:v>
                </c:pt>
                <c:pt idx="703">
                  <c:v>28.509754950000001</c:v>
                </c:pt>
                <c:pt idx="704">
                  <c:v>28.543177490000001</c:v>
                </c:pt>
                <c:pt idx="705">
                  <c:v>28.576600030000002</c:v>
                </c:pt>
                <c:pt idx="706">
                  <c:v>28.610022560000001</c:v>
                </c:pt>
                <c:pt idx="707">
                  <c:v>28.643445100000001</c:v>
                </c:pt>
                <c:pt idx="708">
                  <c:v>28.676867640000001</c:v>
                </c:pt>
                <c:pt idx="709">
                  <c:v>28.710290180000001</c:v>
                </c:pt>
                <c:pt idx="710">
                  <c:v>28.74371271</c:v>
                </c:pt>
                <c:pt idx="711">
                  <c:v>28.777135250000001</c:v>
                </c:pt>
                <c:pt idx="712">
                  <c:v>28.810557790000001</c:v>
                </c:pt>
                <c:pt idx="713">
                  <c:v>28.843980330000001</c:v>
                </c:pt>
                <c:pt idx="714">
                  <c:v>28.87740286</c:v>
                </c:pt>
                <c:pt idx="715">
                  <c:v>28.9108254</c:v>
                </c:pt>
                <c:pt idx="716">
                  <c:v>28.94424794</c:v>
                </c:pt>
                <c:pt idx="717">
                  <c:v>28.97767047</c:v>
                </c:pt>
                <c:pt idx="718">
                  <c:v>29.01109301</c:v>
                </c:pt>
                <c:pt idx="719">
                  <c:v>29.04451555</c:v>
                </c:pt>
                <c:pt idx="720">
                  <c:v>29.07793809</c:v>
                </c:pt>
                <c:pt idx="721">
                  <c:v>29.111360619999999</c:v>
                </c:pt>
                <c:pt idx="722">
                  <c:v>29.144783159999999</c:v>
                </c:pt>
                <c:pt idx="723">
                  <c:v>29.178205699999999</c:v>
                </c:pt>
                <c:pt idx="724">
                  <c:v>29.211628229999999</c:v>
                </c:pt>
                <c:pt idx="725">
                  <c:v>29.245050769999999</c:v>
                </c:pt>
                <c:pt idx="726">
                  <c:v>29.278473309999999</c:v>
                </c:pt>
                <c:pt idx="727">
                  <c:v>29.311895849999999</c:v>
                </c:pt>
                <c:pt idx="728">
                  <c:v>29.345318379999998</c:v>
                </c:pt>
                <c:pt idx="729">
                  <c:v>29.378740919999998</c:v>
                </c:pt>
                <c:pt idx="730">
                  <c:v>29.412163459999999</c:v>
                </c:pt>
                <c:pt idx="731">
                  <c:v>29.445585999999999</c:v>
                </c:pt>
                <c:pt idx="732">
                  <c:v>29.479008530000002</c:v>
                </c:pt>
                <c:pt idx="733">
                  <c:v>29.512431070000002</c:v>
                </c:pt>
                <c:pt idx="734">
                  <c:v>29.545853610000002</c:v>
                </c:pt>
                <c:pt idx="735">
                  <c:v>29.579276140000001</c:v>
                </c:pt>
                <c:pt idx="736">
                  <c:v>29.612698680000001</c:v>
                </c:pt>
                <c:pt idx="737">
                  <c:v>29.646121220000001</c:v>
                </c:pt>
                <c:pt idx="738">
                  <c:v>29.679543760000001</c:v>
                </c:pt>
                <c:pt idx="739">
                  <c:v>29.712966290000001</c:v>
                </c:pt>
                <c:pt idx="740">
                  <c:v>29.746388830000001</c:v>
                </c:pt>
                <c:pt idx="741">
                  <c:v>29.779811370000001</c:v>
                </c:pt>
                <c:pt idx="742">
                  <c:v>29.813233910000001</c:v>
                </c:pt>
                <c:pt idx="743">
                  <c:v>29.84665644</c:v>
                </c:pt>
                <c:pt idx="744">
                  <c:v>29.88007898</c:v>
                </c:pt>
                <c:pt idx="745">
                  <c:v>29.913501520000001</c:v>
                </c:pt>
                <c:pt idx="746">
                  <c:v>29.94692405</c:v>
                </c:pt>
                <c:pt idx="747">
                  <c:v>29.98034659</c:v>
                </c:pt>
                <c:pt idx="748">
                  <c:v>30.01376913</c:v>
                </c:pt>
                <c:pt idx="749">
                  <c:v>30.04719167</c:v>
                </c:pt>
                <c:pt idx="750">
                  <c:v>30.080614199999999</c:v>
                </c:pt>
                <c:pt idx="751">
                  <c:v>30.11403674</c:v>
                </c:pt>
                <c:pt idx="752">
                  <c:v>30.14745928</c:v>
                </c:pt>
                <c:pt idx="753">
                  <c:v>30.180881809999999</c:v>
                </c:pt>
                <c:pt idx="754">
                  <c:v>30.214304349999999</c:v>
                </c:pt>
                <c:pt idx="755">
                  <c:v>30.247726889999999</c:v>
                </c:pt>
                <c:pt idx="756">
                  <c:v>30.281149429999999</c:v>
                </c:pt>
                <c:pt idx="757">
                  <c:v>30.314571959999999</c:v>
                </c:pt>
                <c:pt idx="758">
                  <c:v>30.347994499999999</c:v>
                </c:pt>
                <c:pt idx="759">
                  <c:v>30.381417039999999</c:v>
                </c:pt>
                <c:pt idx="760">
                  <c:v>30.414839579999999</c:v>
                </c:pt>
                <c:pt idx="761">
                  <c:v>30.448262110000002</c:v>
                </c:pt>
                <c:pt idx="762">
                  <c:v>30.481684649999998</c:v>
                </c:pt>
                <c:pt idx="763">
                  <c:v>30.515107189999998</c:v>
                </c:pt>
                <c:pt idx="764">
                  <c:v>30.548529720000001</c:v>
                </c:pt>
                <c:pt idx="765">
                  <c:v>30.581952260000001</c:v>
                </c:pt>
                <c:pt idx="766">
                  <c:v>30.615374800000001</c:v>
                </c:pt>
                <c:pt idx="767">
                  <c:v>30.648797340000002</c:v>
                </c:pt>
                <c:pt idx="768">
                  <c:v>30.682219870000001</c:v>
                </c:pt>
                <c:pt idx="769">
                  <c:v>30.715642410000001</c:v>
                </c:pt>
                <c:pt idx="770">
                  <c:v>30.749064950000001</c:v>
                </c:pt>
                <c:pt idx="771">
                  <c:v>30.782487490000001</c:v>
                </c:pt>
                <c:pt idx="772">
                  <c:v>30.81591002</c:v>
                </c:pt>
                <c:pt idx="773">
                  <c:v>30.849332560000001</c:v>
                </c:pt>
                <c:pt idx="774">
                  <c:v>30.882755100000001</c:v>
                </c:pt>
                <c:pt idx="775">
                  <c:v>30.91617763</c:v>
                </c:pt>
                <c:pt idx="776">
                  <c:v>30.94960017</c:v>
                </c:pt>
                <c:pt idx="777">
                  <c:v>30.98302271</c:v>
                </c:pt>
                <c:pt idx="778">
                  <c:v>31.01644525</c:v>
                </c:pt>
                <c:pt idx="779">
                  <c:v>31.04986778</c:v>
                </c:pt>
                <c:pt idx="780">
                  <c:v>31.08329032</c:v>
                </c:pt>
                <c:pt idx="781">
                  <c:v>31.11671286</c:v>
                </c:pt>
                <c:pt idx="782">
                  <c:v>31.1501354</c:v>
                </c:pt>
                <c:pt idx="783">
                  <c:v>31.183557929999999</c:v>
                </c:pt>
                <c:pt idx="784">
                  <c:v>31.216980469999999</c:v>
                </c:pt>
                <c:pt idx="785">
                  <c:v>31.250403009999999</c:v>
                </c:pt>
                <c:pt idx="786">
                  <c:v>31.283825539999999</c:v>
                </c:pt>
                <c:pt idx="787">
                  <c:v>31.317248079999999</c:v>
                </c:pt>
                <c:pt idx="788">
                  <c:v>31.350670619999999</c:v>
                </c:pt>
                <c:pt idx="789">
                  <c:v>31.384093159999999</c:v>
                </c:pt>
                <c:pt idx="790">
                  <c:v>31.417515689999998</c:v>
                </c:pt>
                <c:pt idx="791">
                  <c:v>31.450938229999998</c:v>
                </c:pt>
                <c:pt idx="792">
                  <c:v>31.484360769999999</c:v>
                </c:pt>
                <c:pt idx="793">
                  <c:v>31.517783300000001</c:v>
                </c:pt>
                <c:pt idx="794">
                  <c:v>31.551205840000002</c:v>
                </c:pt>
                <c:pt idx="795">
                  <c:v>31.584628380000002</c:v>
                </c:pt>
                <c:pt idx="796">
                  <c:v>31.618050920000002</c:v>
                </c:pt>
                <c:pt idx="797">
                  <c:v>31.651473450000001</c:v>
                </c:pt>
                <c:pt idx="798">
                  <c:v>31.684895990000001</c:v>
                </c:pt>
                <c:pt idx="799">
                  <c:v>31.718318530000001</c:v>
                </c:pt>
                <c:pt idx="800">
                  <c:v>31.751741070000001</c:v>
                </c:pt>
                <c:pt idx="801">
                  <c:v>31.785163600000001</c:v>
                </c:pt>
                <c:pt idx="802">
                  <c:v>31.818586140000001</c:v>
                </c:pt>
                <c:pt idx="803">
                  <c:v>31.852008680000001</c:v>
                </c:pt>
                <c:pt idx="804">
                  <c:v>31.88543121</c:v>
                </c:pt>
                <c:pt idx="805">
                  <c:v>31.91885375</c:v>
                </c:pt>
                <c:pt idx="806">
                  <c:v>31.95227629</c:v>
                </c:pt>
                <c:pt idx="807">
                  <c:v>31.98569883</c:v>
                </c:pt>
                <c:pt idx="808">
                  <c:v>32.01912136</c:v>
                </c:pt>
                <c:pt idx="809">
                  <c:v>32.052543900000003</c:v>
                </c:pt>
                <c:pt idx="810">
                  <c:v>32.08596644</c:v>
                </c:pt>
                <c:pt idx="811">
                  <c:v>32.119388979999997</c:v>
                </c:pt>
                <c:pt idx="812">
                  <c:v>32.152811509999999</c:v>
                </c:pt>
                <c:pt idx="813">
                  <c:v>32.186234050000003</c:v>
                </c:pt>
                <c:pt idx="814">
                  <c:v>32.21965659</c:v>
                </c:pt>
                <c:pt idx="815">
                  <c:v>32.253079120000002</c:v>
                </c:pt>
                <c:pt idx="816">
                  <c:v>32.286501659999999</c:v>
                </c:pt>
                <c:pt idx="817">
                  <c:v>32.319924200000003</c:v>
                </c:pt>
                <c:pt idx="818">
                  <c:v>32.353346739999999</c:v>
                </c:pt>
                <c:pt idx="819">
                  <c:v>32.386769270000002</c:v>
                </c:pt>
                <c:pt idx="820">
                  <c:v>32.420191809999999</c:v>
                </c:pt>
                <c:pt idx="821">
                  <c:v>32.453614350000002</c:v>
                </c:pt>
                <c:pt idx="822">
                  <c:v>32.487036879999998</c:v>
                </c:pt>
                <c:pt idx="823">
                  <c:v>32.520459420000002</c:v>
                </c:pt>
                <c:pt idx="824">
                  <c:v>32.553881959999998</c:v>
                </c:pt>
                <c:pt idx="825">
                  <c:v>32.587304500000002</c:v>
                </c:pt>
                <c:pt idx="826">
                  <c:v>32.620727029999998</c:v>
                </c:pt>
                <c:pt idx="827">
                  <c:v>32.654149570000001</c:v>
                </c:pt>
                <c:pt idx="828">
                  <c:v>32.687572109999998</c:v>
                </c:pt>
                <c:pt idx="829">
                  <c:v>32.720994650000002</c:v>
                </c:pt>
                <c:pt idx="830">
                  <c:v>32.754417179999997</c:v>
                </c:pt>
                <c:pt idx="831">
                  <c:v>32.787839720000001</c:v>
                </c:pt>
                <c:pt idx="832">
                  <c:v>32.821262259999997</c:v>
                </c:pt>
                <c:pt idx="833">
                  <c:v>32.85468479</c:v>
                </c:pt>
                <c:pt idx="834">
                  <c:v>32.888107329999997</c:v>
                </c:pt>
                <c:pt idx="835">
                  <c:v>32.921529870000001</c:v>
                </c:pt>
                <c:pt idx="836">
                  <c:v>32.954952409999997</c:v>
                </c:pt>
                <c:pt idx="837">
                  <c:v>32.98837494</c:v>
                </c:pt>
                <c:pt idx="838">
                  <c:v>33.021797479999996</c:v>
                </c:pt>
                <c:pt idx="839">
                  <c:v>33.05522002</c:v>
                </c:pt>
                <c:pt idx="840">
                  <c:v>33.088642559999997</c:v>
                </c:pt>
                <c:pt idx="841">
                  <c:v>33.12206509</c:v>
                </c:pt>
                <c:pt idx="842">
                  <c:v>33.155487630000003</c:v>
                </c:pt>
                <c:pt idx="843">
                  <c:v>33.18891017</c:v>
                </c:pt>
                <c:pt idx="844">
                  <c:v>33.222332700000003</c:v>
                </c:pt>
                <c:pt idx="845">
                  <c:v>33.255755239999999</c:v>
                </c:pt>
                <c:pt idx="846">
                  <c:v>33.289177780000003</c:v>
                </c:pt>
                <c:pt idx="847">
                  <c:v>33.322600319999999</c:v>
                </c:pt>
                <c:pt idx="848">
                  <c:v>33.356022850000002</c:v>
                </c:pt>
                <c:pt idx="849">
                  <c:v>33.389445389999999</c:v>
                </c:pt>
                <c:pt idx="850">
                  <c:v>33.422867930000002</c:v>
                </c:pt>
                <c:pt idx="851">
                  <c:v>33.456290459999998</c:v>
                </c:pt>
                <c:pt idx="852">
                  <c:v>33.489713000000002</c:v>
                </c:pt>
                <c:pt idx="853">
                  <c:v>33.523135539999998</c:v>
                </c:pt>
                <c:pt idx="854">
                  <c:v>33.556558080000002</c:v>
                </c:pt>
                <c:pt idx="855">
                  <c:v>33.589980609999998</c:v>
                </c:pt>
                <c:pt idx="856">
                  <c:v>33.623403150000001</c:v>
                </c:pt>
                <c:pt idx="857">
                  <c:v>33.656825689999998</c:v>
                </c:pt>
                <c:pt idx="858">
                  <c:v>33.690248230000002</c:v>
                </c:pt>
                <c:pt idx="859">
                  <c:v>33.723670759999997</c:v>
                </c:pt>
                <c:pt idx="860">
                  <c:v>33.757093300000001</c:v>
                </c:pt>
                <c:pt idx="861">
                  <c:v>33.790515839999998</c:v>
                </c:pt>
                <c:pt idx="862">
                  <c:v>33.82393837</c:v>
                </c:pt>
                <c:pt idx="863">
                  <c:v>33.857360909999997</c:v>
                </c:pt>
                <c:pt idx="864">
                  <c:v>33.890783450000001</c:v>
                </c:pt>
                <c:pt idx="865">
                  <c:v>33.924205989999997</c:v>
                </c:pt>
                <c:pt idx="866">
                  <c:v>33.95762852</c:v>
                </c:pt>
                <c:pt idx="867">
                  <c:v>33.991051059999997</c:v>
                </c:pt>
                <c:pt idx="868">
                  <c:v>34.0244736</c:v>
                </c:pt>
                <c:pt idx="869">
                  <c:v>34.057896139999997</c:v>
                </c:pt>
                <c:pt idx="870">
                  <c:v>34.09131867</c:v>
                </c:pt>
                <c:pt idx="871">
                  <c:v>34.124741210000003</c:v>
                </c:pt>
                <c:pt idx="872">
                  <c:v>34.15816375</c:v>
                </c:pt>
                <c:pt idx="873">
                  <c:v>34.191586280000003</c:v>
                </c:pt>
                <c:pt idx="874">
                  <c:v>34.225008819999999</c:v>
                </c:pt>
                <c:pt idx="875">
                  <c:v>34.258431360000003</c:v>
                </c:pt>
                <c:pt idx="876">
                  <c:v>34.2918539</c:v>
                </c:pt>
                <c:pt idx="877">
                  <c:v>34.325276430000002</c:v>
                </c:pt>
                <c:pt idx="878">
                  <c:v>34.358698969999999</c:v>
                </c:pt>
                <c:pt idx="879">
                  <c:v>34.392121510000003</c:v>
                </c:pt>
                <c:pt idx="880">
                  <c:v>34.425544039999998</c:v>
                </c:pt>
                <c:pt idx="881">
                  <c:v>34.458966580000002</c:v>
                </c:pt>
                <c:pt idx="882">
                  <c:v>34.492389119999999</c:v>
                </c:pt>
                <c:pt idx="883">
                  <c:v>34.525811660000002</c:v>
                </c:pt>
                <c:pt idx="884">
                  <c:v>34.559234189999998</c:v>
                </c:pt>
                <c:pt idx="885">
                  <c:v>34.592656730000002</c:v>
                </c:pt>
                <c:pt idx="886">
                  <c:v>34.626079269999998</c:v>
                </c:pt>
                <c:pt idx="887">
                  <c:v>34.659501810000002</c:v>
                </c:pt>
                <c:pt idx="888">
                  <c:v>34.692924339999998</c:v>
                </c:pt>
                <c:pt idx="889">
                  <c:v>34.726346880000001</c:v>
                </c:pt>
                <c:pt idx="890">
                  <c:v>34.759769419999998</c:v>
                </c:pt>
                <c:pt idx="891">
                  <c:v>34.793191950000001</c:v>
                </c:pt>
                <c:pt idx="892">
                  <c:v>34.826614489999997</c:v>
                </c:pt>
                <c:pt idx="893">
                  <c:v>34.860037030000001</c:v>
                </c:pt>
                <c:pt idx="894">
                  <c:v>34.893459569999997</c:v>
                </c:pt>
                <c:pt idx="895">
                  <c:v>34.9268821</c:v>
                </c:pt>
                <c:pt idx="896">
                  <c:v>34.960304639999997</c:v>
                </c:pt>
                <c:pt idx="897">
                  <c:v>34.99372718</c:v>
                </c:pt>
                <c:pt idx="898">
                  <c:v>35.027149719999997</c:v>
                </c:pt>
                <c:pt idx="899">
                  <c:v>35.06057225</c:v>
                </c:pt>
                <c:pt idx="900">
                  <c:v>35.093994790000004</c:v>
                </c:pt>
                <c:pt idx="901">
                  <c:v>35.12741733</c:v>
                </c:pt>
                <c:pt idx="902">
                  <c:v>35.160839860000003</c:v>
                </c:pt>
                <c:pt idx="903">
                  <c:v>35.1942624</c:v>
                </c:pt>
                <c:pt idx="904">
                  <c:v>35.227684940000003</c:v>
                </c:pt>
                <c:pt idx="905">
                  <c:v>35.26110748</c:v>
                </c:pt>
                <c:pt idx="906">
                  <c:v>35.294530010000003</c:v>
                </c:pt>
                <c:pt idx="907">
                  <c:v>35.327952549999999</c:v>
                </c:pt>
                <c:pt idx="908">
                  <c:v>35.361375090000003</c:v>
                </c:pt>
                <c:pt idx="909">
                  <c:v>35.394797629999999</c:v>
                </c:pt>
                <c:pt idx="910">
                  <c:v>35.428220160000002</c:v>
                </c:pt>
                <c:pt idx="911">
                  <c:v>35.461642699999999</c:v>
                </c:pt>
                <c:pt idx="912">
                  <c:v>35.495065240000002</c:v>
                </c:pt>
                <c:pt idx="913">
                  <c:v>35.528487769999998</c:v>
                </c:pt>
                <c:pt idx="914">
                  <c:v>35.561910310000002</c:v>
                </c:pt>
                <c:pt idx="915">
                  <c:v>35.595332849999998</c:v>
                </c:pt>
                <c:pt idx="916">
                  <c:v>35.628755390000002</c:v>
                </c:pt>
                <c:pt idx="917">
                  <c:v>35.662177919999998</c:v>
                </c:pt>
                <c:pt idx="918">
                  <c:v>35.695600460000001</c:v>
                </c:pt>
                <c:pt idx="919">
                  <c:v>35.729022999999998</c:v>
                </c:pt>
                <c:pt idx="920">
                  <c:v>35.762445530000001</c:v>
                </c:pt>
                <c:pt idx="921">
                  <c:v>35.795868069999997</c:v>
                </c:pt>
                <c:pt idx="922">
                  <c:v>35.829290610000001</c:v>
                </c:pt>
                <c:pt idx="923">
                  <c:v>35.862713149999998</c:v>
                </c:pt>
                <c:pt idx="924">
                  <c:v>35.89613568</c:v>
                </c:pt>
                <c:pt idx="925">
                  <c:v>35.929558219999997</c:v>
                </c:pt>
                <c:pt idx="926">
                  <c:v>35.962980760000001</c:v>
                </c:pt>
                <c:pt idx="927">
                  <c:v>35.996403299999997</c:v>
                </c:pt>
                <c:pt idx="928">
                  <c:v>36.02982583</c:v>
                </c:pt>
                <c:pt idx="929">
                  <c:v>36.063248369999997</c:v>
                </c:pt>
                <c:pt idx="930">
                  <c:v>36.09667091</c:v>
                </c:pt>
                <c:pt idx="931">
                  <c:v>36.130093440000003</c:v>
                </c:pt>
                <c:pt idx="932">
                  <c:v>36.16351598</c:v>
                </c:pt>
                <c:pt idx="933">
                  <c:v>36.196938520000003</c:v>
                </c:pt>
                <c:pt idx="934">
                  <c:v>36.23036106</c:v>
                </c:pt>
                <c:pt idx="935">
                  <c:v>36.263783590000003</c:v>
                </c:pt>
                <c:pt idx="936">
                  <c:v>36.297206129999999</c:v>
                </c:pt>
                <c:pt idx="937">
                  <c:v>36.330628670000003</c:v>
                </c:pt>
                <c:pt idx="938">
                  <c:v>36.36405121</c:v>
                </c:pt>
                <c:pt idx="939">
                  <c:v>36.397473740000002</c:v>
                </c:pt>
                <c:pt idx="940">
                  <c:v>36.430896279999999</c:v>
                </c:pt>
                <c:pt idx="941">
                  <c:v>36.464318820000003</c:v>
                </c:pt>
                <c:pt idx="942">
                  <c:v>36.497741349999998</c:v>
                </c:pt>
                <c:pt idx="943">
                  <c:v>36.531163890000002</c:v>
                </c:pt>
                <c:pt idx="944">
                  <c:v>36.564586429999999</c:v>
                </c:pt>
                <c:pt idx="945">
                  <c:v>36.598008970000002</c:v>
                </c:pt>
                <c:pt idx="946">
                  <c:v>36.631431499999998</c:v>
                </c:pt>
                <c:pt idx="947">
                  <c:v>36.664854040000002</c:v>
                </c:pt>
                <c:pt idx="948">
                  <c:v>36.698276579999998</c:v>
                </c:pt>
                <c:pt idx="949">
                  <c:v>36.731699110000001</c:v>
                </c:pt>
                <c:pt idx="950">
                  <c:v>36.765121649999998</c:v>
                </c:pt>
                <c:pt idx="951">
                  <c:v>36.798544190000001</c:v>
                </c:pt>
                <c:pt idx="952">
                  <c:v>36.831966729999998</c:v>
                </c:pt>
                <c:pt idx="953">
                  <c:v>36.865389260000001</c:v>
                </c:pt>
                <c:pt idx="954">
                  <c:v>36.898811799999997</c:v>
                </c:pt>
                <c:pt idx="955">
                  <c:v>36.932234340000001</c:v>
                </c:pt>
                <c:pt idx="956">
                  <c:v>36.965656879999997</c:v>
                </c:pt>
                <c:pt idx="957">
                  <c:v>36.99907941</c:v>
                </c:pt>
                <c:pt idx="958">
                  <c:v>37.032501949999997</c:v>
                </c:pt>
                <c:pt idx="959">
                  <c:v>37.06592449</c:v>
                </c:pt>
                <c:pt idx="960">
                  <c:v>37.099347020000003</c:v>
                </c:pt>
                <c:pt idx="961">
                  <c:v>37.13276956</c:v>
                </c:pt>
                <c:pt idx="962">
                  <c:v>37.166192100000004</c:v>
                </c:pt>
                <c:pt idx="963">
                  <c:v>37.19961464</c:v>
                </c:pt>
                <c:pt idx="964">
                  <c:v>37.233037170000003</c:v>
                </c:pt>
                <c:pt idx="965">
                  <c:v>37.266459709999999</c:v>
                </c:pt>
                <c:pt idx="966">
                  <c:v>37.299882250000003</c:v>
                </c:pt>
                <c:pt idx="967">
                  <c:v>37.33330479</c:v>
                </c:pt>
                <c:pt idx="968">
                  <c:v>37.366727320000003</c:v>
                </c:pt>
                <c:pt idx="969">
                  <c:v>37.400149859999999</c:v>
                </c:pt>
                <c:pt idx="970">
                  <c:v>37.433572400000003</c:v>
                </c:pt>
                <c:pt idx="971">
                  <c:v>37.466994929999998</c:v>
                </c:pt>
                <c:pt idx="972">
                  <c:v>37.500417470000002</c:v>
                </c:pt>
                <c:pt idx="973">
                  <c:v>37.533840009999999</c:v>
                </c:pt>
                <c:pt idx="974">
                  <c:v>37.567262550000002</c:v>
                </c:pt>
                <c:pt idx="975">
                  <c:v>37.600685079999998</c:v>
                </c:pt>
                <c:pt idx="976">
                  <c:v>37.634107620000002</c:v>
                </c:pt>
                <c:pt idx="977">
                  <c:v>37.667530159999998</c:v>
                </c:pt>
                <c:pt idx="978">
                  <c:v>37.700952690000001</c:v>
                </c:pt>
                <c:pt idx="979">
                  <c:v>37.734375229999998</c:v>
                </c:pt>
                <c:pt idx="980">
                  <c:v>37.767797770000001</c:v>
                </c:pt>
                <c:pt idx="981">
                  <c:v>37.801220309999998</c:v>
                </c:pt>
                <c:pt idx="982">
                  <c:v>37.834642840000001</c:v>
                </c:pt>
                <c:pt idx="983">
                  <c:v>37.868065379999997</c:v>
                </c:pt>
                <c:pt idx="984">
                  <c:v>37.901487920000001</c:v>
                </c:pt>
                <c:pt idx="985">
                  <c:v>37.934910459999998</c:v>
                </c:pt>
                <c:pt idx="986">
                  <c:v>37.96833299</c:v>
                </c:pt>
                <c:pt idx="987">
                  <c:v>38.001755529999997</c:v>
                </c:pt>
                <c:pt idx="988">
                  <c:v>38.035178070000001</c:v>
                </c:pt>
                <c:pt idx="989">
                  <c:v>38.068600600000003</c:v>
                </c:pt>
                <c:pt idx="990">
                  <c:v>38.10202314</c:v>
                </c:pt>
                <c:pt idx="991">
                  <c:v>38.135445679999997</c:v>
                </c:pt>
                <c:pt idx="992">
                  <c:v>38.16886822</c:v>
                </c:pt>
                <c:pt idx="993">
                  <c:v>38.202290750000003</c:v>
                </c:pt>
                <c:pt idx="994">
                  <c:v>38.23571329</c:v>
                </c:pt>
                <c:pt idx="995">
                  <c:v>38.269135830000003</c:v>
                </c:pt>
                <c:pt idx="996">
                  <c:v>38.30255837</c:v>
                </c:pt>
                <c:pt idx="997">
                  <c:v>38.335980900000003</c:v>
                </c:pt>
                <c:pt idx="998">
                  <c:v>38.369403439999999</c:v>
                </c:pt>
                <c:pt idx="999">
                  <c:v>38.402825980000003</c:v>
                </c:pt>
                <c:pt idx="1000">
                  <c:v>38.436248509999999</c:v>
                </c:pt>
                <c:pt idx="1001">
                  <c:v>38.469671050000002</c:v>
                </c:pt>
                <c:pt idx="1002">
                  <c:v>38.503093589999999</c:v>
                </c:pt>
                <c:pt idx="1003">
                  <c:v>38.536516130000003</c:v>
                </c:pt>
                <c:pt idx="1004">
                  <c:v>38.569938659999998</c:v>
                </c:pt>
                <c:pt idx="1005">
                  <c:v>38.603361200000002</c:v>
                </c:pt>
                <c:pt idx="1006">
                  <c:v>38.636783739999998</c:v>
                </c:pt>
                <c:pt idx="1007">
                  <c:v>38.670206270000001</c:v>
                </c:pt>
                <c:pt idx="1008">
                  <c:v>38.703628809999998</c:v>
                </c:pt>
                <c:pt idx="1009">
                  <c:v>38.737051350000002</c:v>
                </c:pt>
                <c:pt idx="1010">
                  <c:v>38.770473889999998</c:v>
                </c:pt>
                <c:pt idx="1011">
                  <c:v>38.803896420000001</c:v>
                </c:pt>
                <c:pt idx="1012">
                  <c:v>38.837318959999998</c:v>
                </c:pt>
                <c:pt idx="1013">
                  <c:v>38.870741500000001</c:v>
                </c:pt>
                <c:pt idx="1014">
                  <c:v>38.904164039999998</c:v>
                </c:pt>
                <c:pt idx="1015">
                  <c:v>38.937586570000001</c:v>
                </c:pt>
                <c:pt idx="1016">
                  <c:v>38.971009109999997</c:v>
                </c:pt>
                <c:pt idx="1017">
                  <c:v>39.004431650000001</c:v>
                </c:pt>
                <c:pt idx="1018">
                  <c:v>39.037854179999997</c:v>
                </c:pt>
                <c:pt idx="1019">
                  <c:v>39.07127672</c:v>
                </c:pt>
                <c:pt idx="1020">
                  <c:v>39.104699259999997</c:v>
                </c:pt>
                <c:pt idx="1021">
                  <c:v>39.1381218</c:v>
                </c:pt>
                <c:pt idx="1022">
                  <c:v>39.171544330000003</c:v>
                </c:pt>
                <c:pt idx="1023">
                  <c:v>39.20496687</c:v>
                </c:pt>
                <c:pt idx="1024">
                  <c:v>39.238389410000003</c:v>
                </c:pt>
                <c:pt idx="1025">
                  <c:v>39.27181195</c:v>
                </c:pt>
                <c:pt idx="1026">
                  <c:v>39.305234480000003</c:v>
                </c:pt>
                <c:pt idx="1027">
                  <c:v>39.338657019999999</c:v>
                </c:pt>
                <c:pt idx="1028">
                  <c:v>39.372079560000003</c:v>
                </c:pt>
                <c:pt idx="1029">
                  <c:v>39.405502089999999</c:v>
                </c:pt>
                <c:pt idx="1030">
                  <c:v>39.438924630000002</c:v>
                </c:pt>
                <c:pt idx="1031">
                  <c:v>39.472347169999999</c:v>
                </c:pt>
                <c:pt idx="1032">
                  <c:v>39.505769710000003</c:v>
                </c:pt>
                <c:pt idx="1033">
                  <c:v>39.539192239999998</c:v>
                </c:pt>
                <c:pt idx="1034">
                  <c:v>39.572614780000002</c:v>
                </c:pt>
                <c:pt idx="1035">
                  <c:v>39.606037319999999</c:v>
                </c:pt>
                <c:pt idx="1036">
                  <c:v>39.639459850000001</c:v>
                </c:pt>
                <c:pt idx="1037">
                  <c:v>39.672882389999998</c:v>
                </c:pt>
                <c:pt idx="1038">
                  <c:v>39.706304930000002</c:v>
                </c:pt>
                <c:pt idx="1039">
                  <c:v>39.739727469999998</c:v>
                </c:pt>
                <c:pt idx="1040">
                  <c:v>39.773150000000001</c:v>
                </c:pt>
                <c:pt idx="1041">
                  <c:v>39.806572539999998</c:v>
                </c:pt>
                <c:pt idx="1042">
                  <c:v>39.839995080000001</c:v>
                </c:pt>
                <c:pt idx="1043">
                  <c:v>39.873417619999998</c:v>
                </c:pt>
                <c:pt idx="1044">
                  <c:v>39.906840150000001</c:v>
                </c:pt>
                <c:pt idx="1045">
                  <c:v>39.940262689999997</c:v>
                </c:pt>
                <c:pt idx="1046">
                  <c:v>39.973685230000001</c:v>
                </c:pt>
                <c:pt idx="1047">
                  <c:v>40.007107759999997</c:v>
                </c:pt>
                <c:pt idx="1048">
                  <c:v>40.0405303</c:v>
                </c:pt>
                <c:pt idx="1049">
                  <c:v>40.073952839999997</c:v>
                </c:pt>
                <c:pt idx="1050">
                  <c:v>40.107375380000001</c:v>
                </c:pt>
                <c:pt idx="1051">
                  <c:v>40.140797910000003</c:v>
                </c:pt>
                <c:pt idx="1052">
                  <c:v>40.17422045</c:v>
                </c:pt>
                <c:pt idx="1053">
                  <c:v>40.207642989999997</c:v>
                </c:pt>
                <c:pt idx="1054">
                  <c:v>40.24106553</c:v>
                </c:pt>
                <c:pt idx="1055">
                  <c:v>40.274488060000003</c:v>
                </c:pt>
                <c:pt idx="1056">
                  <c:v>40.3079106</c:v>
                </c:pt>
                <c:pt idx="1057">
                  <c:v>40.341333140000003</c:v>
                </c:pt>
                <c:pt idx="1058">
                  <c:v>40.374755669999999</c:v>
                </c:pt>
                <c:pt idx="1059">
                  <c:v>40.408178210000003</c:v>
                </c:pt>
                <c:pt idx="1060">
                  <c:v>40.441600749999999</c:v>
                </c:pt>
                <c:pt idx="1061">
                  <c:v>40.475023290000003</c:v>
                </c:pt>
                <c:pt idx="1062">
                  <c:v>40.508445819999999</c:v>
                </c:pt>
                <c:pt idx="1063">
                  <c:v>40.541868360000002</c:v>
                </c:pt>
                <c:pt idx="1064">
                  <c:v>40.575290899999999</c:v>
                </c:pt>
                <c:pt idx="1065">
                  <c:v>40.608713440000002</c:v>
                </c:pt>
                <c:pt idx="1066">
                  <c:v>40.642135969999998</c:v>
                </c:pt>
                <c:pt idx="1067">
                  <c:v>40.675558510000002</c:v>
                </c:pt>
                <c:pt idx="1068">
                  <c:v>40.708981049999998</c:v>
                </c:pt>
                <c:pt idx="1069">
                  <c:v>40.742403580000001</c:v>
                </c:pt>
                <c:pt idx="1070">
                  <c:v>40.775826119999998</c:v>
                </c:pt>
                <c:pt idx="1071">
                  <c:v>40.809248660000002</c:v>
                </c:pt>
                <c:pt idx="1072">
                  <c:v>40.842671199999998</c:v>
                </c:pt>
                <c:pt idx="1073">
                  <c:v>40.876093730000001</c:v>
                </c:pt>
                <c:pt idx="1074">
                  <c:v>40.909516269999997</c:v>
                </c:pt>
                <c:pt idx="1075">
                  <c:v>40.942938810000001</c:v>
                </c:pt>
                <c:pt idx="1076">
                  <c:v>40.976361339999997</c:v>
                </c:pt>
                <c:pt idx="1077">
                  <c:v>41.009783880000001</c:v>
                </c:pt>
                <c:pt idx="1078">
                  <c:v>41.043206419999997</c:v>
                </c:pt>
                <c:pt idx="1079">
                  <c:v>41.076628960000001</c:v>
                </c:pt>
                <c:pt idx="1080">
                  <c:v>41.110051489999996</c:v>
                </c:pt>
                <c:pt idx="1081">
                  <c:v>41.14347403</c:v>
                </c:pt>
                <c:pt idx="1082">
                  <c:v>41.176896569999997</c:v>
                </c:pt>
                <c:pt idx="1083">
                  <c:v>41.21031911</c:v>
                </c:pt>
                <c:pt idx="1084">
                  <c:v>41.243741640000003</c:v>
                </c:pt>
                <c:pt idx="1085">
                  <c:v>41.27716418</c:v>
                </c:pt>
                <c:pt idx="1086">
                  <c:v>41.310586720000003</c:v>
                </c:pt>
                <c:pt idx="1087">
                  <c:v>41.344009249999999</c:v>
                </c:pt>
                <c:pt idx="1088">
                  <c:v>41.377431790000003</c:v>
                </c:pt>
                <c:pt idx="1089">
                  <c:v>41.410854329999999</c:v>
                </c:pt>
                <c:pt idx="1090">
                  <c:v>41.444276870000003</c:v>
                </c:pt>
                <c:pt idx="1091">
                  <c:v>41.477699399999999</c:v>
                </c:pt>
                <c:pt idx="1092">
                  <c:v>41.511121940000002</c:v>
                </c:pt>
                <c:pt idx="1093">
                  <c:v>41.544544479999999</c:v>
                </c:pt>
                <c:pt idx="1094">
                  <c:v>41.577967020000003</c:v>
                </c:pt>
                <c:pt idx="1095">
                  <c:v>41.611389549999998</c:v>
                </c:pt>
                <c:pt idx="1096">
                  <c:v>41.644812090000002</c:v>
                </c:pt>
                <c:pt idx="1097">
                  <c:v>41.678234629999999</c:v>
                </c:pt>
                <c:pt idx="1098">
                  <c:v>41.711657160000001</c:v>
                </c:pt>
                <c:pt idx="1099">
                  <c:v>41.745079699999998</c:v>
                </c:pt>
                <c:pt idx="1100">
                  <c:v>41.778502240000002</c:v>
                </c:pt>
                <c:pt idx="1101">
                  <c:v>41.811924779999998</c:v>
                </c:pt>
                <c:pt idx="1102">
                  <c:v>41.845347310000001</c:v>
                </c:pt>
                <c:pt idx="1103">
                  <c:v>41.878769849999998</c:v>
                </c:pt>
                <c:pt idx="1104">
                  <c:v>41.912192390000001</c:v>
                </c:pt>
                <c:pt idx="1105">
                  <c:v>41.945614919999997</c:v>
                </c:pt>
                <c:pt idx="1106">
                  <c:v>41.979037460000001</c:v>
                </c:pt>
                <c:pt idx="1107">
                  <c:v>42.012459999999997</c:v>
                </c:pt>
                <c:pt idx="1108">
                  <c:v>42.045882540000001</c:v>
                </c:pt>
                <c:pt idx="1109">
                  <c:v>42.079305069999997</c:v>
                </c:pt>
                <c:pt idx="1110">
                  <c:v>42.11272761</c:v>
                </c:pt>
                <c:pt idx="1111">
                  <c:v>42.146150149999997</c:v>
                </c:pt>
                <c:pt idx="1112">
                  <c:v>42.179572690000001</c:v>
                </c:pt>
                <c:pt idx="1113">
                  <c:v>42.212995220000003</c:v>
                </c:pt>
                <c:pt idx="1114">
                  <c:v>42.24641776</c:v>
                </c:pt>
                <c:pt idx="1115">
                  <c:v>42.279840299999996</c:v>
                </c:pt>
                <c:pt idx="1116">
                  <c:v>42.313262829999999</c:v>
                </c:pt>
                <c:pt idx="1117">
                  <c:v>42.346685370000003</c:v>
                </c:pt>
                <c:pt idx="1118">
                  <c:v>42.38010791</c:v>
                </c:pt>
                <c:pt idx="1119">
                  <c:v>42.413530450000003</c:v>
                </c:pt>
                <c:pt idx="1120">
                  <c:v>42.446952979999999</c:v>
                </c:pt>
                <c:pt idx="1121">
                  <c:v>42.480375520000003</c:v>
                </c:pt>
                <c:pt idx="1122">
                  <c:v>42.513798059999999</c:v>
                </c:pt>
                <c:pt idx="1123">
                  <c:v>42.547220600000003</c:v>
                </c:pt>
                <c:pt idx="1124">
                  <c:v>42.580643129999999</c:v>
                </c:pt>
                <c:pt idx="1125">
                  <c:v>42.614065670000002</c:v>
                </c:pt>
                <c:pt idx="1126">
                  <c:v>42.647488209999999</c:v>
                </c:pt>
                <c:pt idx="1127">
                  <c:v>42.680910740000002</c:v>
                </c:pt>
                <c:pt idx="1128">
                  <c:v>42.714333279999998</c:v>
                </c:pt>
                <c:pt idx="1129">
                  <c:v>42.747755820000002</c:v>
                </c:pt>
                <c:pt idx="1130">
                  <c:v>42.781178359999998</c:v>
                </c:pt>
                <c:pt idx="1131">
                  <c:v>42.814600890000001</c:v>
                </c:pt>
                <c:pt idx="1132">
                  <c:v>42.848023429999998</c:v>
                </c:pt>
                <c:pt idx="1133">
                  <c:v>42.881445970000001</c:v>
                </c:pt>
                <c:pt idx="1134">
                  <c:v>42.914868499999997</c:v>
                </c:pt>
                <c:pt idx="1135">
                  <c:v>42.948291040000001</c:v>
                </c:pt>
                <c:pt idx="1136">
                  <c:v>42.981713579999997</c:v>
                </c:pt>
                <c:pt idx="1137">
                  <c:v>43.015136120000001</c:v>
                </c:pt>
                <c:pt idx="1138">
                  <c:v>43.048558649999997</c:v>
                </c:pt>
                <c:pt idx="1139">
                  <c:v>43.08198119</c:v>
                </c:pt>
                <c:pt idx="1140">
                  <c:v>43.115403729999997</c:v>
                </c:pt>
                <c:pt idx="1141">
                  <c:v>43.148826270000001</c:v>
                </c:pt>
                <c:pt idx="1142">
                  <c:v>43.182248800000004</c:v>
                </c:pt>
                <c:pt idx="1143">
                  <c:v>43.21567134</c:v>
                </c:pt>
                <c:pt idx="1144">
                  <c:v>43.249093879999997</c:v>
                </c:pt>
                <c:pt idx="1145">
                  <c:v>43.282516409999999</c:v>
                </c:pt>
                <c:pt idx="1146">
                  <c:v>43.315938950000003</c:v>
                </c:pt>
                <c:pt idx="1147">
                  <c:v>43.34936149</c:v>
                </c:pt>
                <c:pt idx="1148">
                  <c:v>43.382784030000003</c:v>
                </c:pt>
                <c:pt idx="1149">
                  <c:v>43.416206559999999</c:v>
                </c:pt>
                <c:pt idx="1150">
                  <c:v>43.449629100000003</c:v>
                </c:pt>
                <c:pt idx="1151">
                  <c:v>43.483051639999999</c:v>
                </c:pt>
                <c:pt idx="1152">
                  <c:v>43.516474180000003</c:v>
                </c:pt>
                <c:pt idx="1153">
                  <c:v>43.549896709999999</c:v>
                </c:pt>
                <c:pt idx="1154">
                  <c:v>43.583319250000002</c:v>
                </c:pt>
                <c:pt idx="1155">
                  <c:v>43.616741789999999</c:v>
                </c:pt>
                <c:pt idx="1156">
                  <c:v>43.650164320000002</c:v>
                </c:pt>
                <c:pt idx="1157">
                  <c:v>43.683586859999998</c:v>
                </c:pt>
                <c:pt idx="1158">
                  <c:v>43.717009400000002</c:v>
                </c:pt>
                <c:pt idx="1159">
                  <c:v>43.750431939999999</c:v>
                </c:pt>
                <c:pt idx="1160">
                  <c:v>43.783854470000001</c:v>
                </c:pt>
                <c:pt idx="1161">
                  <c:v>43.817277009999998</c:v>
                </c:pt>
                <c:pt idx="1162">
                  <c:v>43.850699550000002</c:v>
                </c:pt>
                <c:pt idx="1163">
                  <c:v>43.884122079999997</c:v>
                </c:pt>
                <c:pt idx="1164">
                  <c:v>43.917544620000001</c:v>
                </c:pt>
                <c:pt idx="1165">
                  <c:v>43.950967159999998</c:v>
                </c:pt>
                <c:pt idx="1166">
                  <c:v>43.984389700000001</c:v>
                </c:pt>
                <c:pt idx="1167">
                  <c:v>44.017812229999997</c:v>
                </c:pt>
                <c:pt idx="1168">
                  <c:v>44.051234770000001</c:v>
                </c:pt>
                <c:pt idx="1169">
                  <c:v>44.084657309999997</c:v>
                </c:pt>
                <c:pt idx="1170">
                  <c:v>44.118079850000001</c:v>
                </c:pt>
                <c:pt idx="1171">
                  <c:v>44.151502379999997</c:v>
                </c:pt>
                <c:pt idx="1172">
                  <c:v>44.18492492</c:v>
                </c:pt>
                <c:pt idx="1173">
                  <c:v>44.218347459999997</c:v>
                </c:pt>
                <c:pt idx="1174">
                  <c:v>44.25176999</c:v>
                </c:pt>
                <c:pt idx="1175">
                  <c:v>44.285192530000003</c:v>
                </c:pt>
                <c:pt idx="1176">
                  <c:v>44.31861507</c:v>
                </c:pt>
                <c:pt idx="1177">
                  <c:v>44.352037609999996</c:v>
                </c:pt>
                <c:pt idx="1178">
                  <c:v>44.385460139999999</c:v>
                </c:pt>
                <c:pt idx="1179">
                  <c:v>44.418882680000003</c:v>
                </c:pt>
                <c:pt idx="1180">
                  <c:v>44.45230522</c:v>
                </c:pt>
                <c:pt idx="1181">
                  <c:v>44.485727760000003</c:v>
                </c:pt>
                <c:pt idx="1182">
                  <c:v>44.519150289999999</c:v>
                </c:pt>
                <c:pt idx="1183">
                  <c:v>44.552572830000003</c:v>
                </c:pt>
                <c:pt idx="1184">
                  <c:v>44.585995369999999</c:v>
                </c:pt>
                <c:pt idx="1185">
                  <c:v>44.619417900000002</c:v>
                </c:pt>
                <c:pt idx="1186">
                  <c:v>44.652840439999999</c:v>
                </c:pt>
                <c:pt idx="1187">
                  <c:v>44.686262980000002</c:v>
                </c:pt>
                <c:pt idx="1188">
                  <c:v>44.719685519999999</c:v>
                </c:pt>
                <c:pt idx="1189">
                  <c:v>44.753108050000002</c:v>
                </c:pt>
                <c:pt idx="1190">
                  <c:v>44.786530589999998</c:v>
                </c:pt>
                <c:pt idx="1191">
                  <c:v>44.819953130000002</c:v>
                </c:pt>
                <c:pt idx="1192">
                  <c:v>44.853375659999998</c:v>
                </c:pt>
                <c:pt idx="1193">
                  <c:v>44.886798200000001</c:v>
                </c:pt>
                <c:pt idx="1194">
                  <c:v>44.920220739999998</c:v>
                </c:pt>
                <c:pt idx="1195">
                  <c:v>44.953643280000001</c:v>
                </c:pt>
                <c:pt idx="1196">
                  <c:v>44.987065809999997</c:v>
                </c:pt>
                <c:pt idx="1197">
                  <c:v>45.020488350000001</c:v>
                </c:pt>
                <c:pt idx="1198">
                  <c:v>45.053910889999997</c:v>
                </c:pt>
                <c:pt idx="1199">
                  <c:v>45.087333430000001</c:v>
                </c:pt>
                <c:pt idx="1200">
                  <c:v>45.120755959999997</c:v>
                </c:pt>
                <c:pt idx="1201">
                  <c:v>45.1541785</c:v>
                </c:pt>
                <c:pt idx="1202">
                  <c:v>45.187601039999997</c:v>
                </c:pt>
                <c:pt idx="1203">
                  <c:v>45.22102357</c:v>
                </c:pt>
                <c:pt idx="1204">
                  <c:v>45.254446110000004</c:v>
                </c:pt>
                <c:pt idx="1205">
                  <c:v>45.28786865</c:v>
                </c:pt>
                <c:pt idx="1206">
                  <c:v>45.321291189999997</c:v>
                </c:pt>
                <c:pt idx="1207">
                  <c:v>45.354713719999999</c:v>
                </c:pt>
                <c:pt idx="1208">
                  <c:v>45.388136260000003</c:v>
                </c:pt>
                <c:pt idx="1209">
                  <c:v>45.4215588</c:v>
                </c:pt>
                <c:pt idx="1210">
                  <c:v>45.454981340000003</c:v>
                </c:pt>
                <c:pt idx="1211">
                  <c:v>45.488403869999999</c:v>
                </c:pt>
                <c:pt idx="1212">
                  <c:v>45.521826410000003</c:v>
                </c:pt>
                <c:pt idx="1213">
                  <c:v>45.555248949999999</c:v>
                </c:pt>
                <c:pt idx="1214">
                  <c:v>45.588671480000002</c:v>
                </c:pt>
                <c:pt idx="1215">
                  <c:v>45.622094019999999</c:v>
                </c:pt>
                <c:pt idx="1216">
                  <c:v>45.655516560000002</c:v>
                </c:pt>
                <c:pt idx="1217">
                  <c:v>45.688939099999999</c:v>
                </c:pt>
                <c:pt idx="1218">
                  <c:v>45.722361630000002</c:v>
                </c:pt>
                <c:pt idx="1219">
                  <c:v>45.755784169999998</c:v>
                </c:pt>
                <c:pt idx="1220">
                  <c:v>45.789206710000002</c:v>
                </c:pt>
                <c:pt idx="1221">
                  <c:v>45.822629249999999</c:v>
                </c:pt>
                <c:pt idx="1222">
                  <c:v>45.856051780000001</c:v>
                </c:pt>
                <c:pt idx="1223">
                  <c:v>45.889474319999998</c:v>
                </c:pt>
                <c:pt idx="1224">
                  <c:v>45.922896860000002</c:v>
                </c:pt>
                <c:pt idx="1225">
                  <c:v>45.956319389999997</c:v>
                </c:pt>
                <c:pt idx="1226">
                  <c:v>45.989741930000001</c:v>
                </c:pt>
                <c:pt idx="1227">
                  <c:v>46.023164469999998</c:v>
                </c:pt>
                <c:pt idx="1228">
                  <c:v>46.056587010000001</c:v>
                </c:pt>
                <c:pt idx="1229">
                  <c:v>46.090009539999997</c:v>
                </c:pt>
                <c:pt idx="1230">
                  <c:v>46.123432080000001</c:v>
                </c:pt>
                <c:pt idx="1231">
                  <c:v>46.156854619999997</c:v>
                </c:pt>
                <c:pt idx="1232">
                  <c:v>46.19027715</c:v>
                </c:pt>
                <c:pt idx="1233">
                  <c:v>46.223699689999997</c:v>
                </c:pt>
                <c:pt idx="1234">
                  <c:v>46.25712223</c:v>
                </c:pt>
                <c:pt idx="1235">
                  <c:v>46.290544769999997</c:v>
                </c:pt>
                <c:pt idx="1236">
                  <c:v>46.3239673</c:v>
                </c:pt>
                <c:pt idx="1237">
                  <c:v>46.357389840000003</c:v>
                </c:pt>
                <c:pt idx="1238">
                  <c:v>46.39081238</c:v>
                </c:pt>
                <c:pt idx="1239">
                  <c:v>46.424234920000004</c:v>
                </c:pt>
                <c:pt idx="1240">
                  <c:v>46.457657449999999</c:v>
                </c:pt>
                <c:pt idx="1241">
                  <c:v>46.491079990000003</c:v>
                </c:pt>
                <c:pt idx="1242">
                  <c:v>46.524502529999999</c:v>
                </c:pt>
                <c:pt idx="1243">
                  <c:v>46.557925060000002</c:v>
                </c:pt>
                <c:pt idx="1244">
                  <c:v>46.591347599999999</c:v>
                </c:pt>
                <c:pt idx="1245">
                  <c:v>46.624770140000003</c:v>
                </c:pt>
                <c:pt idx="1246">
                  <c:v>46.658192679999999</c:v>
                </c:pt>
                <c:pt idx="1247">
                  <c:v>46.691615210000002</c:v>
                </c:pt>
                <c:pt idx="1248">
                  <c:v>46.725037749999998</c:v>
                </c:pt>
                <c:pt idx="1249">
                  <c:v>46.758460290000002</c:v>
                </c:pt>
                <c:pt idx="1250">
                  <c:v>46.791882829999999</c:v>
                </c:pt>
                <c:pt idx="1251">
                  <c:v>46.825305360000002</c:v>
                </c:pt>
                <c:pt idx="1252">
                  <c:v>46.858727899999998</c:v>
                </c:pt>
                <c:pt idx="1253">
                  <c:v>46.892150440000002</c:v>
                </c:pt>
                <c:pt idx="1254">
                  <c:v>46.925572969999997</c:v>
                </c:pt>
                <c:pt idx="1255">
                  <c:v>46.958995510000001</c:v>
                </c:pt>
                <c:pt idx="1256">
                  <c:v>46.992418049999998</c:v>
                </c:pt>
                <c:pt idx="1257">
                  <c:v>47.025840590000001</c:v>
                </c:pt>
                <c:pt idx="1258">
                  <c:v>47.059263119999997</c:v>
                </c:pt>
                <c:pt idx="1259">
                  <c:v>47.092685660000001</c:v>
                </c:pt>
                <c:pt idx="1260">
                  <c:v>47.126108199999997</c:v>
                </c:pt>
                <c:pt idx="1261">
                  <c:v>47.15953073</c:v>
                </c:pt>
                <c:pt idx="1262">
                  <c:v>47.192953269999997</c:v>
                </c:pt>
                <c:pt idx="1263">
                  <c:v>47.22637581</c:v>
                </c:pt>
                <c:pt idx="1264">
                  <c:v>47.259798349999997</c:v>
                </c:pt>
                <c:pt idx="1265">
                  <c:v>47.29322088</c:v>
                </c:pt>
                <c:pt idx="1266">
                  <c:v>47.326643420000003</c:v>
                </c:pt>
                <c:pt idx="1267">
                  <c:v>47.36006596</c:v>
                </c:pt>
                <c:pt idx="1268">
                  <c:v>47.393488499999997</c:v>
                </c:pt>
                <c:pt idx="1269">
                  <c:v>47.426911029999999</c:v>
                </c:pt>
                <c:pt idx="1270">
                  <c:v>47.460333570000003</c:v>
                </c:pt>
                <c:pt idx="1271">
                  <c:v>47.49375611</c:v>
                </c:pt>
                <c:pt idx="1272">
                  <c:v>47.527178640000002</c:v>
                </c:pt>
                <c:pt idx="1273">
                  <c:v>47.560601179999999</c:v>
                </c:pt>
                <c:pt idx="1274">
                  <c:v>47.594023720000003</c:v>
                </c:pt>
                <c:pt idx="1275">
                  <c:v>47.627446259999999</c:v>
                </c:pt>
                <c:pt idx="1276">
                  <c:v>47.660868790000002</c:v>
                </c:pt>
                <c:pt idx="1277">
                  <c:v>47.694291329999999</c:v>
                </c:pt>
                <c:pt idx="1278">
                  <c:v>47.727713870000002</c:v>
                </c:pt>
                <c:pt idx="1279">
                  <c:v>47.761136409999999</c:v>
                </c:pt>
                <c:pt idx="1280">
                  <c:v>47.794558940000002</c:v>
                </c:pt>
                <c:pt idx="1281">
                  <c:v>47.827981479999998</c:v>
                </c:pt>
                <c:pt idx="1282">
                  <c:v>47.861404020000002</c:v>
                </c:pt>
                <c:pt idx="1283">
                  <c:v>47.894826549999998</c:v>
                </c:pt>
                <c:pt idx="1284">
                  <c:v>47.928249090000001</c:v>
                </c:pt>
                <c:pt idx="1285">
                  <c:v>47.961671629999998</c:v>
                </c:pt>
                <c:pt idx="1286">
                  <c:v>47.995094170000002</c:v>
                </c:pt>
                <c:pt idx="1287">
                  <c:v>48.028516699999997</c:v>
                </c:pt>
                <c:pt idx="1288">
                  <c:v>48.061939240000001</c:v>
                </c:pt>
                <c:pt idx="1289">
                  <c:v>48.095361779999998</c:v>
                </c:pt>
                <c:pt idx="1290">
                  <c:v>48.12878431</c:v>
                </c:pt>
                <c:pt idx="1291">
                  <c:v>48.162206849999997</c:v>
                </c:pt>
                <c:pt idx="1292">
                  <c:v>48.195629390000001</c:v>
                </c:pt>
                <c:pt idx="1293">
                  <c:v>48.229051929999997</c:v>
                </c:pt>
                <c:pt idx="1294">
                  <c:v>48.26247446</c:v>
                </c:pt>
                <c:pt idx="1295">
                  <c:v>48.295896999999997</c:v>
                </c:pt>
                <c:pt idx="1296">
                  <c:v>48.32931954</c:v>
                </c:pt>
                <c:pt idx="1297">
                  <c:v>48.362742079999997</c:v>
                </c:pt>
                <c:pt idx="1298">
                  <c:v>48.39616461</c:v>
                </c:pt>
                <c:pt idx="1299">
                  <c:v>48.429587150000003</c:v>
                </c:pt>
                <c:pt idx="1300">
                  <c:v>48.46300969</c:v>
                </c:pt>
                <c:pt idx="1301">
                  <c:v>48.496432220000003</c:v>
                </c:pt>
                <c:pt idx="1302">
                  <c:v>48.529854759999999</c:v>
                </c:pt>
                <c:pt idx="1303">
                  <c:v>48.563277300000003</c:v>
                </c:pt>
                <c:pt idx="1304">
                  <c:v>48.596699839999999</c:v>
                </c:pt>
                <c:pt idx="1305">
                  <c:v>48.630122370000002</c:v>
                </c:pt>
                <c:pt idx="1306">
                  <c:v>48.663544909999999</c:v>
                </c:pt>
                <c:pt idx="1307">
                  <c:v>48.696967450000002</c:v>
                </c:pt>
                <c:pt idx="1308">
                  <c:v>48.730389989999999</c:v>
                </c:pt>
                <c:pt idx="1309">
                  <c:v>48.763812520000002</c:v>
                </c:pt>
                <c:pt idx="1310">
                  <c:v>48.797235059999998</c:v>
                </c:pt>
                <c:pt idx="1311">
                  <c:v>48.830657600000002</c:v>
                </c:pt>
                <c:pt idx="1312">
                  <c:v>48.864080129999998</c:v>
                </c:pt>
                <c:pt idx="1313">
                  <c:v>48.897502670000002</c:v>
                </c:pt>
                <c:pt idx="1314">
                  <c:v>48.930925209999998</c:v>
                </c:pt>
                <c:pt idx="1315">
                  <c:v>48.964347750000002</c:v>
                </c:pt>
                <c:pt idx="1316">
                  <c:v>48.997770279999997</c:v>
                </c:pt>
                <c:pt idx="1317">
                  <c:v>49.031192820000001</c:v>
                </c:pt>
                <c:pt idx="1318">
                  <c:v>49.064615359999998</c:v>
                </c:pt>
                <c:pt idx="1319">
                  <c:v>49.098037890000001</c:v>
                </c:pt>
                <c:pt idx="1320">
                  <c:v>49.131460429999997</c:v>
                </c:pt>
                <c:pt idx="1321">
                  <c:v>49.164882970000001</c:v>
                </c:pt>
                <c:pt idx="1322">
                  <c:v>49.198305509999997</c:v>
                </c:pt>
                <c:pt idx="1323">
                  <c:v>49.23172804</c:v>
                </c:pt>
                <c:pt idx="1324">
                  <c:v>49.265150579999997</c:v>
                </c:pt>
                <c:pt idx="1325">
                  <c:v>49.29857312</c:v>
                </c:pt>
                <c:pt idx="1326">
                  <c:v>49.331995659999997</c:v>
                </c:pt>
                <c:pt idx="1327">
                  <c:v>49.36541819</c:v>
                </c:pt>
                <c:pt idx="1328">
                  <c:v>49.398840730000003</c:v>
                </c:pt>
                <c:pt idx="1329">
                  <c:v>49.43226327</c:v>
                </c:pt>
                <c:pt idx="1330">
                  <c:v>49.465685800000003</c:v>
                </c:pt>
                <c:pt idx="1331">
                  <c:v>49.499108339999999</c:v>
                </c:pt>
                <c:pt idx="1332">
                  <c:v>49.532530880000003</c:v>
                </c:pt>
                <c:pt idx="1333">
                  <c:v>49.56595342</c:v>
                </c:pt>
                <c:pt idx="1334">
                  <c:v>49.599375950000002</c:v>
                </c:pt>
                <c:pt idx="1335">
                  <c:v>49.632798489999999</c:v>
                </c:pt>
                <c:pt idx="1336">
                  <c:v>49.666221030000003</c:v>
                </c:pt>
                <c:pt idx="1337">
                  <c:v>49.699643569999999</c:v>
                </c:pt>
                <c:pt idx="1338">
                  <c:v>49.733066100000002</c:v>
                </c:pt>
                <c:pt idx="1339">
                  <c:v>49.766488639999999</c:v>
                </c:pt>
                <c:pt idx="1340">
                  <c:v>49.799911180000002</c:v>
                </c:pt>
                <c:pt idx="1341">
                  <c:v>49.833333709999998</c:v>
                </c:pt>
                <c:pt idx="1342">
                  <c:v>49.866756250000002</c:v>
                </c:pt>
                <c:pt idx="1343">
                  <c:v>49.900178789999998</c:v>
                </c:pt>
                <c:pt idx="1344">
                  <c:v>49.933601330000002</c:v>
                </c:pt>
                <c:pt idx="1345">
                  <c:v>49.967023859999998</c:v>
                </c:pt>
                <c:pt idx="1346">
                  <c:v>50.000446400000001</c:v>
                </c:pt>
              </c:numCache>
            </c:numRef>
          </c:xVal>
          <c:yVal>
            <c:numRef>
              <c:f>'IMP-20 as synthesized'!$C$28:$C$2278</c:f>
              <c:numCache>
                <c:formatCode>General</c:formatCode>
                <c:ptCount val="2251"/>
                <c:pt idx="0">
                  <c:v>12336.5</c:v>
                </c:pt>
                <c:pt idx="1">
                  <c:v>12344.5</c:v>
                </c:pt>
                <c:pt idx="2">
                  <c:v>12298</c:v>
                </c:pt>
                <c:pt idx="3">
                  <c:v>12287</c:v>
                </c:pt>
                <c:pt idx="4">
                  <c:v>12281.5</c:v>
                </c:pt>
                <c:pt idx="5">
                  <c:v>12272</c:v>
                </c:pt>
                <c:pt idx="6">
                  <c:v>12340</c:v>
                </c:pt>
                <c:pt idx="7">
                  <c:v>12403.5</c:v>
                </c:pt>
                <c:pt idx="8">
                  <c:v>12263.5</c:v>
                </c:pt>
                <c:pt idx="9">
                  <c:v>12307.5</c:v>
                </c:pt>
                <c:pt idx="10">
                  <c:v>12356</c:v>
                </c:pt>
                <c:pt idx="11">
                  <c:v>12379</c:v>
                </c:pt>
                <c:pt idx="12">
                  <c:v>12384</c:v>
                </c:pt>
                <c:pt idx="13">
                  <c:v>12329.5</c:v>
                </c:pt>
                <c:pt idx="14">
                  <c:v>12436</c:v>
                </c:pt>
                <c:pt idx="15">
                  <c:v>12583</c:v>
                </c:pt>
                <c:pt idx="16">
                  <c:v>12935.5</c:v>
                </c:pt>
                <c:pt idx="17">
                  <c:v>13053</c:v>
                </c:pt>
                <c:pt idx="18">
                  <c:v>12803</c:v>
                </c:pt>
                <c:pt idx="19">
                  <c:v>12707</c:v>
                </c:pt>
                <c:pt idx="20">
                  <c:v>12986</c:v>
                </c:pt>
                <c:pt idx="21">
                  <c:v>13090.5</c:v>
                </c:pt>
                <c:pt idx="22">
                  <c:v>13338.5</c:v>
                </c:pt>
                <c:pt idx="23">
                  <c:v>13923</c:v>
                </c:pt>
                <c:pt idx="24">
                  <c:v>14864.5</c:v>
                </c:pt>
                <c:pt idx="25">
                  <c:v>15701.5</c:v>
                </c:pt>
                <c:pt idx="26">
                  <c:v>16608</c:v>
                </c:pt>
                <c:pt idx="27">
                  <c:v>17663</c:v>
                </c:pt>
                <c:pt idx="28">
                  <c:v>24401.5</c:v>
                </c:pt>
                <c:pt idx="29">
                  <c:v>36921</c:v>
                </c:pt>
                <c:pt idx="30">
                  <c:v>28384.5</c:v>
                </c:pt>
                <c:pt idx="31">
                  <c:v>14199</c:v>
                </c:pt>
                <c:pt idx="32">
                  <c:v>12680</c:v>
                </c:pt>
                <c:pt idx="33">
                  <c:v>12527.5</c:v>
                </c:pt>
                <c:pt idx="34">
                  <c:v>12489</c:v>
                </c:pt>
                <c:pt idx="35">
                  <c:v>12429</c:v>
                </c:pt>
                <c:pt idx="36">
                  <c:v>12395</c:v>
                </c:pt>
                <c:pt idx="37">
                  <c:v>12216.5</c:v>
                </c:pt>
                <c:pt idx="38">
                  <c:v>12181</c:v>
                </c:pt>
                <c:pt idx="39">
                  <c:v>12175.5</c:v>
                </c:pt>
                <c:pt idx="40">
                  <c:v>12198.5</c:v>
                </c:pt>
                <c:pt idx="41">
                  <c:v>12218</c:v>
                </c:pt>
                <c:pt idx="42">
                  <c:v>12146.5</c:v>
                </c:pt>
                <c:pt idx="43">
                  <c:v>12130</c:v>
                </c:pt>
                <c:pt idx="44">
                  <c:v>12091.5</c:v>
                </c:pt>
                <c:pt idx="45">
                  <c:v>12163</c:v>
                </c:pt>
                <c:pt idx="46">
                  <c:v>12072.5</c:v>
                </c:pt>
                <c:pt idx="47">
                  <c:v>12104.5</c:v>
                </c:pt>
                <c:pt idx="48">
                  <c:v>12098</c:v>
                </c:pt>
                <c:pt idx="49">
                  <c:v>12184</c:v>
                </c:pt>
                <c:pt idx="50">
                  <c:v>12115.5</c:v>
                </c:pt>
                <c:pt idx="51">
                  <c:v>12185.5</c:v>
                </c:pt>
                <c:pt idx="52">
                  <c:v>12186</c:v>
                </c:pt>
                <c:pt idx="53">
                  <c:v>12178.5</c:v>
                </c:pt>
                <c:pt idx="54">
                  <c:v>12142.5</c:v>
                </c:pt>
                <c:pt idx="55">
                  <c:v>12132</c:v>
                </c:pt>
                <c:pt idx="56">
                  <c:v>12195.5</c:v>
                </c:pt>
                <c:pt idx="57">
                  <c:v>12218</c:v>
                </c:pt>
                <c:pt idx="58">
                  <c:v>12194.5</c:v>
                </c:pt>
                <c:pt idx="59">
                  <c:v>12239</c:v>
                </c:pt>
                <c:pt idx="60">
                  <c:v>12443.5</c:v>
                </c:pt>
                <c:pt idx="61">
                  <c:v>12700</c:v>
                </c:pt>
                <c:pt idx="62">
                  <c:v>12729</c:v>
                </c:pt>
                <c:pt idx="63">
                  <c:v>12323</c:v>
                </c:pt>
                <c:pt idx="64">
                  <c:v>12085</c:v>
                </c:pt>
                <c:pt idx="65">
                  <c:v>12004.5</c:v>
                </c:pt>
                <c:pt idx="66">
                  <c:v>12005</c:v>
                </c:pt>
                <c:pt idx="67">
                  <c:v>12004.5</c:v>
                </c:pt>
                <c:pt idx="68">
                  <c:v>11991</c:v>
                </c:pt>
                <c:pt idx="69">
                  <c:v>11953</c:v>
                </c:pt>
                <c:pt idx="70">
                  <c:v>11991.5</c:v>
                </c:pt>
                <c:pt idx="71">
                  <c:v>11986.5</c:v>
                </c:pt>
                <c:pt idx="72">
                  <c:v>12000.5</c:v>
                </c:pt>
                <c:pt idx="73">
                  <c:v>11993</c:v>
                </c:pt>
                <c:pt idx="74">
                  <c:v>11990.5</c:v>
                </c:pt>
                <c:pt idx="75">
                  <c:v>12018.5</c:v>
                </c:pt>
                <c:pt idx="76">
                  <c:v>11917.5</c:v>
                </c:pt>
                <c:pt idx="77">
                  <c:v>11936.5</c:v>
                </c:pt>
                <c:pt idx="78">
                  <c:v>12047</c:v>
                </c:pt>
                <c:pt idx="79">
                  <c:v>11926.5</c:v>
                </c:pt>
                <c:pt idx="80">
                  <c:v>11975.5</c:v>
                </c:pt>
                <c:pt idx="81">
                  <c:v>11995.5</c:v>
                </c:pt>
                <c:pt idx="82">
                  <c:v>11962.5</c:v>
                </c:pt>
                <c:pt idx="83">
                  <c:v>12007</c:v>
                </c:pt>
                <c:pt idx="84">
                  <c:v>12058</c:v>
                </c:pt>
                <c:pt idx="85">
                  <c:v>12145</c:v>
                </c:pt>
                <c:pt idx="86">
                  <c:v>12156</c:v>
                </c:pt>
                <c:pt idx="87">
                  <c:v>12202</c:v>
                </c:pt>
                <c:pt idx="88">
                  <c:v>12354</c:v>
                </c:pt>
                <c:pt idx="89">
                  <c:v>12458.5</c:v>
                </c:pt>
                <c:pt idx="90">
                  <c:v>12650.5</c:v>
                </c:pt>
                <c:pt idx="91">
                  <c:v>12693.5</c:v>
                </c:pt>
                <c:pt idx="92">
                  <c:v>12812</c:v>
                </c:pt>
                <c:pt idx="93">
                  <c:v>13065.5</c:v>
                </c:pt>
                <c:pt idx="94">
                  <c:v>13185</c:v>
                </c:pt>
                <c:pt idx="95">
                  <c:v>13652.5</c:v>
                </c:pt>
                <c:pt idx="96">
                  <c:v>14491.5</c:v>
                </c:pt>
                <c:pt idx="97">
                  <c:v>14605.5</c:v>
                </c:pt>
                <c:pt idx="98">
                  <c:v>13417.5</c:v>
                </c:pt>
                <c:pt idx="99">
                  <c:v>12398</c:v>
                </c:pt>
                <c:pt idx="100">
                  <c:v>12361</c:v>
                </c:pt>
                <c:pt idx="101">
                  <c:v>12625</c:v>
                </c:pt>
                <c:pt idx="102">
                  <c:v>13206</c:v>
                </c:pt>
                <c:pt idx="103">
                  <c:v>13915.5</c:v>
                </c:pt>
                <c:pt idx="104">
                  <c:v>13304</c:v>
                </c:pt>
                <c:pt idx="105">
                  <c:v>12186</c:v>
                </c:pt>
                <c:pt idx="106">
                  <c:v>11864.5</c:v>
                </c:pt>
                <c:pt idx="107">
                  <c:v>11818</c:v>
                </c:pt>
                <c:pt idx="108">
                  <c:v>11873.5</c:v>
                </c:pt>
                <c:pt idx="109">
                  <c:v>11813</c:v>
                </c:pt>
                <c:pt idx="110">
                  <c:v>11849.5</c:v>
                </c:pt>
                <c:pt idx="111">
                  <c:v>11856.5</c:v>
                </c:pt>
                <c:pt idx="112">
                  <c:v>11832</c:v>
                </c:pt>
                <c:pt idx="113">
                  <c:v>11836.5</c:v>
                </c:pt>
                <c:pt idx="114">
                  <c:v>11863.5</c:v>
                </c:pt>
                <c:pt idx="115">
                  <c:v>11786</c:v>
                </c:pt>
                <c:pt idx="116">
                  <c:v>11887.5</c:v>
                </c:pt>
                <c:pt idx="117">
                  <c:v>11945</c:v>
                </c:pt>
                <c:pt idx="118">
                  <c:v>11858.5</c:v>
                </c:pt>
                <c:pt idx="119">
                  <c:v>11808.5</c:v>
                </c:pt>
                <c:pt idx="120">
                  <c:v>11869.5</c:v>
                </c:pt>
                <c:pt idx="121">
                  <c:v>11900</c:v>
                </c:pt>
                <c:pt idx="122">
                  <c:v>11913.5</c:v>
                </c:pt>
                <c:pt idx="123">
                  <c:v>11959</c:v>
                </c:pt>
                <c:pt idx="124">
                  <c:v>11969</c:v>
                </c:pt>
                <c:pt idx="125">
                  <c:v>11932.5</c:v>
                </c:pt>
                <c:pt idx="126">
                  <c:v>12073.5</c:v>
                </c:pt>
                <c:pt idx="127">
                  <c:v>12123.5</c:v>
                </c:pt>
                <c:pt idx="128">
                  <c:v>12083</c:v>
                </c:pt>
                <c:pt idx="129">
                  <c:v>12182.5</c:v>
                </c:pt>
                <c:pt idx="130">
                  <c:v>12381</c:v>
                </c:pt>
                <c:pt idx="131">
                  <c:v>12440</c:v>
                </c:pt>
                <c:pt idx="132">
                  <c:v>12784</c:v>
                </c:pt>
                <c:pt idx="133">
                  <c:v>13203</c:v>
                </c:pt>
                <c:pt idx="134">
                  <c:v>12789.5</c:v>
                </c:pt>
                <c:pt idx="135">
                  <c:v>11984</c:v>
                </c:pt>
                <c:pt idx="136">
                  <c:v>11782.5</c:v>
                </c:pt>
                <c:pt idx="137">
                  <c:v>11744</c:v>
                </c:pt>
                <c:pt idx="138">
                  <c:v>11741.5</c:v>
                </c:pt>
                <c:pt idx="139">
                  <c:v>11753</c:v>
                </c:pt>
                <c:pt idx="140">
                  <c:v>11798.5</c:v>
                </c:pt>
                <c:pt idx="141">
                  <c:v>11658.5</c:v>
                </c:pt>
                <c:pt idx="142">
                  <c:v>11725</c:v>
                </c:pt>
                <c:pt idx="143">
                  <c:v>11743</c:v>
                </c:pt>
                <c:pt idx="144">
                  <c:v>11704</c:v>
                </c:pt>
                <c:pt idx="145">
                  <c:v>11679</c:v>
                </c:pt>
                <c:pt idx="146">
                  <c:v>11688.5</c:v>
                </c:pt>
                <c:pt idx="147">
                  <c:v>11692.5</c:v>
                </c:pt>
                <c:pt idx="148">
                  <c:v>11708</c:v>
                </c:pt>
                <c:pt idx="149">
                  <c:v>11684.5</c:v>
                </c:pt>
                <c:pt idx="150">
                  <c:v>11714</c:v>
                </c:pt>
                <c:pt idx="151">
                  <c:v>11721</c:v>
                </c:pt>
                <c:pt idx="152">
                  <c:v>11743.5</c:v>
                </c:pt>
                <c:pt idx="153">
                  <c:v>11855</c:v>
                </c:pt>
                <c:pt idx="154">
                  <c:v>11902.5</c:v>
                </c:pt>
                <c:pt idx="155">
                  <c:v>11912.5</c:v>
                </c:pt>
                <c:pt idx="156">
                  <c:v>11790.5</c:v>
                </c:pt>
                <c:pt idx="157">
                  <c:v>11714.5</c:v>
                </c:pt>
                <c:pt idx="158">
                  <c:v>11633</c:v>
                </c:pt>
                <c:pt idx="159">
                  <c:v>11669</c:v>
                </c:pt>
                <c:pt idx="160">
                  <c:v>11648</c:v>
                </c:pt>
                <c:pt idx="161">
                  <c:v>11594.5</c:v>
                </c:pt>
                <c:pt idx="162">
                  <c:v>11643</c:v>
                </c:pt>
                <c:pt idx="163">
                  <c:v>11683.5</c:v>
                </c:pt>
                <c:pt idx="164">
                  <c:v>11625</c:v>
                </c:pt>
                <c:pt idx="165">
                  <c:v>11643.5</c:v>
                </c:pt>
                <c:pt idx="166">
                  <c:v>11603.5</c:v>
                </c:pt>
                <c:pt idx="167">
                  <c:v>11632.5</c:v>
                </c:pt>
                <c:pt idx="168">
                  <c:v>11636.5</c:v>
                </c:pt>
                <c:pt idx="169">
                  <c:v>11666.5</c:v>
                </c:pt>
                <c:pt idx="170">
                  <c:v>11655.5</c:v>
                </c:pt>
                <c:pt idx="171">
                  <c:v>11588.5</c:v>
                </c:pt>
                <c:pt idx="172">
                  <c:v>11621</c:v>
                </c:pt>
                <c:pt idx="173">
                  <c:v>11638</c:v>
                </c:pt>
                <c:pt idx="174">
                  <c:v>11615.5</c:v>
                </c:pt>
                <c:pt idx="175">
                  <c:v>11639.5</c:v>
                </c:pt>
                <c:pt idx="176">
                  <c:v>11565</c:v>
                </c:pt>
                <c:pt idx="177">
                  <c:v>11609</c:v>
                </c:pt>
                <c:pt idx="178">
                  <c:v>11605.5</c:v>
                </c:pt>
                <c:pt idx="179">
                  <c:v>11638</c:v>
                </c:pt>
                <c:pt idx="180">
                  <c:v>11646.5</c:v>
                </c:pt>
                <c:pt idx="181">
                  <c:v>11698</c:v>
                </c:pt>
                <c:pt idx="182">
                  <c:v>11642</c:v>
                </c:pt>
                <c:pt idx="183">
                  <c:v>11712</c:v>
                </c:pt>
                <c:pt idx="184">
                  <c:v>11642</c:v>
                </c:pt>
                <c:pt idx="185">
                  <c:v>11635</c:v>
                </c:pt>
                <c:pt idx="186">
                  <c:v>11623.5</c:v>
                </c:pt>
                <c:pt idx="187">
                  <c:v>11595.5</c:v>
                </c:pt>
                <c:pt idx="188">
                  <c:v>11665.5</c:v>
                </c:pt>
                <c:pt idx="189">
                  <c:v>11621</c:v>
                </c:pt>
                <c:pt idx="190">
                  <c:v>11682</c:v>
                </c:pt>
                <c:pt idx="191">
                  <c:v>11612</c:v>
                </c:pt>
                <c:pt idx="192">
                  <c:v>11630</c:v>
                </c:pt>
                <c:pt idx="193">
                  <c:v>11583.5</c:v>
                </c:pt>
                <c:pt idx="194">
                  <c:v>11622</c:v>
                </c:pt>
                <c:pt idx="195">
                  <c:v>11675</c:v>
                </c:pt>
                <c:pt idx="196">
                  <c:v>11652.5</c:v>
                </c:pt>
                <c:pt idx="197">
                  <c:v>11655.5</c:v>
                </c:pt>
                <c:pt idx="198">
                  <c:v>11631.5</c:v>
                </c:pt>
                <c:pt idx="199">
                  <c:v>11655.5</c:v>
                </c:pt>
                <c:pt idx="200">
                  <c:v>11708</c:v>
                </c:pt>
                <c:pt idx="201">
                  <c:v>11732.5</c:v>
                </c:pt>
                <c:pt idx="202">
                  <c:v>11776</c:v>
                </c:pt>
                <c:pt idx="203">
                  <c:v>11792</c:v>
                </c:pt>
                <c:pt idx="204">
                  <c:v>11728</c:v>
                </c:pt>
                <c:pt idx="205">
                  <c:v>11775.5</c:v>
                </c:pt>
                <c:pt idx="206">
                  <c:v>11888</c:v>
                </c:pt>
                <c:pt idx="207">
                  <c:v>12042.5</c:v>
                </c:pt>
                <c:pt idx="208">
                  <c:v>12332</c:v>
                </c:pt>
                <c:pt idx="209">
                  <c:v>12350</c:v>
                </c:pt>
                <c:pt idx="210">
                  <c:v>11988</c:v>
                </c:pt>
                <c:pt idx="211">
                  <c:v>11756.5</c:v>
                </c:pt>
                <c:pt idx="212">
                  <c:v>11727</c:v>
                </c:pt>
                <c:pt idx="213">
                  <c:v>11786</c:v>
                </c:pt>
                <c:pt idx="214">
                  <c:v>11741</c:v>
                </c:pt>
                <c:pt idx="215">
                  <c:v>11680.5</c:v>
                </c:pt>
                <c:pt idx="216">
                  <c:v>11716</c:v>
                </c:pt>
                <c:pt idx="217">
                  <c:v>11751.5</c:v>
                </c:pt>
                <c:pt idx="218">
                  <c:v>11813.5</c:v>
                </c:pt>
                <c:pt idx="219">
                  <c:v>11924</c:v>
                </c:pt>
                <c:pt idx="220">
                  <c:v>11867</c:v>
                </c:pt>
                <c:pt idx="221">
                  <c:v>11897</c:v>
                </c:pt>
                <c:pt idx="222">
                  <c:v>12010.5</c:v>
                </c:pt>
                <c:pt idx="223">
                  <c:v>12027.5</c:v>
                </c:pt>
                <c:pt idx="224">
                  <c:v>12048.5</c:v>
                </c:pt>
                <c:pt idx="225">
                  <c:v>12224.5</c:v>
                </c:pt>
                <c:pt idx="226">
                  <c:v>12476</c:v>
                </c:pt>
                <c:pt idx="227">
                  <c:v>12582</c:v>
                </c:pt>
                <c:pt idx="228">
                  <c:v>12858</c:v>
                </c:pt>
                <c:pt idx="229">
                  <c:v>13823.5</c:v>
                </c:pt>
                <c:pt idx="230">
                  <c:v>14678.5</c:v>
                </c:pt>
                <c:pt idx="231">
                  <c:v>13785.5</c:v>
                </c:pt>
                <c:pt idx="232">
                  <c:v>12362</c:v>
                </c:pt>
                <c:pt idx="233">
                  <c:v>11845</c:v>
                </c:pt>
                <c:pt idx="234">
                  <c:v>11838.5</c:v>
                </c:pt>
                <c:pt idx="235">
                  <c:v>11778</c:v>
                </c:pt>
                <c:pt idx="236">
                  <c:v>11839</c:v>
                </c:pt>
                <c:pt idx="237">
                  <c:v>11856.5</c:v>
                </c:pt>
                <c:pt idx="238">
                  <c:v>11757.5</c:v>
                </c:pt>
                <c:pt idx="239">
                  <c:v>11803.5</c:v>
                </c:pt>
                <c:pt idx="240">
                  <c:v>11806</c:v>
                </c:pt>
                <c:pt idx="241">
                  <c:v>11874</c:v>
                </c:pt>
                <c:pt idx="242">
                  <c:v>11982.5</c:v>
                </c:pt>
                <c:pt idx="243">
                  <c:v>11943.5</c:v>
                </c:pt>
                <c:pt idx="244">
                  <c:v>11959</c:v>
                </c:pt>
                <c:pt idx="245">
                  <c:v>12146</c:v>
                </c:pt>
                <c:pt idx="246">
                  <c:v>12187</c:v>
                </c:pt>
                <c:pt idx="247">
                  <c:v>12309.5</c:v>
                </c:pt>
                <c:pt idx="248">
                  <c:v>12433</c:v>
                </c:pt>
                <c:pt idx="249">
                  <c:v>12722</c:v>
                </c:pt>
                <c:pt idx="250">
                  <c:v>13143.5</c:v>
                </c:pt>
                <c:pt idx="251">
                  <c:v>13114</c:v>
                </c:pt>
                <c:pt idx="252">
                  <c:v>12816</c:v>
                </c:pt>
                <c:pt idx="253">
                  <c:v>12839.5</c:v>
                </c:pt>
                <c:pt idx="254">
                  <c:v>12958.5</c:v>
                </c:pt>
                <c:pt idx="255">
                  <c:v>13214</c:v>
                </c:pt>
                <c:pt idx="256">
                  <c:v>13991</c:v>
                </c:pt>
                <c:pt idx="257">
                  <c:v>15049</c:v>
                </c:pt>
                <c:pt idx="258">
                  <c:v>15753.5</c:v>
                </c:pt>
                <c:pt idx="259">
                  <c:v>16582.5</c:v>
                </c:pt>
                <c:pt idx="260">
                  <c:v>17563.5</c:v>
                </c:pt>
                <c:pt idx="261">
                  <c:v>19903</c:v>
                </c:pt>
                <c:pt idx="262">
                  <c:v>24910.5</c:v>
                </c:pt>
                <c:pt idx="263">
                  <c:v>30720</c:v>
                </c:pt>
                <c:pt idx="264">
                  <c:v>34055.5</c:v>
                </c:pt>
                <c:pt idx="265">
                  <c:v>32492</c:v>
                </c:pt>
                <c:pt idx="266">
                  <c:v>23572</c:v>
                </c:pt>
                <c:pt idx="267">
                  <c:v>15675.5</c:v>
                </c:pt>
                <c:pt idx="268">
                  <c:v>13141</c:v>
                </c:pt>
                <c:pt idx="269">
                  <c:v>12636.5</c:v>
                </c:pt>
                <c:pt idx="270">
                  <c:v>12571.5</c:v>
                </c:pt>
                <c:pt idx="271">
                  <c:v>12432</c:v>
                </c:pt>
                <c:pt idx="272">
                  <c:v>12377.5</c:v>
                </c:pt>
                <c:pt idx="273">
                  <c:v>12599.5</c:v>
                </c:pt>
                <c:pt idx="274">
                  <c:v>12670</c:v>
                </c:pt>
                <c:pt idx="275">
                  <c:v>12515</c:v>
                </c:pt>
                <c:pt idx="276">
                  <c:v>12218</c:v>
                </c:pt>
                <c:pt idx="277">
                  <c:v>12016</c:v>
                </c:pt>
                <c:pt idx="278">
                  <c:v>12032</c:v>
                </c:pt>
                <c:pt idx="279">
                  <c:v>12021</c:v>
                </c:pt>
                <c:pt idx="280">
                  <c:v>12120.5</c:v>
                </c:pt>
                <c:pt idx="281">
                  <c:v>12088.5</c:v>
                </c:pt>
                <c:pt idx="282">
                  <c:v>12148.5</c:v>
                </c:pt>
                <c:pt idx="283">
                  <c:v>12196</c:v>
                </c:pt>
                <c:pt idx="284">
                  <c:v>12562</c:v>
                </c:pt>
                <c:pt idx="285">
                  <c:v>12719.5</c:v>
                </c:pt>
                <c:pt idx="286">
                  <c:v>12887</c:v>
                </c:pt>
                <c:pt idx="287">
                  <c:v>12904</c:v>
                </c:pt>
                <c:pt idx="288">
                  <c:v>13105.5</c:v>
                </c:pt>
                <c:pt idx="289">
                  <c:v>13681.5</c:v>
                </c:pt>
                <c:pt idx="290">
                  <c:v>14916.5</c:v>
                </c:pt>
                <c:pt idx="291">
                  <c:v>16717.5</c:v>
                </c:pt>
                <c:pt idx="292">
                  <c:v>17988</c:v>
                </c:pt>
                <c:pt idx="293">
                  <c:v>18045</c:v>
                </c:pt>
                <c:pt idx="294">
                  <c:v>16227.5</c:v>
                </c:pt>
                <c:pt idx="295">
                  <c:v>13892</c:v>
                </c:pt>
                <c:pt idx="296">
                  <c:v>12540</c:v>
                </c:pt>
                <c:pt idx="297">
                  <c:v>12257.5</c:v>
                </c:pt>
                <c:pt idx="298">
                  <c:v>12264.5</c:v>
                </c:pt>
                <c:pt idx="299">
                  <c:v>12290</c:v>
                </c:pt>
                <c:pt idx="300">
                  <c:v>12374.5</c:v>
                </c:pt>
                <c:pt idx="301">
                  <c:v>12699.5</c:v>
                </c:pt>
                <c:pt idx="302">
                  <c:v>12650</c:v>
                </c:pt>
                <c:pt idx="303">
                  <c:v>12507.5</c:v>
                </c:pt>
                <c:pt idx="304">
                  <c:v>12544</c:v>
                </c:pt>
                <c:pt idx="305">
                  <c:v>12552</c:v>
                </c:pt>
                <c:pt idx="306">
                  <c:v>12861.5</c:v>
                </c:pt>
                <c:pt idx="307">
                  <c:v>13021</c:v>
                </c:pt>
                <c:pt idx="308">
                  <c:v>12649.5</c:v>
                </c:pt>
                <c:pt idx="309">
                  <c:v>12170</c:v>
                </c:pt>
                <c:pt idx="310">
                  <c:v>11871</c:v>
                </c:pt>
                <c:pt idx="311">
                  <c:v>11799</c:v>
                </c:pt>
                <c:pt idx="312">
                  <c:v>11746</c:v>
                </c:pt>
                <c:pt idx="313">
                  <c:v>11808</c:v>
                </c:pt>
                <c:pt idx="314">
                  <c:v>11805.5</c:v>
                </c:pt>
                <c:pt idx="315">
                  <c:v>11781</c:v>
                </c:pt>
                <c:pt idx="316">
                  <c:v>11818</c:v>
                </c:pt>
                <c:pt idx="317">
                  <c:v>11738</c:v>
                </c:pt>
                <c:pt idx="318">
                  <c:v>11790.5</c:v>
                </c:pt>
                <c:pt idx="319">
                  <c:v>11774.5</c:v>
                </c:pt>
                <c:pt idx="320">
                  <c:v>11766</c:v>
                </c:pt>
                <c:pt idx="321">
                  <c:v>11808</c:v>
                </c:pt>
                <c:pt idx="322">
                  <c:v>11736.5</c:v>
                </c:pt>
                <c:pt idx="323">
                  <c:v>11808</c:v>
                </c:pt>
                <c:pt idx="324">
                  <c:v>11783</c:v>
                </c:pt>
                <c:pt idx="325">
                  <c:v>11889</c:v>
                </c:pt>
                <c:pt idx="326">
                  <c:v>11898</c:v>
                </c:pt>
                <c:pt idx="327">
                  <c:v>12027</c:v>
                </c:pt>
                <c:pt idx="328">
                  <c:v>12098.5</c:v>
                </c:pt>
                <c:pt idx="329">
                  <c:v>12051</c:v>
                </c:pt>
                <c:pt idx="330">
                  <c:v>11950</c:v>
                </c:pt>
                <c:pt idx="331">
                  <c:v>11948</c:v>
                </c:pt>
                <c:pt idx="332">
                  <c:v>12010.5</c:v>
                </c:pt>
                <c:pt idx="333">
                  <c:v>12096</c:v>
                </c:pt>
                <c:pt idx="334">
                  <c:v>12145</c:v>
                </c:pt>
                <c:pt idx="335">
                  <c:v>12372.5</c:v>
                </c:pt>
                <c:pt idx="336">
                  <c:v>12639</c:v>
                </c:pt>
                <c:pt idx="337">
                  <c:v>13450</c:v>
                </c:pt>
                <c:pt idx="338">
                  <c:v>13919.5</c:v>
                </c:pt>
                <c:pt idx="339">
                  <c:v>14025.5</c:v>
                </c:pt>
                <c:pt idx="340">
                  <c:v>13726.5</c:v>
                </c:pt>
                <c:pt idx="341">
                  <c:v>14026</c:v>
                </c:pt>
                <c:pt idx="342">
                  <c:v>15115</c:v>
                </c:pt>
                <c:pt idx="343">
                  <c:v>17344.5</c:v>
                </c:pt>
                <c:pt idx="344">
                  <c:v>19320.5</c:v>
                </c:pt>
                <c:pt idx="345">
                  <c:v>19790.5</c:v>
                </c:pt>
                <c:pt idx="346">
                  <c:v>17226</c:v>
                </c:pt>
                <c:pt idx="347">
                  <c:v>14185</c:v>
                </c:pt>
                <c:pt idx="348">
                  <c:v>12671</c:v>
                </c:pt>
                <c:pt idx="349">
                  <c:v>12312.5</c:v>
                </c:pt>
                <c:pt idx="350">
                  <c:v>12480</c:v>
                </c:pt>
                <c:pt idx="351">
                  <c:v>12565.5</c:v>
                </c:pt>
                <c:pt idx="352">
                  <c:v>12914</c:v>
                </c:pt>
                <c:pt idx="353">
                  <c:v>13704</c:v>
                </c:pt>
                <c:pt idx="354">
                  <c:v>14761</c:v>
                </c:pt>
                <c:pt idx="355">
                  <c:v>15427</c:v>
                </c:pt>
                <c:pt idx="356">
                  <c:v>16943</c:v>
                </c:pt>
                <c:pt idx="357">
                  <c:v>19510</c:v>
                </c:pt>
                <c:pt idx="358">
                  <c:v>19383.5</c:v>
                </c:pt>
                <c:pt idx="359">
                  <c:v>15881.5</c:v>
                </c:pt>
                <c:pt idx="360">
                  <c:v>13067.5</c:v>
                </c:pt>
                <c:pt idx="361">
                  <c:v>12163</c:v>
                </c:pt>
                <c:pt idx="362">
                  <c:v>12059</c:v>
                </c:pt>
                <c:pt idx="363">
                  <c:v>12154.5</c:v>
                </c:pt>
                <c:pt idx="364">
                  <c:v>12115.5</c:v>
                </c:pt>
                <c:pt idx="365">
                  <c:v>12289</c:v>
                </c:pt>
                <c:pt idx="366">
                  <c:v>12429.5</c:v>
                </c:pt>
                <c:pt idx="367">
                  <c:v>12741.5</c:v>
                </c:pt>
                <c:pt idx="368">
                  <c:v>13259</c:v>
                </c:pt>
                <c:pt idx="369">
                  <c:v>13509</c:v>
                </c:pt>
                <c:pt idx="370">
                  <c:v>13447.5</c:v>
                </c:pt>
                <c:pt idx="371">
                  <c:v>13464</c:v>
                </c:pt>
                <c:pt idx="372">
                  <c:v>14392.5</c:v>
                </c:pt>
                <c:pt idx="373">
                  <c:v>15573</c:v>
                </c:pt>
                <c:pt idx="374">
                  <c:v>16020</c:v>
                </c:pt>
                <c:pt idx="375">
                  <c:v>14159</c:v>
                </c:pt>
                <c:pt idx="376">
                  <c:v>12624</c:v>
                </c:pt>
                <c:pt idx="377">
                  <c:v>11889.5</c:v>
                </c:pt>
                <c:pt idx="378">
                  <c:v>11820</c:v>
                </c:pt>
                <c:pt idx="379">
                  <c:v>11761.5</c:v>
                </c:pt>
                <c:pt idx="380">
                  <c:v>11816.5</c:v>
                </c:pt>
                <c:pt idx="381">
                  <c:v>11760.5</c:v>
                </c:pt>
                <c:pt idx="382">
                  <c:v>11797.5</c:v>
                </c:pt>
                <c:pt idx="383">
                  <c:v>11829</c:v>
                </c:pt>
                <c:pt idx="384">
                  <c:v>11953</c:v>
                </c:pt>
                <c:pt idx="385">
                  <c:v>12056</c:v>
                </c:pt>
                <c:pt idx="386">
                  <c:v>12286</c:v>
                </c:pt>
                <c:pt idx="387">
                  <c:v>12742</c:v>
                </c:pt>
                <c:pt idx="388">
                  <c:v>13274</c:v>
                </c:pt>
                <c:pt idx="389">
                  <c:v>13789.5</c:v>
                </c:pt>
                <c:pt idx="390">
                  <c:v>13111.5</c:v>
                </c:pt>
                <c:pt idx="391">
                  <c:v>12527.5</c:v>
                </c:pt>
                <c:pt idx="392">
                  <c:v>12281</c:v>
                </c:pt>
                <c:pt idx="393">
                  <c:v>12242.5</c:v>
                </c:pt>
                <c:pt idx="394">
                  <c:v>12442.5</c:v>
                </c:pt>
                <c:pt idx="395">
                  <c:v>12939</c:v>
                </c:pt>
                <c:pt idx="396">
                  <c:v>13448.5</c:v>
                </c:pt>
                <c:pt idx="397">
                  <c:v>14272</c:v>
                </c:pt>
                <c:pt idx="398">
                  <c:v>15743</c:v>
                </c:pt>
                <c:pt idx="399">
                  <c:v>17617</c:v>
                </c:pt>
                <c:pt idx="400">
                  <c:v>18915</c:v>
                </c:pt>
                <c:pt idx="401">
                  <c:v>17485.5</c:v>
                </c:pt>
                <c:pt idx="402">
                  <c:v>14802</c:v>
                </c:pt>
                <c:pt idx="403">
                  <c:v>12859.5</c:v>
                </c:pt>
                <c:pt idx="404">
                  <c:v>12088</c:v>
                </c:pt>
                <c:pt idx="405">
                  <c:v>11910.5</c:v>
                </c:pt>
                <c:pt idx="406">
                  <c:v>11853.5</c:v>
                </c:pt>
                <c:pt idx="407">
                  <c:v>11802.5</c:v>
                </c:pt>
                <c:pt idx="408">
                  <c:v>11835.5</c:v>
                </c:pt>
                <c:pt idx="409">
                  <c:v>11795.5</c:v>
                </c:pt>
                <c:pt idx="410">
                  <c:v>11882</c:v>
                </c:pt>
                <c:pt idx="411">
                  <c:v>11914.5</c:v>
                </c:pt>
                <c:pt idx="412">
                  <c:v>12023</c:v>
                </c:pt>
                <c:pt idx="413">
                  <c:v>12227</c:v>
                </c:pt>
                <c:pt idx="414">
                  <c:v>12320</c:v>
                </c:pt>
                <c:pt idx="415">
                  <c:v>12901.5</c:v>
                </c:pt>
                <c:pt idx="416">
                  <c:v>13768</c:v>
                </c:pt>
                <c:pt idx="417">
                  <c:v>15148.5</c:v>
                </c:pt>
                <c:pt idx="418">
                  <c:v>16022.5</c:v>
                </c:pt>
                <c:pt idx="419">
                  <c:v>15320.5</c:v>
                </c:pt>
                <c:pt idx="420">
                  <c:v>14023.5</c:v>
                </c:pt>
                <c:pt idx="421">
                  <c:v>13109</c:v>
                </c:pt>
                <c:pt idx="422">
                  <c:v>12513.5</c:v>
                </c:pt>
                <c:pt idx="423">
                  <c:v>12157.5</c:v>
                </c:pt>
                <c:pt idx="424">
                  <c:v>11982.5</c:v>
                </c:pt>
                <c:pt idx="425">
                  <c:v>11878.5</c:v>
                </c:pt>
                <c:pt idx="426">
                  <c:v>11852</c:v>
                </c:pt>
                <c:pt idx="427">
                  <c:v>11890</c:v>
                </c:pt>
                <c:pt idx="428">
                  <c:v>12129</c:v>
                </c:pt>
                <c:pt idx="429">
                  <c:v>12320</c:v>
                </c:pt>
                <c:pt idx="430">
                  <c:v>12268.5</c:v>
                </c:pt>
                <c:pt idx="431">
                  <c:v>12036</c:v>
                </c:pt>
                <c:pt idx="432">
                  <c:v>11796.5</c:v>
                </c:pt>
                <c:pt idx="433">
                  <c:v>11735</c:v>
                </c:pt>
                <c:pt idx="434">
                  <c:v>11709</c:v>
                </c:pt>
                <c:pt idx="435">
                  <c:v>11726</c:v>
                </c:pt>
                <c:pt idx="436">
                  <c:v>11699.5</c:v>
                </c:pt>
                <c:pt idx="437">
                  <c:v>11676.5</c:v>
                </c:pt>
                <c:pt idx="438">
                  <c:v>11657.5</c:v>
                </c:pt>
                <c:pt idx="439">
                  <c:v>11666.5</c:v>
                </c:pt>
                <c:pt idx="440">
                  <c:v>11679.5</c:v>
                </c:pt>
                <c:pt idx="441">
                  <c:v>11695.5</c:v>
                </c:pt>
                <c:pt idx="442">
                  <c:v>11694.5</c:v>
                </c:pt>
                <c:pt idx="443">
                  <c:v>11738.5</c:v>
                </c:pt>
                <c:pt idx="444">
                  <c:v>11721</c:v>
                </c:pt>
                <c:pt idx="445">
                  <c:v>11669.5</c:v>
                </c:pt>
                <c:pt idx="446">
                  <c:v>11770.5</c:v>
                </c:pt>
                <c:pt idx="447">
                  <c:v>11747.5</c:v>
                </c:pt>
                <c:pt idx="448">
                  <c:v>11834.5</c:v>
                </c:pt>
                <c:pt idx="449">
                  <c:v>11933</c:v>
                </c:pt>
                <c:pt idx="450">
                  <c:v>12003</c:v>
                </c:pt>
                <c:pt idx="451">
                  <c:v>12086.5</c:v>
                </c:pt>
                <c:pt idx="452">
                  <c:v>12431</c:v>
                </c:pt>
                <c:pt idx="453">
                  <c:v>12977</c:v>
                </c:pt>
                <c:pt idx="454">
                  <c:v>13947</c:v>
                </c:pt>
                <c:pt idx="455">
                  <c:v>15121</c:v>
                </c:pt>
                <c:pt idx="456">
                  <c:v>15679</c:v>
                </c:pt>
                <c:pt idx="457">
                  <c:v>15618</c:v>
                </c:pt>
                <c:pt idx="458">
                  <c:v>14995</c:v>
                </c:pt>
                <c:pt idx="459">
                  <c:v>14438</c:v>
                </c:pt>
                <c:pt idx="460">
                  <c:v>14653.5</c:v>
                </c:pt>
                <c:pt idx="461">
                  <c:v>15750.5</c:v>
                </c:pt>
                <c:pt idx="462">
                  <c:v>16304</c:v>
                </c:pt>
                <c:pt idx="463">
                  <c:v>15861</c:v>
                </c:pt>
                <c:pt idx="464">
                  <c:v>14366</c:v>
                </c:pt>
                <c:pt idx="465">
                  <c:v>13120.5</c:v>
                </c:pt>
                <c:pt idx="466">
                  <c:v>12416.5</c:v>
                </c:pt>
                <c:pt idx="467">
                  <c:v>12480</c:v>
                </c:pt>
                <c:pt idx="468">
                  <c:v>12733</c:v>
                </c:pt>
                <c:pt idx="469">
                  <c:v>13239</c:v>
                </c:pt>
                <c:pt idx="470">
                  <c:v>13587.5</c:v>
                </c:pt>
                <c:pt idx="471">
                  <c:v>13532</c:v>
                </c:pt>
                <c:pt idx="472">
                  <c:v>13026</c:v>
                </c:pt>
                <c:pt idx="473">
                  <c:v>12921.5</c:v>
                </c:pt>
                <c:pt idx="474">
                  <c:v>13259.5</c:v>
                </c:pt>
                <c:pt idx="475">
                  <c:v>13575.5</c:v>
                </c:pt>
                <c:pt idx="476">
                  <c:v>13503</c:v>
                </c:pt>
                <c:pt idx="477">
                  <c:v>13050</c:v>
                </c:pt>
                <c:pt idx="478">
                  <c:v>12836</c:v>
                </c:pt>
                <c:pt idx="479">
                  <c:v>12828.5</c:v>
                </c:pt>
                <c:pt idx="480">
                  <c:v>13370</c:v>
                </c:pt>
                <c:pt idx="481">
                  <c:v>14357</c:v>
                </c:pt>
                <c:pt idx="482">
                  <c:v>15500</c:v>
                </c:pt>
                <c:pt idx="483">
                  <c:v>15642</c:v>
                </c:pt>
                <c:pt idx="484">
                  <c:v>15781.5</c:v>
                </c:pt>
                <c:pt idx="485">
                  <c:v>16169.5</c:v>
                </c:pt>
                <c:pt idx="486">
                  <c:v>16341</c:v>
                </c:pt>
                <c:pt idx="487">
                  <c:v>15805</c:v>
                </c:pt>
                <c:pt idx="488">
                  <c:v>14874.5</c:v>
                </c:pt>
                <c:pt idx="489">
                  <c:v>13988.5</c:v>
                </c:pt>
                <c:pt idx="490">
                  <c:v>13110.5</c:v>
                </c:pt>
                <c:pt idx="491">
                  <c:v>12424</c:v>
                </c:pt>
                <c:pt idx="492">
                  <c:v>12196</c:v>
                </c:pt>
                <c:pt idx="493">
                  <c:v>12189</c:v>
                </c:pt>
                <c:pt idx="494">
                  <c:v>12270.5</c:v>
                </c:pt>
                <c:pt idx="495">
                  <c:v>12506.5</c:v>
                </c:pt>
                <c:pt idx="496">
                  <c:v>12960</c:v>
                </c:pt>
                <c:pt idx="497">
                  <c:v>13736</c:v>
                </c:pt>
                <c:pt idx="498">
                  <c:v>14761.5</c:v>
                </c:pt>
                <c:pt idx="499">
                  <c:v>15826</c:v>
                </c:pt>
                <c:pt idx="500">
                  <c:v>16387</c:v>
                </c:pt>
                <c:pt idx="501">
                  <c:v>16434</c:v>
                </c:pt>
                <c:pt idx="502">
                  <c:v>15339</c:v>
                </c:pt>
                <c:pt idx="503">
                  <c:v>13937.5</c:v>
                </c:pt>
                <c:pt idx="504">
                  <c:v>13001</c:v>
                </c:pt>
                <c:pt idx="505">
                  <c:v>12472</c:v>
                </c:pt>
                <c:pt idx="506">
                  <c:v>12580.5</c:v>
                </c:pt>
                <c:pt idx="507">
                  <c:v>12847</c:v>
                </c:pt>
                <c:pt idx="508">
                  <c:v>13376</c:v>
                </c:pt>
                <c:pt idx="509">
                  <c:v>13825.5</c:v>
                </c:pt>
                <c:pt idx="510">
                  <c:v>14072.5</c:v>
                </c:pt>
                <c:pt idx="511">
                  <c:v>14815</c:v>
                </c:pt>
                <c:pt idx="512">
                  <c:v>16345</c:v>
                </c:pt>
                <c:pt idx="513">
                  <c:v>17915</c:v>
                </c:pt>
                <c:pt idx="514">
                  <c:v>18339.5</c:v>
                </c:pt>
                <c:pt idx="515">
                  <c:v>16924</c:v>
                </c:pt>
                <c:pt idx="516">
                  <c:v>14819.5</c:v>
                </c:pt>
                <c:pt idx="517">
                  <c:v>13391</c:v>
                </c:pt>
                <c:pt idx="518">
                  <c:v>12973.5</c:v>
                </c:pt>
                <c:pt idx="519">
                  <c:v>13303.5</c:v>
                </c:pt>
                <c:pt idx="520">
                  <c:v>13935</c:v>
                </c:pt>
                <c:pt idx="521">
                  <c:v>14223.5</c:v>
                </c:pt>
                <c:pt idx="522">
                  <c:v>13756.5</c:v>
                </c:pt>
                <c:pt idx="523">
                  <c:v>12930</c:v>
                </c:pt>
                <c:pt idx="524">
                  <c:v>12364.5</c:v>
                </c:pt>
                <c:pt idx="525">
                  <c:v>12193</c:v>
                </c:pt>
                <c:pt idx="526">
                  <c:v>12275</c:v>
                </c:pt>
                <c:pt idx="527">
                  <c:v>12480</c:v>
                </c:pt>
                <c:pt idx="528">
                  <c:v>12865.5</c:v>
                </c:pt>
                <c:pt idx="529">
                  <c:v>13473</c:v>
                </c:pt>
                <c:pt idx="530">
                  <c:v>14768</c:v>
                </c:pt>
                <c:pt idx="531">
                  <c:v>16498.5</c:v>
                </c:pt>
                <c:pt idx="532">
                  <c:v>17095.5</c:v>
                </c:pt>
                <c:pt idx="533">
                  <c:v>16290.5</c:v>
                </c:pt>
                <c:pt idx="534">
                  <c:v>15378</c:v>
                </c:pt>
                <c:pt idx="535">
                  <c:v>15383</c:v>
                </c:pt>
                <c:pt idx="536">
                  <c:v>16234</c:v>
                </c:pt>
                <c:pt idx="537">
                  <c:v>17391.5</c:v>
                </c:pt>
                <c:pt idx="538">
                  <c:v>17475</c:v>
                </c:pt>
                <c:pt idx="539">
                  <c:v>15890</c:v>
                </c:pt>
                <c:pt idx="540">
                  <c:v>14185.5</c:v>
                </c:pt>
                <c:pt idx="541">
                  <c:v>13054</c:v>
                </c:pt>
                <c:pt idx="542">
                  <c:v>12438.5</c:v>
                </c:pt>
                <c:pt idx="543">
                  <c:v>12287.5</c:v>
                </c:pt>
                <c:pt idx="544">
                  <c:v>12378</c:v>
                </c:pt>
                <c:pt idx="545">
                  <c:v>12437.5</c:v>
                </c:pt>
                <c:pt idx="546">
                  <c:v>12572.5</c:v>
                </c:pt>
                <c:pt idx="547">
                  <c:v>12952.5</c:v>
                </c:pt>
                <c:pt idx="548">
                  <c:v>13828.5</c:v>
                </c:pt>
                <c:pt idx="549">
                  <c:v>14589.5</c:v>
                </c:pt>
                <c:pt idx="550">
                  <c:v>15028.5</c:v>
                </c:pt>
                <c:pt idx="551">
                  <c:v>14430</c:v>
                </c:pt>
                <c:pt idx="552">
                  <c:v>13728.5</c:v>
                </c:pt>
                <c:pt idx="553">
                  <c:v>13620</c:v>
                </c:pt>
                <c:pt idx="554">
                  <c:v>14261</c:v>
                </c:pt>
                <c:pt idx="555">
                  <c:v>14946</c:v>
                </c:pt>
                <c:pt idx="556">
                  <c:v>14696</c:v>
                </c:pt>
                <c:pt idx="557">
                  <c:v>13719.5</c:v>
                </c:pt>
                <c:pt idx="558">
                  <c:v>12768</c:v>
                </c:pt>
                <c:pt idx="559">
                  <c:v>12166</c:v>
                </c:pt>
                <c:pt idx="560">
                  <c:v>11941.5</c:v>
                </c:pt>
                <c:pt idx="561">
                  <c:v>11884</c:v>
                </c:pt>
                <c:pt idx="562">
                  <c:v>11911</c:v>
                </c:pt>
                <c:pt idx="563">
                  <c:v>11899</c:v>
                </c:pt>
                <c:pt idx="564">
                  <c:v>11982.5</c:v>
                </c:pt>
                <c:pt idx="565">
                  <c:v>12021.5</c:v>
                </c:pt>
                <c:pt idx="566">
                  <c:v>12376.5</c:v>
                </c:pt>
                <c:pt idx="567">
                  <c:v>12688</c:v>
                </c:pt>
                <c:pt idx="568">
                  <c:v>12945.5</c:v>
                </c:pt>
                <c:pt idx="569">
                  <c:v>12773.5</c:v>
                </c:pt>
                <c:pt idx="570">
                  <c:v>12636.5</c:v>
                </c:pt>
                <c:pt idx="571">
                  <c:v>12747</c:v>
                </c:pt>
                <c:pt idx="572">
                  <c:v>12818</c:v>
                </c:pt>
                <c:pt idx="573">
                  <c:v>13019</c:v>
                </c:pt>
                <c:pt idx="574">
                  <c:v>12876.5</c:v>
                </c:pt>
                <c:pt idx="575">
                  <c:v>12647.5</c:v>
                </c:pt>
                <c:pt idx="576">
                  <c:v>12545</c:v>
                </c:pt>
                <c:pt idx="577">
                  <c:v>12771</c:v>
                </c:pt>
                <c:pt idx="578">
                  <c:v>13144</c:v>
                </c:pt>
                <c:pt idx="579">
                  <c:v>13265.5</c:v>
                </c:pt>
                <c:pt idx="580">
                  <c:v>12877</c:v>
                </c:pt>
                <c:pt idx="581">
                  <c:v>12481</c:v>
                </c:pt>
                <c:pt idx="582">
                  <c:v>12175.5</c:v>
                </c:pt>
                <c:pt idx="583">
                  <c:v>12056.5</c:v>
                </c:pt>
                <c:pt idx="584">
                  <c:v>12051</c:v>
                </c:pt>
                <c:pt idx="585">
                  <c:v>12042.5</c:v>
                </c:pt>
                <c:pt idx="586">
                  <c:v>12073.5</c:v>
                </c:pt>
                <c:pt idx="587">
                  <c:v>12223</c:v>
                </c:pt>
                <c:pt idx="588">
                  <c:v>12595.5</c:v>
                </c:pt>
                <c:pt idx="589">
                  <c:v>13333</c:v>
                </c:pt>
                <c:pt idx="590">
                  <c:v>14505</c:v>
                </c:pt>
                <c:pt idx="591">
                  <c:v>15118.5</c:v>
                </c:pt>
                <c:pt idx="592">
                  <c:v>14296.5</c:v>
                </c:pt>
                <c:pt idx="593">
                  <c:v>13335</c:v>
                </c:pt>
                <c:pt idx="594">
                  <c:v>12409.5</c:v>
                </c:pt>
                <c:pt idx="595">
                  <c:v>11983.5</c:v>
                </c:pt>
                <c:pt idx="596">
                  <c:v>11868.5</c:v>
                </c:pt>
                <c:pt idx="597">
                  <c:v>11802</c:v>
                </c:pt>
                <c:pt idx="598">
                  <c:v>11865.5</c:v>
                </c:pt>
                <c:pt idx="599">
                  <c:v>11914</c:v>
                </c:pt>
                <c:pt idx="600">
                  <c:v>12023</c:v>
                </c:pt>
                <c:pt idx="601">
                  <c:v>12141.5</c:v>
                </c:pt>
                <c:pt idx="602">
                  <c:v>12219</c:v>
                </c:pt>
                <c:pt idx="603">
                  <c:v>12229.5</c:v>
                </c:pt>
                <c:pt idx="604">
                  <c:v>12572.5</c:v>
                </c:pt>
                <c:pt idx="605">
                  <c:v>13216</c:v>
                </c:pt>
                <c:pt idx="606">
                  <c:v>13626</c:v>
                </c:pt>
                <c:pt idx="607">
                  <c:v>13596</c:v>
                </c:pt>
                <c:pt idx="608">
                  <c:v>12984.5</c:v>
                </c:pt>
                <c:pt idx="609">
                  <c:v>12520.5</c:v>
                </c:pt>
                <c:pt idx="610">
                  <c:v>12118</c:v>
                </c:pt>
                <c:pt idx="611">
                  <c:v>12114</c:v>
                </c:pt>
                <c:pt idx="612">
                  <c:v>12328</c:v>
                </c:pt>
                <c:pt idx="613">
                  <c:v>13070</c:v>
                </c:pt>
                <c:pt idx="614">
                  <c:v>14307</c:v>
                </c:pt>
                <c:pt idx="615">
                  <c:v>14769.5</c:v>
                </c:pt>
                <c:pt idx="616">
                  <c:v>14275.5</c:v>
                </c:pt>
                <c:pt idx="617">
                  <c:v>13582</c:v>
                </c:pt>
                <c:pt idx="618">
                  <c:v>12961</c:v>
                </c:pt>
                <c:pt idx="619">
                  <c:v>12588</c:v>
                </c:pt>
                <c:pt idx="620">
                  <c:v>12846.5</c:v>
                </c:pt>
                <c:pt idx="621">
                  <c:v>13694.5</c:v>
                </c:pt>
                <c:pt idx="622">
                  <c:v>14804.5</c:v>
                </c:pt>
                <c:pt idx="623">
                  <c:v>14916</c:v>
                </c:pt>
                <c:pt idx="624">
                  <c:v>14375</c:v>
                </c:pt>
                <c:pt idx="625">
                  <c:v>13801</c:v>
                </c:pt>
                <c:pt idx="626">
                  <c:v>13375.5</c:v>
                </c:pt>
                <c:pt idx="627">
                  <c:v>12690</c:v>
                </c:pt>
                <c:pt idx="628">
                  <c:v>12344.5</c:v>
                </c:pt>
                <c:pt idx="629">
                  <c:v>11950</c:v>
                </c:pt>
                <c:pt idx="630">
                  <c:v>11762.5</c:v>
                </c:pt>
                <c:pt idx="631">
                  <c:v>11748</c:v>
                </c:pt>
                <c:pt idx="632">
                  <c:v>11720</c:v>
                </c:pt>
                <c:pt idx="633">
                  <c:v>11732</c:v>
                </c:pt>
                <c:pt idx="634">
                  <c:v>11730.5</c:v>
                </c:pt>
                <c:pt idx="635">
                  <c:v>11784.5</c:v>
                </c:pt>
                <c:pt idx="636">
                  <c:v>11899.5</c:v>
                </c:pt>
                <c:pt idx="637">
                  <c:v>12048.5</c:v>
                </c:pt>
                <c:pt idx="638">
                  <c:v>12301</c:v>
                </c:pt>
                <c:pt idx="639">
                  <c:v>12317.5</c:v>
                </c:pt>
                <c:pt idx="640">
                  <c:v>12226.5</c:v>
                </c:pt>
                <c:pt idx="641">
                  <c:v>12156</c:v>
                </c:pt>
                <c:pt idx="642">
                  <c:v>12149.5</c:v>
                </c:pt>
                <c:pt idx="643">
                  <c:v>12227</c:v>
                </c:pt>
                <c:pt idx="644">
                  <c:v>12433.5</c:v>
                </c:pt>
                <c:pt idx="645">
                  <c:v>12524</c:v>
                </c:pt>
                <c:pt idx="646">
                  <c:v>12595.5</c:v>
                </c:pt>
                <c:pt idx="647">
                  <c:v>12933.5</c:v>
                </c:pt>
                <c:pt idx="648">
                  <c:v>13345</c:v>
                </c:pt>
                <c:pt idx="649">
                  <c:v>13658</c:v>
                </c:pt>
                <c:pt idx="650">
                  <c:v>13291</c:v>
                </c:pt>
                <c:pt idx="651">
                  <c:v>12771</c:v>
                </c:pt>
                <c:pt idx="652">
                  <c:v>12321.5</c:v>
                </c:pt>
                <c:pt idx="653">
                  <c:v>12114.5</c:v>
                </c:pt>
                <c:pt idx="654">
                  <c:v>12168</c:v>
                </c:pt>
                <c:pt idx="655">
                  <c:v>12179.5</c:v>
                </c:pt>
                <c:pt idx="656">
                  <c:v>12127</c:v>
                </c:pt>
                <c:pt idx="657">
                  <c:v>11942.5</c:v>
                </c:pt>
                <c:pt idx="658">
                  <c:v>11848.5</c:v>
                </c:pt>
                <c:pt idx="659">
                  <c:v>11888</c:v>
                </c:pt>
                <c:pt idx="660">
                  <c:v>11927</c:v>
                </c:pt>
                <c:pt idx="661">
                  <c:v>12143</c:v>
                </c:pt>
                <c:pt idx="662">
                  <c:v>12436.5</c:v>
                </c:pt>
                <c:pt idx="663">
                  <c:v>12853.5</c:v>
                </c:pt>
                <c:pt idx="664">
                  <c:v>13907</c:v>
                </c:pt>
                <c:pt idx="665">
                  <c:v>14348.5</c:v>
                </c:pt>
                <c:pt idx="666">
                  <c:v>14041.5</c:v>
                </c:pt>
                <c:pt idx="667">
                  <c:v>13644</c:v>
                </c:pt>
                <c:pt idx="668">
                  <c:v>13013.5</c:v>
                </c:pt>
                <c:pt idx="669">
                  <c:v>12592</c:v>
                </c:pt>
                <c:pt idx="670">
                  <c:v>12319.5</c:v>
                </c:pt>
                <c:pt idx="671">
                  <c:v>12313.5</c:v>
                </c:pt>
                <c:pt idx="672">
                  <c:v>12176</c:v>
                </c:pt>
                <c:pt idx="673">
                  <c:v>12338</c:v>
                </c:pt>
                <c:pt idx="674">
                  <c:v>12716</c:v>
                </c:pt>
                <c:pt idx="675">
                  <c:v>13115.5</c:v>
                </c:pt>
                <c:pt idx="676">
                  <c:v>13084</c:v>
                </c:pt>
                <c:pt idx="677">
                  <c:v>12818</c:v>
                </c:pt>
                <c:pt idx="678">
                  <c:v>12477.5</c:v>
                </c:pt>
                <c:pt idx="679">
                  <c:v>12147</c:v>
                </c:pt>
                <c:pt idx="680">
                  <c:v>11831.5</c:v>
                </c:pt>
                <c:pt idx="681">
                  <c:v>11798</c:v>
                </c:pt>
                <c:pt idx="682">
                  <c:v>11859</c:v>
                </c:pt>
                <c:pt idx="683">
                  <c:v>11972.5</c:v>
                </c:pt>
                <c:pt idx="684">
                  <c:v>12255</c:v>
                </c:pt>
                <c:pt idx="685">
                  <c:v>12444</c:v>
                </c:pt>
                <c:pt idx="686">
                  <c:v>12404</c:v>
                </c:pt>
                <c:pt idx="687">
                  <c:v>12279</c:v>
                </c:pt>
                <c:pt idx="688">
                  <c:v>12182</c:v>
                </c:pt>
                <c:pt idx="689">
                  <c:v>12077</c:v>
                </c:pt>
                <c:pt idx="690">
                  <c:v>12127.5</c:v>
                </c:pt>
                <c:pt idx="691">
                  <c:v>12039</c:v>
                </c:pt>
                <c:pt idx="692">
                  <c:v>11994</c:v>
                </c:pt>
                <c:pt idx="693">
                  <c:v>11823.5</c:v>
                </c:pt>
                <c:pt idx="694">
                  <c:v>11875</c:v>
                </c:pt>
                <c:pt idx="695">
                  <c:v>11796.5</c:v>
                </c:pt>
                <c:pt idx="696">
                  <c:v>12014</c:v>
                </c:pt>
                <c:pt idx="697">
                  <c:v>12171</c:v>
                </c:pt>
                <c:pt idx="698">
                  <c:v>12485.5</c:v>
                </c:pt>
                <c:pt idx="699">
                  <c:v>12590</c:v>
                </c:pt>
                <c:pt idx="700">
                  <c:v>12635.5</c:v>
                </c:pt>
                <c:pt idx="701">
                  <c:v>12476</c:v>
                </c:pt>
                <c:pt idx="702">
                  <c:v>12272.5</c:v>
                </c:pt>
                <c:pt idx="703">
                  <c:v>12376</c:v>
                </c:pt>
                <c:pt idx="704">
                  <c:v>12553</c:v>
                </c:pt>
                <c:pt idx="705">
                  <c:v>12660</c:v>
                </c:pt>
                <c:pt idx="706">
                  <c:v>12722.5</c:v>
                </c:pt>
                <c:pt idx="707">
                  <c:v>12694.5</c:v>
                </c:pt>
                <c:pt idx="708">
                  <c:v>12556.5</c:v>
                </c:pt>
                <c:pt idx="709">
                  <c:v>12478.5</c:v>
                </c:pt>
                <c:pt idx="710">
                  <c:v>12355.5</c:v>
                </c:pt>
                <c:pt idx="711">
                  <c:v>12143.5</c:v>
                </c:pt>
                <c:pt idx="712">
                  <c:v>12034.5</c:v>
                </c:pt>
                <c:pt idx="713">
                  <c:v>12122</c:v>
                </c:pt>
                <c:pt idx="714">
                  <c:v>12297</c:v>
                </c:pt>
                <c:pt idx="715">
                  <c:v>12221</c:v>
                </c:pt>
                <c:pt idx="716">
                  <c:v>12087.5</c:v>
                </c:pt>
                <c:pt idx="717">
                  <c:v>11856.5</c:v>
                </c:pt>
                <c:pt idx="718">
                  <c:v>11706.5</c:v>
                </c:pt>
                <c:pt idx="719">
                  <c:v>11590</c:v>
                </c:pt>
                <c:pt idx="720">
                  <c:v>11659.5</c:v>
                </c:pt>
                <c:pt idx="721">
                  <c:v>11721.5</c:v>
                </c:pt>
                <c:pt idx="722">
                  <c:v>11858</c:v>
                </c:pt>
                <c:pt idx="723">
                  <c:v>12009.5</c:v>
                </c:pt>
                <c:pt idx="724">
                  <c:v>11981.5</c:v>
                </c:pt>
                <c:pt idx="725">
                  <c:v>11913.5</c:v>
                </c:pt>
                <c:pt idx="726">
                  <c:v>11894</c:v>
                </c:pt>
                <c:pt idx="727">
                  <c:v>11957.5</c:v>
                </c:pt>
                <c:pt idx="728">
                  <c:v>12050.5</c:v>
                </c:pt>
                <c:pt idx="729">
                  <c:v>12121.5</c:v>
                </c:pt>
                <c:pt idx="730">
                  <c:v>12104.5</c:v>
                </c:pt>
                <c:pt idx="731">
                  <c:v>12019</c:v>
                </c:pt>
                <c:pt idx="732">
                  <c:v>11960</c:v>
                </c:pt>
                <c:pt idx="733">
                  <c:v>11876.5</c:v>
                </c:pt>
                <c:pt idx="734">
                  <c:v>11855.5</c:v>
                </c:pt>
                <c:pt idx="735">
                  <c:v>11966</c:v>
                </c:pt>
                <c:pt idx="736">
                  <c:v>12088</c:v>
                </c:pt>
                <c:pt idx="737">
                  <c:v>12259</c:v>
                </c:pt>
                <c:pt idx="738">
                  <c:v>12230.5</c:v>
                </c:pt>
                <c:pt idx="739">
                  <c:v>12226</c:v>
                </c:pt>
                <c:pt idx="740">
                  <c:v>12057.5</c:v>
                </c:pt>
                <c:pt idx="741">
                  <c:v>12046.5</c:v>
                </c:pt>
                <c:pt idx="742">
                  <c:v>12137</c:v>
                </c:pt>
                <c:pt idx="743">
                  <c:v>12313.5</c:v>
                </c:pt>
                <c:pt idx="744">
                  <c:v>12476</c:v>
                </c:pt>
                <c:pt idx="745">
                  <c:v>12477.5</c:v>
                </c:pt>
                <c:pt idx="746">
                  <c:v>12414</c:v>
                </c:pt>
                <c:pt idx="747">
                  <c:v>12499.5</c:v>
                </c:pt>
                <c:pt idx="748">
                  <c:v>12416</c:v>
                </c:pt>
                <c:pt idx="749">
                  <c:v>12377</c:v>
                </c:pt>
                <c:pt idx="750">
                  <c:v>12089.5</c:v>
                </c:pt>
                <c:pt idx="751">
                  <c:v>11967</c:v>
                </c:pt>
                <c:pt idx="752">
                  <c:v>11904</c:v>
                </c:pt>
                <c:pt idx="753">
                  <c:v>11920.5</c:v>
                </c:pt>
                <c:pt idx="754">
                  <c:v>11979.5</c:v>
                </c:pt>
                <c:pt idx="755">
                  <c:v>12050.5</c:v>
                </c:pt>
                <c:pt idx="756">
                  <c:v>12085</c:v>
                </c:pt>
                <c:pt idx="757">
                  <c:v>12036.5</c:v>
                </c:pt>
                <c:pt idx="758">
                  <c:v>12085</c:v>
                </c:pt>
                <c:pt idx="759">
                  <c:v>12379</c:v>
                </c:pt>
                <c:pt idx="760">
                  <c:v>12960.5</c:v>
                </c:pt>
                <c:pt idx="761">
                  <c:v>13547</c:v>
                </c:pt>
                <c:pt idx="762">
                  <c:v>13759</c:v>
                </c:pt>
                <c:pt idx="763">
                  <c:v>13494</c:v>
                </c:pt>
                <c:pt idx="764">
                  <c:v>13027</c:v>
                </c:pt>
                <c:pt idx="765">
                  <c:v>12695.5</c:v>
                </c:pt>
                <c:pt idx="766">
                  <c:v>12311</c:v>
                </c:pt>
                <c:pt idx="767">
                  <c:v>11995</c:v>
                </c:pt>
                <c:pt idx="768">
                  <c:v>11796.5</c:v>
                </c:pt>
                <c:pt idx="769">
                  <c:v>11695.5</c:v>
                </c:pt>
                <c:pt idx="770">
                  <c:v>11560</c:v>
                </c:pt>
                <c:pt idx="771">
                  <c:v>11598.5</c:v>
                </c:pt>
                <c:pt idx="772">
                  <c:v>11666</c:v>
                </c:pt>
                <c:pt idx="773">
                  <c:v>11698</c:v>
                </c:pt>
                <c:pt idx="774">
                  <c:v>11686</c:v>
                </c:pt>
                <c:pt idx="775">
                  <c:v>11729</c:v>
                </c:pt>
                <c:pt idx="776">
                  <c:v>11712</c:v>
                </c:pt>
                <c:pt idx="777">
                  <c:v>11740.5</c:v>
                </c:pt>
                <c:pt idx="778">
                  <c:v>11849.5</c:v>
                </c:pt>
                <c:pt idx="779">
                  <c:v>11982</c:v>
                </c:pt>
                <c:pt idx="780">
                  <c:v>12276.5</c:v>
                </c:pt>
                <c:pt idx="781">
                  <c:v>12520</c:v>
                </c:pt>
                <c:pt idx="782">
                  <c:v>12461</c:v>
                </c:pt>
                <c:pt idx="783">
                  <c:v>12470</c:v>
                </c:pt>
                <c:pt idx="784">
                  <c:v>12552</c:v>
                </c:pt>
                <c:pt idx="785">
                  <c:v>12412.5</c:v>
                </c:pt>
                <c:pt idx="786">
                  <c:v>12259</c:v>
                </c:pt>
                <c:pt idx="787">
                  <c:v>12092</c:v>
                </c:pt>
                <c:pt idx="788">
                  <c:v>12078</c:v>
                </c:pt>
                <c:pt idx="789">
                  <c:v>11998</c:v>
                </c:pt>
                <c:pt idx="790">
                  <c:v>11880</c:v>
                </c:pt>
                <c:pt idx="791">
                  <c:v>11834.5</c:v>
                </c:pt>
                <c:pt idx="792">
                  <c:v>11845.5</c:v>
                </c:pt>
                <c:pt idx="793">
                  <c:v>11867</c:v>
                </c:pt>
                <c:pt idx="794">
                  <c:v>11716</c:v>
                </c:pt>
                <c:pt idx="795">
                  <c:v>11670</c:v>
                </c:pt>
                <c:pt idx="796">
                  <c:v>11605.5</c:v>
                </c:pt>
                <c:pt idx="797">
                  <c:v>11590.5</c:v>
                </c:pt>
                <c:pt idx="798">
                  <c:v>11525.5</c:v>
                </c:pt>
                <c:pt idx="799">
                  <c:v>11526</c:v>
                </c:pt>
                <c:pt idx="800">
                  <c:v>11596.5</c:v>
                </c:pt>
                <c:pt idx="801">
                  <c:v>11676.5</c:v>
                </c:pt>
                <c:pt idx="802">
                  <c:v>11650</c:v>
                </c:pt>
                <c:pt idx="803">
                  <c:v>11552</c:v>
                </c:pt>
                <c:pt idx="804">
                  <c:v>11476</c:v>
                </c:pt>
                <c:pt idx="805">
                  <c:v>11471.5</c:v>
                </c:pt>
                <c:pt idx="806">
                  <c:v>11342</c:v>
                </c:pt>
                <c:pt idx="807">
                  <c:v>11320.5</c:v>
                </c:pt>
                <c:pt idx="808">
                  <c:v>11343.5</c:v>
                </c:pt>
                <c:pt idx="809">
                  <c:v>11304</c:v>
                </c:pt>
                <c:pt idx="810">
                  <c:v>11334.5</c:v>
                </c:pt>
                <c:pt idx="811">
                  <c:v>11325</c:v>
                </c:pt>
                <c:pt idx="812">
                  <c:v>11273.5</c:v>
                </c:pt>
                <c:pt idx="813">
                  <c:v>11278.5</c:v>
                </c:pt>
                <c:pt idx="814">
                  <c:v>11359.5</c:v>
                </c:pt>
                <c:pt idx="815">
                  <c:v>11363.5</c:v>
                </c:pt>
                <c:pt idx="816">
                  <c:v>11416</c:v>
                </c:pt>
                <c:pt idx="817">
                  <c:v>11416.5</c:v>
                </c:pt>
                <c:pt idx="818">
                  <c:v>11434</c:v>
                </c:pt>
                <c:pt idx="819">
                  <c:v>11402.5</c:v>
                </c:pt>
                <c:pt idx="820">
                  <c:v>11402.5</c:v>
                </c:pt>
                <c:pt idx="821">
                  <c:v>11508</c:v>
                </c:pt>
                <c:pt idx="822">
                  <c:v>11544.5</c:v>
                </c:pt>
                <c:pt idx="823">
                  <c:v>11811.5</c:v>
                </c:pt>
                <c:pt idx="824">
                  <c:v>12028</c:v>
                </c:pt>
                <c:pt idx="825">
                  <c:v>12299</c:v>
                </c:pt>
                <c:pt idx="826">
                  <c:v>12182</c:v>
                </c:pt>
                <c:pt idx="827">
                  <c:v>12072</c:v>
                </c:pt>
                <c:pt idx="828">
                  <c:v>11816.5</c:v>
                </c:pt>
                <c:pt idx="829">
                  <c:v>11623.5</c:v>
                </c:pt>
                <c:pt idx="830">
                  <c:v>11587</c:v>
                </c:pt>
                <c:pt idx="831">
                  <c:v>11558</c:v>
                </c:pt>
                <c:pt idx="832">
                  <c:v>11701.5</c:v>
                </c:pt>
                <c:pt idx="833">
                  <c:v>11716</c:v>
                </c:pt>
                <c:pt idx="834">
                  <c:v>11677</c:v>
                </c:pt>
                <c:pt idx="835">
                  <c:v>11743</c:v>
                </c:pt>
                <c:pt idx="836">
                  <c:v>11768</c:v>
                </c:pt>
                <c:pt idx="837">
                  <c:v>11663.5</c:v>
                </c:pt>
                <c:pt idx="838">
                  <c:v>11614.5</c:v>
                </c:pt>
                <c:pt idx="839">
                  <c:v>11575</c:v>
                </c:pt>
                <c:pt idx="840">
                  <c:v>11563.5</c:v>
                </c:pt>
                <c:pt idx="841">
                  <c:v>11473.5</c:v>
                </c:pt>
                <c:pt idx="842">
                  <c:v>11406.5</c:v>
                </c:pt>
                <c:pt idx="843">
                  <c:v>11489</c:v>
                </c:pt>
                <c:pt idx="844">
                  <c:v>11540.5</c:v>
                </c:pt>
                <c:pt idx="845">
                  <c:v>11589</c:v>
                </c:pt>
                <c:pt idx="846">
                  <c:v>11478</c:v>
                </c:pt>
                <c:pt idx="847">
                  <c:v>11520.5</c:v>
                </c:pt>
                <c:pt idx="848">
                  <c:v>11570</c:v>
                </c:pt>
                <c:pt idx="849">
                  <c:v>11726.5</c:v>
                </c:pt>
                <c:pt idx="850">
                  <c:v>11890</c:v>
                </c:pt>
                <c:pt idx="851">
                  <c:v>12029</c:v>
                </c:pt>
                <c:pt idx="852">
                  <c:v>12077</c:v>
                </c:pt>
                <c:pt idx="853">
                  <c:v>12051</c:v>
                </c:pt>
                <c:pt idx="854">
                  <c:v>12077</c:v>
                </c:pt>
                <c:pt idx="855">
                  <c:v>11858.5</c:v>
                </c:pt>
                <c:pt idx="856">
                  <c:v>11719.5</c:v>
                </c:pt>
                <c:pt idx="857">
                  <c:v>11521</c:v>
                </c:pt>
                <c:pt idx="858">
                  <c:v>11414.5</c:v>
                </c:pt>
                <c:pt idx="859">
                  <c:v>11348.5</c:v>
                </c:pt>
                <c:pt idx="860">
                  <c:v>11387</c:v>
                </c:pt>
                <c:pt idx="861">
                  <c:v>11513.5</c:v>
                </c:pt>
                <c:pt idx="862">
                  <c:v>11394.5</c:v>
                </c:pt>
                <c:pt idx="863">
                  <c:v>11414.5</c:v>
                </c:pt>
                <c:pt idx="864">
                  <c:v>11367.5</c:v>
                </c:pt>
                <c:pt idx="865">
                  <c:v>11319</c:v>
                </c:pt>
                <c:pt idx="866">
                  <c:v>11275.5</c:v>
                </c:pt>
                <c:pt idx="867">
                  <c:v>11309.5</c:v>
                </c:pt>
                <c:pt idx="868">
                  <c:v>11359.5</c:v>
                </c:pt>
                <c:pt idx="869">
                  <c:v>11334</c:v>
                </c:pt>
                <c:pt idx="870">
                  <c:v>11417.5</c:v>
                </c:pt>
                <c:pt idx="871">
                  <c:v>11477.5</c:v>
                </c:pt>
                <c:pt idx="872">
                  <c:v>11457</c:v>
                </c:pt>
                <c:pt idx="873">
                  <c:v>11420.5</c:v>
                </c:pt>
                <c:pt idx="874">
                  <c:v>11387.5</c:v>
                </c:pt>
                <c:pt idx="875">
                  <c:v>11398</c:v>
                </c:pt>
                <c:pt idx="876">
                  <c:v>11315</c:v>
                </c:pt>
                <c:pt idx="877">
                  <c:v>11216</c:v>
                </c:pt>
                <c:pt idx="878">
                  <c:v>11246</c:v>
                </c:pt>
                <c:pt idx="879">
                  <c:v>11192.5</c:v>
                </c:pt>
                <c:pt idx="880">
                  <c:v>11290</c:v>
                </c:pt>
                <c:pt idx="881">
                  <c:v>11364.5</c:v>
                </c:pt>
                <c:pt idx="882">
                  <c:v>11464</c:v>
                </c:pt>
                <c:pt idx="883">
                  <c:v>11616</c:v>
                </c:pt>
                <c:pt idx="884">
                  <c:v>11635</c:v>
                </c:pt>
                <c:pt idx="885">
                  <c:v>11704</c:v>
                </c:pt>
                <c:pt idx="886">
                  <c:v>11606.5</c:v>
                </c:pt>
                <c:pt idx="887">
                  <c:v>11552</c:v>
                </c:pt>
                <c:pt idx="888">
                  <c:v>11419.5</c:v>
                </c:pt>
                <c:pt idx="889">
                  <c:v>11302</c:v>
                </c:pt>
                <c:pt idx="890">
                  <c:v>11305.5</c:v>
                </c:pt>
                <c:pt idx="891">
                  <c:v>11346.5</c:v>
                </c:pt>
                <c:pt idx="892">
                  <c:v>11373</c:v>
                </c:pt>
                <c:pt idx="893">
                  <c:v>11406.5</c:v>
                </c:pt>
                <c:pt idx="894">
                  <c:v>11438.5</c:v>
                </c:pt>
                <c:pt idx="895">
                  <c:v>11432.5</c:v>
                </c:pt>
                <c:pt idx="896">
                  <c:v>11411</c:v>
                </c:pt>
                <c:pt idx="897">
                  <c:v>11327</c:v>
                </c:pt>
                <c:pt idx="898">
                  <c:v>11356.5</c:v>
                </c:pt>
                <c:pt idx="899">
                  <c:v>11443.5</c:v>
                </c:pt>
                <c:pt idx="900">
                  <c:v>11559</c:v>
                </c:pt>
                <c:pt idx="901">
                  <c:v>11665.5</c:v>
                </c:pt>
                <c:pt idx="902">
                  <c:v>11568.5</c:v>
                </c:pt>
                <c:pt idx="903">
                  <c:v>11549.5</c:v>
                </c:pt>
                <c:pt idx="904">
                  <c:v>11371</c:v>
                </c:pt>
                <c:pt idx="905">
                  <c:v>11405</c:v>
                </c:pt>
                <c:pt idx="906">
                  <c:v>11340.5</c:v>
                </c:pt>
                <c:pt idx="907">
                  <c:v>11391.5</c:v>
                </c:pt>
                <c:pt idx="908">
                  <c:v>11350.5</c:v>
                </c:pt>
                <c:pt idx="909">
                  <c:v>11396.5</c:v>
                </c:pt>
                <c:pt idx="910">
                  <c:v>11418.5</c:v>
                </c:pt>
                <c:pt idx="911">
                  <c:v>11398</c:v>
                </c:pt>
                <c:pt idx="912">
                  <c:v>11321</c:v>
                </c:pt>
                <c:pt idx="913">
                  <c:v>11322</c:v>
                </c:pt>
                <c:pt idx="914">
                  <c:v>11310.5</c:v>
                </c:pt>
                <c:pt idx="915">
                  <c:v>11454.5</c:v>
                </c:pt>
                <c:pt idx="916">
                  <c:v>11401</c:v>
                </c:pt>
                <c:pt idx="917">
                  <c:v>11328</c:v>
                </c:pt>
                <c:pt idx="918">
                  <c:v>11296.5</c:v>
                </c:pt>
                <c:pt idx="919">
                  <c:v>11230</c:v>
                </c:pt>
                <c:pt idx="920">
                  <c:v>11181.5</c:v>
                </c:pt>
                <c:pt idx="921">
                  <c:v>11129</c:v>
                </c:pt>
                <c:pt idx="922">
                  <c:v>11230</c:v>
                </c:pt>
                <c:pt idx="923">
                  <c:v>11320</c:v>
                </c:pt>
                <c:pt idx="924">
                  <c:v>11383.5</c:v>
                </c:pt>
                <c:pt idx="925">
                  <c:v>11418</c:v>
                </c:pt>
                <c:pt idx="926">
                  <c:v>11403</c:v>
                </c:pt>
                <c:pt idx="927">
                  <c:v>11366</c:v>
                </c:pt>
                <c:pt idx="928">
                  <c:v>11284</c:v>
                </c:pt>
                <c:pt idx="929">
                  <c:v>11239</c:v>
                </c:pt>
                <c:pt idx="930">
                  <c:v>11235.5</c:v>
                </c:pt>
                <c:pt idx="931">
                  <c:v>11197</c:v>
                </c:pt>
                <c:pt idx="932">
                  <c:v>11285.5</c:v>
                </c:pt>
                <c:pt idx="933">
                  <c:v>11350</c:v>
                </c:pt>
                <c:pt idx="934">
                  <c:v>11421.5</c:v>
                </c:pt>
                <c:pt idx="935">
                  <c:v>11404.5</c:v>
                </c:pt>
                <c:pt idx="936">
                  <c:v>11367.5</c:v>
                </c:pt>
                <c:pt idx="937">
                  <c:v>11320.5</c:v>
                </c:pt>
                <c:pt idx="938">
                  <c:v>11284.5</c:v>
                </c:pt>
                <c:pt idx="939">
                  <c:v>11296.5</c:v>
                </c:pt>
                <c:pt idx="940">
                  <c:v>11303.5</c:v>
                </c:pt>
                <c:pt idx="941">
                  <c:v>11358</c:v>
                </c:pt>
                <c:pt idx="942">
                  <c:v>11362.5</c:v>
                </c:pt>
                <c:pt idx="943">
                  <c:v>11403</c:v>
                </c:pt>
                <c:pt idx="944">
                  <c:v>11424</c:v>
                </c:pt>
                <c:pt idx="945">
                  <c:v>11408.5</c:v>
                </c:pt>
                <c:pt idx="946">
                  <c:v>11626</c:v>
                </c:pt>
                <c:pt idx="947">
                  <c:v>11919.5</c:v>
                </c:pt>
                <c:pt idx="948">
                  <c:v>12064</c:v>
                </c:pt>
                <c:pt idx="949">
                  <c:v>12038</c:v>
                </c:pt>
                <c:pt idx="950">
                  <c:v>11840.5</c:v>
                </c:pt>
                <c:pt idx="951">
                  <c:v>11745.5</c:v>
                </c:pt>
                <c:pt idx="952">
                  <c:v>11592.5</c:v>
                </c:pt>
                <c:pt idx="953">
                  <c:v>11440.5</c:v>
                </c:pt>
                <c:pt idx="954">
                  <c:v>11366</c:v>
                </c:pt>
                <c:pt idx="955">
                  <c:v>11366.5</c:v>
                </c:pt>
                <c:pt idx="956">
                  <c:v>11458.5</c:v>
                </c:pt>
                <c:pt idx="957">
                  <c:v>11611.5</c:v>
                </c:pt>
                <c:pt idx="958">
                  <c:v>11624</c:v>
                </c:pt>
                <c:pt idx="959">
                  <c:v>11558.5</c:v>
                </c:pt>
                <c:pt idx="960">
                  <c:v>11434.5</c:v>
                </c:pt>
                <c:pt idx="961">
                  <c:v>11385.5</c:v>
                </c:pt>
                <c:pt idx="962">
                  <c:v>11285.5</c:v>
                </c:pt>
                <c:pt idx="963">
                  <c:v>11322.5</c:v>
                </c:pt>
                <c:pt idx="964">
                  <c:v>11232</c:v>
                </c:pt>
                <c:pt idx="965">
                  <c:v>11244</c:v>
                </c:pt>
                <c:pt idx="966">
                  <c:v>11220.5</c:v>
                </c:pt>
                <c:pt idx="967">
                  <c:v>11187.5</c:v>
                </c:pt>
                <c:pt idx="968">
                  <c:v>11189</c:v>
                </c:pt>
                <c:pt idx="969">
                  <c:v>11171.5</c:v>
                </c:pt>
                <c:pt idx="970">
                  <c:v>11116</c:v>
                </c:pt>
                <c:pt idx="971">
                  <c:v>11161.5</c:v>
                </c:pt>
                <c:pt idx="972">
                  <c:v>11144.5</c:v>
                </c:pt>
                <c:pt idx="973">
                  <c:v>11035</c:v>
                </c:pt>
                <c:pt idx="974">
                  <c:v>11048</c:v>
                </c:pt>
                <c:pt idx="975">
                  <c:v>11017.5</c:v>
                </c:pt>
                <c:pt idx="976">
                  <c:v>11008</c:v>
                </c:pt>
                <c:pt idx="977">
                  <c:v>11042</c:v>
                </c:pt>
                <c:pt idx="978">
                  <c:v>11032.5</c:v>
                </c:pt>
                <c:pt idx="979">
                  <c:v>11082.5</c:v>
                </c:pt>
                <c:pt idx="980">
                  <c:v>11051.5</c:v>
                </c:pt>
                <c:pt idx="981">
                  <c:v>11070</c:v>
                </c:pt>
                <c:pt idx="982">
                  <c:v>11130.5</c:v>
                </c:pt>
                <c:pt idx="983">
                  <c:v>11080</c:v>
                </c:pt>
                <c:pt idx="984">
                  <c:v>11086</c:v>
                </c:pt>
                <c:pt idx="985">
                  <c:v>11108</c:v>
                </c:pt>
                <c:pt idx="986">
                  <c:v>11099</c:v>
                </c:pt>
                <c:pt idx="987">
                  <c:v>11167</c:v>
                </c:pt>
                <c:pt idx="988">
                  <c:v>11276.5</c:v>
                </c:pt>
                <c:pt idx="989">
                  <c:v>11375.5</c:v>
                </c:pt>
                <c:pt idx="990">
                  <c:v>11466.5</c:v>
                </c:pt>
                <c:pt idx="991">
                  <c:v>11546</c:v>
                </c:pt>
                <c:pt idx="992">
                  <c:v>11654</c:v>
                </c:pt>
                <c:pt idx="993">
                  <c:v>11770</c:v>
                </c:pt>
                <c:pt idx="994">
                  <c:v>11629.5</c:v>
                </c:pt>
                <c:pt idx="995">
                  <c:v>11477</c:v>
                </c:pt>
                <c:pt idx="996">
                  <c:v>11498.5</c:v>
                </c:pt>
                <c:pt idx="997">
                  <c:v>11377.5</c:v>
                </c:pt>
                <c:pt idx="998">
                  <c:v>11213</c:v>
                </c:pt>
                <c:pt idx="999">
                  <c:v>11180.5</c:v>
                </c:pt>
                <c:pt idx="1000">
                  <c:v>11247.5</c:v>
                </c:pt>
                <c:pt idx="1001">
                  <c:v>11321</c:v>
                </c:pt>
                <c:pt idx="1002">
                  <c:v>11392.5</c:v>
                </c:pt>
                <c:pt idx="1003">
                  <c:v>11406</c:v>
                </c:pt>
                <c:pt idx="1004">
                  <c:v>11337.5</c:v>
                </c:pt>
                <c:pt idx="1005">
                  <c:v>11310</c:v>
                </c:pt>
                <c:pt idx="1006">
                  <c:v>11283.5</c:v>
                </c:pt>
                <c:pt idx="1007">
                  <c:v>11217.5</c:v>
                </c:pt>
                <c:pt idx="1008">
                  <c:v>11329.5</c:v>
                </c:pt>
                <c:pt idx="1009">
                  <c:v>11451.5</c:v>
                </c:pt>
                <c:pt idx="1010">
                  <c:v>11471</c:v>
                </c:pt>
                <c:pt idx="1011">
                  <c:v>11373</c:v>
                </c:pt>
                <c:pt idx="1012">
                  <c:v>11308.5</c:v>
                </c:pt>
                <c:pt idx="1013">
                  <c:v>11317.5</c:v>
                </c:pt>
                <c:pt idx="1014">
                  <c:v>11292.5</c:v>
                </c:pt>
                <c:pt idx="1015">
                  <c:v>11407</c:v>
                </c:pt>
                <c:pt idx="1016">
                  <c:v>11667.5</c:v>
                </c:pt>
                <c:pt idx="1017">
                  <c:v>11754.5</c:v>
                </c:pt>
                <c:pt idx="1018">
                  <c:v>11644.5</c:v>
                </c:pt>
                <c:pt idx="1019">
                  <c:v>11549</c:v>
                </c:pt>
                <c:pt idx="1020">
                  <c:v>11557.5</c:v>
                </c:pt>
                <c:pt idx="1021">
                  <c:v>11499</c:v>
                </c:pt>
                <c:pt idx="1022">
                  <c:v>11542</c:v>
                </c:pt>
                <c:pt idx="1023">
                  <c:v>11467.5</c:v>
                </c:pt>
                <c:pt idx="1024">
                  <c:v>11423</c:v>
                </c:pt>
                <c:pt idx="1025">
                  <c:v>11279.5</c:v>
                </c:pt>
                <c:pt idx="1026">
                  <c:v>11278</c:v>
                </c:pt>
                <c:pt idx="1027">
                  <c:v>11204</c:v>
                </c:pt>
                <c:pt idx="1028">
                  <c:v>11183.5</c:v>
                </c:pt>
                <c:pt idx="1029">
                  <c:v>11086</c:v>
                </c:pt>
                <c:pt idx="1030">
                  <c:v>11142.5</c:v>
                </c:pt>
                <c:pt idx="1031">
                  <c:v>11160</c:v>
                </c:pt>
                <c:pt idx="1032">
                  <c:v>11105.5</c:v>
                </c:pt>
                <c:pt idx="1033">
                  <c:v>11125.5</c:v>
                </c:pt>
                <c:pt idx="1034">
                  <c:v>11120</c:v>
                </c:pt>
                <c:pt idx="1035">
                  <c:v>11125.5</c:v>
                </c:pt>
                <c:pt idx="1036">
                  <c:v>11219</c:v>
                </c:pt>
                <c:pt idx="1037">
                  <c:v>11275.5</c:v>
                </c:pt>
                <c:pt idx="1038">
                  <c:v>11319</c:v>
                </c:pt>
                <c:pt idx="1039">
                  <c:v>11528.5</c:v>
                </c:pt>
                <c:pt idx="1040">
                  <c:v>11579.5</c:v>
                </c:pt>
                <c:pt idx="1041">
                  <c:v>11452</c:v>
                </c:pt>
                <c:pt idx="1042">
                  <c:v>11424.5</c:v>
                </c:pt>
                <c:pt idx="1043">
                  <c:v>11412</c:v>
                </c:pt>
                <c:pt idx="1044">
                  <c:v>11356</c:v>
                </c:pt>
                <c:pt idx="1045">
                  <c:v>11294</c:v>
                </c:pt>
                <c:pt idx="1046">
                  <c:v>11284.5</c:v>
                </c:pt>
                <c:pt idx="1047">
                  <c:v>11193</c:v>
                </c:pt>
                <c:pt idx="1048">
                  <c:v>11213</c:v>
                </c:pt>
                <c:pt idx="1049">
                  <c:v>11158</c:v>
                </c:pt>
                <c:pt idx="1050">
                  <c:v>11134.5</c:v>
                </c:pt>
                <c:pt idx="1051">
                  <c:v>11196.5</c:v>
                </c:pt>
                <c:pt idx="1052">
                  <c:v>11265</c:v>
                </c:pt>
                <c:pt idx="1053">
                  <c:v>11211.5</c:v>
                </c:pt>
                <c:pt idx="1054">
                  <c:v>11095.5</c:v>
                </c:pt>
                <c:pt idx="1055">
                  <c:v>11092.5</c:v>
                </c:pt>
                <c:pt idx="1056">
                  <c:v>11110</c:v>
                </c:pt>
                <c:pt idx="1057">
                  <c:v>11052</c:v>
                </c:pt>
                <c:pt idx="1058">
                  <c:v>10996</c:v>
                </c:pt>
                <c:pt idx="1059">
                  <c:v>10946.5</c:v>
                </c:pt>
                <c:pt idx="1060">
                  <c:v>10972</c:v>
                </c:pt>
                <c:pt idx="1061">
                  <c:v>10989.5</c:v>
                </c:pt>
                <c:pt idx="1062">
                  <c:v>11031</c:v>
                </c:pt>
                <c:pt idx="1063">
                  <c:v>11024</c:v>
                </c:pt>
                <c:pt idx="1064">
                  <c:v>11109.5</c:v>
                </c:pt>
                <c:pt idx="1065">
                  <c:v>11123</c:v>
                </c:pt>
                <c:pt idx="1066">
                  <c:v>11139.5</c:v>
                </c:pt>
                <c:pt idx="1067">
                  <c:v>11124</c:v>
                </c:pt>
                <c:pt idx="1068">
                  <c:v>11205.5</c:v>
                </c:pt>
                <c:pt idx="1069">
                  <c:v>11204</c:v>
                </c:pt>
                <c:pt idx="1070">
                  <c:v>11154</c:v>
                </c:pt>
                <c:pt idx="1071">
                  <c:v>11160.5</c:v>
                </c:pt>
                <c:pt idx="1072">
                  <c:v>11146</c:v>
                </c:pt>
                <c:pt idx="1073">
                  <c:v>11125</c:v>
                </c:pt>
                <c:pt idx="1074">
                  <c:v>11146</c:v>
                </c:pt>
                <c:pt idx="1075">
                  <c:v>11201</c:v>
                </c:pt>
                <c:pt idx="1076">
                  <c:v>11137</c:v>
                </c:pt>
                <c:pt idx="1077">
                  <c:v>11113</c:v>
                </c:pt>
                <c:pt idx="1078">
                  <c:v>11149</c:v>
                </c:pt>
                <c:pt idx="1079">
                  <c:v>11113</c:v>
                </c:pt>
                <c:pt idx="1080">
                  <c:v>11166.5</c:v>
                </c:pt>
                <c:pt idx="1081">
                  <c:v>11273.5</c:v>
                </c:pt>
                <c:pt idx="1082">
                  <c:v>11223.5</c:v>
                </c:pt>
                <c:pt idx="1083">
                  <c:v>11135</c:v>
                </c:pt>
                <c:pt idx="1084">
                  <c:v>11154.5</c:v>
                </c:pt>
                <c:pt idx="1085">
                  <c:v>11086</c:v>
                </c:pt>
                <c:pt idx="1086">
                  <c:v>11030.5</c:v>
                </c:pt>
                <c:pt idx="1087">
                  <c:v>10937.5</c:v>
                </c:pt>
                <c:pt idx="1088">
                  <c:v>10975.5</c:v>
                </c:pt>
                <c:pt idx="1089">
                  <c:v>10971.5</c:v>
                </c:pt>
                <c:pt idx="1090">
                  <c:v>10973</c:v>
                </c:pt>
                <c:pt idx="1091">
                  <c:v>10959.5</c:v>
                </c:pt>
                <c:pt idx="1092">
                  <c:v>10952.5</c:v>
                </c:pt>
                <c:pt idx="1093">
                  <c:v>10974</c:v>
                </c:pt>
                <c:pt idx="1094">
                  <c:v>11065.5</c:v>
                </c:pt>
                <c:pt idx="1095">
                  <c:v>11159.5</c:v>
                </c:pt>
                <c:pt idx="1096">
                  <c:v>11141</c:v>
                </c:pt>
                <c:pt idx="1097">
                  <c:v>11092.5</c:v>
                </c:pt>
                <c:pt idx="1098">
                  <c:v>11055.5</c:v>
                </c:pt>
                <c:pt idx="1099">
                  <c:v>11072</c:v>
                </c:pt>
                <c:pt idx="1100">
                  <c:v>11027.5</c:v>
                </c:pt>
                <c:pt idx="1101">
                  <c:v>11156</c:v>
                </c:pt>
                <c:pt idx="1102">
                  <c:v>11189</c:v>
                </c:pt>
                <c:pt idx="1103">
                  <c:v>11330</c:v>
                </c:pt>
                <c:pt idx="1104">
                  <c:v>11335.5</c:v>
                </c:pt>
                <c:pt idx="1105">
                  <c:v>11351</c:v>
                </c:pt>
                <c:pt idx="1106">
                  <c:v>11438.5</c:v>
                </c:pt>
                <c:pt idx="1107">
                  <c:v>11411.5</c:v>
                </c:pt>
                <c:pt idx="1108">
                  <c:v>11478.5</c:v>
                </c:pt>
                <c:pt idx="1109">
                  <c:v>11541.5</c:v>
                </c:pt>
                <c:pt idx="1110">
                  <c:v>11462</c:v>
                </c:pt>
                <c:pt idx="1111">
                  <c:v>11425</c:v>
                </c:pt>
                <c:pt idx="1112">
                  <c:v>11476</c:v>
                </c:pt>
                <c:pt idx="1113">
                  <c:v>11400</c:v>
                </c:pt>
                <c:pt idx="1114">
                  <c:v>11205</c:v>
                </c:pt>
                <c:pt idx="1115">
                  <c:v>11162</c:v>
                </c:pt>
                <c:pt idx="1116">
                  <c:v>11134</c:v>
                </c:pt>
                <c:pt idx="1117">
                  <c:v>11073.5</c:v>
                </c:pt>
                <c:pt idx="1118">
                  <c:v>11049</c:v>
                </c:pt>
                <c:pt idx="1119">
                  <c:v>11060.5</c:v>
                </c:pt>
                <c:pt idx="1120">
                  <c:v>11106</c:v>
                </c:pt>
                <c:pt idx="1121">
                  <c:v>11141</c:v>
                </c:pt>
                <c:pt idx="1122">
                  <c:v>11252.5</c:v>
                </c:pt>
                <c:pt idx="1123">
                  <c:v>11318.5</c:v>
                </c:pt>
                <c:pt idx="1124">
                  <c:v>11394.5</c:v>
                </c:pt>
                <c:pt idx="1125">
                  <c:v>11331.5</c:v>
                </c:pt>
                <c:pt idx="1126">
                  <c:v>11235.5</c:v>
                </c:pt>
                <c:pt idx="1127">
                  <c:v>11148</c:v>
                </c:pt>
                <c:pt idx="1128">
                  <c:v>11117</c:v>
                </c:pt>
                <c:pt idx="1129">
                  <c:v>11094.5</c:v>
                </c:pt>
                <c:pt idx="1130">
                  <c:v>11086.5</c:v>
                </c:pt>
                <c:pt idx="1131">
                  <c:v>11204.5</c:v>
                </c:pt>
                <c:pt idx="1132">
                  <c:v>11317</c:v>
                </c:pt>
                <c:pt idx="1133">
                  <c:v>11310.5</c:v>
                </c:pt>
                <c:pt idx="1134">
                  <c:v>11139.5</c:v>
                </c:pt>
                <c:pt idx="1135">
                  <c:v>11192.5</c:v>
                </c:pt>
                <c:pt idx="1136">
                  <c:v>11160.5</c:v>
                </c:pt>
                <c:pt idx="1137">
                  <c:v>11120</c:v>
                </c:pt>
                <c:pt idx="1138">
                  <c:v>11117</c:v>
                </c:pt>
                <c:pt idx="1139">
                  <c:v>11090.5</c:v>
                </c:pt>
                <c:pt idx="1140">
                  <c:v>11160.5</c:v>
                </c:pt>
                <c:pt idx="1141">
                  <c:v>11234</c:v>
                </c:pt>
                <c:pt idx="1142">
                  <c:v>11231.5</c:v>
                </c:pt>
                <c:pt idx="1143">
                  <c:v>11408.5</c:v>
                </c:pt>
                <c:pt idx="1144">
                  <c:v>11627.5</c:v>
                </c:pt>
                <c:pt idx="1145">
                  <c:v>11764</c:v>
                </c:pt>
                <c:pt idx="1146">
                  <c:v>11607</c:v>
                </c:pt>
                <c:pt idx="1147">
                  <c:v>11475</c:v>
                </c:pt>
                <c:pt idx="1148">
                  <c:v>11381</c:v>
                </c:pt>
                <c:pt idx="1149">
                  <c:v>11241</c:v>
                </c:pt>
                <c:pt idx="1150">
                  <c:v>11110</c:v>
                </c:pt>
                <c:pt idx="1151">
                  <c:v>10988.5</c:v>
                </c:pt>
                <c:pt idx="1152">
                  <c:v>10980</c:v>
                </c:pt>
                <c:pt idx="1153">
                  <c:v>10973.5</c:v>
                </c:pt>
                <c:pt idx="1154">
                  <c:v>10943.5</c:v>
                </c:pt>
                <c:pt idx="1155">
                  <c:v>10978</c:v>
                </c:pt>
                <c:pt idx="1156">
                  <c:v>10928</c:v>
                </c:pt>
                <c:pt idx="1157">
                  <c:v>10926</c:v>
                </c:pt>
                <c:pt idx="1158">
                  <c:v>10993.5</c:v>
                </c:pt>
                <c:pt idx="1159">
                  <c:v>10884.5</c:v>
                </c:pt>
                <c:pt idx="1160">
                  <c:v>10931</c:v>
                </c:pt>
                <c:pt idx="1161">
                  <c:v>10866.5</c:v>
                </c:pt>
                <c:pt idx="1162">
                  <c:v>10835.5</c:v>
                </c:pt>
                <c:pt idx="1163">
                  <c:v>10905</c:v>
                </c:pt>
                <c:pt idx="1164">
                  <c:v>10903</c:v>
                </c:pt>
                <c:pt idx="1165">
                  <c:v>10853.5</c:v>
                </c:pt>
                <c:pt idx="1166">
                  <c:v>10901.5</c:v>
                </c:pt>
                <c:pt idx="1167">
                  <c:v>10900.5</c:v>
                </c:pt>
                <c:pt idx="1168">
                  <c:v>10892.5</c:v>
                </c:pt>
                <c:pt idx="1169">
                  <c:v>10855.5</c:v>
                </c:pt>
                <c:pt idx="1170">
                  <c:v>10875.5</c:v>
                </c:pt>
                <c:pt idx="1171">
                  <c:v>10929</c:v>
                </c:pt>
                <c:pt idx="1172">
                  <c:v>10964</c:v>
                </c:pt>
                <c:pt idx="1173">
                  <c:v>11009</c:v>
                </c:pt>
                <c:pt idx="1174">
                  <c:v>10957</c:v>
                </c:pt>
                <c:pt idx="1175">
                  <c:v>10983.5</c:v>
                </c:pt>
                <c:pt idx="1176">
                  <c:v>11037</c:v>
                </c:pt>
                <c:pt idx="1177">
                  <c:v>11143</c:v>
                </c:pt>
                <c:pt idx="1178">
                  <c:v>11102.5</c:v>
                </c:pt>
                <c:pt idx="1179">
                  <c:v>11000.5</c:v>
                </c:pt>
                <c:pt idx="1180">
                  <c:v>11011.5</c:v>
                </c:pt>
                <c:pt idx="1181">
                  <c:v>10962.5</c:v>
                </c:pt>
                <c:pt idx="1182">
                  <c:v>10924.5</c:v>
                </c:pt>
                <c:pt idx="1183">
                  <c:v>10971</c:v>
                </c:pt>
                <c:pt idx="1184">
                  <c:v>10969</c:v>
                </c:pt>
                <c:pt idx="1185">
                  <c:v>11012</c:v>
                </c:pt>
                <c:pt idx="1186">
                  <c:v>10970</c:v>
                </c:pt>
                <c:pt idx="1187">
                  <c:v>10954</c:v>
                </c:pt>
                <c:pt idx="1188">
                  <c:v>10890</c:v>
                </c:pt>
                <c:pt idx="1189">
                  <c:v>10929</c:v>
                </c:pt>
                <c:pt idx="1190">
                  <c:v>10882</c:v>
                </c:pt>
                <c:pt idx="1191">
                  <c:v>10889</c:v>
                </c:pt>
                <c:pt idx="1192">
                  <c:v>10853.5</c:v>
                </c:pt>
                <c:pt idx="1193">
                  <c:v>10896.5</c:v>
                </c:pt>
                <c:pt idx="1194">
                  <c:v>10889.5</c:v>
                </c:pt>
                <c:pt idx="1195">
                  <c:v>10887.5</c:v>
                </c:pt>
                <c:pt idx="1196">
                  <c:v>10853.5</c:v>
                </c:pt>
                <c:pt idx="1197">
                  <c:v>10843.5</c:v>
                </c:pt>
                <c:pt idx="1198">
                  <c:v>10826</c:v>
                </c:pt>
                <c:pt idx="1199">
                  <c:v>10808</c:v>
                </c:pt>
                <c:pt idx="1200">
                  <c:v>10823.5</c:v>
                </c:pt>
                <c:pt idx="1201">
                  <c:v>10848.5</c:v>
                </c:pt>
                <c:pt idx="1202">
                  <c:v>10927.5</c:v>
                </c:pt>
                <c:pt idx="1203">
                  <c:v>10959</c:v>
                </c:pt>
                <c:pt idx="1204">
                  <c:v>11043.5</c:v>
                </c:pt>
                <c:pt idx="1205">
                  <c:v>11055</c:v>
                </c:pt>
                <c:pt idx="1206">
                  <c:v>11000.5</c:v>
                </c:pt>
                <c:pt idx="1207">
                  <c:v>10982.5</c:v>
                </c:pt>
                <c:pt idx="1208">
                  <c:v>10965</c:v>
                </c:pt>
                <c:pt idx="1209">
                  <c:v>10958</c:v>
                </c:pt>
                <c:pt idx="1210">
                  <c:v>10929</c:v>
                </c:pt>
                <c:pt idx="1211">
                  <c:v>10880</c:v>
                </c:pt>
                <c:pt idx="1212">
                  <c:v>10930</c:v>
                </c:pt>
                <c:pt idx="1213">
                  <c:v>10904.5</c:v>
                </c:pt>
                <c:pt idx="1214">
                  <c:v>10960</c:v>
                </c:pt>
                <c:pt idx="1215">
                  <c:v>10895</c:v>
                </c:pt>
                <c:pt idx="1216">
                  <c:v>10889.5</c:v>
                </c:pt>
                <c:pt idx="1217">
                  <c:v>10837.5</c:v>
                </c:pt>
                <c:pt idx="1218">
                  <c:v>10843.5</c:v>
                </c:pt>
                <c:pt idx="1219">
                  <c:v>10842</c:v>
                </c:pt>
                <c:pt idx="1220">
                  <c:v>10849.5</c:v>
                </c:pt>
                <c:pt idx="1221">
                  <c:v>10784</c:v>
                </c:pt>
                <c:pt idx="1222">
                  <c:v>10806.5</c:v>
                </c:pt>
                <c:pt idx="1223">
                  <c:v>10809.5</c:v>
                </c:pt>
                <c:pt idx="1224">
                  <c:v>10802.5</c:v>
                </c:pt>
                <c:pt idx="1225">
                  <c:v>10801</c:v>
                </c:pt>
                <c:pt idx="1226">
                  <c:v>10784.5</c:v>
                </c:pt>
                <c:pt idx="1227">
                  <c:v>10820.5</c:v>
                </c:pt>
                <c:pt idx="1228">
                  <c:v>10849.5</c:v>
                </c:pt>
                <c:pt idx="1229">
                  <c:v>10914</c:v>
                </c:pt>
                <c:pt idx="1230">
                  <c:v>10997</c:v>
                </c:pt>
                <c:pt idx="1231">
                  <c:v>11037</c:v>
                </c:pt>
                <c:pt idx="1232">
                  <c:v>11039.5</c:v>
                </c:pt>
                <c:pt idx="1233">
                  <c:v>10941.5</c:v>
                </c:pt>
                <c:pt idx="1234">
                  <c:v>11009</c:v>
                </c:pt>
                <c:pt idx="1235">
                  <c:v>10915</c:v>
                </c:pt>
                <c:pt idx="1236">
                  <c:v>10927.5</c:v>
                </c:pt>
                <c:pt idx="1237">
                  <c:v>10908.5</c:v>
                </c:pt>
                <c:pt idx="1238">
                  <c:v>10873.5</c:v>
                </c:pt>
                <c:pt idx="1239">
                  <c:v>10879.5</c:v>
                </c:pt>
                <c:pt idx="1240">
                  <c:v>10887</c:v>
                </c:pt>
                <c:pt idx="1241">
                  <c:v>10889</c:v>
                </c:pt>
                <c:pt idx="1242">
                  <c:v>10896.5</c:v>
                </c:pt>
                <c:pt idx="1243">
                  <c:v>10947</c:v>
                </c:pt>
                <c:pt idx="1244">
                  <c:v>10914.5</c:v>
                </c:pt>
                <c:pt idx="1245">
                  <c:v>10862.5</c:v>
                </c:pt>
                <c:pt idx="1246">
                  <c:v>10851</c:v>
                </c:pt>
                <c:pt idx="1247">
                  <c:v>10886</c:v>
                </c:pt>
                <c:pt idx="1248">
                  <c:v>10852</c:v>
                </c:pt>
                <c:pt idx="1249">
                  <c:v>10782.5</c:v>
                </c:pt>
                <c:pt idx="1250">
                  <c:v>10829</c:v>
                </c:pt>
                <c:pt idx="1251">
                  <c:v>10871.5</c:v>
                </c:pt>
                <c:pt idx="1252">
                  <c:v>10804.5</c:v>
                </c:pt>
                <c:pt idx="1253">
                  <c:v>10859</c:v>
                </c:pt>
                <c:pt idx="1254">
                  <c:v>10858.5</c:v>
                </c:pt>
                <c:pt idx="1255">
                  <c:v>10866.5</c:v>
                </c:pt>
                <c:pt idx="1256">
                  <c:v>10873.5</c:v>
                </c:pt>
                <c:pt idx="1257">
                  <c:v>10854.5</c:v>
                </c:pt>
                <c:pt idx="1258">
                  <c:v>10846</c:v>
                </c:pt>
                <c:pt idx="1259">
                  <c:v>10941.5</c:v>
                </c:pt>
                <c:pt idx="1260">
                  <c:v>10959.5</c:v>
                </c:pt>
                <c:pt idx="1261">
                  <c:v>11032</c:v>
                </c:pt>
                <c:pt idx="1262">
                  <c:v>11102.5</c:v>
                </c:pt>
                <c:pt idx="1263">
                  <c:v>11202</c:v>
                </c:pt>
                <c:pt idx="1264">
                  <c:v>11126.5</c:v>
                </c:pt>
                <c:pt idx="1265">
                  <c:v>11097.5</c:v>
                </c:pt>
                <c:pt idx="1266">
                  <c:v>11118.5</c:v>
                </c:pt>
                <c:pt idx="1267">
                  <c:v>11094.5</c:v>
                </c:pt>
                <c:pt idx="1268">
                  <c:v>11068.5</c:v>
                </c:pt>
                <c:pt idx="1269">
                  <c:v>10977</c:v>
                </c:pt>
                <c:pt idx="1270">
                  <c:v>10982</c:v>
                </c:pt>
                <c:pt idx="1271">
                  <c:v>10922</c:v>
                </c:pt>
                <c:pt idx="1272">
                  <c:v>10919</c:v>
                </c:pt>
                <c:pt idx="1273">
                  <c:v>10899</c:v>
                </c:pt>
                <c:pt idx="1274">
                  <c:v>10879.5</c:v>
                </c:pt>
                <c:pt idx="1275">
                  <c:v>10855.5</c:v>
                </c:pt>
                <c:pt idx="1276">
                  <c:v>10849.5</c:v>
                </c:pt>
                <c:pt idx="1277">
                  <c:v>10886</c:v>
                </c:pt>
                <c:pt idx="1278">
                  <c:v>10908.5</c:v>
                </c:pt>
                <c:pt idx="1279">
                  <c:v>11006.5</c:v>
                </c:pt>
                <c:pt idx="1280">
                  <c:v>11221.5</c:v>
                </c:pt>
                <c:pt idx="1281">
                  <c:v>11299</c:v>
                </c:pt>
                <c:pt idx="1282">
                  <c:v>11263</c:v>
                </c:pt>
                <c:pt idx="1283">
                  <c:v>11184</c:v>
                </c:pt>
                <c:pt idx="1284">
                  <c:v>11112.5</c:v>
                </c:pt>
                <c:pt idx="1285">
                  <c:v>11097</c:v>
                </c:pt>
                <c:pt idx="1286">
                  <c:v>11010.5</c:v>
                </c:pt>
                <c:pt idx="1287">
                  <c:v>11028</c:v>
                </c:pt>
                <c:pt idx="1288">
                  <c:v>11076</c:v>
                </c:pt>
                <c:pt idx="1289">
                  <c:v>11117.5</c:v>
                </c:pt>
                <c:pt idx="1290">
                  <c:v>11013.5</c:v>
                </c:pt>
                <c:pt idx="1291">
                  <c:v>10891.5</c:v>
                </c:pt>
                <c:pt idx="1292">
                  <c:v>11017.5</c:v>
                </c:pt>
                <c:pt idx="1293">
                  <c:v>11087.5</c:v>
                </c:pt>
                <c:pt idx="1294">
                  <c:v>10987</c:v>
                </c:pt>
                <c:pt idx="1295">
                  <c:v>10900</c:v>
                </c:pt>
                <c:pt idx="1296">
                  <c:v>10889</c:v>
                </c:pt>
                <c:pt idx="1297">
                  <c:v>10903</c:v>
                </c:pt>
                <c:pt idx="1298">
                  <c:v>10889.5</c:v>
                </c:pt>
                <c:pt idx="1299">
                  <c:v>10922.5</c:v>
                </c:pt>
                <c:pt idx="1300">
                  <c:v>10963.5</c:v>
                </c:pt>
                <c:pt idx="1301">
                  <c:v>10933</c:v>
                </c:pt>
                <c:pt idx="1302">
                  <c:v>10907</c:v>
                </c:pt>
                <c:pt idx="1303">
                  <c:v>10863</c:v>
                </c:pt>
                <c:pt idx="1304">
                  <c:v>10918</c:v>
                </c:pt>
                <c:pt idx="1305">
                  <c:v>10904.5</c:v>
                </c:pt>
                <c:pt idx="1306">
                  <c:v>10911</c:v>
                </c:pt>
                <c:pt idx="1307">
                  <c:v>10876.5</c:v>
                </c:pt>
                <c:pt idx="1308">
                  <c:v>10897.5</c:v>
                </c:pt>
                <c:pt idx="1309">
                  <c:v>10877</c:v>
                </c:pt>
                <c:pt idx="1310">
                  <c:v>10866</c:v>
                </c:pt>
                <c:pt idx="1311">
                  <c:v>10914</c:v>
                </c:pt>
                <c:pt idx="1312">
                  <c:v>10915.5</c:v>
                </c:pt>
                <c:pt idx="1313">
                  <c:v>10882</c:v>
                </c:pt>
                <c:pt idx="1314">
                  <c:v>10868</c:v>
                </c:pt>
                <c:pt idx="1315">
                  <c:v>10843</c:v>
                </c:pt>
                <c:pt idx="1316">
                  <c:v>10875.5</c:v>
                </c:pt>
                <c:pt idx="1317">
                  <c:v>10853</c:v>
                </c:pt>
                <c:pt idx="1318">
                  <c:v>10788.5</c:v>
                </c:pt>
                <c:pt idx="1319">
                  <c:v>10788.5</c:v>
                </c:pt>
                <c:pt idx="1320">
                  <c:v>10765</c:v>
                </c:pt>
                <c:pt idx="1321">
                  <c:v>10740.5</c:v>
                </c:pt>
                <c:pt idx="1322">
                  <c:v>10783</c:v>
                </c:pt>
                <c:pt idx="1323">
                  <c:v>10727.5</c:v>
                </c:pt>
                <c:pt idx="1324">
                  <c:v>10764.5</c:v>
                </c:pt>
                <c:pt idx="1325">
                  <c:v>10776.5</c:v>
                </c:pt>
                <c:pt idx="1326">
                  <c:v>10791</c:v>
                </c:pt>
                <c:pt idx="1327">
                  <c:v>10789.5</c:v>
                </c:pt>
                <c:pt idx="1328">
                  <c:v>10770.5</c:v>
                </c:pt>
                <c:pt idx="1329">
                  <c:v>10824.5</c:v>
                </c:pt>
                <c:pt idx="1330">
                  <c:v>10855.5</c:v>
                </c:pt>
                <c:pt idx="1331">
                  <c:v>10878</c:v>
                </c:pt>
                <c:pt idx="1332">
                  <c:v>10873.5</c:v>
                </c:pt>
                <c:pt idx="1333">
                  <c:v>10865</c:v>
                </c:pt>
                <c:pt idx="1334">
                  <c:v>10868.5</c:v>
                </c:pt>
                <c:pt idx="1335">
                  <c:v>10861.5</c:v>
                </c:pt>
                <c:pt idx="1336">
                  <c:v>10857.5</c:v>
                </c:pt>
                <c:pt idx="1337">
                  <c:v>10960</c:v>
                </c:pt>
                <c:pt idx="1338">
                  <c:v>10987</c:v>
                </c:pt>
                <c:pt idx="1339">
                  <c:v>10927</c:v>
                </c:pt>
                <c:pt idx="1340">
                  <c:v>10826.5</c:v>
                </c:pt>
                <c:pt idx="1341">
                  <c:v>10812</c:v>
                </c:pt>
                <c:pt idx="1342">
                  <c:v>10791.5</c:v>
                </c:pt>
                <c:pt idx="1343">
                  <c:v>10807</c:v>
                </c:pt>
                <c:pt idx="1344">
                  <c:v>10743.5</c:v>
                </c:pt>
                <c:pt idx="1345">
                  <c:v>10768.5</c:v>
                </c:pt>
                <c:pt idx="1346">
                  <c:v>10829.5</c:v>
                </c:pt>
                <c:pt idx="1347">
                  <c:v>10000</c:v>
                </c:pt>
                <c:pt idx="1348">
                  <c:v>10000</c:v>
                </c:pt>
                <c:pt idx="1349">
                  <c:v>10000</c:v>
                </c:pt>
                <c:pt idx="1350">
                  <c:v>10000</c:v>
                </c:pt>
                <c:pt idx="1351">
                  <c:v>10000</c:v>
                </c:pt>
                <c:pt idx="1352">
                  <c:v>10000</c:v>
                </c:pt>
                <c:pt idx="1353">
                  <c:v>10000</c:v>
                </c:pt>
                <c:pt idx="1354">
                  <c:v>10000</c:v>
                </c:pt>
                <c:pt idx="1355">
                  <c:v>10000</c:v>
                </c:pt>
                <c:pt idx="1356">
                  <c:v>10000</c:v>
                </c:pt>
                <c:pt idx="1357">
                  <c:v>10000</c:v>
                </c:pt>
                <c:pt idx="1358">
                  <c:v>10000</c:v>
                </c:pt>
                <c:pt idx="1359">
                  <c:v>10000</c:v>
                </c:pt>
                <c:pt idx="1360">
                  <c:v>10000</c:v>
                </c:pt>
                <c:pt idx="1361">
                  <c:v>10000</c:v>
                </c:pt>
                <c:pt idx="1362">
                  <c:v>10000</c:v>
                </c:pt>
                <c:pt idx="1363">
                  <c:v>10000</c:v>
                </c:pt>
                <c:pt idx="1364">
                  <c:v>10000</c:v>
                </c:pt>
                <c:pt idx="1365">
                  <c:v>10000</c:v>
                </c:pt>
                <c:pt idx="1366">
                  <c:v>10000</c:v>
                </c:pt>
                <c:pt idx="1367">
                  <c:v>10000</c:v>
                </c:pt>
                <c:pt idx="1368">
                  <c:v>10000</c:v>
                </c:pt>
                <c:pt idx="1369">
                  <c:v>10000</c:v>
                </c:pt>
                <c:pt idx="1370">
                  <c:v>10000</c:v>
                </c:pt>
                <c:pt idx="1371">
                  <c:v>10000</c:v>
                </c:pt>
                <c:pt idx="1372">
                  <c:v>10000</c:v>
                </c:pt>
                <c:pt idx="1373">
                  <c:v>10000</c:v>
                </c:pt>
                <c:pt idx="1374">
                  <c:v>10000</c:v>
                </c:pt>
                <c:pt idx="1375">
                  <c:v>10000</c:v>
                </c:pt>
                <c:pt idx="1376">
                  <c:v>10000</c:v>
                </c:pt>
                <c:pt idx="1377">
                  <c:v>10000</c:v>
                </c:pt>
                <c:pt idx="1378">
                  <c:v>10000</c:v>
                </c:pt>
                <c:pt idx="1379">
                  <c:v>10000</c:v>
                </c:pt>
                <c:pt idx="1380">
                  <c:v>10000</c:v>
                </c:pt>
                <c:pt idx="1381">
                  <c:v>10000</c:v>
                </c:pt>
                <c:pt idx="1382">
                  <c:v>10000</c:v>
                </c:pt>
                <c:pt idx="1383">
                  <c:v>10000</c:v>
                </c:pt>
                <c:pt idx="1384">
                  <c:v>10000</c:v>
                </c:pt>
                <c:pt idx="1385">
                  <c:v>10000</c:v>
                </c:pt>
                <c:pt idx="1386">
                  <c:v>10000</c:v>
                </c:pt>
                <c:pt idx="1387">
                  <c:v>10000</c:v>
                </c:pt>
                <c:pt idx="1388">
                  <c:v>10000</c:v>
                </c:pt>
                <c:pt idx="1389">
                  <c:v>10000</c:v>
                </c:pt>
                <c:pt idx="1390">
                  <c:v>10000</c:v>
                </c:pt>
                <c:pt idx="1391">
                  <c:v>10000</c:v>
                </c:pt>
                <c:pt idx="1392">
                  <c:v>10000</c:v>
                </c:pt>
                <c:pt idx="1393">
                  <c:v>10000</c:v>
                </c:pt>
                <c:pt idx="1394">
                  <c:v>10000</c:v>
                </c:pt>
                <c:pt idx="1395">
                  <c:v>10000</c:v>
                </c:pt>
                <c:pt idx="1396">
                  <c:v>10000</c:v>
                </c:pt>
                <c:pt idx="1397">
                  <c:v>10000</c:v>
                </c:pt>
                <c:pt idx="1398">
                  <c:v>10000</c:v>
                </c:pt>
                <c:pt idx="1399">
                  <c:v>10000</c:v>
                </c:pt>
                <c:pt idx="1400">
                  <c:v>10000</c:v>
                </c:pt>
                <c:pt idx="1401">
                  <c:v>10000</c:v>
                </c:pt>
                <c:pt idx="1402">
                  <c:v>10000</c:v>
                </c:pt>
                <c:pt idx="1403">
                  <c:v>10000</c:v>
                </c:pt>
                <c:pt idx="1404">
                  <c:v>10000</c:v>
                </c:pt>
                <c:pt idx="1405">
                  <c:v>10000</c:v>
                </c:pt>
                <c:pt idx="1406">
                  <c:v>10000</c:v>
                </c:pt>
                <c:pt idx="1407">
                  <c:v>10000</c:v>
                </c:pt>
                <c:pt idx="1408">
                  <c:v>10000</c:v>
                </c:pt>
                <c:pt idx="1409">
                  <c:v>10000</c:v>
                </c:pt>
                <c:pt idx="1410">
                  <c:v>10000</c:v>
                </c:pt>
                <c:pt idx="1411">
                  <c:v>10000</c:v>
                </c:pt>
                <c:pt idx="1412">
                  <c:v>10000</c:v>
                </c:pt>
                <c:pt idx="1413">
                  <c:v>10000</c:v>
                </c:pt>
                <c:pt idx="1414">
                  <c:v>10000</c:v>
                </c:pt>
                <c:pt idx="1415">
                  <c:v>10000</c:v>
                </c:pt>
                <c:pt idx="1416">
                  <c:v>10000</c:v>
                </c:pt>
                <c:pt idx="1417">
                  <c:v>10000</c:v>
                </c:pt>
                <c:pt idx="1418">
                  <c:v>10000</c:v>
                </c:pt>
                <c:pt idx="1419">
                  <c:v>10000</c:v>
                </c:pt>
                <c:pt idx="1420">
                  <c:v>10000</c:v>
                </c:pt>
                <c:pt idx="1421">
                  <c:v>10000</c:v>
                </c:pt>
                <c:pt idx="1422">
                  <c:v>10000</c:v>
                </c:pt>
                <c:pt idx="1423">
                  <c:v>10000</c:v>
                </c:pt>
                <c:pt idx="1424">
                  <c:v>10000</c:v>
                </c:pt>
                <c:pt idx="1425">
                  <c:v>10000</c:v>
                </c:pt>
                <c:pt idx="1426">
                  <c:v>10000</c:v>
                </c:pt>
                <c:pt idx="1427">
                  <c:v>10000</c:v>
                </c:pt>
                <c:pt idx="1428">
                  <c:v>10000</c:v>
                </c:pt>
                <c:pt idx="1429">
                  <c:v>10000</c:v>
                </c:pt>
                <c:pt idx="1430">
                  <c:v>10000</c:v>
                </c:pt>
                <c:pt idx="1431">
                  <c:v>10000</c:v>
                </c:pt>
                <c:pt idx="1432">
                  <c:v>10000</c:v>
                </c:pt>
                <c:pt idx="1433">
                  <c:v>10000</c:v>
                </c:pt>
                <c:pt idx="1434">
                  <c:v>10000</c:v>
                </c:pt>
                <c:pt idx="1435">
                  <c:v>10000</c:v>
                </c:pt>
                <c:pt idx="1436">
                  <c:v>10000</c:v>
                </c:pt>
                <c:pt idx="1437">
                  <c:v>10000</c:v>
                </c:pt>
                <c:pt idx="1438">
                  <c:v>10000</c:v>
                </c:pt>
                <c:pt idx="1439">
                  <c:v>10000</c:v>
                </c:pt>
                <c:pt idx="1440">
                  <c:v>10000</c:v>
                </c:pt>
                <c:pt idx="1441">
                  <c:v>10000</c:v>
                </c:pt>
                <c:pt idx="1442">
                  <c:v>10000</c:v>
                </c:pt>
                <c:pt idx="1443">
                  <c:v>10000</c:v>
                </c:pt>
                <c:pt idx="1444">
                  <c:v>10000</c:v>
                </c:pt>
                <c:pt idx="1445">
                  <c:v>10000</c:v>
                </c:pt>
                <c:pt idx="1446">
                  <c:v>10000</c:v>
                </c:pt>
                <c:pt idx="1447">
                  <c:v>10000</c:v>
                </c:pt>
                <c:pt idx="1448">
                  <c:v>10000</c:v>
                </c:pt>
                <c:pt idx="1449">
                  <c:v>10000</c:v>
                </c:pt>
                <c:pt idx="1450">
                  <c:v>10000</c:v>
                </c:pt>
                <c:pt idx="1451">
                  <c:v>10000</c:v>
                </c:pt>
                <c:pt idx="1452">
                  <c:v>10000</c:v>
                </c:pt>
                <c:pt idx="1453">
                  <c:v>10000</c:v>
                </c:pt>
                <c:pt idx="1454">
                  <c:v>10000</c:v>
                </c:pt>
                <c:pt idx="1455">
                  <c:v>10000</c:v>
                </c:pt>
                <c:pt idx="1456">
                  <c:v>10000</c:v>
                </c:pt>
                <c:pt idx="1457">
                  <c:v>10000</c:v>
                </c:pt>
                <c:pt idx="1458">
                  <c:v>10000</c:v>
                </c:pt>
                <c:pt idx="1459">
                  <c:v>10000</c:v>
                </c:pt>
                <c:pt idx="1460">
                  <c:v>10000</c:v>
                </c:pt>
                <c:pt idx="1461">
                  <c:v>10000</c:v>
                </c:pt>
                <c:pt idx="1462">
                  <c:v>10000</c:v>
                </c:pt>
                <c:pt idx="1463">
                  <c:v>10000</c:v>
                </c:pt>
                <c:pt idx="1464">
                  <c:v>10000</c:v>
                </c:pt>
                <c:pt idx="1465">
                  <c:v>10000</c:v>
                </c:pt>
                <c:pt idx="1466">
                  <c:v>10000</c:v>
                </c:pt>
                <c:pt idx="1467">
                  <c:v>10000</c:v>
                </c:pt>
                <c:pt idx="1468">
                  <c:v>10000</c:v>
                </c:pt>
                <c:pt idx="1469">
                  <c:v>10000</c:v>
                </c:pt>
                <c:pt idx="1470">
                  <c:v>10000</c:v>
                </c:pt>
                <c:pt idx="1471">
                  <c:v>10000</c:v>
                </c:pt>
                <c:pt idx="1472">
                  <c:v>10000</c:v>
                </c:pt>
                <c:pt idx="1473">
                  <c:v>10000</c:v>
                </c:pt>
                <c:pt idx="1474">
                  <c:v>10000</c:v>
                </c:pt>
                <c:pt idx="1475">
                  <c:v>10000</c:v>
                </c:pt>
                <c:pt idx="1476">
                  <c:v>10000</c:v>
                </c:pt>
                <c:pt idx="1477">
                  <c:v>10000</c:v>
                </c:pt>
                <c:pt idx="1478">
                  <c:v>10000</c:v>
                </c:pt>
                <c:pt idx="1479">
                  <c:v>10000</c:v>
                </c:pt>
                <c:pt idx="1480">
                  <c:v>10000</c:v>
                </c:pt>
                <c:pt idx="1481">
                  <c:v>10000</c:v>
                </c:pt>
                <c:pt idx="1482">
                  <c:v>10000</c:v>
                </c:pt>
                <c:pt idx="1483">
                  <c:v>10000</c:v>
                </c:pt>
                <c:pt idx="1484">
                  <c:v>10000</c:v>
                </c:pt>
                <c:pt idx="1485">
                  <c:v>10000</c:v>
                </c:pt>
                <c:pt idx="1486">
                  <c:v>10000</c:v>
                </c:pt>
                <c:pt idx="1487">
                  <c:v>10000</c:v>
                </c:pt>
                <c:pt idx="1488">
                  <c:v>10000</c:v>
                </c:pt>
                <c:pt idx="1489">
                  <c:v>10000</c:v>
                </c:pt>
                <c:pt idx="1490">
                  <c:v>10000</c:v>
                </c:pt>
                <c:pt idx="1491">
                  <c:v>10000</c:v>
                </c:pt>
                <c:pt idx="1492">
                  <c:v>10000</c:v>
                </c:pt>
                <c:pt idx="1493">
                  <c:v>10000</c:v>
                </c:pt>
                <c:pt idx="1494">
                  <c:v>10000</c:v>
                </c:pt>
                <c:pt idx="1495">
                  <c:v>10000</c:v>
                </c:pt>
                <c:pt idx="1496">
                  <c:v>10000</c:v>
                </c:pt>
                <c:pt idx="1497">
                  <c:v>10000</c:v>
                </c:pt>
                <c:pt idx="1498">
                  <c:v>10000</c:v>
                </c:pt>
                <c:pt idx="1499">
                  <c:v>10000</c:v>
                </c:pt>
                <c:pt idx="1500">
                  <c:v>10000</c:v>
                </c:pt>
                <c:pt idx="1501">
                  <c:v>10000</c:v>
                </c:pt>
                <c:pt idx="1502">
                  <c:v>10000</c:v>
                </c:pt>
                <c:pt idx="1503">
                  <c:v>10000</c:v>
                </c:pt>
                <c:pt idx="1504">
                  <c:v>10000</c:v>
                </c:pt>
                <c:pt idx="1505">
                  <c:v>10000</c:v>
                </c:pt>
                <c:pt idx="1506">
                  <c:v>10000</c:v>
                </c:pt>
                <c:pt idx="1507">
                  <c:v>10000</c:v>
                </c:pt>
                <c:pt idx="1508">
                  <c:v>10000</c:v>
                </c:pt>
                <c:pt idx="1509">
                  <c:v>10000</c:v>
                </c:pt>
                <c:pt idx="1510">
                  <c:v>10000</c:v>
                </c:pt>
                <c:pt idx="1511">
                  <c:v>10000</c:v>
                </c:pt>
                <c:pt idx="1512">
                  <c:v>10000</c:v>
                </c:pt>
                <c:pt idx="1513">
                  <c:v>10000</c:v>
                </c:pt>
                <c:pt idx="1514">
                  <c:v>10000</c:v>
                </c:pt>
                <c:pt idx="1515">
                  <c:v>10000</c:v>
                </c:pt>
                <c:pt idx="1516">
                  <c:v>10000</c:v>
                </c:pt>
                <c:pt idx="1517">
                  <c:v>10000</c:v>
                </c:pt>
                <c:pt idx="1518">
                  <c:v>10000</c:v>
                </c:pt>
                <c:pt idx="1519">
                  <c:v>10000</c:v>
                </c:pt>
                <c:pt idx="1520">
                  <c:v>10000</c:v>
                </c:pt>
                <c:pt idx="1521">
                  <c:v>10000</c:v>
                </c:pt>
                <c:pt idx="1522">
                  <c:v>10000</c:v>
                </c:pt>
                <c:pt idx="1523">
                  <c:v>10000</c:v>
                </c:pt>
                <c:pt idx="1524">
                  <c:v>10000</c:v>
                </c:pt>
                <c:pt idx="1525">
                  <c:v>10000</c:v>
                </c:pt>
                <c:pt idx="1526">
                  <c:v>10000</c:v>
                </c:pt>
                <c:pt idx="1527">
                  <c:v>10000</c:v>
                </c:pt>
                <c:pt idx="1528">
                  <c:v>10000</c:v>
                </c:pt>
                <c:pt idx="1529">
                  <c:v>10000</c:v>
                </c:pt>
                <c:pt idx="1530">
                  <c:v>10000</c:v>
                </c:pt>
                <c:pt idx="1531">
                  <c:v>10000</c:v>
                </c:pt>
                <c:pt idx="1532">
                  <c:v>10000</c:v>
                </c:pt>
                <c:pt idx="1533">
                  <c:v>10000</c:v>
                </c:pt>
                <c:pt idx="1534">
                  <c:v>10000</c:v>
                </c:pt>
                <c:pt idx="1535">
                  <c:v>10000</c:v>
                </c:pt>
                <c:pt idx="1536">
                  <c:v>10000</c:v>
                </c:pt>
                <c:pt idx="1537">
                  <c:v>10000</c:v>
                </c:pt>
                <c:pt idx="1538">
                  <c:v>10000</c:v>
                </c:pt>
                <c:pt idx="1539">
                  <c:v>10000</c:v>
                </c:pt>
                <c:pt idx="1540">
                  <c:v>10000</c:v>
                </c:pt>
                <c:pt idx="1541">
                  <c:v>10000</c:v>
                </c:pt>
                <c:pt idx="1542">
                  <c:v>10000</c:v>
                </c:pt>
                <c:pt idx="1543">
                  <c:v>10000</c:v>
                </c:pt>
                <c:pt idx="1544">
                  <c:v>10000</c:v>
                </c:pt>
                <c:pt idx="1545">
                  <c:v>10000</c:v>
                </c:pt>
                <c:pt idx="1546">
                  <c:v>10000</c:v>
                </c:pt>
                <c:pt idx="1547">
                  <c:v>10000</c:v>
                </c:pt>
                <c:pt idx="1548">
                  <c:v>10000</c:v>
                </c:pt>
                <c:pt idx="1549">
                  <c:v>10000</c:v>
                </c:pt>
                <c:pt idx="1550">
                  <c:v>10000</c:v>
                </c:pt>
                <c:pt idx="1551">
                  <c:v>10000</c:v>
                </c:pt>
                <c:pt idx="1552">
                  <c:v>10000</c:v>
                </c:pt>
                <c:pt idx="1553">
                  <c:v>10000</c:v>
                </c:pt>
                <c:pt idx="1554">
                  <c:v>10000</c:v>
                </c:pt>
                <c:pt idx="1555">
                  <c:v>10000</c:v>
                </c:pt>
                <c:pt idx="1556">
                  <c:v>10000</c:v>
                </c:pt>
                <c:pt idx="1557">
                  <c:v>10000</c:v>
                </c:pt>
                <c:pt idx="1558">
                  <c:v>10000</c:v>
                </c:pt>
                <c:pt idx="1559">
                  <c:v>10000</c:v>
                </c:pt>
                <c:pt idx="1560">
                  <c:v>10000</c:v>
                </c:pt>
                <c:pt idx="1561">
                  <c:v>10000</c:v>
                </c:pt>
                <c:pt idx="1562">
                  <c:v>10000</c:v>
                </c:pt>
                <c:pt idx="1563">
                  <c:v>10000</c:v>
                </c:pt>
                <c:pt idx="1564">
                  <c:v>10000</c:v>
                </c:pt>
                <c:pt idx="1565">
                  <c:v>10000</c:v>
                </c:pt>
                <c:pt idx="1566">
                  <c:v>10000</c:v>
                </c:pt>
                <c:pt idx="1567">
                  <c:v>10000</c:v>
                </c:pt>
                <c:pt idx="1568">
                  <c:v>10000</c:v>
                </c:pt>
                <c:pt idx="1569">
                  <c:v>10000</c:v>
                </c:pt>
                <c:pt idx="1570">
                  <c:v>10000</c:v>
                </c:pt>
                <c:pt idx="1571">
                  <c:v>10000</c:v>
                </c:pt>
                <c:pt idx="1572">
                  <c:v>10000</c:v>
                </c:pt>
                <c:pt idx="1573">
                  <c:v>10000</c:v>
                </c:pt>
                <c:pt idx="1574">
                  <c:v>10000</c:v>
                </c:pt>
                <c:pt idx="1575">
                  <c:v>10000</c:v>
                </c:pt>
                <c:pt idx="1576">
                  <c:v>10000</c:v>
                </c:pt>
                <c:pt idx="1577">
                  <c:v>10000</c:v>
                </c:pt>
                <c:pt idx="1578">
                  <c:v>10000</c:v>
                </c:pt>
                <c:pt idx="1579">
                  <c:v>10000</c:v>
                </c:pt>
                <c:pt idx="1580">
                  <c:v>10000</c:v>
                </c:pt>
                <c:pt idx="1581">
                  <c:v>10000</c:v>
                </c:pt>
                <c:pt idx="1582">
                  <c:v>10000</c:v>
                </c:pt>
                <c:pt idx="1583">
                  <c:v>10000</c:v>
                </c:pt>
                <c:pt idx="1584">
                  <c:v>10000</c:v>
                </c:pt>
                <c:pt idx="1585">
                  <c:v>10000</c:v>
                </c:pt>
                <c:pt idx="1586">
                  <c:v>10000</c:v>
                </c:pt>
                <c:pt idx="1587">
                  <c:v>10000</c:v>
                </c:pt>
                <c:pt idx="1588">
                  <c:v>10000</c:v>
                </c:pt>
                <c:pt idx="1589">
                  <c:v>10000</c:v>
                </c:pt>
                <c:pt idx="1590">
                  <c:v>10000</c:v>
                </c:pt>
                <c:pt idx="1591">
                  <c:v>10000</c:v>
                </c:pt>
                <c:pt idx="1592">
                  <c:v>10000</c:v>
                </c:pt>
                <c:pt idx="1593">
                  <c:v>10000</c:v>
                </c:pt>
                <c:pt idx="1594">
                  <c:v>10000</c:v>
                </c:pt>
                <c:pt idx="1595">
                  <c:v>10000</c:v>
                </c:pt>
                <c:pt idx="1596">
                  <c:v>10000</c:v>
                </c:pt>
                <c:pt idx="1597">
                  <c:v>10000</c:v>
                </c:pt>
                <c:pt idx="1598">
                  <c:v>10000</c:v>
                </c:pt>
                <c:pt idx="1599">
                  <c:v>10000</c:v>
                </c:pt>
                <c:pt idx="1600">
                  <c:v>10000</c:v>
                </c:pt>
                <c:pt idx="1601">
                  <c:v>10000</c:v>
                </c:pt>
                <c:pt idx="1602">
                  <c:v>10000</c:v>
                </c:pt>
                <c:pt idx="1603">
                  <c:v>10000</c:v>
                </c:pt>
                <c:pt idx="1604">
                  <c:v>10000</c:v>
                </c:pt>
                <c:pt idx="1605">
                  <c:v>10000</c:v>
                </c:pt>
                <c:pt idx="1606">
                  <c:v>10000</c:v>
                </c:pt>
                <c:pt idx="1607">
                  <c:v>10000</c:v>
                </c:pt>
                <c:pt idx="1608">
                  <c:v>10000</c:v>
                </c:pt>
                <c:pt idx="1609">
                  <c:v>10000</c:v>
                </c:pt>
                <c:pt idx="1610">
                  <c:v>10000</c:v>
                </c:pt>
                <c:pt idx="1611">
                  <c:v>10000</c:v>
                </c:pt>
                <c:pt idx="1612">
                  <c:v>10000</c:v>
                </c:pt>
                <c:pt idx="1613">
                  <c:v>10000</c:v>
                </c:pt>
                <c:pt idx="1614">
                  <c:v>10000</c:v>
                </c:pt>
                <c:pt idx="1615">
                  <c:v>10000</c:v>
                </c:pt>
                <c:pt idx="1616">
                  <c:v>10000</c:v>
                </c:pt>
                <c:pt idx="1617">
                  <c:v>10000</c:v>
                </c:pt>
                <c:pt idx="1618">
                  <c:v>10000</c:v>
                </c:pt>
                <c:pt idx="1619">
                  <c:v>10000</c:v>
                </c:pt>
                <c:pt idx="1620">
                  <c:v>10000</c:v>
                </c:pt>
                <c:pt idx="1621">
                  <c:v>10000</c:v>
                </c:pt>
                <c:pt idx="1622">
                  <c:v>10000</c:v>
                </c:pt>
                <c:pt idx="1623">
                  <c:v>10000</c:v>
                </c:pt>
                <c:pt idx="1624">
                  <c:v>10000</c:v>
                </c:pt>
                <c:pt idx="1625">
                  <c:v>10000</c:v>
                </c:pt>
                <c:pt idx="1626">
                  <c:v>10000</c:v>
                </c:pt>
                <c:pt idx="1627">
                  <c:v>10000</c:v>
                </c:pt>
                <c:pt idx="1628">
                  <c:v>10000</c:v>
                </c:pt>
                <c:pt idx="1629">
                  <c:v>10000</c:v>
                </c:pt>
                <c:pt idx="1630">
                  <c:v>10000</c:v>
                </c:pt>
                <c:pt idx="1631">
                  <c:v>10000</c:v>
                </c:pt>
                <c:pt idx="1632">
                  <c:v>10000</c:v>
                </c:pt>
                <c:pt idx="1633">
                  <c:v>10000</c:v>
                </c:pt>
                <c:pt idx="1634">
                  <c:v>10000</c:v>
                </c:pt>
                <c:pt idx="1635">
                  <c:v>10000</c:v>
                </c:pt>
                <c:pt idx="1636">
                  <c:v>10000</c:v>
                </c:pt>
                <c:pt idx="1637">
                  <c:v>10000</c:v>
                </c:pt>
                <c:pt idx="1638">
                  <c:v>10000</c:v>
                </c:pt>
                <c:pt idx="1639">
                  <c:v>10000</c:v>
                </c:pt>
                <c:pt idx="1640">
                  <c:v>10000</c:v>
                </c:pt>
                <c:pt idx="1641">
                  <c:v>10000</c:v>
                </c:pt>
                <c:pt idx="1642">
                  <c:v>10000</c:v>
                </c:pt>
                <c:pt idx="1643">
                  <c:v>10000</c:v>
                </c:pt>
                <c:pt idx="1644">
                  <c:v>10000</c:v>
                </c:pt>
                <c:pt idx="1645">
                  <c:v>10000</c:v>
                </c:pt>
                <c:pt idx="1646">
                  <c:v>10000</c:v>
                </c:pt>
                <c:pt idx="1647">
                  <c:v>10000</c:v>
                </c:pt>
                <c:pt idx="1648">
                  <c:v>10000</c:v>
                </c:pt>
                <c:pt idx="1649">
                  <c:v>10000</c:v>
                </c:pt>
                <c:pt idx="1650">
                  <c:v>10000</c:v>
                </c:pt>
                <c:pt idx="1651">
                  <c:v>10000</c:v>
                </c:pt>
                <c:pt idx="1652">
                  <c:v>10000</c:v>
                </c:pt>
                <c:pt idx="1653">
                  <c:v>10000</c:v>
                </c:pt>
                <c:pt idx="1654">
                  <c:v>10000</c:v>
                </c:pt>
                <c:pt idx="1655">
                  <c:v>10000</c:v>
                </c:pt>
                <c:pt idx="1656">
                  <c:v>10000</c:v>
                </c:pt>
                <c:pt idx="1657">
                  <c:v>10000</c:v>
                </c:pt>
                <c:pt idx="1658">
                  <c:v>10000</c:v>
                </c:pt>
                <c:pt idx="1659">
                  <c:v>10000</c:v>
                </c:pt>
                <c:pt idx="1660">
                  <c:v>10000</c:v>
                </c:pt>
                <c:pt idx="1661">
                  <c:v>10000</c:v>
                </c:pt>
                <c:pt idx="1662">
                  <c:v>10000</c:v>
                </c:pt>
                <c:pt idx="1663">
                  <c:v>10000</c:v>
                </c:pt>
                <c:pt idx="1664">
                  <c:v>10000</c:v>
                </c:pt>
                <c:pt idx="1665">
                  <c:v>10000</c:v>
                </c:pt>
                <c:pt idx="1666">
                  <c:v>10000</c:v>
                </c:pt>
                <c:pt idx="1667">
                  <c:v>10000</c:v>
                </c:pt>
                <c:pt idx="1668">
                  <c:v>10000</c:v>
                </c:pt>
                <c:pt idx="1669">
                  <c:v>10000</c:v>
                </c:pt>
                <c:pt idx="1670">
                  <c:v>10000</c:v>
                </c:pt>
                <c:pt idx="1671">
                  <c:v>10000</c:v>
                </c:pt>
                <c:pt idx="1672">
                  <c:v>10000</c:v>
                </c:pt>
                <c:pt idx="1673">
                  <c:v>10000</c:v>
                </c:pt>
                <c:pt idx="1674">
                  <c:v>10000</c:v>
                </c:pt>
                <c:pt idx="1675">
                  <c:v>10000</c:v>
                </c:pt>
                <c:pt idx="1676">
                  <c:v>10000</c:v>
                </c:pt>
                <c:pt idx="1677">
                  <c:v>10000</c:v>
                </c:pt>
                <c:pt idx="1678">
                  <c:v>10000</c:v>
                </c:pt>
                <c:pt idx="1679">
                  <c:v>10000</c:v>
                </c:pt>
                <c:pt idx="1680">
                  <c:v>10000</c:v>
                </c:pt>
                <c:pt idx="1681">
                  <c:v>10000</c:v>
                </c:pt>
                <c:pt idx="1682">
                  <c:v>10000</c:v>
                </c:pt>
                <c:pt idx="1683">
                  <c:v>10000</c:v>
                </c:pt>
                <c:pt idx="1684">
                  <c:v>10000</c:v>
                </c:pt>
                <c:pt idx="1685">
                  <c:v>10000</c:v>
                </c:pt>
                <c:pt idx="1686">
                  <c:v>10000</c:v>
                </c:pt>
                <c:pt idx="1687">
                  <c:v>10000</c:v>
                </c:pt>
                <c:pt idx="1688">
                  <c:v>10000</c:v>
                </c:pt>
                <c:pt idx="1689">
                  <c:v>10000</c:v>
                </c:pt>
                <c:pt idx="1690">
                  <c:v>10000</c:v>
                </c:pt>
                <c:pt idx="1691">
                  <c:v>10000</c:v>
                </c:pt>
                <c:pt idx="1692">
                  <c:v>10000</c:v>
                </c:pt>
                <c:pt idx="1693">
                  <c:v>10000</c:v>
                </c:pt>
                <c:pt idx="1694">
                  <c:v>10000</c:v>
                </c:pt>
                <c:pt idx="1695">
                  <c:v>10000</c:v>
                </c:pt>
                <c:pt idx="1696">
                  <c:v>10000</c:v>
                </c:pt>
                <c:pt idx="1697">
                  <c:v>10000</c:v>
                </c:pt>
                <c:pt idx="1698">
                  <c:v>10000</c:v>
                </c:pt>
                <c:pt idx="1699">
                  <c:v>10000</c:v>
                </c:pt>
                <c:pt idx="1700">
                  <c:v>10000</c:v>
                </c:pt>
                <c:pt idx="1701">
                  <c:v>10000</c:v>
                </c:pt>
                <c:pt idx="1702">
                  <c:v>10000</c:v>
                </c:pt>
                <c:pt idx="1703">
                  <c:v>10000</c:v>
                </c:pt>
                <c:pt idx="1704">
                  <c:v>10000</c:v>
                </c:pt>
                <c:pt idx="1705">
                  <c:v>10000</c:v>
                </c:pt>
                <c:pt idx="1706">
                  <c:v>10000</c:v>
                </c:pt>
                <c:pt idx="1707">
                  <c:v>10000</c:v>
                </c:pt>
                <c:pt idx="1708">
                  <c:v>10000</c:v>
                </c:pt>
                <c:pt idx="1709">
                  <c:v>10000</c:v>
                </c:pt>
                <c:pt idx="1710">
                  <c:v>10000</c:v>
                </c:pt>
                <c:pt idx="1711">
                  <c:v>10000</c:v>
                </c:pt>
                <c:pt idx="1712">
                  <c:v>10000</c:v>
                </c:pt>
                <c:pt idx="1713">
                  <c:v>10000</c:v>
                </c:pt>
                <c:pt idx="1714">
                  <c:v>10000</c:v>
                </c:pt>
                <c:pt idx="1715">
                  <c:v>10000</c:v>
                </c:pt>
                <c:pt idx="1716">
                  <c:v>10000</c:v>
                </c:pt>
                <c:pt idx="1717">
                  <c:v>10000</c:v>
                </c:pt>
                <c:pt idx="1718">
                  <c:v>10000</c:v>
                </c:pt>
                <c:pt idx="1719">
                  <c:v>10000</c:v>
                </c:pt>
                <c:pt idx="1720">
                  <c:v>10000</c:v>
                </c:pt>
                <c:pt idx="1721">
                  <c:v>10000</c:v>
                </c:pt>
                <c:pt idx="1722">
                  <c:v>10000</c:v>
                </c:pt>
                <c:pt idx="1723">
                  <c:v>10000</c:v>
                </c:pt>
                <c:pt idx="1724">
                  <c:v>10000</c:v>
                </c:pt>
                <c:pt idx="1725">
                  <c:v>10000</c:v>
                </c:pt>
                <c:pt idx="1726">
                  <c:v>10000</c:v>
                </c:pt>
                <c:pt idx="1727">
                  <c:v>10000</c:v>
                </c:pt>
                <c:pt idx="1728">
                  <c:v>10000</c:v>
                </c:pt>
                <c:pt idx="1729">
                  <c:v>10000</c:v>
                </c:pt>
                <c:pt idx="1730">
                  <c:v>10000</c:v>
                </c:pt>
                <c:pt idx="1731">
                  <c:v>10000</c:v>
                </c:pt>
                <c:pt idx="1732">
                  <c:v>10000</c:v>
                </c:pt>
                <c:pt idx="1733">
                  <c:v>10000</c:v>
                </c:pt>
                <c:pt idx="1734">
                  <c:v>10000</c:v>
                </c:pt>
                <c:pt idx="1735">
                  <c:v>10000</c:v>
                </c:pt>
                <c:pt idx="1736">
                  <c:v>10000</c:v>
                </c:pt>
                <c:pt idx="1737">
                  <c:v>10000</c:v>
                </c:pt>
                <c:pt idx="1738">
                  <c:v>10000</c:v>
                </c:pt>
                <c:pt idx="1739">
                  <c:v>10000</c:v>
                </c:pt>
                <c:pt idx="1740">
                  <c:v>10000</c:v>
                </c:pt>
                <c:pt idx="1741">
                  <c:v>10000</c:v>
                </c:pt>
                <c:pt idx="1742">
                  <c:v>10000</c:v>
                </c:pt>
                <c:pt idx="1743">
                  <c:v>10000</c:v>
                </c:pt>
                <c:pt idx="1744">
                  <c:v>10000</c:v>
                </c:pt>
                <c:pt idx="1745">
                  <c:v>10000</c:v>
                </c:pt>
                <c:pt idx="1746">
                  <c:v>10000</c:v>
                </c:pt>
                <c:pt idx="1747">
                  <c:v>10000</c:v>
                </c:pt>
                <c:pt idx="1748">
                  <c:v>10000</c:v>
                </c:pt>
                <c:pt idx="1749">
                  <c:v>10000</c:v>
                </c:pt>
                <c:pt idx="1750">
                  <c:v>10000</c:v>
                </c:pt>
                <c:pt idx="1751">
                  <c:v>10000</c:v>
                </c:pt>
                <c:pt idx="1752">
                  <c:v>10000</c:v>
                </c:pt>
                <c:pt idx="1753">
                  <c:v>10000</c:v>
                </c:pt>
                <c:pt idx="1754">
                  <c:v>10000</c:v>
                </c:pt>
                <c:pt idx="1755">
                  <c:v>10000</c:v>
                </c:pt>
                <c:pt idx="1756">
                  <c:v>10000</c:v>
                </c:pt>
                <c:pt idx="1757">
                  <c:v>10000</c:v>
                </c:pt>
                <c:pt idx="1758">
                  <c:v>10000</c:v>
                </c:pt>
                <c:pt idx="1759">
                  <c:v>10000</c:v>
                </c:pt>
                <c:pt idx="1760">
                  <c:v>10000</c:v>
                </c:pt>
                <c:pt idx="1761">
                  <c:v>10000</c:v>
                </c:pt>
                <c:pt idx="1762">
                  <c:v>10000</c:v>
                </c:pt>
                <c:pt idx="1763">
                  <c:v>10000</c:v>
                </c:pt>
                <c:pt idx="1764">
                  <c:v>10000</c:v>
                </c:pt>
                <c:pt idx="1765">
                  <c:v>10000</c:v>
                </c:pt>
                <c:pt idx="1766">
                  <c:v>10000</c:v>
                </c:pt>
                <c:pt idx="1767">
                  <c:v>10000</c:v>
                </c:pt>
                <c:pt idx="1768">
                  <c:v>10000</c:v>
                </c:pt>
                <c:pt idx="1769">
                  <c:v>10000</c:v>
                </c:pt>
                <c:pt idx="1770">
                  <c:v>10000</c:v>
                </c:pt>
                <c:pt idx="1771">
                  <c:v>10000</c:v>
                </c:pt>
                <c:pt idx="1772">
                  <c:v>10000</c:v>
                </c:pt>
                <c:pt idx="1773">
                  <c:v>10000</c:v>
                </c:pt>
                <c:pt idx="1774">
                  <c:v>10000</c:v>
                </c:pt>
                <c:pt idx="1775">
                  <c:v>10000</c:v>
                </c:pt>
                <c:pt idx="1776">
                  <c:v>10000</c:v>
                </c:pt>
                <c:pt idx="1777">
                  <c:v>10000</c:v>
                </c:pt>
                <c:pt idx="1778">
                  <c:v>10000</c:v>
                </c:pt>
                <c:pt idx="1779">
                  <c:v>10000</c:v>
                </c:pt>
                <c:pt idx="1780">
                  <c:v>10000</c:v>
                </c:pt>
                <c:pt idx="1781">
                  <c:v>10000</c:v>
                </c:pt>
                <c:pt idx="1782">
                  <c:v>10000</c:v>
                </c:pt>
                <c:pt idx="1783">
                  <c:v>10000</c:v>
                </c:pt>
                <c:pt idx="1784">
                  <c:v>10000</c:v>
                </c:pt>
                <c:pt idx="1785">
                  <c:v>10000</c:v>
                </c:pt>
                <c:pt idx="1786">
                  <c:v>10000</c:v>
                </c:pt>
                <c:pt idx="1787">
                  <c:v>10000</c:v>
                </c:pt>
                <c:pt idx="1788">
                  <c:v>10000</c:v>
                </c:pt>
                <c:pt idx="1789">
                  <c:v>10000</c:v>
                </c:pt>
                <c:pt idx="1790">
                  <c:v>10000</c:v>
                </c:pt>
                <c:pt idx="1791">
                  <c:v>10000</c:v>
                </c:pt>
                <c:pt idx="1792">
                  <c:v>10000</c:v>
                </c:pt>
                <c:pt idx="1793">
                  <c:v>10000</c:v>
                </c:pt>
                <c:pt idx="1794">
                  <c:v>10000</c:v>
                </c:pt>
                <c:pt idx="1795">
                  <c:v>10000</c:v>
                </c:pt>
                <c:pt idx="1796">
                  <c:v>10000</c:v>
                </c:pt>
                <c:pt idx="1797">
                  <c:v>10000</c:v>
                </c:pt>
                <c:pt idx="1798">
                  <c:v>10000</c:v>
                </c:pt>
                <c:pt idx="1799">
                  <c:v>10000</c:v>
                </c:pt>
                <c:pt idx="1800">
                  <c:v>10000</c:v>
                </c:pt>
                <c:pt idx="1801">
                  <c:v>10000</c:v>
                </c:pt>
                <c:pt idx="1802">
                  <c:v>10000</c:v>
                </c:pt>
                <c:pt idx="1803">
                  <c:v>10000</c:v>
                </c:pt>
                <c:pt idx="1804">
                  <c:v>10000</c:v>
                </c:pt>
                <c:pt idx="1805">
                  <c:v>10000</c:v>
                </c:pt>
                <c:pt idx="1806">
                  <c:v>10000</c:v>
                </c:pt>
                <c:pt idx="1807">
                  <c:v>10000</c:v>
                </c:pt>
                <c:pt idx="1808">
                  <c:v>10000</c:v>
                </c:pt>
                <c:pt idx="1809">
                  <c:v>10000</c:v>
                </c:pt>
                <c:pt idx="1810">
                  <c:v>10000</c:v>
                </c:pt>
                <c:pt idx="1811">
                  <c:v>10000</c:v>
                </c:pt>
                <c:pt idx="1812">
                  <c:v>10000</c:v>
                </c:pt>
                <c:pt idx="1813">
                  <c:v>10000</c:v>
                </c:pt>
                <c:pt idx="1814">
                  <c:v>10000</c:v>
                </c:pt>
                <c:pt idx="1815">
                  <c:v>10000</c:v>
                </c:pt>
                <c:pt idx="1816">
                  <c:v>10000</c:v>
                </c:pt>
                <c:pt idx="1817">
                  <c:v>10000</c:v>
                </c:pt>
                <c:pt idx="1818">
                  <c:v>10000</c:v>
                </c:pt>
                <c:pt idx="1819">
                  <c:v>10000</c:v>
                </c:pt>
                <c:pt idx="1820">
                  <c:v>10000</c:v>
                </c:pt>
                <c:pt idx="1821">
                  <c:v>10000</c:v>
                </c:pt>
                <c:pt idx="1822">
                  <c:v>10000</c:v>
                </c:pt>
                <c:pt idx="1823">
                  <c:v>10000</c:v>
                </c:pt>
                <c:pt idx="1824">
                  <c:v>10000</c:v>
                </c:pt>
                <c:pt idx="1825">
                  <c:v>10000</c:v>
                </c:pt>
                <c:pt idx="1826">
                  <c:v>10000</c:v>
                </c:pt>
                <c:pt idx="1827">
                  <c:v>10000</c:v>
                </c:pt>
                <c:pt idx="1828">
                  <c:v>10000</c:v>
                </c:pt>
                <c:pt idx="1829">
                  <c:v>10000</c:v>
                </c:pt>
                <c:pt idx="1830">
                  <c:v>10000</c:v>
                </c:pt>
                <c:pt idx="1831">
                  <c:v>10000</c:v>
                </c:pt>
                <c:pt idx="1832">
                  <c:v>10000</c:v>
                </c:pt>
                <c:pt idx="1833">
                  <c:v>10000</c:v>
                </c:pt>
                <c:pt idx="1834">
                  <c:v>10000</c:v>
                </c:pt>
                <c:pt idx="1835">
                  <c:v>10000</c:v>
                </c:pt>
                <c:pt idx="1836">
                  <c:v>10000</c:v>
                </c:pt>
                <c:pt idx="1837">
                  <c:v>10000</c:v>
                </c:pt>
                <c:pt idx="1838">
                  <c:v>10000</c:v>
                </c:pt>
                <c:pt idx="1839">
                  <c:v>10000</c:v>
                </c:pt>
                <c:pt idx="1840">
                  <c:v>10000</c:v>
                </c:pt>
                <c:pt idx="1841">
                  <c:v>10000</c:v>
                </c:pt>
                <c:pt idx="1842">
                  <c:v>10000</c:v>
                </c:pt>
                <c:pt idx="1843">
                  <c:v>10000</c:v>
                </c:pt>
                <c:pt idx="1844">
                  <c:v>10000</c:v>
                </c:pt>
                <c:pt idx="1845">
                  <c:v>10000</c:v>
                </c:pt>
                <c:pt idx="1846">
                  <c:v>10000</c:v>
                </c:pt>
                <c:pt idx="1847">
                  <c:v>10000</c:v>
                </c:pt>
                <c:pt idx="1848">
                  <c:v>10000</c:v>
                </c:pt>
                <c:pt idx="1849">
                  <c:v>10000</c:v>
                </c:pt>
                <c:pt idx="1850">
                  <c:v>10000</c:v>
                </c:pt>
                <c:pt idx="1851">
                  <c:v>10000</c:v>
                </c:pt>
                <c:pt idx="1852">
                  <c:v>10000</c:v>
                </c:pt>
                <c:pt idx="1853">
                  <c:v>10000</c:v>
                </c:pt>
                <c:pt idx="1854">
                  <c:v>10000</c:v>
                </c:pt>
                <c:pt idx="1855">
                  <c:v>10000</c:v>
                </c:pt>
                <c:pt idx="1856">
                  <c:v>10000</c:v>
                </c:pt>
                <c:pt idx="1857">
                  <c:v>10000</c:v>
                </c:pt>
                <c:pt idx="1858">
                  <c:v>10000</c:v>
                </c:pt>
                <c:pt idx="1859">
                  <c:v>10000</c:v>
                </c:pt>
                <c:pt idx="1860">
                  <c:v>10000</c:v>
                </c:pt>
                <c:pt idx="1861">
                  <c:v>10000</c:v>
                </c:pt>
                <c:pt idx="1862">
                  <c:v>10000</c:v>
                </c:pt>
                <c:pt idx="1863">
                  <c:v>10000</c:v>
                </c:pt>
                <c:pt idx="1864">
                  <c:v>10000</c:v>
                </c:pt>
                <c:pt idx="1865">
                  <c:v>10000</c:v>
                </c:pt>
                <c:pt idx="1866">
                  <c:v>10000</c:v>
                </c:pt>
                <c:pt idx="1867">
                  <c:v>10000</c:v>
                </c:pt>
                <c:pt idx="1868">
                  <c:v>10000</c:v>
                </c:pt>
                <c:pt idx="1869">
                  <c:v>10000</c:v>
                </c:pt>
                <c:pt idx="1870">
                  <c:v>10000</c:v>
                </c:pt>
                <c:pt idx="1871">
                  <c:v>10000</c:v>
                </c:pt>
                <c:pt idx="1872">
                  <c:v>10000</c:v>
                </c:pt>
                <c:pt idx="1873">
                  <c:v>10000</c:v>
                </c:pt>
                <c:pt idx="1874">
                  <c:v>10000</c:v>
                </c:pt>
                <c:pt idx="1875">
                  <c:v>10000</c:v>
                </c:pt>
                <c:pt idx="1876">
                  <c:v>10000</c:v>
                </c:pt>
                <c:pt idx="1877">
                  <c:v>10000</c:v>
                </c:pt>
                <c:pt idx="1878">
                  <c:v>10000</c:v>
                </c:pt>
                <c:pt idx="1879">
                  <c:v>10000</c:v>
                </c:pt>
                <c:pt idx="1880">
                  <c:v>10000</c:v>
                </c:pt>
                <c:pt idx="1881">
                  <c:v>10000</c:v>
                </c:pt>
                <c:pt idx="1882">
                  <c:v>10000</c:v>
                </c:pt>
                <c:pt idx="1883">
                  <c:v>10000</c:v>
                </c:pt>
                <c:pt idx="1884">
                  <c:v>10000</c:v>
                </c:pt>
                <c:pt idx="1885">
                  <c:v>10000</c:v>
                </c:pt>
                <c:pt idx="1886">
                  <c:v>10000</c:v>
                </c:pt>
                <c:pt idx="1887">
                  <c:v>10000</c:v>
                </c:pt>
                <c:pt idx="1888">
                  <c:v>10000</c:v>
                </c:pt>
                <c:pt idx="1889">
                  <c:v>10000</c:v>
                </c:pt>
                <c:pt idx="1890">
                  <c:v>10000</c:v>
                </c:pt>
                <c:pt idx="1891">
                  <c:v>10000</c:v>
                </c:pt>
                <c:pt idx="1892">
                  <c:v>10000</c:v>
                </c:pt>
                <c:pt idx="1893">
                  <c:v>10000</c:v>
                </c:pt>
                <c:pt idx="1894">
                  <c:v>10000</c:v>
                </c:pt>
                <c:pt idx="1895">
                  <c:v>10000</c:v>
                </c:pt>
                <c:pt idx="1896">
                  <c:v>10000</c:v>
                </c:pt>
                <c:pt idx="1897">
                  <c:v>10000</c:v>
                </c:pt>
                <c:pt idx="1898">
                  <c:v>10000</c:v>
                </c:pt>
                <c:pt idx="1899">
                  <c:v>10000</c:v>
                </c:pt>
                <c:pt idx="1900">
                  <c:v>10000</c:v>
                </c:pt>
                <c:pt idx="1901">
                  <c:v>10000</c:v>
                </c:pt>
                <c:pt idx="1902">
                  <c:v>10000</c:v>
                </c:pt>
                <c:pt idx="1903">
                  <c:v>10000</c:v>
                </c:pt>
                <c:pt idx="1904">
                  <c:v>10000</c:v>
                </c:pt>
                <c:pt idx="1905">
                  <c:v>10000</c:v>
                </c:pt>
                <c:pt idx="1906">
                  <c:v>10000</c:v>
                </c:pt>
                <c:pt idx="1907">
                  <c:v>10000</c:v>
                </c:pt>
                <c:pt idx="1908">
                  <c:v>10000</c:v>
                </c:pt>
                <c:pt idx="1909">
                  <c:v>10000</c:v>
                </c:pt>
                <c:pt idx="1910">
                  <c:v>10000</c:v>
                </c:pt>
                <c:pt idx="1911">
                  <c:v>10000</c:v>
                </c:pt>
                <c:pt idx="1912">
                  <c:v>10000</c:v>
                </c:pt>
                <c:pt idx="1913">
                  <c:v>10000</c:v>
                </c:pt>
                <c:pt idx="1914">
                  <c:v>10000</c:v>
                </c:pt>
                <c:pt idx="1915">
                  <c:v>10000</c:v>
                </c:pt>
                <c:pt idx="1916">
                  <c:v>10000</c:v>
                </c:pt>
                <c:pt idx="1917">
                  <c:v>10000</c:v>
                </c:pt>
                <c:pt idx="1918">
                  <c:v>10000</c:v>
                </c:pt>
                <c:pt idx="1919">
                  <c:v>10000</c:v>
                </c:pt>
                <c:pt idx="1920">
                  <c:v>10000</c:v>
                </c:pt>
                <c:pt idx="1921">
                  <c:v>10000</c:v>
                </c:pt>
                <c:pt idx="1922">
                  <c:v>10000</c:v>
                </c:pt>
                <c:pt idx="1923">
                  <c:v>10000</c:v>
                </c:pt>
                <c:pt idx="1924">
                  <c:v>10000</c:v>
                </c:pt>
                <c:pt idx="1925">
                  <c:v>10000</c:v>
                </c:pt>
                <c:pt idx="1926">
                  <c:v>10000</c:v>
                </c:pt>
                <c:pt idx="1927">
                  <c:v>10000</c:v>
                </c:pt>
                <c:pt idx="1928">
                  <c:v>10000</c:v>
                </c:pt>
                <c:pt idx="1929">
                  <c:v>10000</c:v>
                </c:pt>
                <c:pt idx="1930">
                  <c:v>10000</c:v>
                </c:pt>
                <c:pt idx="1931">
                  <c:v>10000</c:v>
                </c:pt>
                <c:pt idx="1932">
                  <c:v>10000</c:v>
                </c:pt>
                <c:pt idx="1933">
                  <c:v>10000</c:v>
                </c:pt>
                <c:pt idx="1934">
                  <c:v>10000</c:v>
                </c:pt>
                <c:pt idx="1935">
                  <c:v>10000</c:v>
                </c:pt>
                <c:pt idx="1936">
                  <c:v>10000</c:v>
                </c:pt>
                <c:pt idx="1937">
                  <c:v>10000</c:v>
                </c:pt>
                <c:pt idx="1938">
                  <c:v>10000</c:v>
                </c:pt>
                <c:pt idx="1939">
                  <c:v>10000</c:v>
                </c:pt>
                <c:pt idx="1940">
                  <c:v>10000</c:v>
                </c:pt>
                <c:pt idx="1941">
                  <c:v>10000</c:v>
                </c:pt>
                <c:pt idx="1942">
                  <c:v>10000</c:v>
                </c:pt>
                <c:pt idx="1943">
                  <c:v>10000</c:v>
                </c:pt>
                <c:pt idx="1944">
                  <c:v>10000</c:v>
                </c:pt>
                <c:pt idx="1945">
                  <c:v>10000</c:v>
                </c:pt>
                <c:pt idx="1946">
                  <c:v>10000</c:v>
                </c:pt>
                <c:pt idx="1947">
                  <c:v>10000</c:v>
                </c:pt>
                <c:pt idx="1948">
                  <c:v>10000</c:v>
                </c:pt>
                <c:pt idx="1949">
                  <c:v>10000</c:v>
                </c:pt>
                <c:pt idx="1950">
                  <c:v>10000</c:v>
                </c:pt>
                <c:pt idx="1951">
                  <c:v>10000</c:v>
                </c:pt>
                <c:pt idx="1952">
                  <c:v>10000</c:v>
                </c:pt>
                <c:pt idx="1953">
                  <c:v>10000</c:v>
                </c:pt>
                <c:pt idx="1954">
                  <c:v>10000</c:v>
                </c:pt>
                <c:pt idx="1955">
                  <c:v>10000</c:v>
                </c:pt>
                <c:pt idx="1956">
                  <c:v>10000</c:v>
                </c:pt>
                <c:pt idx="1957">
                  <c:v>10000</c:v>
                </c:pt>
                <c:pt idx="1958">
                  <c:v>10000</c:v>
                </c:pt>
                <c:pt idx="1959">
                  <c:v>10000</c:v>
                </c:pt>
                <c:pt idx="1960">
                  <c:v>10000</c:v>
                </c:pt>
                <c:pt idx="1961">
                  <c:v>10000</c:v>
                </c:pt>
                <c:pt idx="1962">
                  <c:v>10000</c:v>
                </c:pt>
                <c:pt idx="1963">
                  <c:v>10000</c:v>
                </c:pt>
                <c:pt idx="1964">
                  <c:v>10000</c:v>
                </c:pt>
                <c:pt idx="1965">
                  <c:v>10000</c:v>
                </c:pt>
                <c:pt idx="1966">
                  <c:v>10000</c:v>
                </c:pt>
                <c:pt idx="1967">
                  <c:v>10000</c:v>
                </c:pt>
                <c:pt idx="1968">
                  <c:v>10000</c:v>
                </c:pt>
                <c:pt idx="1969">
                  <c:v>10000</c:v>
                </c:pt>
                <c:pt idx="1970">
                  <c:v>10000</c:v>
                </c:pt>
                <c:pt idx="1971">
                  <c:v>10000</c:v>
                </c:pt>
                <c:pt idx="1972">
                  <c:v>10000</c:v>
                </c:pt>
                <c:pt idx="1973">
                  <c:v>10000</c:v>
                </c:pt>
                <c:pt idx="1974">
                  <c:v>10000</c:v>
                </c:pt>
                <c:pt idx="1975">
                  <c:v>10000</c:v>
                </c:pt>
                <c:pt idx="1976">
                  <c:v>10000</c:v>
                </c:pt>
                <c:pt idx="1977">
                  <c:v>10000</c:v>
                </c:pt>
                <c:pt idx="1978">
                  <c:v>10000</c:v>
                </c:pt>
                <c:pt idx="1979">
                  <c:v>10000</c:v>
                </c:pt>
                <c:pt idx="1980">
                  <c:v>10000</c:v>
                </c:pt>
                <c:pt idx="1981">
                  <c:v>10000</c:v>
                </c:pt>
                <c:pt idx="1982">
                  <c:v>10000</c:v>
                </c:pt>
                <c:pt idx="1983">
                  <c:v>10000</c:v>
                </c:pt>
                <c:pt idx="1984">
                  <c:v>10000</c:v>
                </c:pt>
                <c:pt idx="1985">
                  <c:v>10000</c:v>
                </c:pt>
                <c:pt idx="1986">
                  <c:v>10000</c:v>
                </c:pt>
                <c:pt idx="1987">
                  <c:v>10000</c:v>
                </c:pt>
                <c:pt idx="1988">
                  <c:v>10000</c:v>
                </c:pt>
                <c:pt idx="1989">
                  <c:v>10000</c:v>
                </c:pt>
                <c:pt idx="1990">
                  <c:v>10000</c:v>
                </c:pt>
                <c:pt idx="1991">
                  <c:v>10000</c:v>
                </c:pt>
                <c:pt idx="1992">
                  <c:v>10000</c:v>
                </c:pt>
                <c:pt idx="1993">
                  <c:v>10000</c:v>
                </c:pt>
                <c:pt idx="1994">
                  <c:v>10000</c:v>
                </c:pt>
                <c:pt idx="1995">
                  <c:v>10000</c:v>
                </c:pt>
                <c:pt idx="1996">
                  <c:v>10000</c:v>
                </c:pt>
                <c:pt idx="1997">
                  <c:v>10000</c:v>
                </c:pt>
                <c:pt idx="1998">
                  <c:v>10000</c:v>
                </c:pt>
                <c:pt idx="1999">
                  <c:v>10000</c:v>
                </c:pt>
                <c:pt idx="2000">
                  <c:v>10000</c:v>
                </c:pt>
                <c:pt idx="2001">
                  <c:v>10000</c:v>
                </c:pt>
                <c:pt idx="2002">
                  <c:v>10000</c:v>
                </c:pt>
                <c:pt idx="2003">
                  <c:v>10000</c:v>
                </c:pt>
                <c:pt idx="2004">
                  <c:v>10000</c:v>
                </c:pt>
                <c:pt idx="2005">
                  <c:v>10000</c:v>
                </c:pt>
                <c:pt idx="2006">
                  <c:v>10000</c:v>
                </c:pt>
                <c:pt idx="2007">
                  <c:v>10000</c:v>
                </c:pt>
                <c:pt idx="2008">
                  <c:v>10000</c:v>
                </c:pt>
                <c:pt idx="2009">
                  <c:v>10000</c:v>
                </c:pt>
                <c:pt idx="2010">
                  <c:v>10000</c:v>
                </c:pt>
                <c:pt idx="2011">
                  <c:v>10000</c:v>
                </c:pt>
                <c:pt idx="2012">
                  <c:v>10000</c:v>
                </c:pt>
                <c:pt idx="2013">
                  <c:v>10000</c:v>
                </c:pt>
                <c:pt idx="2014">
                  <c:v>10000</c:v>
                </c:pt>
                <c:pt idx="2015">
                  <c:v>10000</c:v>
                </c:pt>
                <c:pt idx="2016">
                  <c:v>10000</c:v>
                </c:pt>
                <c:pt idx="2017">
                  <c:v>10000</c:v>
                </c:pt>
                <c:pt idx="2018">
                  <c:v>10000</c:v>
                </c:pt>
                <c:pt idx="2019">
                  <c:v>10000</c:v>
                </c:pt>
                <c:pt idx="2020">
                  <c:v>10000</c:v>
                </c:pt>
                <c:pt idx="2021">
                  <c:v>10000</c:v>
                </c:pt>
                <c:pt idx="2022">
                  <c:v>10000</c:v>
                </c:pt>
                <c:pt idx="2023">
                  <c:v>10000</c:v>
                </c:pt>
                <c:pt idx="2024">
                  <c:v>10000</c:v>
                </c:pt>
                <c:pt idx="2025">
                  <c:v>10000</c:v>
                </c:pt>
                <c:pt idx="2026">
                  <c:v>10000</c:v>
                </c:pt>
                <c:pt idx="2027">
                  <c:v>10000</c:v>
                </c:pt>
                <c:pt idx="2028">
                  <c:v>10000</c:v>
                </c:pt>
                <c:pt idx="2029">
                  <c:v>10000</c:v>
                </c:pt>
                <c:pt idx="2030">
                  <c:v>10000</c:v>
                </c:pt>
                <c:pt idx="2031">
                  <c:v>10000</c:v>
                </c:pt>
                <c:pt idx="2032">
                  <c:v>10000</c:v>
                </c:pt>
                <c:pt idx="2033">
                  <c:v>10000</c:v>
                </c:pt>
                <c:pt idx="2034">
                  <c:v>10000</c:v>
                </c:pt>
                <c:pt idx="2035">
                  <c:v>10000</c:v>
                </c:pt>
                <c:pt idx="2036">
                  <c:v>10000</c:v>
                </c:pt>
                <c:pt idx="2037">
                  <c:v>10000</c:v>
                </c:pt>
                <c:pt idx="2038">
                  <c:v>10000</c:v>
                </c:pt>
                <c:pt idx="2039">
                  <c:v>10000</c:v>
                </c:pt>
                <c:pt idx="2040">
                  <c:v>10000</c:v>
                </c:pt>
                <c:pt idx="2041">
                  <c:v>10000</c:v>
                </c:pt>
                <c:pt idx="2042">
                  <c:v>10000</c:v>
                </c:pt>
                <c:pt idx="2043">
                  <c:v>10000</c:v>
                </c:pt>
                <c:pt idx="2044">
                  <c:v>10000</c:v>
                </c:pt>
                <c:pt idx="2045">
                  <c:v>10000</c:v>
                </c:pt>
                <c:pt idx="2046">
                  <c:v>10000</c:v>
                </c:pt>
                <c:pt idx="2047">
                  <c:v>10000</c:v>
                </c:pt>
                <c:pt idx="2048">
                  <c:v>10000</c:v>
                </c:pt>
                <c:pt idx="2049">
                  <c:v>10000</c:v>
                </c:pt>
                <c:pt idx="2050">
                  <c:v>10000</c:v>
                </c:pt>
                <c:pt idx="2051">
                  <c:v>10000</c:v>
                </c:pt>
                <c:pt idx="2052">
                  <c:v>10000</c:v>
                </c:pt>
                <c:pt idx="2053">
                  <c:v>10000</c:v>
                </c:pt>
                <c:pt idx="2054">
                  <c:v>10000</c:v>
                </c:pt>
                <c:pt idx="2055">
                  <c:v>10000</c:v>
                </c:pt>
                <c:pt idx="2056">
                  <c:v>10000</c:v>
                </c:pt>
                <c:pt idx="2057">
                  <c:v>10000</c:v>
                </c:pt>
                <c:pt idx="2058">
                  <c:v>10000</c:v>
                </c:pt>
                <c:pt idx="2059">
                  <c:v>10000</c:v>
                </c:pt>
                <c:pt idx="2060">
                  <c:v>10000</c:v>
                </c:pt>
                <c:pt idx="2061">
                  <c:v>10000</c:v>
                </c:pt>
                <c:pt idx="2062">
                  <c:v>10000</c:v>
                </c:pt>
                <c:pt idx="2063">
                  <c:v>10000</c:v>
                </c:pt>
                <c:pt idx="2064">
                  <c:v>10000</c:v>
                </c:pt>
                <c:pt idx="2065">
                  <c:v>10000</c:v>
                </c:pt>
                <c:pt idx="2066">
                  <c:v>10000</c:v>
                </c:pt>
                <c:pt idx="2067">
                  <c:v>10000</c:v>
                </c:pt>
                <c:pt idx="2068">
                  <c:v>10000</c:v>
                </c:pt>
                <c:pt idx="2069">
                  <c:v>10000</c:v>
                </c:pt>
                <c:pt idx="2070">
                  <c:v>10000</c:v>
                </c:pt>
                <c:pt idx="2071">
                  <c:v>10000</c:v>
                </c:pt>
                <c:pt idx="2072">
                  <c:v>10000</c:v>
                </c:pt>
                <c:pt idx="2073">
                  <c:v>10000</c:v>
                </c:pt>
                <c:pt idx="2074">
                  <c:v>10000</c:v>
                </c:pt>
                <c:pt idx="2075">
                  <c:v>10000</c:v>
                </c:pt>
                <c:pt idx="2076">
                  <c:v>10000</c:v>
                </c:pt>
                <c:pt idx="2077">
                  <c:v>10000</c:v>
                </c:pt>
                <c:pt idx="2078">
                  <c:v>10000</c:v>
                </c:pt>
                <c:pt idx="2079">
                  <c:v>10000</c:v>
                </c:pt>
                <c:pt idx="2080">
                  <c:v>10000</c:v>
                </c:pt>
                <c:pt idx="2081">
                  <c:v>10000</c:v>
                </c:pt>
                <c:pt idx="2082">
                  <c:v>10000</c:v>
                </c:pt>
                <c:pt idx="2083">
                  <c:v>10000</c:v>
                </c:pt>
                <c:pt idx="2084">
                  <c:v>10000</c:v>
                </c:pt>
                <c:pt idx="2085">
                  <c:v>10000</c:v>
                </c:pt>
                <c:pt idx="2086">
                  <c:v>10000</c:v>
                </c:pt>
                <c:pt idx="2087">
                  <c:v>10000</c:v>
                </c:pt>
                <c:pt idx="2088">
                  <c:v>10000</c:v>
                </c:pt>
                <c:pt idx="2089">
                  <c:v>10000</c:v>
                </c:pt>
                <c:pt idx="2090">
                  <c:v>10000</c:v>
                </c:pt>
                <c:pt idx="2091">
                  <c:v>10000</c:v>
                </c:pt>
                <c:pt idx="2092">
                  <c:v>10000</c:v>
                </c:pt>
                <c:pt idx="2093">
                  <c:v>10000</c:v>
                </c:pt>
                <c:pt idx="2094">
                  <c:v>10000</c:v>
                </c:pt>
                <c:pt idx="2095">
                  <c:v>10000</c:v>
                </c:pt>
                <c:pt idx="2096">
                  <c:v>10000</c:v>
                </c:pt>
                <c:pt idx="2097">
                  <c:v>10000</c:v>
                </c:pt>
                <c:pt idx="2098">
                  <c:v>10000</c:v>
                </c:pt>
                <c:pt idx="2099">
                  <c:v>10000</c:v>
                </c:pt>
                <c:pt idx="2100">
                  <c:v>10000</c:v>
                </c:pt>
                <c:pt idx="2101">
                  <c:v>10000</c:v>
                </c:pt>
                <c:pt idx="2102">
                  <c:v>10000</c:v>
                </c:pt>
                <c:pt idx="2103">
                  <c:v>10000</c:v>
                </c:pt>
                <c:pt idx="2104">
                  <c:v>10000</c:v>
                </c:pt>
                <c:pt idx="2105">
                  <c:v>10000</c:v>
                </c:pt>
                <c:pt idx="2106">
                  <c:v>10000</c:v>
                </c:pt>
                <c:pt idx="2107">
                  <c:v>10000</c:v>
                </c:pt>
                <c:pt idx="2108">
                  <c:v>10000</c:v>
                </c:pt>
                <c:pt idx="2109">
                  <c:v>10000</c:v>
                </c:pt>
                <c:pt idx="2110">
                  <c:v>10000</c:v>
                </c:pt>
                <c:pt idx="2111">
                  <c:v>10000</c:v>
                </c:pt>
                <c:pt idx="2112">
                  <c:v>10000</c:v>
                </c:pt>
                <c:pt idx="2113">
                  <c:v>10000</c:v>
                </c:pt>
                <c:pt idx="2114">
                  <c:v>10000</c:v>
                </c:pt>
                <c:pt idx="2115">
                  <c:v>10000</c:v>
                </c:pt>
                <c:pt idx="2116">
                  <c:v>10000</c:v>
                </c:pt>
                <c:pt idx="2117">
                  <c:v>10000</c:v>
                </c:pt>
                <c:pt idx="2118">
                  <c:v>10000</c:v>
                </c:pt>
                <c:pt idx="2119">
                  <c:v>10000</c:v>
                </c:pt>
                <c:pt idx="2120">
                  <c:v>10000</c:v>
                </c:pt>
                <c:pt idx="2121">
                  <c:v>10000</c:v>
                </c:pt>
                <c:pt idx="2122">
                  <c:v>10000</c:v>
                </c:pt>
                <c:pt idx="2123">
                  <c:v>10000</c:v>
                </c:pt>
                <c:pt idx="2124">
                  <c:v>10000</c:v>
                </c:pt>
                <c:pt idx="2125">
                  <c:v>10000</c:v>
                </c:pt>
                <c:pt idx="2126">
                  <c:v>10000</c:v>
                </c:pt>
                <c:pt idx="2127">
                  <c:v>10000</c:v>
                </c:pt>
                <c:pt idx="2128">
                  <c:v>10000</c:v>
                </c:pt>
                <c:pt idx="2129">
                  <c:v>10000</c:v>
                </c:pt>
                <c:pt idx="2130">
                  <c:v>10000</c:v>
                </c:pt>
                <c:pt idx="2131">
                  <c:v>10000</c:v>
                </c:pt>
                <c:pt idx="2132">
                  <c:v>10000</c:v>
                </c:pt>
                <c:pt idx="2133">
                  <c:v>10000</c:v>
                </c:pt>
                <c:pt idx="2134">
                  <c:v>10000</c:v>
                </c:pt>
                <c:pt idx="2135">
                  <c:v>10000</c:v>
                </c:pt>
                <c:pt idx="2136">
                  <c:v>10000</c:v>
                </c:pt>
                <c:pt idx="2137">
                  <c:v>10000</c:v>
                </c:pt>
                <c:pt idx="2138">
                  <c:v>10000</c:v>
                </c:pt>
                <c:pt idx="2139">
                  <c:v>10000</c:v>
                </c:pt>
                <c:pt idx="2140">
                  <c:v>10000</c:v>
                </c:pt>
                <c:pt idx="2141">
                  <c:v>10000</c:v>
                </c:pt>
                <c:pt idx="2142">
                  <c:v>10000</c:v>
                </c:pt>
                <c:pt idx="2143">
                  <c:v>10000</c:v>
                </c:pt>
                <c:pt idx="2144">
                  <c:v>10000</c:v>
                </c:pt>
                <c:pt idx="2145">
                  <c:v>10000</c:v>
                </c:pt>
                <c:pt idx="2146">
                  <c:v>10000</c:v>
                </c:pt>
                <c:pt idx="2147">
                  <c:v>10000</c:v>
                </c:pt>
                <c:pt idx="2148">
                  <c:v>10000</c:v>
                </c:pt>
                <c:pt idx="2149">
                  <c:v>10000</c:v>
                </c:pt>
                <c:pt idx="2150">
                  <c:v>10000</c:v>
                </c:pt>
                <c:pt idx="2151">
                  <c:v>10000</c:v>
                </c:pt>
                <c:pt idx="2152">
                  <c:v>10000</c:v>
                </c:pt>
                <c:pt idx="2153">
                  <c:v>10000</c:v>
                </c:pt>
                <c:pt idx="2154">
                  <c:v>10000</c:v>
                </c:pt>
                <c:pt idx="2155">
                  <c:v>10000</c:v>
                </c:pt>
                <c:pt idx="2156">
                  <c:v>10000</c:v>
                </c:pt>
                <c:pt idx="2157">
                  <c:v>10000</c:v>
                </c:pt>
                <c:pt idx="2158">
                  <c:v>10000</c:v>
                </c:pt>
                <c:pt idx="2159">
                  <c:v>10000</c:v>
                </c:pt>
                <c:pt idx="2160">
                  <c:v>10000</c:v>
                </c:pt>
                <c:pt idx="2161">
                  <c:v>10000</c:v>
                </c:pt>
                <c:pt idx="2162">
                  <c:v>10000</c:v>
                </c:pt>
                <c:pt idx="2163">
                  <c:v>10000</c:v>
                </c:pt>
                <c:pt idx="2164">
                  <c:v>10000</c:v>
                </c:pt>
                <c:pt idx="2165">
                  <c:v>10000</c:v>
                </c:pt>
                <c:pt idx="2166">
                  <c:v>10000</c:v>
                </c:pt>
                <c:pt idx="2167">
                  <c:v>10000</c:v>
                </c:pt>
                <c:pt idx="2168">
                  <c:v>10000</c:v>
                </c:pt>
                <c:pt idx="2169">
                  <c:v>10000</c:v>
                </c:pt>
                <c:pt idx="2170">
                  <c:v>10000</c:v>
                </c:pt>
                <c:pt idx="2171">
                  <c:v>10000</c:v>
                </c:pt>
                <c:pt idx="2172">
                  <c:v>10000</c:v>
                </c:pt>
                <c:pt idx="2173">
                  <c:v>10000</c:v>
                </c:pt>
                <c:pt idx="2174">
                  <c:v>10000</c:v>
                </c:pt>
                <c:pt idx="2175">
                  <c:v>10000</c:v>
                </c:pt>
                <c:pt idx="2176">
                  <c:v>10000</c:v>
                </c:pt>
                <c:pt idx="2177">
                  <c:v>10000</c:v>
                </c:pt>
                <c:pt idx="2178">
                  <c:v>10000</c:v>
                </c:pt>
                <c:pt idx="2179">
                  <c:v>10000</c:v>
                </c:pt>
                <c:pt idx="2180">
                  <c:v>10000</c:v>
                </c:pt>
                <c:pt idx="2181">
                  <c:v>10000</c:v>
                </c:pt>
                <c:pt idx="2182">
                  <c:v>10000</c:v>
                </c:pt>
                <c:pt idx="2183">
                  <c:v>10000</c:v>
                </c:pt>
                <c:pt idx="2184">
                  <c:v>10000</c:v>
                </c:pt>
                <c:pt idx="2185">
                  <c:v>10000</c:v>
                </c:pt>
                <c:pt idx="2186">
                  <c:v>10000</c:v>
                </c:pt>
                <c:pt idx="2187">
                  <c:v>10000</c:v>
                </c:pt>
                <c:pt idx="2188">
                  <c:v>10000</c:v>
                </c:pt>
                <c:pt idx="2189">
                  <c:v>10000</c:v>
                </c:pt>
                <c:pt idx="2190">
                  <c:v>10000</c:v>
                </c:pt>
                <c:pt idx="2191">
                  <c:v>10000</c:v>
                </c:pt>
                <c:pt idx="2192">
                  <c:v>10000</c:v>
                </c:pt>
                <c:pt idx="2193">
                  <c:v>10000</c:v>
                </c:pt>
                <c:pt idx="2194">
                  <c:v>10000</c:v>
                </c:pt>
                <c:pt idx="2195">
                  <c:v>10000</c:v>
                </c:pt>
                <c:pt idx="2196">
                  <c:v>10000</c:v>
                </c:pt>
                <c:pt idx="2197">
                  <c:v>10000</c:v>
                </c:pt>
                <c:pt idx="2198">
                  <c:v>10000</c:v>
                </c:pt>
                <c:pt idx="2199">
                  <c:v>10000</c:v>
                </c:pt>
                <c:pt idx="2200">
                  <c:v>10000</c:v>
                </c:pt>
                <c:pt idx="2201">
                  <c:v>10000</c:v>
                </c:pt>
                <c:pt idx="2202">
                  <c:v>10000</c:v>
                </c:pt>
                <c:pt idx="2203">
                  <c:v>10000</c:v>
                </c:pt>
                <c:pt idx="2204">
                  <c:v>10000</c:v>
                </c:pt>
                <c:pt idx="2205">
                  <c:v>10000</c:v>
                </c:pt>
                <c:pt idx="2206">
                  <c:v>10000</c:v>
                </c:pt>
                <c:pt idx="2207">
                  <c:v>10000</c:v>
                </c:pt>
                <c:pt idx="2208">
                  <c:v>10000</c:v>
                </c:pt>
                <c:pt idx="2209">
                  <c:v>10000</c:v>
                </c:pt>
                <c:pt idx="2210">
                  <c:v>10000</c:v>
                </c:pt>
                <c:pt idx="2211">
                  <c:v>10000</c:v>
                </c:pt>
                <c:pt idx="2212">
                  <c:v>10000</c:v>
                </c:pt>
                <c:pt idx="2213">
                  <c:v>10000</c:v>
                </c:pt>
                <c:pt idx="2214">
                  <c:v>10000</c:v>
                </c:pt>
                <c:pt idx="2215">
                  <c:v>10000</c:v>
                </c:pt>
                <c:pt idx="2216">
                  <c:v>10000</c:v>
                </c:pt>
                <c:pt idx="2217">
                  <c:v>10000</c:v>
                </c:pt>
                <c:pt idx="2218">
                  <c:v>10000</c:v>
                </c:pt>
                <c:pt idx="2219">
                  <c:v>10000</c:v>
                </c:pt>
                <c:pt idx="2220">
                  <c:v>10000</c:v>
                </c:pt>
                <c:pt idx="2221">
                  <c:v>10000</c:v>
                </c:pt>
                <c:pt idx="2222">
                  <c:v>10000</c:v>
                </c:pt>
                <c:pt idx="2223">
                  <c:v>10000</c:v>
                </c:pt>
                <c:pt idx="2224">
                  <c:v>10000</c:v>
                </c:pt>
                <c:pt idx="2225">
                  <c:v>10000</c:v>
                </c:pt>
                <c:pt idx="2226">
                  <c:v>10000</c:v>
                </c:pt>
                <c:pt idx="2227">
                  <c:v>10000</c:v>
                </c:pt>
                <c:pt idx="2228">
                  <c:v>10000</c:v>
                </c:pt>
                <c:pt idx="2229">
                  <c:v>10000</c:v>
                </c:pt>
                <c:pt idx="2230">
                  <c:v>10000</c:v>
                </c:pt>
                <c:pt idx="2231">
                  <c:v>10000</c:v>
                </c:pt>
                <c:pt idx="2232">
                  <c:v>10000</c:v>
                </c:pt>
                <c:pt idx="2233">
                  <c:v>10000</c:v>
                </c:pt>
                <c:pt idx="2234">
                  <c:v>10000</c:v>
                </c:pt>
                <c:pt idx="2235">
                  <c:v>10000</c:v>
                </c:pt>
                <c:pt idx="2236">
                  <c:v>10000</c:v>
                </c:pt>
                <c:pt idx="2237">
                  <c:v>10000</c:v>
                </c:pt>
                <c:pt idx="2238">
                  <c:v>10000</c:v>
                </c:pt>
                <c:pt idx="2239">
                  <c:v>10000</c:v>
                </c:pt>
                <c:pt idx="2240">
                  <c:v>10000</c:v>
                </c:pt>
                <c:pt idx="2241">
                  <c:v>10000</c:v>
                </c:pt>
                <c:pt idx="2242">
                  <c:v>10000</c:v>
                </c:pt>
                <c:pt idx="2243">
                  <c:v>10000</c:v>
                </c:pt>
                <c:pt idx="2244">
                  <c:v>10000</c:v>
                </c:pt>
                <c:pt idx="2245">
                  <c:v>10000</c:v>
                </c:pt>
                <c:pt idx="2246">
                  <c:v>10000</c:v>
                </c:pt>
                <c:pt idx="2247">
                  <c:v>10000</c:v>
                </c:pt>
                <c:pt idx="2248">
                  <c:v>10000</c:v>
                </c:pt>
                <c:pt idx="2249">
                  <c:v>10000</c:v>
                </c:pt>
                <c:pt idx="2250">
                  <c:v>10000</c:v>
                </c:pt>
              </c:numCache>
            </c:numRef>
          </c:yVal>
          <c:smooth val="0"/>
          <c:extLst xmlns:c16r2="http://schemas.microsoft.com/office/drawing/2015/06/chart">
            <c:ext xmlns:c16="http://schemas.microsoft.com/office/drawing/2014/chart" uri="{C3380CC4-5D6E-409C-BE32-E72D297353CC}">
              <c16:uniqueId val="{00000001-2E75-423C-8CA1-D10ADC2D7530}"/>
            </c:ext>
          </c:extLst>
        </c:ser>
        <c:ser>
          <c:idx val="0"/>
          <c:order val="2"/>
          <c:tx>
            <c:v>Simulation</c:v>
          </c:tx>
          <c:spPr>
            <a:ln w="19050" cap="rnd">
              <a:solidFill>
                <a:schemeClr val="accent6">
                  <a:lumMod val="50000"/>
                </a:schemeClr>
              </a:solidFill>
              <a:round/>
            </a:ln>
            <a:effectLst/>
          </c:spPr>
          <c:marker>
            <c:symbol val="none"/>
          </c:marker>
          <c:xVal>
            <c:numRef>
              <c:f>'IMP-20 as synthesized'!$D$28:$D$2278</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'IMP-20 as synthesized'!$F$28:$F$2278</c:f>
              <c:numCache>
                <c:formatCode>General</c:formatCode>
                <c:ptCount val="2251"/>
                <c:pt idx="0">
                  <c:v>225.02969999999999</c:v>
                </c:pt>
                <c:pt idx="1">
                  <c:v>219.27449999999999</c:v>
                </c:pt>
                <c:pt idx="2">
                  <c:v>214.29539999999997</c:v>
                </c:pt>
                <c:pt idx="3">
                  <c:v>210.04589999999999</c:v>
                </c:pt>
                <c:pt idx="4">
                  <c:v>206.48820000000001</c:v>
                </c:pt>
                <c:pt idx="5">
                  <c:v>203.5917</c:v>
                </c:pt>
                <c:pt idx="6">
                  <c:v>201.33359999999999</c:v>
                </c:pt>
                <c:pt idx="7">
                  <c:v>199.69739999999999</c:v>
                </c:pt>
                <c:pt idx="8">
                  <c:v>198.6729</c:v>
                </c:pt>
                <c:pt idx="9">
                  <c:v>198.25620000000004</c:v>
                </c:pt>
                <c:pt idx="10">
                  <c:v>198.45000000000002</c:v>
                </c:pt>
                <c:pt idx="11">
                  <c:v>199.26300000000003</c:v>
                </c:pt>
                <c:pt idx="12">
                  <c:v>200.71049999999997</c:v>
                </c:pt>
                <c:pt idx="13">
                  <c:v>202.81470000000002</c:v>
                </c:pt>
                <c:pt idx="14">
                  <c:v>205.6053</c:v>
                </c:pt>
                <c:pt idx="15">
                  <c:v>209.1207</c:v>
                </c:pt>
                <c:pt idx="16">
                  <c:v>213.4083</c:v>
                </c:pt>
                <c:pt idx="17">
                  <c:v>218.52600000000001</c:v>
                </c:pt>
                <c:pt idx="18">
                  <c:v>224.54399999999998</c:v>
                </c:pt>
                <c:pt idx="19">
                  <c:v>231.54659999999998</c:v>
                </c:pt>
                <c:pt idx="20">
                  <c:v>239.6343</c:v>
                </c:pt>
                <c:pt idx="21">
                  <c:v>248.92740000000003</c:v>
                </c:pt>
                <c:pt idx="22">
                  <c:v>259.56990000000002</c:v>
                </c:pt>
                <c:pt idx="23">
                  <c:v>271.73400000000004</c:v>
                </c:pt>
                <c:pt idx="24">
                  <c:v>285.62639999999999</c:v>
                </c:pt>
                <c:pt idx="25">
                  <c:v>301.49699999999996</c:v>
                </c:pt>
                <c:pt idx="26">
                  <c:v>319.64400000000001</c:v>
                </c:pt>
                <c:pt idx="27">
                  <c:v>340.44</c:v>
                </c:pt>
                <c:pt idx="28">
                  <c:v>364.33199999999999</c:v>
                </c:pt>
                <c:pt idx="29">
                  <c:v>391.88100000000003</c:v>
                </c:pt>
                <c:pt idx="30">
                  <c:v>423.77100000000002</c:v>
                </c:pt>
                <c:pt idx="31">
                  <c:v>460.88100000000003</c:v>
                </c:pt>
                <c:pt idx="32">
                  <c:v>504.31200000000001</c:v>
                </c:pt>
                <c:pt idx="33">
                  <c:v>555.48299999999995</c:v>
                </c:pt>
                <c:pt idx="34">
                  <c:v>616.23599999999999</c:v>
                </c:pt>
                <c:pt idx="35">
                  <c:v>688.99199999999996</c:v>
                </c:pt>
                <c:pt idx="36">
                  <c:v>777</c:v>
                </c:pt>
                <c:pt idx="37">
                  <c:v>843.87000000000012</c:v>
                </c:pt>
                <c:pt idx="38">
                  <c:v>978.41399999999999</c:v>
                </c:pt>
                <c:pt idx="39">
                  <c:v>1147.3320000000001</c:v>
                </c:pt>
                <c:pt idx="40">
                  <c:v>1363.173</c:v>
                </c:pt>
                <c:pt idx="41">
                  <c:v>1644.723</c:v>
                </c:pt>
                <c:pt idx="42">
                  <c:v>2021.5770000000002</c:v>
                </c:pt>
                <c:pt idx="43">
                  <c:v>2544.444</c:v>
                </c:pt>
                <c:pt idx="44">
                  <c:v>3309.51</c:v>
                </c:pt>
                <c:pt idx="45">
                  <c:v>4508.82</c:v>
                </c:pt>
                <c:pt idx="46">
                  <c:v>6502.83</c:v>
                </c:pt>
                <c:pt idx="47">
                  <c:v>9859.9500000000007</c:v>
                </c:pt>
                <c:pt idx="48">
                  <c:v>15229.650000000001</c:v>
                </c:pt>
                <c:pt idx="49">
                  <c:v>22695.449999999997</c:v>
                </c:pt>
                <c:pt idx="50">
                  <c:v>29661.72</c:v>
                </c:pt>
                <c:pt idx="51">
                  <c:v>30000</c:v>
                </c:pt>
                <c:pt idx="52">
                  <c:v>23318.34</c:v>
                </c:pt>
                <c:pt idx="53">
                  <c:v>15742.23</c:v>
                </c:pt>
                <c:pt idx="54">
                  <c:v>10197</c:v>
                </c:pt>
                <c:pt idx="55">
                  <c:v>6706.08</c:v>
                </c:pt>
                <c:pt idx="56">
                  <c:v>4629.2699999999995</c:v>
                </c:pt>
                <c:pt idx="57">
                  <c:v>3383.9700000000003</c:v>
                </c:pt>
                <c:pt idx="58">
                  <c:v>2593.8450000000003</c:v>
                </c:pt>
                <c:pt idx="59">
                  <c:v>2056.5479999999998</c:v>
                </c:pt>
                <c:pt idx="60">
                  <c:v>1670.6370000000002</c:v>
                </c:pt>
                <c:pt idx="61">
                  <c:v>1383.0120000000002</c:v>
                </c:pt>
                <c:pt idx="62">
                  <c:v>1162.923</c:v>
                </c:pt>
                <c:pt idx="63">
                  <c:v>990.95399999999995</c:v>
                </c:pt>
                <c:pt idx="64">
                  <c:v>854.17500000000007</c:v>
                </c:pt>
                <c:pt idx="65">
                  <c:v>743.69100000000003</c:v>
                </c:pt>
                <c:pt idx="66">
                  <c:v>653.23199999999997</c:v>
                </c:pt>
                <c:pt idx="67">
                  <c:v>578.27099999999996</c:v>
                </c:pt>
                <c:pt idx="68">
                  <c:v>515.49</c:v>
                </c:pt>
                <c:pt idx="69">
                  <c:v>462.40499999999997</c:v>
                </c:pt>
                <c:pt idx="70">
                  <c:v>417.13200000000006</c:v>
                </c:pt>
                <c:pt idx="71">
                  <c:v>378.22500000000002</c:v>
                </c:pt>
                <c:pt idx="72">
                  <c:v>344.553</c:v>
                </c:pt>
                <c:pt idx="73">
                  <c:v>315.22799999999995</c:v>
                </c:pt>
                <c:pt idx="74">
                  <c:v>289.54230000000001</c:v>
                </c:pt>
                <c:pt idx="75">
                  <c:v>266.92410000000001</c:v>
                </c:pt>
                <c:pt idx="76">
                  <c:v>246.91320000000002</c:v>
                </c:pt>
                <c:pt idx="77">
                  <c:v>229.13249999999999</c:v>
                </c:pt>
                <c:pt idx="78">
                  <c:v>213.2715</c:v>
                </c:pt>
                <c:pt idx="79">
                  <c:v>199.07309999999998</c:v>
                </c:pt>
                <c:pt idx="80">
                  <c:v>186.32310000000001</c:v>
                </c:pt>
                <c:pt idx="81">
                  <c:v>174.8424</c:v>
                </c:pt>
                <c:pt idx="82">
                  <c:v>164.4804</c:v>
                </c:pt>
                <c:pt idx="83">
                  <c:v>155.1105</c:v>
                </c:pt>
                <c:pt idx="84">
                  <c:v>146.62530000000001</c:v>
                </c:pt>
                <c:pt idx="85">
                  <c:v>138.9348</c:v>
                </c:pt>
                <c:pt idx="86">
                  <c:v>131.96370000000002</c:v>
                </c:pt>
                <c:pt idx="87">
                  <c:v>125.6493</c:v>
                </c:pt>
                <c:pt idx="88">
                  <c:v>119.9397</c:v>
                </c:pt>
                <c:pt idx="89">
                  <c:v>114.795</c:v>
                </c:pt>
                <c:pt idx="90">
                  <c:v>110.18429999999999</c:v>
                </c:pt>
                <c:pt idx="91">
                  <c:v>106.0881</c:v>
                </c:pt>
                <c:pt idx="92">
                  <c:v>102.49770000000001</c:v>
                </c:pt>
                <c:pt idx="93">
                  <c:v>99.417600000000007</c:v>
                </c:pt>
                <c:pt idx="94">
                  <c:v>99.013199999999983</c:v>
                </c:pt>
                <c:pt idx="95">
                  <c:v>97.09259999999999</c:v>
                </c:pt>
                <c:pt idx="96">
                  <c:v>95.811599999999999</c:v>
                </c:pt>
                <c:pt idx="97">
                  <c:v>95.274599999999992</c:v>
                </c:pt>
                <c:pt idx="98">
                  <c:v>95.640599999999992</c:v>
                </c:pt>
                <c:pt idx="99">
                  <c:v>97.153500000000008</c:v>
                </c:pt>
                <c:pt idx="100">
                  <c:v>100.19130000000001</c:v>
                </c:pt>
                <c:pt idx="101">
                  <c:v>105.37049999999999</c:v>
                </c:pt>
                <c:pt idx="102">
                  <c:v>113.7855</c:v>
                </c:pt>
                <c:pt idx="103">
                  <c:v>128.7954</c:v>
                </c:pt>
                <c:pt idx="104">
                  <c:v>152.23230000000001</c:v>
                </c:pt>
                <c:pt idx="105">
                  <c:v>193.0206</c:v>
                </c:pt>
                <c:pt idx="106">
                  <c:v>262.64249999999998</c:v>
                </c:pt>
                <c:pt idx="107">
                  <c:v>372.49799999999999</c:v>
                </c:pt>
                <c:pt idx="108">
                  <c:v>516.85199999999998</c:v>
                </c:pt>
                <c:pt idx="109">
                  <c:v>626.57400000000007</c:v>
                </c:pt>
                <c:pt idx="110">
                  <c:v>591.54300000000001</c:v>
                </c:pt>
                <c:pt idx="111">
                  <c:v>450.34500000000003</c:v>
                </c:pt>
                <c:pt idx="112">
                  <c:v>314.04000000000002</c:v>
                </c:pt>
                <c:pt idx="113">
                  <c:v>218.94209999999998</c:v>
                </c:pt>
                <c:pt idx="114">
                  <c:v>159.91590000000002</c:v>
                </c:pt>
                <c:pt idx="115">
                  <c:v>124.56389999999999</c:v>
                </c:pt>
                <c:pt idx="116">
                  <c:v>102.81180000000001</c:v>
                </c:pt>
                <c:pt idx="117">
                  <c:v>88.501199999999997</c:v>
                </c:pt>
                <c:pt idx="118">
                  <c:v>78.411900000000003</c:v>
                </c:pt>
                <c:pt idx="119">
                  <c:v>70.927199999999999</c:v>
                </c:pt>
                <c:pt idx="120">
                  <c:v>65.181299999999993</c:v>
                </c:pt>
                <c:pt idx="121">
                  <c:v>60.659099999999995</c:v>
                </c:pt>
                <c:pt idx="122">
                  <c:v>57.031500000000001</c:v>
                </c:pt>
                <c:pt idx="123">
                  <c:v>54.075900000000004</c:v>
                </c:pt>
                <c:pt idx="124">
                  <c:v>51.639600000000002</c:v>
                </c:pt>
                <c:pt idx="125">
                  <c:v>20.816669999999998</c:v>
                </c:pt>
                <c:pt idx="126">
                  <c:v>19.880700000000001</c:v>
                </c:pt>
                <c:pt idx="127">
                  <c:v>19.190640000000002</c:v>
                </c:pt>
                <c:pt idx="128">
                  <c:v>18.705749999999998</c:v>
                </c:pt>
                <c:pt idx="129">
                  <c:v>18.396180000000001</c:v>
                </c:pt>
                <c:pt idx="130">
                  <c:v>18.23997</c:v>
                </c:pt>
                <c:pt idx="131">
                  <c:v>18.221309999999999</c:v>
                </c:pt>
                <c:pt idx="132">
                  <c:v>18.3291</c:v>
                </c:pt>
                <c:pt idx="133">
                  <c:v>18.556199999999997</c:v>
                </c:pt>
                <c:pt idx="134">
                  <c:v>18.898589999999999</c:v>
                </c:pt>
                <c:pt idx="135">
                  <c:v>19.355159999999998</c:v>
                </c:pt>
                <c:pt idx="136">
                  <c:v>19.927350000000001</c:v>
                </c:pt>
                <c:pt idx="137">
                  <c:v>20.619119999999999</c:v>
                </c:pt>
                <c:pt idx="138">
                  <c:v>21.436920000000001</c:v>
                </c:pt>
                <c:pt idx="139">
                  <c:v>22.38984</c:v>
                </c:pt>
                <c:pt idx="140">
                  <c:v>23.489910000000002</c:v>
                </c:pt>
                <c:pt idx="141">
                  <c:v>24.752429999999997</c:v>
                </c:pt>
                <c:pt idx="142">
                  <c:v>26.196539999999999</c:v>
                </c:pt>
                <c:pt idx="143">
                  <c:v>27.845970000000001</c:v>
                </c:pt>
                <c:pt idx="144">
                  <c:v>29.73</c:v>
                </c:pt>
                <c:pt idx="145">
                  <c:v>31.884899999999998</c:v>
                </c:pt>
                <c:pt idx="146">
                  <c:v>34.8108</c:v>
                </c:pt>
                <c:pt idx="147">
                  <c:v>37.665300000000002</c:v>
                </c:pt>
                <c:pt idx="148">
                  <c:v>40.962000000000003</c:v>
                </c:pt>
                <c:pt idx="149">
                  <c:v>44.789100000000005</c:v>
                </c:pt>
                <c:pt idx="150">
                  <c:v>49.259699999999995</c:v>
                </c:pt>
                <c:pt idx="151">
                  <c:v>54.519900000000007</c:v>
                </c:pt>
                <c:pt idx="152">
                  <c:v>63.275700000000001</c:v>
                </c:pt>
                <c:pt idx="153">
                  <c:v>70.821299999999994</c:v>
                </c:pt>
                <c:pt idx="154">
                  <c:v>79.947599999999994</c:v>
                </c:pt>
                <c:pt idx="155">
                  <c:v>91.126499999999993</c:v>
                </c:pt>
                <c:pt idx="156">
                  <c:v>105.02159999999999</c:v>
                </c:pt>
                <c:pt idx="157">
                  <c:v>122.58689999999999</c:v>
                </c:pt>
                <c:pt idx="158">
                  <c:v>145.2423</c:v>
                </c:pt>
                <c:pt idx="159">
                  <c:v>175.20420000000001</c:v>
                </c:pt>
                <c:pt idx="160">
                  <c:v>216.23339999999999</c:v>
                </c:pt>
                <c:pt idx="161">
                  <c:v>275.39760000000001</c:v>
                </c:pt>
                <c:pt idx="162">
                  <c:v>366.71100000000001</c:v>
                </c:pt>
                <c:pt idx="163">
                  <c:v>516.43799999999999</c:v>
                </c:pt>
                <c:pt idx="164">
                  <c:v>766.08899999999994</c:v>
                </c:pt>
                <c:pt idx="165">
                  <c:v>1163.559</c:v>
                </c:pt>
                <c:pt idx="166">
                  <c:v>1717.1609999999998</c:v>
                </c:pt>
                <c:pt idx="167">
                  <c:v>2244.069</c:v>
                </c:pt>
                <c:pt idx="168">
                  <c:v>2301.7290000000003</c:v>
                </c:pt>
                <c:pt idx="169">
                  <c:v>1855.5329999999999</c:v>
                </c:pt>
                <c:pt idx="170">
                  <c:v>1359.69</c:v>
                </c:pt>
                <c:pt idx="171">
                  <c:v>1048.6949999999999</c:v>
                </c:pt>
                <c:pt idx="172">
                  <c:v>950.76600000000008</c:v>
                </c:pt>
                <c:pt idx="173">
                  <c:v>1042.998</c:v>
                </c:pt>
                <c:pt idx="174">
                  <c:v>1264.9289999999999</c:v>
                </c:pt>
                <c:pt idx="175">
                  <c:v>1428.72</c:v>
                </c:pt>
                <c:pt idx="176">
                  <c:v>1294.1310000000001</c:v>
                </c:pt>
                <c:pt idx="177">
                  <c:v>962.41799999999989</c:v>
                </c:pt>
                <c:pt idx="178">
                  <c:v>659.28899999999999</c:v>
                </c:pt>
                <c:pt idx="179">
                  <c:v>449.589</c:v>
                </c:pt>
                <c:pt idx="180">
                  <c:v>318.34800000000001</c:v>
                </c:pt>
                <c:pt idx="181">
                  <c:v>238.21319999999997</c:v>
                </c:pt>
                <c:pt idx="182">
                  <c:v>187.65809999999999</c:v>
                </c:pt>
                <c:pt idx="183">
                  <c:v>153.1011</c:v>
                </c:pt>
                <c:pt idx="184">
                  <c:v>128.80769999999998</c:v>
                </c:pt>
                <c:pt idx="185">
                  <c:v>110.6892</c:v>
                </c:pt>
                <c:pt idx="186">
                  <c:v>96.799199999999985</c:v>
                </c:pt>
                <c:pt idx="187">
                  <c:v>85.947299999999998</c:v>
                </c:pt>
                <c:pt idx="188">
                  <c:v>77.351399999999998</c:v>
                </c:pt>
                <c:pt idx="189">
                  <c:v>70.476600000000005</c:v>
                </c:pt>
                <c:pt idx="190">
                  <c:v>64.946100000000001</c:v>
                </c:pt>
                <c:pt idx="191">
                  <c:v>60.490200000000002</c:v>
                </c:pt>
                <c:pt idx="192">
                  <c:v>57.6402</c:v>
                </c:pt>
                <c:pt idx="193">
                  <c:v>54.816299999999998</c:v>
                </c:pt>
                <c:pt idx="194">
                  <c:v>52.620899999999992</c:v>
                </c:pt>
                <c:pt idx="195">
                  <c:v>50.977199999999996</c:v>
                </c:pt>
                <c:pt idx="196">
                  <c:v>49.83</c:v>
                </c:pt>
                <c:pt idx="197">
                  <c:v>49.143000000000001</c:v>
                </c:pt>
                <c:pt idx="198">
                  <c:v>48.895499999999998</c:v>
                </c:pt>
                <c:pt idx="199">
                  <c:v>49.080599999999997</c:v>
                </c:pt>
                <c:pt idx="200">
                  <c:v>49.705500000000001</c:v>
                </c:pt>
                <c:pt idx="201">
                  <c:v>50.792100000000005</c:v>
                </c:pt>
                <c:pt idx="202">
                  <c:v>52.377299999999998</c:v>
                </c:pt>
                <c:pt idx="203">
                  <c:v>54.518099999999997</c:v>
                </c:pt>
                <c:pt idx="204">
                  <c:v>57.294299999999993</c:v>
                </c:pt>
                <c:pt idx="205">
                  <c:v>60.816299999999998</c:v>
                </c:pt>
                <c:pt idx="206">
                  <c:v>65.236800000000002</c:v>
                </c:pt>
                <c:pt idx="207">
                  <c:v>70.765199999999993</c:v>
                </c:pt>
                <c:pt idx="208">
                  <c:v>77.694599999999994</c:v>
                </c:pt>
                <c:pt idx="209">
                  <c:v>86.444400000000002</c:v>
                </c:pt>
                <c:pt idx="210">
                  <c:v>97.634099999999989</c:v>
                </c:pt>
                <c:pt idx="211">
                  <c:v>112.24379999999999</c:v>
                </c:pt>
                <c:pt idx="212">
                  <c:v>131.97209999999998</c:v>
                </c:pt>
                <c:pt idx="213">
                  <c:v>159.98099999999999</c:v>
                </c:pt>
                <c:pt idx="214">
                  <c:v>202.04399999999998</c:v>
                </c:pt>
                <c:pt idx="215">
                  <c:v>267.4092</c:v>
                </c:pt>
                <c:pt idx="216">
                  <c:v>367.59899999999999</c:v>
                </c:pt>
                <c:pt idx="217">
                  <c:v>508.71600000000001</c:v>
                </c:pt>
                <c:pt idx="218">
                  <c:v>663.98400000000004</c:v>
                </c:pt>
                <c:pt idx="219">
                  <c:v>751.64700000000005</c:v>
                </c:pt>
                <c:pt idx="220">
                  <c:v>762.56700000000001</c:v>
                </c:pt>
                <c:pt idx="221">
                  <c:v>817.29299999999989</c:v>
                </c:pt>
                <c:pt idx="222">
                  <c:v>1017.3810000000001</c:v>
                </c:pt>
                <c:pt idx="223">
                  <c:v>1421.5650000000001</c:v>
                </c:pt>
                <c:pt idx="224">
                  <c:v>2025.732</c:v>
                </c:pt>
                <c:pt idx="225">
                  <c:v>2593.5720000000001</c:v>
                </c:pt>
                <c:pt idx="226">
                  <c:v>2596.7489999999998</c:v>
                </c:pt>
                <c:pt idx="227">
                  <c:v>2013.549</c:v>
                </c:pt>
                <c:pt idx="228">
                  <c:v>1364.4179999999999</c:v>
                </c:pt>
                <c:pt idx="229">
                  <c:v>891.14699999999993</c:v>
                </c:pt>
                <c:pt idx="230">
                  <c:v>593.08799999999997</c:v>
                </c:pt>
                <c:pt idx="231">
                  <c:v>415.22699999999998</c:v>
                </c:pt>
                <c:pt idx="232">
                  <c:v>308.02200000000005</c:v>
                </c:pt>
                <c:pt idx="233">
                  <c:v>239.5992</c:v>
                </c:pt>
                <c:pt idx="234">
                  <c:v>192.83699999999999</c:v>
                </c:pt>
                <c:pt idx="235">
                  <c:v>159.15899999999999</c:v>
                </c:pt>
                <c:pt idx="236">
                  <c:v>133.98869999999999</c:v>
                </c:pt>
                <c:pt idx="237">
                  <c:v>114.7218</c:v>
                </c:pt>
                <c:pt idx="238">
                  <c:v>99.693000000000012</c:v>
                </c:pt>
                <c:pt idx="239">
                  <c:v>87.791699999999992</c:v>
                </c:pt>
                <c:pt idx="240">
                  <c:v>78.2547</c:v>
                </c:pt>
                <c:pt idx="241">
                  <c:v>70.545299999999997</c:v>
                </c:pt>
                <c:pt idx="242">
                  <c:v>62.185500000000005</c:v>
                </c:pt>
                <c:pt idx="243">
                  <c:v>57.1419</c:v>
                </c:pt>
                <c:pt idx="244">
                  <c:v>53.060700000000004</c:v>
                </c:pt>
                <c:pt idx="245">
                  <c:v>49.796700000000001</c:v>
                </c:pt>
                <c:pt idx="246">
                  <c:v>47.247</c:v>
                </c:pt>
                <c:pt idx="247">
                  <c:v>45.344099999999997</c:v>
                </c:pt>
                <c:pt idx="248">
                  <c:v>44.051099999999998</c:v>
                </c:pt>
                <c:pt idx="249">
                  <c:v>42.184200000000004</c:v>
                </c:pt>
                <c:pt idx="250">
                  <c:v>42.1479</c:v>
                </c:pt>
                <c:pt idx="251">
                  <c:v>42.792000000000002</c:v>
                </c:pt>
                <c:pt idx="252">
                  <c:v>44.218800000000002</c:v>
                </c:pt>
                <c:pt idx="253">
                  <c:v>46.592399999999998</c:v>
                </c:pt>
                <c:pt idx="254">
                  <c:v>50.166000000000004</c:v>
                </c:pt>
                <c:pt idx="255">
                  <c:v>55.330799999999996</c:v>
                </c:pt>
                <c:pt idx="256">
                  <c:v>62.707799999999999</c:v>
                </c:pt>
                <c:pt idx="257">
                  <c:v>73.349999999999994</c:v>
                </c:pt>
                <c:pt idx="258">
                  <c:v>89.224799999999988</c:v>
                </c:pt>
                <c:pt idx="259">
                  <c:v>114.25890000000001</c:v>
                </c:pt>
                <c:pt idx="260">
                  <c:v>156.02549999999999</c:v>
                </c:pt>
                <c:pt idx="261">
                  <c:v>227.10299999999998</c:v>
                </c:pt>
                <c:pt idx="262">
                  <c:v>343.39799999999997</c:v>
                </c:pt>
                <c:pt idx="263">
                  <c:v>513.04499999999996</c:v>
                </c:pt>
                <c:pt idx="264">
                  <c:v>695.49</c:v>
                </c:pt>
                <c:pt idx="265">
                  <c:v>752.29200000000003</c:v>
                </c:pt>
                <c:pt idx="266">
                  <c:v>618.25800000000004</c:v>
                </c:pt>
                <c:pt idx="267">
                  <c:v>429.303</c:v>
                </c:pt>
                <c:pt idx="268">
                  <c:v>281.8356</c:v>
                </c:pt>
                <c:pt idx="269">
                  <c:v>186.57240000000002</c:v>
                </c:pt>
                <c:pt idx="270">
                  <c:v>129.3537</c:v>
                </c:pt>
                <c:pt idx="271">
                  <c:v>95.1738</c:v>
                </c:pt>
                <c:pt idx="272">
                  <c:v>73.733100000000007</c:v>
                </c:pt>
                <c:pt idx="273">
                  <c:v>59.299800000000005</c:v>
                </c:pt>
                <c:pt idx="274">
                  <c:v>48.984299999999998</c:v>
                </c:pt>
                <c:pt idx="275">
                  <c:v>41.301299999999998</c:v>
                </c:pt>
                <c:pt idx="276">
                  <c:v>35.411099999999998</c:v>
                </c:pt>
                <c:pt idx="277">
                  <c:v>30.791999999999998</c:v>
                </c:pt>
                <c:pt idx="278">
                  <c:v>27.100920000000002</c:v>
                </c:pt>
                <c:pt idx="279">
                  <c:v>24.102270000000004</c:v>
                </c:pt>
                <c:pt idx="280">
                  <c:v>22.474800000000002</c:v>
                </c:pt>
                <c:pt idx="281">
                  <c:v>20.436689999999999</c:v>
                </c:pt>
                <c:pt idx="282">
                  <c:v>18.72195</c:v>
                </c:pt>
                <c:pt idx="283">
                  <c:v>17.266170000000002</c:v>
                </c:pt>
                <c:pt idx="284">
                  <c:v>16.020600000000002</c:v>
                </c:pt>
                <c:pt idx="285">
                  <c:v>14.947980000000001</c:v>
                </c:pt>
                <c:pt idx="286">
                  <c:v>14.01951</c:v>
                </c:pt>
                <c:pt idx="287">
                  <c:v>13.212810000000001</c:v>
                </c:pt>
                <c:pt idx="288">
                  <c:v>12.51027</c:v>
                </c:pt>
                <c:pt idx="289">
                  <c:v>11.898210000000001</c:v>
                </c:pt>
                <c:pt idx="290">
                  <c:v>11.36604</c:v>
                </c:pt>
                <c:pt idx="291">
                  <c:v>10.905809999999999</c:v>
                </c:pt>
                <c:pt idx="292">
                  <c:v>10.511850000000001</c:v>
                </c:pt>
                <c:pt idx="293">
                  <c:v>9.7454099999999997</c:v>
                </c:pt>
                <c:pt idx="294">
                  <c:v>9.4876199999999997</c:v>
                </c:pt>
                <c:pt idx="295">
                  <c:v>9.2927999999999997</c:v>
                </c:pt>
                <c:pt idx="296">
                  <c:v>9.1660799999999991</c:v>
                </c:pt>
                <c:pt idx="297">
                  <c:v>9.1173900000000003</c:v>
                </c:pt>
                <c:pt idx="298">
                  <c:v>9.1640699999999988</c:v>
                </c:pt>
                <c:pt idx="299">
                  <c:v>9.3365399999999994</c:v>
                </c:pt>
                <c:pt idx="300">
                  <c:v>7.2408599999999996</c:v>
                </c:pt>
                <c:pt idx="301">
                  <c:v>7.9559099999999994</c:v>
                </c:pt>
                <c:pt idx="302">
                  <c:v>9.1896599999999999</c:v>
                </c:pt>
                <c:pt idx="303">
                  <c:v>11.342039999999999</c:v>
                </c:pt>
                <c:pt idx="304">
                  <c:v>14.979510000000001</c:v>
                </c:pt>
                <c:pt idx="305">
                  <c:v>20.590949999999999</c:v>
                </c:pt>
                <c:pt idx="306">
                  <c:v>27.570299999999996</c:v>
                </c:pt>
                <c:pt idx="307">
                  <c:v>31.933199999999999</c:v>
                </c:pt>
                <c:pt idx="308">
                  <c:v>29.065199999999997</c:v>
                </c:pt>
                <c:pt idx="309">
                  <c:v>22.175220000000003</c:v>
                </c:pt>
                <c:pt idx="310">
                  <c:v>16.495950000000001</c:v>
                </c:pt>
                <c:pt idx="311">
                  <c:v>12.422940000000001</c:v>
                </c:pt>
                <c:pt idx="312">
                  <c:v>9.9754199999999997</c:v>
                </c:pt>
                <c:pt idx="313">
                  <c:v>8.5682700000000001</c:v>
                </c:pt>
                <c:pt idx="314">
                  <c:v>7.7561100000000005</c:v>
                </c:pt>
                <c:pt idx="315">
                  <c:v>8.9340599999999988</c:v>
                </c:pt>
                <c:pt idx="316">
                  <c:v>8.6987699999999997</c:v>
                </c:pt>
                <c:pt idx="317">
                  <c:v>8.5967699999999994</c:v>
                </c:pt>
                <c:pt idx="318">
                  <c:v>8.5925399999999996</c:v>
                </c:pt>
                <c:pt idx="319">
                  <c:v>8.66568</c:v>
                </c:pt>
                <c:pt idx="320">
                  <c:v>8.8041</c:v>
                </c:pt>
                <c:pt idx="321">
                  <c:v>9.00075</c:v>
                </c:pt>
                <c:pt idx="322">
                  <c:v>9.2522099999999998</c:v>
                </c:pt>
                <c:pt idx="323">
                  <c:v>9.5575499999999991</c:v>
                </c:pt>
                <c:pt idx="324">
                  <c:v>9.9179099999999991</c:v>
                </c:pt>
                <c:pt idx="325">
                  <c:v>10.33629</c:v>
                </c:pt>
                <c:pt idx="326">
                  <c:v>10.817399999999999</c:v>
                </c:pt>
                <c:pt idx="327">
                  <c:v>11.36778</c:v>
                </c:pt>
                <c:pt idx="328">
                  <c:v>11.99592</c:v>
                </c:pt>
                <c:pt idx="329">
                  <c:v>12.71274</c:v>
                </c:pt>
                <c:pt idx="330">
                  <c:v>13.531979999999999</c:v>
                </c:pt>
                <c:pt idx="331">
                  <c:v>14.470949999999998</c:v>
                </c:pt>
                <c:pt idx="332">
                  <c:v>15.55152</c:v>
                </c:pt>
                <c:pt idx="333">
                  <c:v>16.801439999999999</c:v>
                </c:pt>
                <c:pt idx="334">
                  <c:v>18.256230000000002</c:v>
                </c:pt>
                <c:pt idx="335">
                  <c:v>19.961849999999998</c:v>
                </c:pt>
                <c:pt idx="336">
                  <c:v>21.978570000000001</c:v>
                </c:pt>
                <c:pt idx="337">
                  <c:v>24.386369999999999</c:v>
                </c:pt>
                <c:pt idx="338">
                  <c:v>26.573969999999996</c:v>
                </c:pt>
                <c:pt idx="339">
                  <c:v>30.147600000000004</c:v>
                </c:pt>
                <c:pt idx="340">
                  <c:v>34.5762</c:v>
                </c:pt>
                <c:pt idx="341">
                  <c:v>40.158300000000004</c:v>
                </c:pt>
                <c:pt idx="342">
                  <c:v>47.3352</c:v>
                </c:pt>
                <c:pt idx="343">
                  <c:v>56.786699999999996</c:v>
                </c:pt>
                <c:pt idx="344">
                  <c:v>69.635999999999996</c:v>
                </c:pt>
                <c:pt idx="345">
                  <c:v>87.992400000000004</c:v>
                </c:pt>
                <c:pt idx="346">
                  <c:v>115.81560000000002</c:v>
                </c:pt>
                <c:pt idx="347">
                  <c:v>161.07990000000001</c:v>
                </c:pt>
                <c:pt idx="348">
                  <c:v>237.27359999999999</c:v>
                </c:pt>
                <c:pt idx="349">
                  <c:v>362.26499999999999</c:v>
                </c:pt>
                <c:pt idx="350">
                  <c:v>547.971</c:v>
                </c:pt>
                <c:pt idx="351">
                  <c:v>761.99699999999996</c:v>
                </c:pt>
                <c:pt idx="352">
                  <c:v>855.84900000000005</c:v>
                </c:pt>
                <c:pt idx="353">
                  <c:v>727.36799999999994</c:v>
                </c:pt>
                <c:pt idx="354">
                  <c:v>513.75900000000001</c:v>
                </c:pt>
                <c:pt idx="355">
                  <c:v>340.005</c:v>
                </c:pt>
                <c:pt idx="356">
                  <c:v>226.39830000000001</c:v>
                </c:pt>
                <c:pt idx="357">
                  <c:v>158.2944</c:v>
                </c:pt>
                <c:pt idx="358">
                  <c:v>118.27439999999999</c:v>
                </c:pt>
                <c:pt idx="359">
                  <c:v>93.933300000000003</c:v>
                </c:pt>
                <c:pt idx="360">
                  <c:v>78.2286</c:v>
                </c:pt>
                <c:pt idx="361">
                  <c:v>67.597200000000001</c:v>
                </c:pt>
                <c:pt idx="362">
                  <c:v>60.235199999999992</c:v>
                </c:pt>
                <c:pt idx="363">
                  <c:v>55.1511</c:v>
                </c:pt>
                <c:pt idx="364">
                  <c:v>51.749700000000004</c:v>
                </c:pt>
                <c:pt idx="365">
                  <c:v>49.659300000000002</c:v>
                </c:pt>
                <c:pt idx="366">
                  <c:v>48.647400000000005</c:v>
                </c:pt>
                <c:pt idx="367">
                  <c:v>48.576599999999999</c:v>
                </c:pt>
                <c:pt idx="368">
                  <c:v>49.380600000000001</c:v>
                </c:pt>
                <c:pt idx="369">
                  <c:v>51.052499999999995</c:v>
                </c:pt>
                <c:pt idx="370">
                  <c:v>53.640899999999995</c:v>
                </c:pt>
                <c:pt idx="371">
                  <c:v>57.254100000000008</c:v>
                </c:pt>
                <c:pt idx="372">
                  <c:v>62.072400000000002</c:v>
                </c:pt>
                <c:pt idx="373">
                  <c:v>68.374499999999998</c:v>
                </c:pt>
                <c:pt idx="374">
                  <c:v>76.578900000000004</c:v>
                </c:pt>
                <c:pt idx="375">
                  <c:v>87.33</c:v>
                </c:pt>
                <c:pt idx="376">
                  <c:v>101.67359999999999</c:v>
                </c:pt>
                <c:pt idx="377">
                  <c:v>121.45679999999999</c:v>
                </c:pt>
                <c:pt idx="378">
                  <c:v>150.11789999999999</c:v>
                </c:pt>
                <c:pt idx="379">
                  <c:v>193.80930000000001</c:v>
                </c:pt>
                <c:pt idx="380">
                  <c:v>262.0668</c:v>
                </c:pt>
                <c:pt idx="381">
                  <c:v>366.46500000000003</c:v>
                </c:pt>
                <c:pt idx="382">
                  <c:v>514.31399999999996</c:v>
                </c:pt>
                <c:pt idx="383">
                  <c:v>671.97300000000007</c:v>
                </c:pt>
                <c:pt idx="384">
                  <c:v>778.14</c:v>
                </c:pt>
                <c:pt idx="385">
                  <c:v>869.38199999999995</c:v>
                </c:pt>
                <c:pt idx="386">
                  <c:v>1065.837</c:v>
                </c:pt>
                <c:pt idx="387">
                  <c:v>1409.7809999999999</c:v>
                </c:pt>
                <c:pt idx="388">
                  <c:v>1761.0510000000002</c:v>
                </c:pt>
                <c:pt idx="389">
                  <c:v>1767.4349999999999</c:v>
                </c:pt>
                <c:pt idx="390">
                  <c:v>1382.712</c:v>
                </c:pt>
                <c:pt idx="391">
                  <c:v>944.99099999999999</c:v>
                </c:pt>
                <c:pt idx="392">
                  <c:v>623.13300000000004</c:v>
                </c:pt>
                <c:pt idx="393">
                  <c:v>419.59500000000003</c:v>
                </c:pt>
                <c:pt idx="394">
                  <c:v>297.9735</c:v>
                </c:pt>
                <c:pt idx="395">
                  <c:v>224.85150000000002</c:v>
                </c:pt>
                <c:pt idx="396">
                  <c:v>178.5042</c:v>
                </c:pt>
                <c:pt idx="397">
                  <c:v>147.17789999999999</c:v>
                </c:pt>
                <c:pt idx="398">
                  <c:v>124.9611</c:v>
                </c:pt>
                <c:pt idx="399">
                  <c:v>108.74700000000001</c:v>
                </c:pt>
                <c:pt idx="400">
                  <c:v>96.750599999999991</c:v>
                </c:pt>
                <c:pt idx="401">
                  <c:v>87.853200000000001</c:v>
                </c:pt>
                <c:pt idx="402">
                  <c:v>81.324600000000004</c:v>
                </c:pt>
                <c:pt idx="403">
                  <c:v>76.68180000000001</c:v>
                </c:pt>
                <c:pt idx="404">
                  <c:v>73.608900000000006</c:v>
                </c:pt>
                <c:pt idx="405">
                  <c:v>71.910599999999988</c:v>
                </c:pt>
                <c:pt idx="406">
                  <c:v>71.485500000000002</c:v>
                </c:pt>
                <c:pt idx="407">
                  <c:v>72.313800000000001</c:v>
                </c:pt>
                <c:pt idx="408">
                  <c:v>74.455500000000001</c:v>
                </c:pt>
                <c:pt idx="409">
                  <c:v>78.059699999999992</c:v>
                </c:pt>
                <c:pt idx="410">
                  <c:v>83.7333</c:v>
                </c:pt>
                <c:pt idx="411">
                  <c:v>91.2273</c:v>
                </c:pt>
                <c:pt idx="412">
                  <c:v>101.56949999999999</c:v>
                </c:pt>
                <c:pt idx="413">
                  <c:v>115.90290000000002</c:v>
                </c:pt>
                <c:pt idx="414">
                  <c:v>136.11420000000001</c:v>
                </c:pt>
                <c:pt idx="415">
                  <c:v>165.20159999999998</c:v>
                </c:pt>
                <c:pt idx="416">
                  <c:v>207.7191</c:v>
                </c:pt>
                <c:pt idx="417">
                  <c:v>270.08519999999999</c:v>
                </c:pt>
                <c:pt idx="418">
                  <c:v>359.625</c:v>
                </c:pt>
                <c:pt idx="419">
                  <c:v>488.69099999999997</c:v>
                </c:pt>
                <c:pt idx="420">
                  <c:v>693.60900000000004</c:v>
                </c:pt>
                <c:pt idx="421">
                  <c:v>1019.6759999999999</c:v>
                </c:pt>
                <c:pt idx="422">
                  <c:v>1451.115</c:v>
                </c:pt>
                <c:pt idx="423">
                  <c:v>1772.223</c:v>
                </c:pt>
                <c:pt idx="424">
                  <c:v>1654.3889999999999</c:v>
                </c:pt>
                <c:pt idx="425">
                  <c:v>1226.7750000000001</c:v>
                </c:pt>
                <c:pt idx="426">
                  <c:v>821.66399999999999</c:v>
                </c:pt>
                <c:pt idx="427">
                  <c:v>541.66200000000003</c:v>
                </c:pt>
                <c:pt idx="428">
                  <c:v>369.64499999999998</c:v>
                </c:pt>
                <c:pt idx="429">
                  <c:v>270.11249999999995</c:v>
                </c:pt>
                <c:pt idx="430">
                  <c:v>209.14169999999999</c:v>
                </c:pt>
                <c:pt idx="431">
                  <c:v>170.36430000000001</c:v>
                </c:pt>
                <c:pt idx="432">
                  <c:v>144.27359999999999</c:v>
                </c:pt>
                <c:pt idx="433">
                  <c:v>126.12</c:v>
                </c:pt>
                <c:pt idx="434">
                  <c:v>113.3823</c:v>
                </c:pt>
                <c:pt idx="435">
                  <c:v>104.59890000000001</c:v>
                </c:pt>
                <c:pt idx="436">
                  <c:v>98.876100000000008</c:v>
                </c:pt>
                <c:pt idx="437">
                  <c:v>95.67</c:v>
                </c:pt>
                <c:pt idx="438">
                  <c:v>94.679100000000005</c:v>
                </c:pt>
                <c:pt idx="439">
                  <c:v>95.7864</c:v>
                </c:pt>
                <c:pt idx="440">
                  <c:v>99.039900000000003</c:v>
                </c:pt>
                <c:pt idx="441">
                  <c:v>104.65559999999999</c:v>
                </c:pt>
                <c:pt idx="442">
                  <c:v>113.15789999999998</c:v>
                </c:pt>
                <c:pt idx="443">
                  <c:v>125.01840000000001</c:v>
                </c:pt>
                <c:pt idx="444">
                  <c:v>143.07300000000001</c:v>
                </c:pt>
                <c:pt idx="445">
                  <c:v>165.7833</c:v>
                </c:pt>
                <c:pt idx="446">
                  <c:v>198.56610000000001</c:v>
                </c:pt>
                <c:pt idx="447">
                  <c:v>244.7955</c:v>
                </c:pt>
                <c:pt idx="448">
                  <c:v>315.77100000000002</c:v>
                </c:pt>
                <c:pt idx="449">
                  <c:v>431.88</c:v>
                </c:pt>
                <c:pt idx="450">
                  <c:v>628.45500000000004</c:v>
                </c:pt>
                <c:pt idx="451">
                  <c:v>953.76</c:v>
                </c:pt>
                <c:pt idx="452">
                  <c:v>1444.4760000000001</c:v>
                </c:pt>
                <c:pt idx="453">
                  <c:v>2027.5890000000002</c:v>
                </c:pt>
                <c:pt idx="454">
                  <c:v>2333.502</c:v>
                </c:pt>
                <c:pt idx="455">
                  <c:v>2028.5519999999999</c:v>
                </c:pt>
                <c:pt idx="456">
                  <c:v>1445.0340000000001</c:v>
                </c:pt>
                <c:pt idx="457">
                  <c:v>953.35500000000002</c:v>
                </c:pt>
                <c:pt idx="458">
                  <c:v>626.69399999999996</c:v>
                </c:pt>
                <c:pt idx="459">
                  <c:v>429.26400000000001</c:v>
                </c:pt>
                <c:pt idx="460">
                  <c:v>312.37199999999996</c:v>
                </c:pt>
                <c:pt idx="461">
                  <c:v>240.624</c:v>
                </c:pt>
                <c:pt idx="462">
                  <c:v>193.59030000000001</c:v>
                </c:pt>
                <c:pt idx="463">
                  <c:v>159.23820000000001</c:v>
                </c:pt>
                <c:pt idx="464">
                  <c:v>135.59040000000002</c:v>
                </c:pt>
                <c:pt idx="465">
                  <c:v>118.11420000000001</c:v>
                </c:pt>
                <c:pt idx="466">
                  <c:v>105.1092</c:v>
                </c:pt>
                <c:pt idx="467">
                  <c:v>95.520600000000002</c:v>
                </c:pt>
                <c:pt idx="468">
                  <c:v>88.655699999999996</c:v>
                </c:pt>
                <c:pt idx="469">
                  <c:v>83.893200000000007</c:v>
                </c:pt>
                <c:pt idx="470">
                  <c:v>80.303400000000011</c:v>
                </c:pt>
                <c:pt idx="471">
                  <c:v>77.150099999999995</c:v>
                </c:pt>
                <c:pt idx="472">
                  <c:v>74.837700000000012</c:v>
                </c:pt>
                <c:pt idx="473">
                  <c:v>73.990499999999997</c:v>
                </c:pt>
                <c:pt idx="474">
                  <c:v>74.849699999999999</c:v>
                </c:pt>
                <c:pt idx="475">
                  <c:v>77.637900000000002</c:v>
                </c:pt>
                <c:pt idx="476">
                  <c:v>82.844399999999993</c:v>
                </c:pt>
                <c:pt idx="477">
                  <c:v>91.567499999999995</c:v>
                </c:pt>
                <c:pt idx="478">
                  <c:v>106.1319</c:v>
                </c:pt>
                <c:pt idx="479">
                  <c:v>130.92419999999998</c:v>
                </c:pt>
                <c:pt idx="480">
                  <c:v>172.7397</c:v>
                </c:pt>
                <c:pt idx="481">
                  <c:v>238.98930000000001</c:v>
                </c:pt>
                <c:pt idx="482">
                  <c:v>329.11799999999999</c:v>
                </c:pt>
                <c:pt idx="483">
                  <c:v>408.32400000000001</c:v>
                </c:pt>
                <c:pt idx="484">
                  <c:v>405.85199999999998</c:v>
                </c:pt>
                <c:pt idx="485">
                  <c:v>328.59300000000002</c:v>
                </c:pt>
                <c:pt idx="486">
                  <c:v>247.88339999999999</c:v>
                </c:pt>
                <c:pt idx="487">
                  <c:v>192.65069999999997</c:v>
                </c:pt>
                <c:pt idx="488">
                  <c:v>162.2184</c:v>
                </c:pt>
                <c:pt idx="489">
                  <c:v>149.5086</c:v>
                </c:pt>
                <c:pt idx="490">
                  <c:v>148.64999999999998</c:v>
                </c:pt>
                <c:pt idx="491">
                  <c:v>156.50069999999999</c:v>
                </c:pt>
                <c:pt idx="492">
                  <c:v>172.37969999999999</c:v>
                </c:pt>
                <c:pt idx="493">
                  <c:v>197.60669999999999</c:v>
                </c:pt>
                <c:pt idx="494">
                  <c:v>236.1678</c:v>
                </c:pt>
                <c:pt idx="495">
                  <c:v>296.42849999999999</c:v>
                </c:pt>
                <c:pt idx="496">
                  <c:v>395.33699999999999</c:v>
                </c:pt>
                <c:pt idx="497">
                  <c:v>560.89499999999998</c:v>
                </c:pt>
                <c:pt idx="498">
                  <c:v>837.90899999999999</c:v>
                </c:pt>
                <c:pt idx="499">
                  <c:v>1255.3589999999999</c:v>
                </c:pt>
                <c:pt idx="500">
                  <c:v>1755.3899999999999</c:v>
                </c:pt>
                <c:pt idx="501">
                  <c:v>2029.491</c:v>
                </c:pt>
                <c:pt idx="502">
                  <c:v>1786.818</c:v>
                </c:pt>
                <c:pt idx="503">
                  <c:v>1301.319</c:v>
                </c:pt>
                <c:pt idx="504">
                  <c:v>892.74</c:v>
                </c:pt>
                <c:pt idx="505">
                  <c:v>627.72900000000004</c:v>
                </c:pt>
                <c:pt idx="506">
                  <c:v>477.08399999999995</c:v>
                </c:pt>
                <c:pt idx="507">
                  <c:v>401.52300000000002</c:v>
                </c:pt>
                <c:pt idx="508">
                  <c:v>373.72799999999995</c:v>
                </c:pt>
                <c:pt idx="509">
                  <c:v>381.46800000000002</c:v>
                </c:pt>
                <c:pt idx="510">
                  <c:v>425.745</c:v>
                </c:pt>
                <c:pt idx="511">
                  <c:v>520.35299999999995</c:v>
                </c:pt>
                <c:pt idx="512">
                  <c:v>692.84699999999998</c:v>
                </c:pt>
                <c:pt idx="513">
                  <c:v>979.38300000000004</c:v>
                </c:pt>
                <c:pt idx="514">
                  <c:v>1404.5369999999998</c:v>
                </c:pt>
                <c:pt idx="515">
                  <c:v>1925.2919999999999</c:v>
                </c:pt>
                <c:pt idx="516">
                  <c:v>2327.3310000000001</c:v>
                </c:pt>
                <c:pt idx="517">
                  <c:v>2347.7640000000001</c:v>
                </c:pt>
                <c:pt idx="518">
                  <c:v>2073.2550000000001</c:v>
                </c:pt>
                <c:pt idx="519">
                  <c:v>1614.12</c:v>
                </c:pt>
                <c:pt idx="520">
                  <c:v>1127.4179999999999</c:v>
                </c:pt>
                <c:pt idx="521">
                  <c:v>759.78</c:v>
                </c:pt>
                <c:pt idx="522">
                  <c:v>521.94600000000003</c:v>
                </c:pt>
                <c:pt idx="523">
                  <c:v>375.56700000000001</c:v>
                </c:pt>
                <c:pt idx="524">
                  <c:v>284.72550000000001</c:v>
                </c:pt>
                <c:pt idx="525">
                  <c:v>225.62099999999998</c:v>
                </c:pt>
                <c:pt idx="526">
                  <c:v>184.7595</c:v>
                </c:pt>
                <c:pt idx="527">
                  <c:v>153.423</c:v>
                </c:pt>
                <c:pt idx="528">
                  <c:v>131.06460000000001</c:v>
                </c:pt>
                <c:pt idx="529">
                  <c:v>113.7831</c:v>
                </c:pt>
                <c:pt idx="530">
                  <c:v>100.66980000000001</c:v>
                </c:pt>
                <c:pt idx="531">
                  <c:v>89.807400000000001</c:v>
                </c:pt>
                <c:pt idx="532">
                  <c:v>81.031499999999994</c:v>
                </c:pt>
                <c:pt idx="533">
                  <c:v>73.886099999999999</c:v>
                </c:pt>
                <c:pt idx="534">
                  <c:v>68.045699999999997</c:v>
                </c:pt>
                <c:pt idx="535">
                  <c:v>63.280799999999999</c:v>
                </c:pt>
                <c:pt idx="536">
                  <c:v>59.438999999999993</c:v>
                </c:pt>
                <c:pt idx="537">
                  <c:v>56.442599999999999</c:v>
                </c:pt>
                <c:pt idx="538">
                  <c:v>54.311399999999999</c:v>
                </c:pt>
                <c:pt idx="539">
                  <c:v>53.190600000000003</c:v>
                </c:pt>
                <c:pt idx="540">
                  <c:v>53.352599999999995</c:v>
                </c:pt>
                <c:pt idx="541">
                  <c:v>55.075800000000001</c:v>
                </c:pt>
                <c:pt idx="542">
                  <c:v>58.126799999999996</c:v>
                </c:pt>
                <c:pt idx="543">
                  <c:v>60.412199999999999</c:v>
                </c:pt>
                <c:pt idx="544">
                  <c:v>58.828200000000002</c:v>
                </c:pt>
                <c:pt idx="545">
                  <c:v>54.668700000000001</c:v>
                </c:pt>
                <c:pt idx="546">
                  <c:v>51.099600000000002</c:v>
                </c:pt>
                <c:pt idx="547">
                  <c:v>49.134</c:v>
                </c:pt>
                <c:pt idx="548">
                  <c:v>48.671700000000001</c:v>
                </c:pt>
                <c:pt idx="549">
                  <c:v>49.457999999999998</c:v>
                </c:pt>
                <c:pt idx="550">
                  <c:v>51.364800000000002</c:v>
                </c:pt>
                <c:pt idx="551">
                  <c:v>54.467399999999998</c:v>
                </c:pt>
                <c:pt idx="552">
                  <c:v>59.099999999999994</c:v>
                </c:pt>
                <c:pt idx="553">
                  <c:v>66.012900000000002</c:v>
                </c:pt>
                <c:pt idx="554">
                  <c:v>77.28</c:v>
                </c:pt>
                <c:pt idx="555">
                  <c:v>94.808999999999997</c:v>
                </c:pt>
                <c:pt idx="556">
                  <c:v>123.77549999999999</c:v>
                </c:pt>
                <c:pt idx="557">
                  <c:v>170.7243</c:v>
                </c:pt>
                <c:pt idx="558">
                  <c:v>234.19050000000001</c:v>
                </c:pt>
                <c:pt idx="559">
                  <c:v>295.74599999999998</c:v>
                </c:pt>
                <c:pt idx="560">
                  <c:v>305.05500000000001</c:v>
                </c:pt>
                <c:pt idx="561">
                  <c:v>256.76250000000005</c:v>
                </c:pt>
                <c:pt idx="562">
                  <c:v>201.411</c:v>
                </c:pt>
                <c:pt idx="563">
                  <c:v>164.68709999999999</c:v>
                </c:pt>
                <c:pt idx="564">
                  <c:v>148.19400000000002</c:v>
                </c:pt>
                <c:pt idx="565">
                  <c:v>148.67160000000001</c:v>
                </c:pt>
                <c:pt idx="566">
                  <c:v>165.16079999999999</c:v>
                </c:pt>
                <c:pt idx="567">
                  <c:v>201.78270000000003</c:v>
                </c:pt>
                <c:pt idx="568">
                  <c:v>268.428</c:v>
                </c:pt>
                <c:pt idx="569">
                  <c:v>377.96100000000001</c:v>
                </c:pt>
                <c:pt idx="570">
                  <c:v>533.601</c:v>
                </c:pt>
                <c:pt idx="571">
                  <c:v>687.68100000000004</c:v>
                </c:pt>
                <c:pt idx="572">
                  <c:v>719.28</c:v>
                </c:pt>
                <c:pt idx="573">
                  <c:v>609.56700000000001</c:v>
                </c:pt>
                <c:pt idx="574">
                  <c:v>466.52100000000002</c:v>
                </c:pt>
                <c:pt idx="575">
                  <c:v>354.03899999999999</c:v>
                </c:pt>
                <c:pt idx="576">
                  <c:v>283.86660000000001</c:v>
                </c:pt>
                <c:pt idx="577">
                  <c:v>250.27109999999999</c:v>
                </c:pt>
                <c:pt idx="578">
                  <c:v>243.495</c:v>
                </c:pt>
                <c:pt idx="579">
                  <c:v>257.19780000000003</c:v>
                </c:pt>
                <c:pt idx="580">
                  <c:v>290.9622</c:v>
                </c:pt>
                <c:pt idx="581">
                  <c:v>351.04500000000002</c:v>
                </c:pt>
                <c:pt idx="582">
                  <c:v>453.96</c:v>
                </c:pt>
                <c:pt idx="583">
                  <c:v>631.91999999999996</c:v>
                </c:pt>
                <c:pt idx="584">
                  <c:v>933.69</c:v>
                </c:pt>
                <c:pt idx="585">
                  <c:v>1409.9760000000001</c:v>
                </c:pt>
                <c:pt idx="586">
                  <c:v>2043.5880000000002</c:v>
                </c:pt>
                <c:pt idx="587">
                  <c:v>2552.547</c:v>
                </c:pt>
                <c:pt idx="588">
                  <c:v>2446.5240000000003</c:v>
                </c:pt>
                <c:pt idx="589">
                  <c:v>1850.6370000000002</c:v>
                </c:pt>
                <c:pt idx="590">
                  <c:v>1261.491</c:v>
                </c:pt>
                <c:pt idx="591">
                  <c:v>853.23</c:v>
                </c:pt>
                <c:pt idx="592">
                  <c:v>608.60400000000004</c:v>
                </c:pt>
                <c:pt idx="593">
                  <c:v>478.755</c:v>
                </c:pt>
                <c:pt idx="594">
                  <c:v>424.04699999999997</c:v>
                </c:pt>
                <c:pt idx="595">
                  <c:v>427.47300000000007</c:v>
                </c:pt>
                <c:pt idx="596">
                  <c:v>489.21900000000005</c:v>
                </c:pt>
                <c:pt idx="597">
                  <c:v>614.38499999999999</c:v>
                </c:pt>
                <c:pt idx="598">
                  <c:v>781.98900000000003</c:v>
                </c:pt>
                <c:pt idx="599">
                  <c:v>893.07600000000002</c:v>
                </c:pt>
                <c:pt idx="600">
                  <c:v>869.37000000000012</c:v>
                </c:pt>
                <c:pt idx="601">
                  <c:v>812.42399999999998</c:v>
                </c:pt>
                <c:pt idx="602">
                  <c:v>795.36899999999991</c:v>
                </c:pt>
                <c:pt idx="603">
                  <c:v>744.65699999999993</c:v>
                </c:pt>
                <c:pt idx="604">
                  <c:v>597.52500000000009</c:v>
                </c:pt>
                <c:pt idx="605">
                  <c:v>432.72300000000007</c:v>
                </c:pt>
                <c:pt idx="606">
                  <c:v>309.27299999999997</c:v>
                </c:pt>
                <c:pt idx="607">
                  <c:v>228.38400000000001</c:v>
                </c:pt>
                <c:pt idx="608">
                  <c:v>178.40129999999999</c:v>
                </c:pt>
                <c:pt idx="609">
                  <c:v>147.53820000000002</c:v>
                </c:pt>
                <c:pt idx="610">
                  <c:v>127.85220000000001</c:v>
                </c:pt>
                <c:pt idx="611">
                  <c:v>114.88800000000001</c:v>
                </c:pt>
                <c:pt idx="612">
                  <c:v>106.37009999999999</c:v>
                </c:pt>
                <c:pt idx="613">
                  <c:v>101.1459</c:v>
                </c:pt>
                <c:pt idx="614">
                  <c:v>98.631299999999996</c:v>
                </c:pt>
                <c:pt idx="615">
                  <c:v>98.575800000000015</c:v>
                </c:pt>
                <c:pt idx="616">
                  <c:v>100.98089999999999</c:v>
                </c:pt>
                <c:pt idx="617">
                  <c:v>106.1493</c:v>
                </c:pt>
                <c:pt idx="618">
                  <c:v>114.49260000000001</c:v>
                </c:pt>
                <c:pt idx="619">
                  <c:v>127.0119</c:v>
                </c:pt>
                <c:pt idx="620">
                  <c:v>145.35509999999999</c:v>
                </c:pt>
                <c:pt idx="621">
                  <c:v>172.5513</c:v>
                </c:pt>
                <c:pt idx="622">
                  <c:v>214.43970000000002</c:v>
                </c:pt>
                <c:pt idx="623">
                  <c:v>282.07500000000005</c:v>
                </c:pt>
                <c:pt idx="624">
                  <c:v>394.35299999999995</c:v>
                </c:pt>
                <c:pt idx="625">
                  <c:v>577.76400000000001</c:v>
                </c:pt>
                <c:pt idx="626">
                  <c:v>853.14599999999996</c:v>
                </c:pt>
                <c:pt idx="627">
                  <c:v>1186.9769999999999</c:v>
                </c:pt>
                <c:pt idx="628">
                  <c:v>1458.4169999999999</c:v>
                </c:pt>
                <c:pt idx="629">
                  <c:v>1542.6659999999999</c:v>
                </c:pt>
                <c:pt idx="630">
                  <c:v>1335.846</c:v>
                </c:pt>
                <c:pt idx="631">
                  <c:v>967.84199999999987</c:v>
                </c:pt>
                <c:pt idx="632">
                  <c:v>648.58500000000004</c:v>
                </c:pt>
                <c:pt idx="633">
                  <c:v>433.59899999999993</c:v>
                </c:pt>
                <c:pt idx="634">
                  <c:v>301.59000000000003</c:v>
                </c:pt>
                <c:pt idx="635">
                  <c:v>222.6729</c:v>
                </c:pt>
                <c:pt idx="636">
                  <c:v>173.934</c:v>
                </c:pt>
                <c:pt idx="637">
                  <c:v>141.9744</c:v>
                </c:pt>
                <c:pt idx="638">
                  <c:v>119.81309999999999</c:v>
                </c:pt>
                <c:pt idx="639">
                  <c:v>103.89359999999999</c:v>
                </c:pt>
                <c:pt idx="640">
                  <c:v>92.283299999999997</c:v>
                </c:pt>
                <c:pt idx="641">
                  <c:v>83.848500000000001</c:v>
                </c:pt>
                <c:pt idx="642">
                  <c:v>78.050700000000006</c:v>
                </c:pt>
                <c:pt idx="643">
                  <c:v>74.233199999999997</c:v>
                </c:pt>
                <c:pt idx="644">
                  <c:v>72.427800000000005</c:v>
                </c:pt>
                <c:pt idx="645">
                  <c:v>72.856799999999993</c:v>
                </c:pt>
                <c:pt idx="646">
                  <c:v>75.691800000000001</c:v>
                </c:pt>
                <c:pt idx="647">
                  <c:v>83.640599999999992</c:v>
                </c:pt>
                <c:pt idx="648">
                  <c:v>98.542200000000008</c:v>
                </c:pt>
                <c:pt idx="649">
                  <c:v>123.3501</c:v>
                </c:pt>
                <c:pt idx="650">
                  <c:v>158.238</c:v>
                </c:pt>
                <c:pt idx="651">
                  <c:v>191.9529</c:v>
                </c:pt>
                <c:pt idx="652">
                  <c:v>204.66390000000001</c:v>
                </c:pt>
                <c:pt idx="653">
                  <c:v>204.18540000000002</c:v>
                </c:pt>
                <c:pt idx="654">
                  <c:v>208.93859999999998</c:v>
                </c:pt>
                <c:pt idx="655">
                  <c:v>206.3313</c:v>
                </c:pt>
                <c:pt idx="656">
                  <c:v>178.70310000000001</c:v>
                </c:pt>
                <c:pt idx="657">
                  <c:v>142.6062</c:v>
                </c:pt>
                <c:pt idx="658">
                  <c:v>115.4025</c:v>
                </c:pt>
                <c:pt idx="659">
                  <c:v>99.561300000000003</c:v>
                </c:pt>
                <c:pt idx="660">
                  <c:v>92.7333</c:v>
                </c:pt>
                <c:pt idx="661">
                  <c:v>90.234899999999996</c:v>
                </c:pt>
                <c:pt idx="662">
                  <c:v>95.943600000000004</c:v>
                </c:pt>
                <c:pt idx="663">
                  <c:v>107.52960000000002</c:v>
                </c:pt>
                <c:pt idx="664">
                  <c:v>125.3169</c:v>
                </c:pt>
                <c:pt idx="665">
                  <c:v>146.9205</c:v>
                </c:pt>
                <c:pt idx="666">
                  <c:v>163.97370000000001</c:v>
                </c:pt>
                <c:pt idx="667">
                  <c:v>173.34690000000001</c:v>
                </c:pt>
                <c:pt idx="668">
                  <c:v>185.74680000000001</c:v>
                </c:pt>
                <c:pt idx="669">
                  <c:v>210.67379999999997</c:v>
                </c:pt>
                <c:pt idx="670">
                  <c:v>254.88569999999999</c:v>
                </c:pt>
                <c:pt idx="671">
                  <c:v>329.39400000000001</c:v>
                </c:pt>
                <c:pt idx="672">
                  <c:v>454.91999999999996</c:v>
                </c:pt>
                <c:pt idx="673">
                  <c:v>667.82100000000003</c:v>
                </c:pt>
                <c:pt idx="674">
                  <c:v>1010.3009999999999</c:v>
                </c:pt>
                <c:pt idx="675">
                  <c:v>1495.4879999999998</c:v>
                </c:pt>
                <c:pt idx="676">
                  <c:v>1985.2529999999999</c:v>
                </c:pt>
                <c:pt idx="677">
                  <c:v>2157.9960000000001</c:v>
                </c:pt>
                <c:pt idx="678">
                  <c:v>1940.6579999999999</c:v>
                </c:pt>
                <c:pt idx="679">
                  <c:v>1502.8139999999999</c:v>
                </c:pt>
                <c:pt idx="680">
                  <c:v>1040.8320000000001</c:v>
                </c:pt>
                <c:pt idx="681">
                  <c:v>694.245</c:v>
                </c:pt>
                <c:pt idx="682">
                  <c:v>472.572</c:v>
                </c:pt>
                <c:pt idx="683">
                  <c:v>338.73</c:v>
                </c:pt>
                <c:pt idx="684">
                  <c:v>258.15809999999999</c:v>
                </c:pt>
                <c:pt idx="685">
                  <c:v>208.5471</c:v>
                </c:pt>
                <c:pt idx="686">
                  <c:v>178.0857</c:v>
                </c:pt>
                <c:pt idx="687">
                  <c:v>161.6079</c:v>
                </c:pt>
                <c:pt idx="688">
                  <c:v>157.26300000000001</c:v>
                </c:pt>
                <c:pt idx="689">
                  <c:v>163.1799</c:v>
                </c:pt>
                <c:pt idx="690">
                  <c:v>171.18389999999999</c:v>
                </c:pt>
                <c:pt idx="691">
                  <c:v>164.6865</c:v>
                </c:pt>
                <c:pt idx="692">
                  <c:v>142.85579999999999</c:v>
                </c:pt>
                <c:pt idx="693">
                  <c:v>121.32509999999999</c:v>
                </c:pt>
                <c:pt idx="694">
                  <c:v>107.40120000000002</c:v>
                </c:pt>
                <c:pt idx="695">
                  <c:v>101.32559999999999</c:v>
                </c:pt>
                <c:pt idx="696">
                  <c:v>102.05670000000001</c:v>
                </c:pt>
                <c:pt idx="697">
                  <c:v>109.34819999999999</c:v>
                </c:pt>
                <c:pt idx="698">
                  <c:v>124.78710000000001</c:v>
                </c:pt>
                <c:pt idx="699">
                  <c:v>154.28729999999999</c:v>
                </c:pt>
                <c:pt idx="700">
                  <c:v>204.72899999999998</c:v>
                </c:pt>
                <c:pt idx="701">
                  <c:v>291.69780000000003</c:v>
                </c:pt>
                <c:pt idx="702">
                  <c:v>429.65999999999997</c:v>
                </c:pt>
                <c:pt idx="703">
                  <c:v>613.995</c:v>
                </c:pt>
                <c:pt idx="704">
                  <c:v>764.49900000000002</c:v>
                </c:pt>
                <c:pt idx="705">
                  <c:v>734.69100000000003</c:v>
                </c:pt>
                <c:pt idx="706">
                  <c:v>559.08899999999994</c:v>
                </c:pt>
                <c:pt idx="707">
                  <c:v>383.82900000000001</c:v>
                </c:pt>
                <c:pt idx="708">
                  <c:v>262.10730000000001</c:v>
                </c:pt>
                <c:pt idx="709">
                  <c:v>189.77760000000001</c:v>
                </c:pt>
                <c:pt idx="710">
                  <c:v>152.53799999999998</c:v>
                </c:pt>
                <c:pt idx="711">
                  <c:v>140.38229999999999</c:v>
                </c:pt>
                <c:pt idx="712">
                  <c:v>146.86320000000001</c:v>
                </c:pt>
                <c:pt idx="713">
                  <c:v>169.29840000000002</c:v>
                </c:pt>
                <c:pt idx="714">
                  <c:v>195.22559999999999</c:v>
                </c:pt>
                <c:pt idx="715">
                  <c:v>195.04859999999999</c:v>
                </c:pt>
                <c:pt idx="716">
                  <c:v>161.53710000000001</c:v>
                </c:pt>
                <c:pt idx="717">
                  <c:v>122.84399999999999</c:v>
                </c:pt>
                <c:pt idx="718">
                  <c:v>94.990799999999993</c:v>
                </c:pt>
                <c:pt idx="719">
                  <c:v>79.311300000000003</c:v>
                </c:pt>
                <c:pt idx="720">
                  <c:v>74.060400000000001</c:v>
                </c:pt>
                <c:pt idx="721">
                  <c:v>78.907499999999999</c:v>
                </c:pt>
                <c:pt idx="722">
                  <c:v>93.930299999999988</c:v>
                </c:pt>
                <c:pt idx="723">
                  <c:v>119.93129999999999</c:v>
                </c:pt>
                <c:pt idx="724">
                  <c:v>149.40300000000002</c:v>
                </c:pt>
                <c:pt idx="725">
                  <c:v>157.59720000000002</c:v>
                </c:pt>
                <c:pt idx="726">
                  <c:v>132.39929999999998</c:v>
                </c:pt>
                <c:pt idx="727">
                  <c:v>97.399799999999999</c:v>
                </c:pt>
                <c:pt idx="728">
                  <c:v>69.7881</c:v>
                </c:pt>
                <c:pt idx="729">
                  <c:v>51.793800000000005</c:v>
                </c:pt>
                <c:pt idx="730">
                  <c:v>40.766099999999994</c:v>
                </c:pt>
                <c:pt idx="731">
                  <c:v>34.006500000000003</c:v>
                </c:pt>
                <c:pt idx="732">
                  <c:v>29.653230000000001</c:v>
                </c:pt>
                <c:pt idx="733">
                  <c:v>26.663130000000002</c:v>
                </c:pt>
                <c:pt idx="734">
                  <c:v>24.505860000000002</c:v>
                </c:pt>
                <c:pt idx="735">
                  <c:v>22.906020000000002</c:v>
                </c:pt>
                <c:pt idx="736">
                  <c:v>21.706710000000001</c:v>
                </c:pt>
                <c:pt idx="737">
                  <c:v>20.809979999999999</c:v>
                </c:pt>
                <c:pt idx="738">
                  <c:v>20.151389999999999</c:v>
                </c:pt>
                <c:pt idx="739">
                  <c:v>19.64049</c:v>
                </c:pt>
                <c:pt idx="740">
                  <c:v>19.346519999999998</c:v>
                </c:pt>
                <c:pt idx="741">
                  <c:v>19.193639999999998</c:v>
                </c:pt>
                <c:pt idx="742">
                  <c:v>19.17258</c:v>
                </c:pt>
                <c:pt idx="743">
                  <c:v>19.616129999999998</c:v>
                </c:pt>
                <c:pt idx="744">
                  <c:v>20.17407</c:v>
                </c:pt>
                <c:pt idx="745">
                  <c:v>20.538150000000002</c:v>
                </c:pt>
                <c:pt idx="746">
                  <c:v>21.59235</c:v>
                </c:pt>
                <c:pt idx="747">
                  <c:v>22.230900000000002</c:v>
                </c:pt>
                <c:pt idx="748">
                  <c:v>23.013809999999999</c:v>
                </c:pt>
                <c:pt idx="749">
                  <c:v>23.95599</c:v>
                </c:pt>
                <c:pt idx="750">
                  <c:v>25.077030000000001</c:v>
                </c:pt>
                <c:pt idx="751">
                  <c:v>24.93927</c:v>
                </c:pt>
                <c:pt idx="752">
                  <c:v>25.800179999999997</c:v>
                </c:pt>
                <c:pt idx="753">
                  <c:v>27.69744</c:v>
                </c:pt>
                <c:pt idx="754">
                  <c:v>29.924729999999997</c:v>
                </c:pt>
                <c:pt idx="755">
                  <c:v>32.5518</c:v>
                </c:pt>
                <c:pt idx="756">
                  <c:v>35.67</c:v>
                </c:pt>
                <c:pt idx="757">
                  <c:v>39.400500000000001</c:v>
                </c:pt>
                <c:pt idx="758">
                  <c:v>43.906500000000001</c:v>
                </c:pt>
                <c:pt idx="759">
                  <c:v>49.411500000000004</c:v>
                </c:pt>
                <c:pt idx="760">
                  <c:v>56.228399999999993</c:v>
                </c:pt>
                <c:pt idx="761">
                  <c:v>64.911599999999993</c:v>
                </c:pt>
                <c:pt idx="762">
                  <c:v>75.915300000000002</c:v>
                </c:pt>
                <c:pt idx="763">
                  <c:v>90.373800000000003</c:v>
                </c:pt>
                <c:pt idx="764">
                  <c:v>110.0145</c:v>
                </c:pt>
                <c:pt idx="765">
                  <c:v>137.928</c:v>
                </c:pt>
                <c:pt idx="766">
                  <c:v>180.33330000000001</c:v>
                </c:pt>
                <c:pt idx="767">
                  <c:v>248.7534</c:v>
                </c:pt>
                <c:pt idx="768">
                  <c:v>360.53100000000001</c:v>
                </c:pt>
                <c:pt idx="769">
                  <c:v>538.38300000000004</c:v>
                </c:pt>
                <c:pt idx="770">
                  <c:v>789.49199999999996</c:v>
                </c:pt>
                <c:pt idx="771">
                  <c:v>1059.942</c:v>
                </c:pt>
                <c:pt idx="772">
                  <c:v>1228.8779999999999</c:v>
                </c:pt>
                <c:pt idx="773">
                  <c:v>1163.3579999999999</c:v>
                </c:pt>
                <c:pt idx="774">
                  <c:v>897.33600000000001</c:v>
                </c:pt>
                <c:pt idx="775">
                  <c:v>627.04200000000003</c:v>
                </c:pt>
                <c:pt idx="776">
                  <c:v>439.79999999999995</c:v>
                </c:pt>
                <c:pt idx="777">
                  <c:v>332.03399999999999</c:v>
                </c:pt>
                <c:pt idx="778">
                  <c:v>282.22199999999998</c:v>
                </c:pt>
                <c:pt idx="779">
                  <c:v>278.1327</c:v>
                </c:pt>
                <c:pt idx="780">
                  <c:v>317.733</c:v>
                </c:pt>
                <c:pt idx="781">
                  <c:v>408.88499999999999</c:v>
                </c:pt>
                <c:pt idx="782">
                  <c:v>556.02600000000007</c:v>
                </c:pt>
                <c:pt idx="783">
                  <c:v>718.34999999999991</c:v>
                </c:pt>
                <c:pt idx="784">
                  <c:v>766.46100000000001</c:v>
                </c:pt>
                <c:pt idx="785">
                  <c:v>641.38799999999992</c:v>
                </c:pt>
                <c:pt idx="786">
                  <c:v>470.07</c:v>
                </c:pt>
                <c:pt idx="787">
                  <c:v>342.91500000000002</c:v>
                </c:pt>
                <c:pt idx="788">
                  <c:v>272.50620000000004</c:v>
                </c:pt>
                <c:pt idx="789">
                  <c:v>250.48289999999997</c:v>
                </c:pt>
                <c:pt idx="790">
                  <c:v>269.25869999999998</c:v>
                </c:pt>
                <c:pt idx="791">
                  <c:v>324.71999999999997</c:v>
                </c:pt>
                <c:pt idx="792">
                  <c:v>408.56100000000004</c:v>
                </c:pt>
                <c:pt idx="793">
                  <c:v>471.59700000000004</c:v>
                </c:pt>
                <c:pt idx="794">
                  <c:v>437.46900000000005</c:v>
                </c:pt>
                <c:pt idx="795">
                  <c:v>333.90899999999999</c:v>
                </c:pt>
                <c:pt idx="796">
                  <c:v>237.01860000000002</c:v>
                </c:pt>
                <c:pt idx="797">
                  <c:v>169.57259999999999</c:v>
                </c:pt>
                <c:pt idx="798">
                  <c:v>127.8918</c:v>
                </c:pt>
                <c:pt idx="799">
                  <c:v>103.48650000000001</c:v>
                </c:pt>
                <c:pt idx="800">
                  <c:v>89.2239</c:v>
                </c:pt>
                <c:pt idx="801">
                  <c:v>80.874600000000001</c:v>
                </c:pt>
                <c:pt idx="802">
                  <c:v>76.809600000000003</c:v>
                </c:pt>
                <c:pt idx="803">
                  <c:v>75.011399999999995</c:v>
                </c:pt>
                <c:pt idx="804">
                  <c:v>75.592800000000011</c:v>
                </c:pt>
                <c:pt idx="805">
                  <c:v>78.946200000000005</c:v>
                </c:pt>
                <c:pt idx="806">
                  <c:v>84.478200000000001</c:v>
                </c:pt>
                <c:pt idx="807">
                  <c:v>93.230699999999999</c:v>
                </c:pt>
                <c:pt idx="808">
                  <c:v>106.39620000000001</c:v>
                </c:pt>
                <c:pt idx="809">
                  <c:v>126.23010000000001</c:v>
                </c:pt>
                <c:pt idx="810">
                  <c:v>157.0104</c:v>
                </c:pt>
                <c:pt idx="811">
                  <c:v>206.39339999999999</c:v>
                </c:pt>
                <c:pt idx="812">
                  <c:v>286.38990000000001</c:v>
                </c:pt>
                <c:pt idx="813">
                  <c:v>412.64099999999996</c:v>
                </c:pt>
                <c:pt idx="814">
                  <c:v>594.16200000000003</c:v>
                </c:pt>
                <c:pt idx="815">
                  <c:v>799.00800000000004</c:v>
                </c:pt>
                <c:pt idx="816">
                  <c:v>958.29600000000005</c:v>
                </c:pt>
                <c:pt idx="817">
                  <c:v>1037.373</c:v>
                </c:pt>
                <c:pt idx="818">
                  <c:v>1003.326</c:v>
                </c:pt>
                <c:pt idx="819">
                  <c:v>828.96899999999994</c:v>
                </c:pt>
                <c:pt idx="820">
                  <c:v>594.59699999999998</c:v>
                </c:pt>
                <c:pt idx="821">
                  <c:v>403.95899999999995</c:v>
                </c:pt>
                <c:pt idx="822">
                  <c:v>278.13600000000002</c:v>
                </c:pt>
                <c:pt idx="823">
                  <c:v>201.54630000000003</c:v>
                </c:pt>
                <c:pt idx="824">
                  <c:v>155.90940000000001</c:v>
                </c:pt>
                <c:pt idx="825">
                  <c:v>128.28030000000001</c:v>
                </c:pt>
                <c:pt idx="826">
                  <c:v>111.2568</c:v>
                </c:pt>
                <c:pt idx="827">
                  <c:v>101.2311</c:v>
                </c:pt>
                <c:pt idx="828">
                  <c:v>97.75139999999999</c:v>
                </c:pt>
                <c:pt idx="829">
                  <c:v>99.460799999999992</c:v>
                </c:pt>
                <c:pt idx="830">
                  <c:v>108.21270000000001</c:v>
                </c:pt>
                <c:pt idx="831">
                  <c:v>126.41370000000001</c:v>
                </c:pt>
                <c:pt idx="832">
                  <c:v>154.99889999999999</c:v>
                </c:pt>
                <c:pt idx="833">
                  <c:v>187.01310000000001</c:v>
                </c:pt>
                <c:pt idx="834">
                  <c:v>203.4813</c:v>
                </c:pt>
                <c:pt idx="835">
                  <c:v>204.47790000000001</c:v>
                </c:pt>
                <c:pt idx="836">
                  <c:v>218.18039999999999</c:v>
                </c:pt>
                <c:pt idx="837">
                  <c:v>264.6936</c:v>
                </c:pt>
                <c:pt idx="838">
                  <c:v>347.61599999999999</c:v>
                </c:pt>
                <c:pt idx="839">
                  <c:v>437.37</c:v>
                </c:pt>
                <c:pt idx="840">
                  <c:v>453.048</c:v>
                </c:pt>
                <c:pt idx="841">
                  <c:v>371.25599999999997</c:v>
                </c:pt>
                <c:pt idx="842">
                  <c:v>269.83230000000003</c:v>
                </c:pt>
                <c:pt idx="843">
                  <c:v>194.7423</c:v>
                </c:pt>
                <c:pt idx="844">
                  <c:v>149.53020000000001</c:v>
                </c:pt>
                <c:pt idx="845">
                  <c:v>125.99430000000001</c:v>
                </c:pt>
                <c:pt idx="846">
                  <c:v>117.24449999999999</c:v>
                </c:pt>
                <c:pt idx="847">
                  <c:v>117.8373</c:v>
                </c:pt>
                <c:pt idx="848">
                  <c:v>126.9543</c:v>
                </c:pt>
                <c:pt idx="849">
                  <c:v>141.44489999999999</c:v>
                </c:pt>
                <c:pt idx="850">
                  <c:v>164.16899999999998</c:v>
                </c:pt>
                <c:pt idx="851">
                  <c:v>206.29739999999998</c:v>
                </c:pt>
                <c:pt idx="852">
                  <c:v>280.54349999999999</c:v>
                </c:pt>
                <c:pt idx="853">
                  <c:v>393.75600000000003</c:v>
                </c:pt>
                <c:pt idx="854">
                  <c:v>523.32900000000006</c:v>
                </c:pt>
                <c:pt idx="855">
                  <c:v>588.98099999999999</c:v>
                </c:pt>
                <c:pt idx="856">
                  <c:v>556.875</c:v>
                </c:pt>
                <c:pt idx="857">
                  <c:v>496.39499999999998</c:v>
                </c:pt>
                <c:pt idx="858">
                  <c:v>424.67700000000002</c:v>
                </c:pt>
                <c:pt idx="859">
                  <c:v>332.49299999999999</c:v>
                </c:pt>
                <c:pt idx="860">
                  <c:v>251.73</c:v>
                </c:pt>
                <c:pt idx="861">
                  <c:v>199.3509</c:v>
                </c:pt>
                <c:pt idx="862">
                  <c:v>172.35599999999999</c:v>
                </c:pt>
                <c:pt idx="863">
                  <c:v>165.5814</c:v>
                </c:pt>
                <c:pt idx="864">
                  <c:v>175.5171</c:v>
                </c:pt>
                <c:pt idx="865">
                  <c:v>205.67250000000001</c:v>
                </c:pt>
                <c:pt idx="866">
                  <c:v>264.46140000000003</c:v>
                </c:pt>
                <c:pt idx="867">
                  <c:v>363.47399999999999</c:v>
                </c:pt>
                <c:pt idx="868">
                  <c:v>505.63200000000006</c:v>
                </c:pt>
                <c:pt idx="869">
                  <c:v>649.75199999999995</c:v>
                </c:pt>
                <c:pt idx="870">
                  <c:v>689.28600000000006</c:v>
                </c:pt>
                <c:pt idx="871">
                  <c:v>614.43600000000004</c:v>
                </c:pt>
                <c:pt idx="872">
                  <c:v>546.83699999999999</c:v>
                </c:pt>
                <c:pt idx="873">
                  <c:v>558.09899999999993</c:v>
                </c:pt>
                <c:pt idx="874">
                  <c:v>656.28899999999999</c:v>
                </c:pt>
                <c:pt idx="875">
                  <c:v>789.95399999999995</c:v>
                </c:pt>
                <c:pt idx="876">
                  <c:v>849.375</c:v>
                </c:pt>
                <c:pt idx="877">
                  <c:v>826.00199999999995</c:v>
                </c:pt>
                <c:pt idx="878">
                  <c:v>778.27199999999993</c:v>
                </c:pt>
                <c:pt idx="879">
                  <c:v>664.18200000000002</c:v>
                </c:pt>
                <c:pt idx="880">
                  <c:v>495.44099999999997</c:v>
                </c:pt>
                <c:pt idx="881">
                  <c:v>349.03800000000001</c:v>
                </c:pt>
                <c:pt idx="882">
                  <c:v>249.34590000000003</c:v>
                </c:pt>
                <c:pt idx="883">
                  <c:v>187.57589999999999</c:v>
                </c:pt>
                <c:pt idx="884">
                  <c:v>150.7038</c:v>
                </c:pt>
                <c:pt idx="885">
                  <c:v>129.14879999999999</c:v>
                </c:pt>
                <c:pt idx="886">
                  <c:v>116.9316</c:v>
                </c:pt>
                <c:pt idx="887">
                  <c:v>111.5856</c:v>
                </c:pt>
                <c:pt idx="888">
                  <c:v>111.8613</c:v>
                </c:pt>
                <c:pt idx="889">
                  <c:v>116.31989999999999</c:v>
                </c:pt>
                <c:pt idx="890">
                  <c:v>121.9509</c:v>
                </c:pt>
                <c:pt idx="891">
                  <c:v>125.8827</c:v>
                </c:pt>
                <c:pt idx="892">
                  <c:v>130.83870000000002</c:v>
                </c:pt>
                <c:pt idx="893">
                  <c:v>143.49540000000002</c:v>
                </c:pt>
                <c:pt idx="894">
                  <c:v>167.95050000000001</c:v>
                </c:pt>
                <c:pt idx="895">
                  <c:v>211.524</c:v>
                </c:pt>
                <c:pt idx="896">
                  <c:v>287.67270000000002</c:v>
                </c:pt>
                <c:pt idx="897">
                  <c:v>416.89800000000002</c:v>
                </c:pt>
                <c:pt idx="898">
                  <c:v>620.19900000000007</c:v>
                </c:pt>
                <c:pt idx="899">
                  <c:v>888.42</c:v>
                </c:pt>
                <c:pt idx="900">
                  <c:v>1103.7840000000001</c:v>
                </c:pt>
                <c:pt idx="901">
                  <c:v>1086.423</c:v>
                </c:pt>
                <c:pt idx="902">
                  <c:v>873.85799999999995</c:v>
                </c:pt>
                <c:pt idx="903">
                  <c:v>622.22399999999993</c:v>
                </c:pt>
                <c:pt idx="904">
                  <c:v>425.358</c:v>
                </c:pt>
                <c:pt idx="905">
                  <c:v>299.14859999999999</c:v>
                </c:pt>
                <c:pt idx="906">
                  <c:v>225.07649999999998</c:v>
                </c:pt>
                <c:pt idx="907">
                  <c:v>184.1232</c:v>
                </c:pt>
                <c:pt idx="908">
                  <c:v>163.33080000000001</c:v>
                </c:pt>
                <c:pt idx="909">
                  <c:v>156.6636</c:v>
                </c:pt>
                <c:pt idx="910">
                  <c:v>162.96719999999999</c:v>
                </c:pt>
                <c:pt idx="911">
                  <c:v>185.92529999999999</c:v>
                </c:pt>
                <c:pt idx="912">
                  <c:v>234.29820000000001</c:v>
                </c:pt>
                <c:pt idx="913">
                  <c:v>320.82900000000001</c:v>
                </c:pt>
                <c:pt idx="914">
                  <c:v>454.63499999999999</c:v>
                </c:pt>
                <c:pt idx="915">
                  <c:v>614.53499999999997</c:v>
                </c:pt>
                <c:pt idx="916">
                  <c:v>697.08299999999997</c:v>
                </c:pt>
                <c:pt idx="917">
                  <c:v>619.33199999999999</c:v>
                </c:pt>
                <c:pt idx="918">
                  <c:v>474.37800000000004</c:v>
                </c:pt>
                <c:pt idx="919">
                  <c:v>347.44499999999999</c:v>
                </c:pt>
                <c:pt idx="920">
                  <c:v>250.82249999999999</c:v>
                </c:pt>
                <c:pt idx="921">
                  <c:v>185.00129999999999</c:v>
                </c:pt>
                <c:pt idx="922">
                  <c:v>144.37860000000001</c:v>
                </c:pt>
                <c:pt idx="923">
                  <c:v>121.3389</c:v>
                </c:pt>
                <c:pt idx="924">
                  <c:v>108.2967</c:v>
                </c:pt>
                <c:pt idx="925">
                  <c:v>102.49619999999999</c:v>
                </c:pt>
                <c:pt idx="926">
                  <c:v>102.33689999999999</c:v>
                </c:pt>
                <c:pt idx="927">
                  <c:v>107.7021</c:v>
                </c:pt>
                <c:pt idx="928">
                  <c:v>118.83689999999999</c:v>
                </c:pt>
                <c:pt idx="929">
                  <c:v>137.5119</c:v>
                </c:pt>
                <c:pt idx="930">
                  <c:v>163.46550000000002</c:v>
                </c:pt>
                <c:pt idx="931">
                  <c:v>199.8141</c:v>
                </c:pt>
                <c:pt idx="932">
                  <c:v>260.61959999999999</c:v>
                </c:pt>
                <c:pt idx="933">
                  <c:v>363.15899999999999</c:v>
                </c:pt>
                <c:pt idx="934">
                  <c:v>516.04200000000003</c:v>
                </c:pt>
                <c:pt idx="935">
                  <c:v>686.63400000000001</c:v>
                </c:pt>
                <c:pt idx="936">
                  <c:v>770.9369999999999</c:v>
                </c:pt>
                <c:pt idx="937">
                  <c:v>744.82500000000005</c:v>
                </c:pt>
                <c:pt idx="938">
                  <c:v>725.44499999999994</c:v>
                </c:pt>
                <c:pt idx="939">
                  <c:v>751.2</c:v>
                </c:pt>
                <c:pt idx="940">
                  <c:v>728.89800000000002</c:v>
                </c:pt>
                <c:pt idx="941">
                  <c:v>589.72199999999998</c:v>
                </c:pt>
                <c:pt idx="942">
                  <c:v>418.84500000000003</c:v>
                </c:pt>
                <c:pt idx="943">
                  <c:v>287.27940000000001</c:v>
                </c:pt>
                <c:pt idx="944">
                  <c:v>200.99550000000002</c:v>
                </c:pt>
                <c:pt idx="945">
                  <c:v>148.5651</c:v>
                </c:pt>
                <c:pt idx="946">
                  <c:v>116.72220000000002</c:v>
                </c:pt>
                <c:pt idx="947">
                  <c:v>96.746400000000008</c:v>
                </c:pt>
                <c:pt idx="948">
                  <c:v>83.753699999999995</c:v>
                </c:pt>
                <c:pt idx="949">
                  <c:v>75.313500000000005</c:v>
                </c:pt>
                <c:pt idx="950">
                  <c:v>69.804900000000004</c:v>
                </c:pt>
                <c:pt idx="951">
                  <c:v>67.922699999999992</c:v>
                </c:pt>
                <c:pt idx="952">
                  <c:v>69.561000000000007</c:v>
                </c:pt>
                <c:pt idx="953">
                  <c:v>75.657899999999998</c:v>
                </c:pt>
                <c:pt idx="954">
                  <c:v>89.7744</c:v>
                </c:pt>
                <c:pt idx="955">
                  <c:v>115.2495</c:v>
                </c:pt>
                <c:pt idx="956">
                  <c:v>154.82249999999999</c:v>
                </c:pt>
                <c:pt idx="957">
                  <c:v>201.8169</c:v>
                </c:pt>
                <c:pt idx="958">
                  <c:v>228.2448</c:v>
                </c:pt>
                <c:pt idx="959">
                  <c:v>215.64269999999999</c:v>
                </c:pt>
                <c:pt idx="960">
                  <c:v>188.2209</c:v>
                </c:pt>
                <c:pt idx="961">
                  <c:v>156.54689999999999</c:v>
                </c:pt>
                <c:pt idx="962">
                  <c:v>121.97280000000001</c:v>
                </c:pt>
                <c:pt idx="963">
                  <c:v>94.597499999999997</c:v>
                </c:pt>
                <c:pt idx="964">
                  <c:v>76.885799999999989</c:v>
                </c:pt>
                <c:pt idx="965">
                  <c:v>67.225499999999997</c:v>
                </c:pt>
                <c:pt idx="966">
                  <c:v>63.211500000000001</c:v>
                </c:pt>
                <c:pt idx="967">
                  <c:v>63.348299999999995</c:v>
                </c:pt>
                <c:pt idx="968">
                  <c:v>67.2273</c:v>
                </c:pt>
                <c:pt idx="969">
                  <c:v>75.6036</c:v>
                </c:pt>
                <c:pt idx="970">
                  <c:v>90.587400000000002</c:v>
                </c:pt>
                <c:pt idx="971">
                  <c:v>115.7889</c:v>
                </c:pt>
                <c:pt idx="972">
                  <c:v>155.54040000000001</c:v>
                </c:pt>
                <c:pt idx="973">
                  <c:v>211.55190000000002</c:v>
                </c:pt>
                <c:pt idx="974">
                  <c:v>271.3245</c:v>
                </c:pt>
                <c:pt idx="975">
                  <c:v>318.60900000000004</c:v>
                </c:pt>
                <c:pt idx="976">
                  <c:v>370.78800000000001</c:v>
                </c:pt>
                <c:pt idx="977">
                  <c:v>447.66300000000001</c:v>
                </c:pt>
                <c:pt idx="978">
                  <c:v>505.12199999999996</c:v>
                </c:pt>
                <c:pt idx="979">
                  <c:v>464.09700000000004</c:v>
                </c:pt>
                <c:pt idx="980">
                  <c:v>351.51300000000003</c:v>
                </c:pt>
                <c:pt idx="981">
                  <c:v>246.5343</c:v>
                </c:pt>
                <c:pt idx="982">
                  <c:v>174.89939999999999</c:v>
                </c:pt>
                <c:pt idx="983">
                  <c:v>132.28919999999999</c:v>
                </c:pt>
                <c:pt idx="984">
                  <c:v>109.167</c:v>
                </c:pt>
                <c:pt idx="985">
                  <c:v>98.088899999999995</c:v>
                </c:pt>
                <c:pt idx="986">
                  <c:v>94.874400000000009</c:v>
                </c:pt>
                <c:pt idx="987">
                  <c:v>98.011499999999984</c:v>
                </c:pt>
                <c:pt idx="988">
                  <c:v>108.0141</c:v>
                </c:pt>
                <c:pt idx="989">
                  <c:v>126.83430000000001</c:v>
                </c:pt>
                <c:pt idx="990">
                  <c:v>160.953</c:v>
                </c:pt>
                <c:pt idx="991">
                  <c:v>218.33790000000002</c:v>
                </c:pt>
                <c:pt idx="992">
                  <c:v>308.661</c:v>
                </c:pt>
                <c:pt idx="993">
                  <c:v>433.59000000000003</c:v>
                </c:pt>
                <c:pt idx="994">
                  <c:v>585.34199999999998</c:v>
                </c:pt>
                <c:pt idx="995">
                  <c:v>737.83500000000004</c:v>
                </c:pt>
                <c:pt idx="996">
                  <c:v>779.697</c:v>
                </c:pt>
                <c:pt idx="997">
                  <c:v>654.54</c:v>
                </c:pt>
                <c:pt idx="998">
                  <c:v>482.23199999999997</c:v>
                </c:pt>
                <c:pt idx="999">
                  <c:v>338.93399999999997</c:v>
                </c:pt>
                <c:pt idx="1000">
                  <c:v>234.14490000000001</c:v>
                </c:pt>
                <c:pt idx="1001">
                  <c:v>165.25110000000001</c:v>
                </c:pt>
                <c:pt idx="1002">
                  <c:v>122.53410000000001</c:v>
                </c:pt>
                <c:pt idx="1003">
                  <c:v>95.961300000000008</c:v>
                </c:pt>
                <c:pt idx="1004">
                  <c:v>78.919799999999995</c:v>
                </c:pt>
                <c:pt idx="1005">
                  <c:v>67.617900000000006</c:v>
                </c:pt>
                <c:pt idx="1006">
                  <c:v>60.053400000000003</c:v>
                </c:pt>
                <c:pt idx="1007">
                  <c:v>55.229399999999998</c:v>
                </c:pt>
                <c:pt idx="1008">
                  <c:v>52.747799999999998</c:v>
                </c:pt>
                <c:pt idx="1009">
                  <c:v>52.608000000000004</c:v>
                </c:pt>
                <c:pt idx="1010">
                  <c:v>54.499799999999993</c:v>
                </c:pt>
                <c:pt idx="1011">
                  <c:v>59.818799999999996</c:v>
                </c:pt>
                <c:pt idx="1012">
                  <c:v>66.823499999999996</c:v>
                </c:pt>
                <c:pt idx="1013">
                  <c:v>75.989099999999993</c:v>
                </c:pt>
                <c:pt idx="1014">
                  <c:v>90.940799999999996</c:v>
                </c:pt>
                <c:pt idx="1015">
                  <c:v>107.05019999999999</c:v>
                </c:pt>
                <c:pt idx="1016">
                  <c:v>110.3895</c:v>
                </c:pt>
                <c:pt idx="1017">
                  <c:v>96.973799999999983</c:v>
                </c:pt>
                <c:pt idx="1018">
                  <c:v>80.897099999999995</c:v>
                </c:pt>
                <c:pt idx="1019">
                  <c:v>70.528199999999998</c:v>
                </c:pt>
                <c:pt idx="1020">
                  <c:v>66.74430000000001</c:v>
                </c:pt>
                <c:pt idx="1021">
                  <c:v>68.709299999999999</c:v>
                </c:pt>
                <c:pt idx="1022">
                  <c:v>75.954599999999999</c:v>
                </c:pt>
                <c:pt idx="1023">
                  <c:v>88.813500000000005</c:v>
                </c:pt>
                <c:pt idx="1024">
                  <c:v>108.2736</c:v>
                </c:pt>
                <c:pt idx="1025">
                  <c:v>134.40180000000001</c:v>
                </c:pt>
                <c:pt idx="1026">
                  <c:v>172.4751</c:v>
                </c:pt>
                <c:pt idx="1027">
                  <c:v>235.29840000000002</c:v>
                </c:pt>
                <c:pt idx="1028">
                  <c:v>333.82500000000005</c:v>
                </c:pt>
                <c:pt idx="1029">
                  <c:v>458.84400000000005</c:v>
                </c:pt>
                <c:pt idx="1030">
                  <c:v>544.65899999999999</c:v>
                </c:pt>
                <c:pt idx="1031">
                  <c:v>524.952</c:v>
                </c:pt>
                <c:pt idx="1032">
                  <c:v>466.25400000000002</c:v>
                </c:pt>
                <c:pt idx="1033">
                  <c:v>453.18899999999996</c:v>
                </c:pt>
                <c:pt idx="1034">
                  <c:v>497.59500000000003</c:v>
                </c:pt>
                <c:pt idx="1035">
                  <c:v>538.43999999999994</c:v>
                </c:pt>
                <c:pt idx="1036">
                  <c:v>486.58499999999998</c:v>
                </c:pt>
                <c:pt idx="1037">
                  <c:v>370.04999999999995</c:v>
                </c:pt>
                <c:pt idx="1038">
                  <c:v>266.15370000000001</c:v>
                </c:pt>
                <c:pt idx="1039">
                  <c:v>198.1206</c:v>
                </c:pt>
                <c:pt idx="1040">
                  <c:v>161.51310000000001</c:v>
                </c:pt>
                <c:pt idx="1041">
                  <c:v>147.54300000000001</c:v>
                </c:pt>
                <c:pt idx="1042">
                  <c:v>147.85890000000001</c:v>
                </c:pt>
                <c:pt idx="1043">
                  <c:v>152.3544</c:v>
                </c:pt>
                <c:pt idx="1044">
                  <c:v>154.2765</c:v>
                </c:pt>
                <c:pt idx="1045">
                  <c:v>160.9374</c:v>
                </c:pt>
                <c:pt idx="1046">
                  <c:v>182.84280000000001</c:v>
                </c:pt>
                <c:pt idx="1047">
                  <c:v>227.34780000000001</c:v>
                </c:pt>
                <c:pt idx="1048">
                  <c:v>299.6028</c:v>
                </c:pt>
                <c:pt idx="1049">
                  <c:v>406.82400000000001</c:v>
                </c:pt>
                <c:pt idx="1050">
                  <c:v>561.94799999999998</c:v>
                </c:pt>
                <c:pt idx="1051">
                  <c:v>745.43100000000004</c:v>
                </c:pt>
                <c:pt idx="1052">
                  <c:v>863.62200000000007</c:v>
                </c:pt>
                <c:pt idx="1053">
                  <c:v>818.86500000000001</c:v>
                </c:pt>
                <c:pt idx="1054">
                  <c:v>645.13799999999992</c:v>
                </c:pt>
                <c:pt idx="1055">
                  <c:v>449.90699999999998</c:v>
                </c:pt>
                <c:pt idx="1056">
                  <c:v>301.149</c:v>
                </c:pt>
                <c:pt idx="1057">
                  <c:v>205.24529999999999</c:v>
                </c:pt>
                <c:pt idx="1058">
                  <c:v>147.0291</c:v>
                </c:pt>
                <c:pt idx="1059">
                  <c:v>111.57839999999999</c:v>
                </c:pt>
                <c:pt idx="1060">
                  <c:v>88.951800000000006</c:v>
                </c:pt>
                <c:pt idx="1061">
                  <c:v>73.597200000000001</c:v>
                </c:pt>
                <c:pt idx="1062">
                  <c:v>62.780100000000004</c:v>
                </c:pt>
                <c:pt idx="1063">
                  <c:v>54.715499999999992</c:v>
                </c:pt>
                <c:pt idx="1064">
                  <c:v>48.669599999999996</c:v>
                </c:pt>
                <c:pt idx="1065">
                  <c:v>44.144100000000002</c:v>
                </c:pt>
                <c:pt idx="1066">
                  <c:v>40.707900000000002</c:v>
                </c:pt>
                <c:pt idx="1067">
                  <c:v>38.079000000000001</c:v>
                </c:pt>
                <c:pt idx="1068">
                  <c:v>36.286499999999997</c:v>
                </c:pt>
                <c:pt idx="1069">
                  <c:v>34.474200000000003</c:v>
                </c:pt>
                <c:pt idx="1070">
                  <c:v>33.951599999999999</c:v>
                </c:pt>
                <c:pt idx="1071">
                  <c:v>34.0398</c:v>
                </c:pt>
                <c:pt idx="1072">
                  <c:v>34.74</c:v>
                </c:pt>
                <c:pt idx="1073">
                  <c:v>36.099600000000002</c:v>
                </c:pt>
                <c:pt idx="1074">
                  <c:v>38.379600000000003</c:v>
                </c:pt>
                <c:pt idx="1075">
                  <c:v>41.780699999999996</c:v>
                </c:pt>
                <c:pt idx="1076">
                  <c:v>46.743900000000004</c:v>
                </c:pt>
                <c:pt idx="1077">
                  <c:v>54.086100000000002</c:v>
                </c:pt>
                <c:pt idx="1078">
                  <c:v>65.406899999999993</c:v>
                </c:pt>
                <c:pt idx="1079">
                  <c:v>83.747399999999999</c:v>
                </c:pt>
                <c:pt idx="1080">
                  <c:v>114.23429999999999</c:v>
                </c:pt>
                <c:pt idx="1081">
                  <c:v>163.38900000000001</c:v>
                </c:pt>
                <c:pt idx="1082">
                  <c:v>235.5453</c:v>
                </c:pt>
                <c:pt idx="1083">
                  <c:v>317.36399999999998</c:v>
                </c:pt>
                <c:pt idx="1084">
                  <c:v>362.08499999999998</c:v>
                </c:pt>
                <c:pt idx="1085">
                  <c:v>350.70600000000002</c:v>
                </c:pt>
                <c:pt idx="1086">
                  <c:v>313.32900000000001</c:v>
                </c:pt>
                <c:pt idx="1087">
                  <c:v>255.5718</c:v>
                </c:pt>
                <c:pt idx="1088">
                  <c:v>194.22269999999997</c:v>
                </c:pt>
                <c:pt idx="1089">
                  <c:v>150.65309999999999</c:v>
                </c:pt>
                <c:pt idx="1090">
                  <c:v>128.0427</c:v>
                </c:pt>
                <c:pt idx="1091">
                  <c:v>123.80459999999999</c:v>
                </c:pt>
                <c:pt idx="1092">
                  <c:v>137.17260000000002</c:v>
                </c:pt>
                <c:pt idx="1093">
                  <c:v>170.93010000000001</c:v>
                </c:pt>
                <c:pt idx="1094">
                  <c:v>229.0761</c:v>
                </c:pt>
                <c:pt idx="1095">
                  <c:v>307.19100000000003</c:v>
                </c:pt>
                <c:pt idx="1096">
                  <c:v>370.15199999999999</c:v>
                </c:pt>
                <c:pt idx="1097">
                  <c:v>375.54300000000001</c:v>
                </c:pt>
                <c:pt idx="1098">
                  <c:v>359.952</c:v>
                </c:pt>
                <c:pt idx="1099">
                  <c:v>381.02699999999999</c:v>
                </c:pt>
                <c:pt idx="1100">
                  <c:v>446.71800000000002</c:v>
                </c:pt>
                <c:pt idx="1101">
                  <c:v>503.86799999999994</c:v>
                </c:pt>
                <c:pt idx="1102">
                  <c:v>483.93299999999999</c:v>
                </c:pt>
                <c:pt idx="1103">
                  <c:v>412.89300000000003</c:v>
                </c:pt>
                <c:pt idx="1104">
                  <c:v>328.39499999999998</c:v>
                </c:pt>
                <c:pt idx="1105">
                  <c:v>241.26690000000002</c:v>
                </c:pt>
                <c:pt idx="1106">
                  <c:v>171.62909999999999</c:v>
                </c:pt>
                <c:pt idx="1107">
                  <c:v>124.16760000000001</c:v>
                </c:pt>
                <c:pt idx="1108">
                  <c:v>93.811499999999995</c:v>
                </c:pt>
                <c:pt idx="1109">
                  <c:v>74.395499999999998</c:v>
                </c:pt>
                <c:pt idx="1110">
                  <c:v>62.555999999999997</c:v>
                </c:pt>
                <c:pt idx="1111">
                  <c:v>55.207499999999996</c:v>
                </c:pt>
                <c:pt idx="1112">
                  <c:v>51.008700000000005</c:v>
                </c:pt>
                <c:pt idx="1113">
                  <c:v>49.150500000000008</c:v>
                </c:pt>
                <c:pt idx="1114">
                  <c:v>49.612200000000001</c:v>
                </c:pt>
                <c:pt idx="1115">
                  <c:v>52.9101</c:v>
                </c:pt>
                <c:pt idx="1116">
                  <c:v>60.121500000000005</c:v>
                </c:pt>
                <c:pt idx="1117">
                  <c:v>73.930499999999995</c:v>
                </c:pt>
                <c:pt idx="1118">
                  <c:v>98.514899999999983</c:v>
                </c:pt>
                <c:pt idx="1119">
                  <c:v>138.32490000000001</c:v>
                </c:pt>
                <c:pt idx="1120">
                  <c:v>193.66590000000002</c:v>
                </c:pt>
                <c:pt idx="1121">
                  <c:v>248.94839999999999</c:v>
                </c:pt>
                <c:pt idx="1122">
                  <c:v>273.12810000000002</c:v>
                </c:pt>
                <c:pt idx="1123">
                  <c:v>247.73099999999999</c:v>
                </c:pt>
                <c:pt idx="1124">
                  <c:v>191.75129999999999</c:v>
                </c:pt>
                <c:pt idx="1125">
                  <c:v>135.9417</c:v>
                </c:pt>
                <c:pt idx="1126">
                  <c:v>96.436499999999995</c:v>
                </c:pt>
                <c:pt idx="1127">
                  <c:v>72.1905</c:v>
                </c:pt>
                <c:pt idx="1128">
                  <c:v>59.234100000000005</c:v>
                </c:pt>
                <c:pt idx="1129">
                  <c:v>53.666699999999999</c:v>
                </c:pt>
                <c:pt idx="1130">
                  <c:v>53.8596</c:v>
                </c:pt>
                <c:pt idx="1131">
                  <c:v>60.271799999999999</c:v>
                </c:pt>
                <c:pt idx="1132">
                  <c:v>75.189599999999999</c:v>
                </c:pt>
                <c:pt idx="1133">
                  <c:v>101.3964</c:v>
                </c:pt>
                <c:pt idx="1134">
                  <c:v>138.95580000000001</c:v>
                </c:pt>
                <c:pt idx="1135">
                  <c:v>174.03210000000001</c:v>
                </c:pt>
                <c:pt idx="1136">
                  <c:v>178.97220000000002</c:v>
                </c:pt>
                <c:pt idx="1137">
                  <c:v>156.01830000000001</c:v>
                </c:pt>
                <c:pt idx="1138">
                  <c:v>125.37</c:v>
                </c:pt>
                <c:pt idx="1139">
                  <c:v>94.30680000000001</c:v>
                </c:pt>
                <c:pt idx="1140">
                  <c:v>69.937799999999996</c:v>
                </c:pt>
                <c:pt idx="1141">
                  <c:v>55.180199999999999</c:v>
                </c:pt>
                <c:pt idx="1142">
                  <c:v>48.371399999999994</c:v>
                </c:pt>
                <c:pt idx="1143">
                  <c:v>46.3752</c:v>
                </c:pt>
                <c:pt idx="1144">
                  <c:v>44.504100000000001</c:v>
                </c:pt>
                <c:pt idx="1145">
                  <c:v>39.948599999999999</c:v>
                </c:pt>
                <c:pt idx="1146">
                  <c:v>35.318100000000001</c:v>
                </c:pt>
                <c:pt idx="1147">
                  <c:v>33.261600000000001</c:v>
                </c:pt>
                <c:pt idx="1148">
                  <c:v>34.838099999999997</c:v>
                </c:pt>
                <c:pt idx="1149">
                  <c:v>41.142000000000003</c:v>
                </c:pt>
                <c:pt idx="1150">
                  <c:v>52.826699999999995</c:v>
                </c:pt>
                <c:pt idx="1151">
                  <c:v>69.2727</c:v>
                </c:pt>
                <c:pt idx="1152">
                  <c:v>82.831499999999991</c:v>
                </c:pt>
                <c:pt idx="1153">
                  <c:v>81.987899999999996</c:v>
                </c:pt>
                <c:pt idx="1154">
                  <c:v>71.826599999999999</c:v>
                </c:pt>
                <c:pt idx="1155">
                  <c:v>63.159599999999998</c:v>
                </c:pt>
                <c:pt idx="1156">
                  <c:v>55.125900000000001</c:v>
                </c:pt>
                <c:pt idx="1157">
                  <c:v>44.384999999999998</c:v>
                </c:pt>
                <c:pt idx="1158">
                  <c:v>34.497900000000001</c:v>
                </c:pt>
                <c:pt idx="1159">
                  <c:v>27.63552</c:v>
                </c:pt>
                <c:pt idx="1160">
                  <c:v>23.48808</c:v>
                </c:pt>
                <c:pt idx="1161">
                  <c:v>21.63165</c:v>
                </c:pt>
                <c:pt idx="1162">
                  <c:v>21.354240000000001</c:v>
                </c:pt>
                <c:pt idx="1163">
                  <c:v>22.580970000000001</c:v>
                </c:pt>
                <c:pt idx="1164">
                  <c:v>25.838370000000001</c:v>
                </c:pt>
                <c:pt idx="1165">
                  <c:v>31.944299999999998</c:v>
                </c:pt>
                <c:pt idx="1166">
                  <c:v>42.464100000000002</c:v>
                </c:pt>
                <c:pt idx="1167">
                  <c:v>58.404600000000002</c:v>
                </c:pt>
                <c:pt idx="1168">
                  <c:v>76.910700000000006</c:v>
                </c:pt>
                <c:pt idx="1169">
                  <c:v>85.704900000000009</c:v>
                </c:pt>
                <c:pt idx="1170">
                  <c:v>75.440399999999997</c:v>
                </c:pt>
                <c:pt idx="1171">
                  <c:v>58.376100000000001</c:v>
                </c:pt>
                <c:pt idx="1172">
                  <c:v>45.175200000000004</c:v>
                </c:pt>
                <c:pt idx="1173">
                  <c:v>37.872300000000003</c:v>
                </c:pt>
                <c:pt idx="1174">
                  <c:v>35.628600000000006</c:v>
                </c:pt>
                <c:pt idx="1175">
                  <c:v>37.238099999999996</c:v>
                </c:pt>
                <c:pt idx="1176">
                  <c:v>43.191000000000003</c:v>
                </c:pt>
                <c:pt idx="1177">
                  <c:v>53.445900000000002</c:v>
                </c:pt>
                <c:pt idx="1178">
                  <c:v>67.7637</c:v>
                </c:pt>
                <c:pt idx="1179">
                  <c:v>88.238399999999999</c:v>
                </c:pt>
                <c:pt idx="1180">
                  <c:v>111.55529999999999</c:v>
                </c:pt>
                <c:pt idx="1181">
                  <c:v>123.51840000000001</c:v>
                </c:pt>
                <c:pt idx="1182">
                  <c:v>121.79639999999999</c:v>
                </c:pt>
                <c:pt idx="1183">
                  <c:v>124.4442</c:v>
                </c:pt>
                <c:pt idx="1184">
                  <c:v>142.11599999999999</c:v>
                </c:pt>
                <c:pt idx="1185">
                  <c:v>168.72</c:v>
                </c:pt>
                <c:pt idx="1186">
                  <c:v>187.80089999999998</c:v>
                </c:pt>
                <c:pt idx="1187">
                  <c:v>199.06620000000001</c:v>
                </c:pt>
                <c:pt idx="1188">
                  <c:v>206.8218</c:v>
                </c:pt>
                <c:pt idx="1189">
                  <c:v>208.59930000000003</c:v>
                </c:pt>
                <c:pt idx="1190">
                  <c:v>198.00630000000001</c:v>
                </c:pt>
                <c:pt idx="1191">
                  <c:v>162.47999999999999</c:v>
                </c:pt>
                <c:pt idx="1192">
                  <c:v>118.2414</c:v>
                </c:pt>
                <c:pt idx="1193">
                  <c:v>83.742900000000006</c:v>
                </c:pt>
                <c:pt idx="1194">
                  <c:v>61.460699999999996</c:v>
                </c:pt>
                <c:pt idx="1195">
                  <c:v>48.278100000000002</c:v>
                </c:pt>
                <c:pt idx="1196">
                  <c:v>41.221199999999996</c:v>
                </c:pt>
                <c:pt idx="1197">
                  <c:v>38.089799999999997</c:v>
                </c:pt>
                <c:pt idx="1198">
                  <c:v>37.988099999999996</c:v>
                </c:pt>
                <c:pt idx="1199">
                  <c:v>41.112899999999996</c:v>
                </c:pt>
                <c:pt idx="1200">
                  <c:v>48.440999999999995</c:v>
                </c:pt>
                <c:pt idx="1201">
                  <c:v>61.292100000000005</c:v>
                </c:pt>
                <c:pt idx="1202">
                  <c:v>79.595399999999998</c:v>
                </c:pt>
                <c:pt idx="1203">
                  <c:v>100.78289999999998</c:v>
                </c:pt>
                <c:pt idx="1204">
                  <c:v>113.598</c:v>
                </c:pt>
                <c:pt idx="1205">
                  <c:v>108.68520000000001</c:v>
                </c:pt>
                <c:pt idx="1206">
                  <c:v>99.870599999999996</c:v>
                </c:pt>
                <c:pt idx="1207">
                  <c:v>102.46260000000001</c:v>
                </c:pt>
                <c:pt idx="1208">
                  <c:v>120.3417</c:v>
                </c:pt>
                <c:pt idx="1209">
                  <c:v>145.64340000000001</c:v>
                </c:pt>
                <c:pt idx="1210">
                  <c:v>153.14189999999999</c:v>
                </c:pt>
                <c:pt idx="1211">
                  <c:v>129.8904</c:v>
                </c:pt>
                <c:pt idx="1212">
                  <c:v>98.156700000000001</c:v>
                </c:pt>
                <c:pt idx="1213">
                  <c:v>74.451300000000003</c:v>
                </c:pt>
                <c:pt idx="1214">
                  <c:v>61.411500000000004</c:v>
                </c:pt>
                <c:pt idx="1215">
                  <c:v>57.416399999999996</c:v>
                </c:pt>
                <c:pt idx="1216">
                  <c:v>61.221299999999999</c:v>
                </c:pt>
                <c:pt idx="1217">
                  <c:v>72.747900000000001</c:v>
                </c:pt>
                <c:pt idx="1218">
                  <c:v>92.396100000000004</c:v>
                </c:pt>
                <c:pt idx="1219">
                  <c:v>121.85730000000001</c:v>
                </c:pt>
                <c:pt idx="1220">
                  <c:v>160.52369999999999</c:v>
                </c:pt>
                <c:pt idx="1221">
                  <c:v>189.52019999999999</c:v>
                </c:pt>
                <c:pt idx="1222">
                  <c:v>177.91919999999999</c:v>
                </c:pt>
                <c:pt idx="1223">
                  <c:v>138.13229999999999</c:v>
                </c:pt>
                <c:pt idx="1224">
                  <c:v>102.05610000000001</c:v>
                </c:pt>
                <c:pt idx="1225">
                  <c:v>79.770299999999992</c:v>
                </c:pt>
                <c:pt idx="1226">
                  <c:v>70.781400000000005</c:v>
                </c:pt>
                <c:pt idx="1227">
                  <c:v>72.802800000000005</c:v>
                </c:pt>
                <c:pt idx="1228">
                  <c:v>82.478700000000003</c:v>
                </c:pt>
                <c:pt idx="1229">
                  <c:v>92.256599999999992</c:v>
                </c:pt>
                <c:pt idx="1230">
                  <c:v>92.665800000000004</c:v>
                </c:pt>
                <c:pt idx="1231">
                  <c:v>88.673400000000001</c:v>
                </c:pt>
                <c:pt idx="1232">
                  <c:v>91.655699999999996</c:v>
                </c:pt>
                <c:pt idx="1233">
                  <c:v>105.1965</c:v>
                </c:pt>
                <c:pt idx="1234">
                  <c:v>125.09429999999999</c:v>
                </c:pt>
                <c:pt idx="1235">
                  <c:v>144.6645</c:v>
                </c:pt>
                <c:pt idx="1236">
                  <c:v>152.9409</c:v>
                </c:pt>
                <c:pt idx="1237">
                  <c:v>137.36970000000002</c:v>
                </c:pt>
                <c:pt idx="1238">
                  <c:v>112.17929999999998</c:v>
                </c:pt>
                <c:pt idx="1239">
                  <c:v>95.194800000000001</c:v>
                </c:pt>
                <c:pt idx="1240">
                  <c:v>90.420299999999997</c:v>
                </c:pt>
                <c:pt idx="1241">
                  <c:v>94.086300000000008</c:v>
                </c:pt>
                <c:pt idx="1242">
                  <c:v>97.095600000000005</c:v>
                </c:pt>
                <c:pt idx="1243">
                  <c:v>95.423699999999997</c:v>
                </c:pt>
                <c:pt idx="1244">
                  <c:v>96.709800000000001</c:v>
                </c:pt>
                <c:pt idx="1245">
                  <c:v>109.25579999999999</c:v>
                </c:pt>
                <c:pt idx="1246">
                  <c:v>139.40640000000002</c:v>
                </c:pt>
                <c:pt idx="1247">
                  <c:v>194.25060000000002</c:v>
                </c:pt>
                <c:pt idx="1248">
                  <c:v>278.0247</c:v>
                </c:pt>
                <c:pt idx="1249">
                  <c:v>374.15999999999997</c:v>
                </c:pt>
                <c:pt idx="1250">
                  <c:v>428.86500000000001</c:v>
                </c:pt>
                <c:pt idx="1251">
                  <c:v>421.149</c:v>
                </c:pt>
                <c:pt idx="1252">
                  <c:v>377.66699999999997</c:v>
                </c:pt>
                <c:pt idx="1253">
                  <c:v>309.12299999999999</c:v>
                </c:pt>
                <c:pt idx="1254">
                  <c:v>238.81110000000001</c:v>
                </c:pt>
                <c:pt idx="1255">
                  <c:v>176.83859999999999</c:v>
                </c:pt>
                <c:pt idx="1256">
                  <c:v>127.94460000000001</c:v>
                </c:pt>
                <c:pt idx="1257">
                  <c:v>94.680900000000008</c:v>
                </c:pt>
                <c:pt idx="1258">
                  <c:v>73.971900000000005</c:v>
                </c:pt>
                <c:pt idx="1259">
                  <c:v>61.528799999999997</c:v>
                </c:pt>
                <c:pt idx="1260">
                  <c:v>54.576300000000003</c:v>
                </c:pt>
                <c:pt idx="1261">
                  <c:v>51.372299999999996</c:v>
                </c:pt>
                <c:pt idx="1262">
                  <c:v>51.773699999999998</c:v>
                </c:pt>
                <c:pt idx="1263">
                  <c:v>55.102199999999996</c:v>
                </c:pt>
                <c:pt idx="1264">
                  <c:v>61.9512</c:v>
                </c:pt>
                <c:pt idx="1265">
                  <c:v>70.947900000000004</c:v>
                </c:pt>
                <c:pt idx="1266">
                  <c:v>80.06819999999999</c:v>
                </c:pt>
                <c:pt idx="1267">
                  <c:v>92.444400000000002</c:v>
                </c:pt>
                <c:pt idx="1268">
                  <c:v>113.5626</c:v>
                </c:pt>
                <c:pt idx="1269">
                  <c:v>142.11630000000002</c:v>
                </c:pt>
                <c:pt idx="1270">
                  <c:v>165.1311</c:v>
                </c:pt>
                <c:pt idx="1271">
                  <c:v>178.17779999999999</c:v>
                </c:pt>
                <c:pt idx="1272">
                  <c:v>194.35109999999997</c:v>
                </c:pt>
                <c:pt idx="1273">
                  <c:v>207.7278</c:v>
                </c:pt>
                <c:pt idx="1274">
                  <c:v>200.02019999999999</c:v>
                </c:pt>
                <c:pt idx="1275">
                  <c:v>183.9135</c:v>
                </c:pt>
                <c:pt idx="1276">
                  <c:v>174.6978</c:v>
                </c:pt>
                <c:pt idx="1277">
                  <c:v>166.85849999999999</c:v>
                </c:pt>
                <c:pt idx="1278">
                  <c:v>162.9486</c:v>
                </c:pt>
                <c:pt idx="1279">
                  <c:v>176.2407</c:v>
                </c:pt>
                <c:pt idx="1280">
                  <c:v>212.43150000000003</c:v>
                </c:pt>
                <c:pt idx="1281">
                  <c:v>265.6866</c:v>
                </c:pt>
                <c:pt idx="1282">
                  <c:v>328.72799999999995</c:v>
                </c:pt>
                <c:pt idx="1283">
                  <c:v>390.19200000000001</c:v>
                </c:pt>
                <c:pt idx="1284">
                  <c:v>407.85599999999999</c:v>
                </c:pt>
                <c:pt idx="1285">
                  <c:v>352.76400000000001</c:v>
                </c:pt>
                <c:pt idx="1286">
                  <c:v>268.22040000000004</c:v>
                </c:pt>
                <c:pt idx="1287">
                  <c:v>203.83590000000001</c:v>
                </c:pt>
                <c:pt idx="1288">
                  <c:v>172.17660000000001</c:v>
                </c:pt>
                <c:pt idx="1289">
                  <c:v>171.39570000000001</c:v>
                </c:pt>
                <c:pt idx="1290">
                  <c:v>197.21430000000001</c:v>
                </c:pt>
                <c:pt idx="1291">
                  <c:v>238.08269999999999</c:v>
                </c:pt>
                <c:pt idx="1292">
                  <c:v>263.13779999999997</c:v>
                </c:pt>
                <c:pt idx="1293">
                  <c:v>255.6771</c:v>
                </c:pt>
                <c:pt idx="1294">
                  <c:v>248.51580000000001</c:v>
                </c:pt>
                <c:pt idx="1295">
                  <c:v>263.76240000000001</c:v>
                </c:pt>
                <c:pt idx="1296">
                  <c:v>281.274</c:v>
                </c:pt>
                <c:pt idx="1297">
                  <c:v>260.79000000000002</c:v>
                </c:pt>
                <c:pt idx="1298">
                  <c:v>212.9385</c:v>
                </c:pt>
                <c:pt idx="1299">
                  <c:v>170.8905</c:v>
                </c:pt>
                <c:pt idx="1300">
                  <c:v>142.3383</c:v>
                </c:pt>
                <c:pt idx="1301">
                  <c:v>118.77900000000001</c:v>
                </c:pt>
                <c:pt idx="1302">
                  <c:v>95.090100000000007</c:v>
                </c:pt>
                <c:pt idx="1303">
                  <c:v>75.954300000000003</c:v>
                </c:pt>
                <c:pt idx="1304">
                  <c:v>63.586199999999998</c:v>
                </c:pt>
                <c:pt idx="1305">
                  <c:v>56.961300000000008</c:v>
                </c:pt>
                <c:pt idx="1306">
                  <c:v>54.911999999999992</c:v>
                </c:pt>
                <c:pt idx="1307">
                  <c:v>56.976300000000002</c:v>
                </c:pt>
                <c:pt idx="1308">
                  <c:v>63.750299999999996</c:v>
                </c:pt>
                <c:pt idx="1309">
                  <c:v>76.589100000000002</c:v>
                </c:pt>
                <c:pt idx="1310">
                  <c:v>97.604399999999998</c:v>
                </c:pt>
                <c:pt idx="1311">
                  <c:v>126.67649999999999</c:v>
                </c:pt>
                <c:pt idx="1312">
                  <c:v>161.02080000000001</c:v>
                </c:pt>
                <c:pt idx="1313">
                  <c:v>205.6695</c:v>
                </c:pt>
                <c:pt idx="1314">
                  <c:v>265.02629999999999</c:v>
                </c:pt>
                <c:pt idx="1315">
                  <c:v>313.29599999999999</c:v>
                </c:pt>
                <c:pt idx="1316">
                  <c:v>306.98099999999999</c:v>
                </c:pt>
                <c:pt idx="1317">
                  <c:v>244.9419</c:v>
                </c:pt>
                <c:pt idx="1318">
                  <c:v>174.2148</c:v>
                </c:pt>
                <c:pt idx="1319">
                  <c:v>122.03640000000001</c:v>
                </c:pt>
                <c:pt idx="1320">
                  <c:v>89.793900000000008</c:v>
                </c:pt>
                <c:pt idx="1321">
                  <c:v>71.840999999999994</c:v>
                </c:pt>
                <c:pt idx="1322">
                  <c:v>63.057900000000004</c:v>
                </c:pt>
                <c:pt idx="1323">
                  <c:v>60.522300000000001</c:v>
                </c:pt>
                <c:pt idx="1324">
                  <c:v>63.246000000000002</c:v>
                </c:pt>
                <c:pt idx="1325">
                  <c:v>72.671099999999996</c:v>
                </c:pt>
                <c:pt idx="1326">
                  <c:v>91.001100000000008</c:v>
                </c:pt>
                <c:pt idx="1327">
                  <c:v>119.51429999999999</c:v>
                </c:pt>
                <c:pt idx="1328">
                  <c:v>152.96430000000001</c:v>
                </c:pt>
                <c:pt idx="1329">
                  <c:v>173.15640000000002</c:v>
                </c:pt>
                <c:pt idx="1330">
                  <c:v>174.50069999999999</c:v>
                </c:pt>
                <c:pt idx="1331">
                  <c:v>182.8272</c:v>
                </c:pt>
                <c:pt idx="1332">
                  <c:v>217.29990000000001</c:v>
                </c:pt>
                <c:pt idx="1333">
                  <c:v>274.4298</c:v>
                </c:pt>
                <c:pt idx="1334">
                  <c:v>314.238</c:v>
                </c:pt>
                <c:pt idx="1335">
                  <c:v>286.59749999999997</c:v>
                </c:pt>
                <c:pt idx="1336">
                  <c:v>219.43049999999999</c:v>
                </c:pt>
                <c:pt idx="1337">
                  <c:v>163.17090000000002</c:v>
                </c:pt>
                <c:pt idx="1338">
                  <c:v>133.11150000000001</c:v>
                </c:pt>
                <c:pt idx="1339">
                  <c:v>128.2953</c:v>
                </c:pt>
                <c:pt idx="1340">
                  <c:v>143.733</c:v>
                </c:pt>
                <c:pt idx="1341">
                  <c:v>165.50189999999998</c:v>
                </c:pt>
                <c:pt idx="1342">
                  <c:v>165.3492</c:v>
                </c:pt>
                <c:pt idx="1343">
                  <c:v>136.15350000000001</c:v>
                </c:pt>
                <c:pt idx="1344">
                  <c:v>102.68730000000001</c:v>
                </c:pt>
                <c:pt idx="1345">
                  <c:v>77.270399999999995</c:v>
                </c:pt>
                <c:pt idx="1346">
                  <c:v>59.8767</c:v>
                </c:pt>
                <c:pt idx="1347">
                  <c:v>49.462500000000006</c:v>
                </c:pt>
                <c:pt idx="1348">
                  <c:v>45.522600000000004</c:v>
                </c:pt>
                <c:pt idx="1349">
                  <c:v>47.533500000000004</c:v>
                </c:pt>
                <c:pt idx="1350">
                  <c:v>55.6143</c:v>
                </c:pt>
                <c:pt idx="1351">
                  <c:v>68.165700000000001</c:v>
                </c:pt>
                <c:pt idx="1352">
                  <c:v>77.346900000000005</c:v>
                </c:pt>
                <c:pt idx="1353">
                  <c:v>71.61269999999999</c:v>
                </c:pt>
                <c:pt idx="1354">
                  <c:v>55.457100000000004</c:v>
                </c:pt>
                <c:pt idx="1355">
                  <c:v>40.482299999999995</c:v>
                </c:pt>
                <c:pt idx="1356">
                  <c:v>30.007799999999996</c:v>
                </c:pt>
                <c:pt idx="1357">
                  <c:v>23.62332</c:v>
                </c:pt>
                <c:pt idx="1358">
                  <c:v>19.693680000000001</c:v>
                </c:pt>
                <c:pt idx="1359">
                  <c:v>17.769629999999999</c:v>
                </c:pt>
                <c:pt idx="1360">
                  <c:v>17.161920000000002</c:v>
                </c:pt>
                <c:pt idx="1361">
                  <c:v>17.853720000000003</c:v>
                </c:pt>
                <c:pt idx="1362">
                  <c:v>19.737780000000001</c:v>
                </c:pt>
                <c:pt idx="1363">
                  <c:v>22.255499999999998</c:v>
                </c:pt>
                <c:pt idx="1364">
                  <c:v>23.15991</c:v>
                </c:pt>
                <c:pt idx="1365">
                  <c:v>20.70384</c:v>
                </c:pt>
                <c:pt idx="1366">
                  <c:v>17.280180000000001</c:v>
                </c:pt>
                <c:pt idx="1367">
                  <c:v>14.574930000000002</c:v>
                </c:pt>
                <c:pt idx="1368">
                  <c:v>12.881789999999999</c:v>
                </c:pt>
                <c:pt idx="1369">
                  <c:v>11.978999999999999</c:v>
                </c:pt>
                <c:pt idx="1370">
                  <c:v>11.41947</c:v>
                </c:pt>
                <c:pt idx="1371">
                  <c:v>11.645010000000001</c:v>
                </c:pt>
                <c:pt idx="1372">
                  <c:v>11.91624</c:v>
                </c:pt>
                <c:pt idx="1373">
                  <c:v>12.419460000000001</c:v>
                </c:pt>
                <c:pt idx="1374">
                  <c:v>13.18947</c:v>
                </c:pt>
                <c:pt idx="1375">
                  <c:v>14.214749999999999</c:v>
                </c:pt>
                <c:pt idx="1376">
                  <c:v>15.647129999999999</c:v>
                </c:pt>
                <c:pt idx="1377">
                  <c:v>17.633009999999999</c:v>
                </c:pt>
                <c:pt idx="1378">
                  <c:v>20.211539999999999</c:v>
                </c:pt>
                <c:pt idx="1379">
                  <c:v>23.767679999999999</c:v>
                </c:pt>
                <c:pt idx="1380">
                  <c:v>28.953719999999997</c:v>
                </c:pt>
                <c:pt idx="1381">
                  <c:v>36.695999999999998</c:v>
                </c:pt>
                <c:pt idx="1382">
                  <c:v>48.970500000000001</c:v>
                </c:pt>
                <c:pt idx="1383">
                  <c:v>68.696400000000011</c:v>
                </c:pt>
                <c:pt idx="1384">
                  <c:v>99.238500000000016</c:v>
                </c:pt>
                <c:pt idx="1385">
                  <c:v>140.82900000000001</c:v>
                </c:pt>
                <c:pt idx="1386">
                  <c:v>183.86669999999998</c:v>
                </c:pt>
                <c:pt idx="1387">
                  <c:v>217.8108</c:v>
                </c:pt>
                <c:pt idx="1388">
                  <c:v>237.4239</c:v>
                </c:pt>
                <c:pt idx="1389">
                  <c:v>234.90210000000002</c:v>
                </c:pt>
                <c:pt idx="1390">
                  <c:v>211.8603</c:v>
                </c:pt>
                <c:pt idx="1391">
                  <c:v>167.25569999999999</c:v>
                </c:pt>
                <c:pt idx="1392">
                  <c:v>119.18220000000001</c:v>
                </c:pt>
                <c:pt idx="1393">
                  <c:v>83.562299999999993</c:v>
                </c:pt>
                <c:pt idx="1394">
                  <c:v>61.352100000000007</c:v>
                </c:pt>
                <c:pt idx="1395">
                  <c:v>48.932400000000001</c:v>
                </c:pt>
                <c:pt idx="1396">
                  <c:v>43.184399999999997</c:v>
                </c:pt>
                <c:pt idx="1397">
                  <c:v>42.525300000000001</c:v>
                </c:pt>
                <c:pt idx="1398">
                  <c:v>46.784099999999995</c:v>
                </c:pt>
                <c:pt idx="1399">
                  <c:v>56.356799999999993</c:v>
                </c:pt>
                <c:pt idx="1400">
                  <c:v>70.070700000000002</c:v>
                </c:pt>
                <c:pt idx="1401">
                  <c:v>83.710800000000006</c:v>
                </c:pt>
                <c:pt idx="1402">
                  <c:v>91.779899999999998</c:v>
                </c:pt>
                <c:pt idx="1403">
                  <c:v>86.556299999999993</c:v>
                </c:pt>
                <c:pt idx="1404">
                  <c:v>70.62</c:v>
                </c:pt>
                <c:pt idx="1405">
                  <c:v>56.074200000000005</c:v>
                </c:pt>
                <c:pt idx="1406">
                  <c:v>48.378900000000002</c:v>
                </c:pt>
                <c:pt idx="1407">
                  <c:v>48.113100000000003</c:v>
                </c:pt>
                <c:pt idx="1408">
                  <c:v>55.069500000000005</c:v>
                </c:pt>
                <c:pt idx="1409">
                  <c:v>69.210000000000008</c:v>
                </c:pt>
                <c:pt idx="1410">
                  <c:v>85.435500000000005</c:v>
                </c:pt>
                <c:pt idx="1411">
                  <c:v>91.218299999999999</c:v>
                </c:pt>
                <c:pt idx="1412">
                  <c:v>83.57820000000001</c:v>
                </c:pt>
                <c:pt idx="1413">
                  <c:v>76.019400000000005</c:v>
                </c:pt>
                <c:pt idx="1414">
                  <c:v>75.919799999999995</c:v>
                </c:pt>
                <c:pt idx="1415">
                  <c:v>80.781599999999997</c:v>
                </c:pt>
                <c:pt idx="1416">
                  <c:v>85.641599999999997</c:v>
                </c:pt>
                <c:pt idx="1417">
                  <c:v>85.699200000000005</c:v>
                </c:pt>
                <c:pt idx="1418">
                  <c:v>79.439700000000002</c:v>
                </c:pt>
                <c:pt idx="1419">
                  <c:v>75.9696</c:v>
                </c:pt>
                <c:pt idx="1420">
                  <c:v>82.00739999999999</c:v>
                </c:pt>
                <c:pt idx="1421">
                  <c:v>96.624599999999987</c:v>
                </c:pt>
                <c:pt idx="1422">
                  <c:v>109.89149999999999</c:v>
                </c:pt>
                <c:pt idx="1423">
                  <c:v>113.4804</c:v>
                </c:pt>
                <c:pt idx="1424">
                  <c:v>114.09960000000001</c:v>
                </c:pt>
                <c:pt idx="1425">
                  <c:v>110.52029999999999</c:v>
                </c:pt>
                <c:pt idx="1426">
                  <c:v>95.113799999999998</c:v>
                </c:pt>
                <c:pt idx="1427">
                  <c:v>76.958399999999997</c:v>
                </c:pt>
                <c:pt idx="1428">
                  <c:v>65.413499999999999</c:v>
                </c:pt>
                <c:pt idx="1429">
                  <c:v>60.9741</c:v>
                </c:pt>
                <c:pt idx="1430">
                  <c:v>61.628999999999998</c:v>
                </c:pt>
                <c:pt idx="1431">
                  <c:v>67.994399999999999</c:v>
                </c:pt>
                <c:pt idx="1432">
                  <c:v>79.192800000000005</c:v>
                </c:pt>
                <c:pt idx="1433">
                  <c:v>86.535299999999992</c:v>
                </c:pt>
                <c:pt idx="1434">
                  <c:v>80.234100000000012</c:v>
                </c:pt>
                <c:pt idx="1435">
                  <c:v>67.101900000000001</c:v>
                </c:pt>
                <c:pt idx="1436">
                  <c:v>57.528600000000004</c:v>
                </c:pt>
                <c:pt idx="1437">
                  <c:v>54.702300000000008</c:v>
                </c:pt>
                <c:pt idx="1438">
                  <c:v>59.502299999999998</c:v>
                </c:pt>
                <c:pt idx="1439">
                  <c:v>73.782000000000011</c:v>
                </c:pt>
                <c:pt idx="1440">
                  <c:v>101.29140000000001</c:v>
                </c:pt>
                <c:pt idx="1441">
                  <c:v>145.98660000000001</c:v>
                </c:pt>
                <c:pt idx="1442">
                  <c:v>205.08450000000002</c:v>
                </c:pt>
                <c:pt idx="1443">
                  <c:v>250.10669999999999</c:v>
                </c:pt>
                <c:pt idx="1444">
                  <c:v>237.48330000000001</c:v>
                </c:pt>
                <c:pt idx="1445">
                  <c:v>184.76400000000001</c:v>
                </c:pt>
                <c:pt idx="1446">
                  <c:v>137.36879999999999</c:v>
                </c:pt>
                <c:pt idx="1447">
                  <c:v>111.0993</c:v>
                </c:pt>
                <c:pt idx="1448">
                  <c:v>105.83430000000001</c:v>
                </c:pt>
                <c:pt idx="1449">
                  <c:v>117.0942</c:v>
                </c:pt>
                <c:pt idx="1450">
                  <c:v>133.7457</c:v>
                </c:pt>
                <c:pt idx="1451">
                  <c:v>140.32259999999999</c:v>
                </c:pt>
                <c:pt idx="1452">
                  <c:v>139.137</c:v>
                </c:pt>
                <c:pt idx="1453">
                  <c:v>135.23699999999999</c:v>
                </c:pt>
                <c:pt idx="1454">
                  <c:v>118.3176</c:v>
                </c:pt>
                <c:pt idx="1455">
                  <c:v>92.635499999999993</c:v>
                </c:pt>
                <c:pt idx="1456">
                  <c:v>72.390599999999992</c:v>
                </c:pt>
                <c:pt idx="1457">
                  <c:v>61.208999999999996</c:v>
                </c:pt>
                <c:pt idx="1458">
                  <c:v>56.385300000000001</c:v>
                </c:pt>
                <c:pt idx="1459">
                  <c:v>53.221800000000002</c:v>
                </c:pt>
                <c:pt idx="1460">
                  <c:v>46.746600000000001</c:v>
                </c:pt>
                <c:pt idx="1461">
                  <c:v>37.521900000000002</c:v>
                </c:pt>
                <c:pt idx="1462">
                  <c:v>29.73771</c:v>
                </c:pt>
                <c:pt idx="1463">
                  <c:v>24.46086</c:v>
                </c:pt>
                <c:pt idx="1464">
                  <c:v>21.63261</c:v>
                </c:pt>
                <c:pt idx="1465">
                  <c:v>20.488710000000001</c:v>
                </c:pt>
                <c:pt idx="1466">
                  <c:v>20.615729999999999</c:v>
                </c:pt>
                <c:pt idx="1467">
                  <c:v>21.441749999999999</c:v>
                </c:pt>
                <c:pt idx="1468">
                  <c:v>22.372019999999999</c:v>
                </c:pt>
                <c:pt idx="1469">
                  <c:v>24.122730000000001</c:v>
                </c:pt>
                <c:pt idx="1470">
                  <c:v>27.76662</c:v>
                </c:pt>
                <c:pt idx="1471">
                  <c:v>34.418099999999995</c:v>
                </c:pt>
                <c:pt idx="1472">
                  <c:v>44.040599999999998</c:v>
                </c:pt>
                <c:pt idx="1473">
                  <c:v>53.433599999999998</c:v>
                </c:pt>
                <c:pt idx="1474">
                  <c:v>57.591299999999997</c:v>
                </c:pt>
                <c:pt idx="1475">
                  <c:v>59.737200000000001</c:v>
                </c:pt>
                <c:pt idx="1476">
                  <c:v>66.9465</c:v>
                </c:pt>
                <c:pt idx="1477">
                  <c:v>80.511899999999997</c:v>
                </c:pt>
                <c:pt idx="1478">
                  <c:v>91.983900000000006</c:v>
                </c:pt>
                <c:pt idx="1479">
                  <c:v>87.028199999999998</c:v>
                </c:pt>
                <c:pt idx="1480">
                  <c:v>70.194000000000003</c:v>
                </c:pt>
                <c:pt idx="1481">
                  <c:v>55.3992</c:v>
                </c:pt>
                <c:pt idx="1482">
                  <c:v>47.556600000000003</c:v>
                </c:pt>
                <c:pt idx="1483">
                  <c:v>47.1126</c:v>
                </c:pt>
                <c:pt idx="1484">
                  <c:v>54.593699999999998</c:v>
                </c:pt>
                <c:pt idx="1485">
                  <c:v>71.895299999999992</c:v>
                </c:pt>
                <c:pt idx="1486">
                  <c:v>101.6859</c:v>
                </c:pt>
                <c:pt idx="1487">
                  <c:v>142.24889999999999</c:v>
                </c:pt>
                <c:pt idx="1488">
                  <c:v>175.68989999999999</c:v>
                </c:pt>
                <c:pt idx="1489">
                  <c:v>173.2953</c:v>
                </c:pt>
                <c:pt idx="1490">
                  <c:v>137.82300000000001</c:v>
                </c:pt>
                <c:pt idx="1491">
                  <c:v>97.001100000000008</c:v>
                </c:pt>
                <c:pt idx="1492">
                  <c:v>66.534300000000002</c:v>
                </c:pt>
                <c:pt idx="1493">
                  <c:v>47.641199999999998</c:v>
                </c:pt>
                <c:pt idx="1494">
                  <c:v>37.202399999999997</c:v>
                </c:pt>
                <c:pt idx="1495">
                  <c:v>32.469000000000001</c:v>
                </c:pt>
                <c:pt idx="1496">
                  <c:v>32.080500000000001</c:v>
                </c:pt>
                <c:pt idx="1497">
                  <c:v>35.252400000000002</c:v>
                </c:pt>
                <c:pt idx="1498">
                  <c:v>40.414199999999994</c:v>
                </c:pt>
                <c:pt idx="1499">
                  <c:v>42.779699999999998</c:v>
                </c:pt>
                <c:pt idx="1500">
                  <c:v>38.0991</c:v>
                </c:pt>
                <c:pt idx="1501">
                  <c:v>30.509700000000002</c:v>
                </c:pt>
                <c:pt idx="1502">
                  <c:v>24.534840000000003</c:v>
                </c:pt>
                <c:pt idx="1503">
                  <c:v>21.135449999999999</c:v>
                </c:pt>
                <c:pt idx="1504">
                  <c:v>19.97223</c:v>
                </c:pt>
                <c:pt idx="1505">
                  <c:v>20.445270000000001</c:v>
                </c:pt>
                <c:pt idx="1506">
                  <c:v>21.964739999999999</c:v>
                </c:pt>
                <c:pt idx="1507">
                  <c:v>24.356159999999999</c:v>
                </c:pt>
                <c:pt idx="1508">
                  <c:v>28.333980000000004</c:v>
                </c:pt>
                <c:pt idx="1509">
                  <c:v>34.3245</c:v>
                </c:pt>
                <c:pt idx="1510">
                  <c:v>43.137900000000002</c:v>
                </c:pt>
                <c:pt idx="1511">
                  <c:v>56.696700000000007</c:v>
                </c:pt>
                <c:pt idx="1512">
                  <c:v>73.213799999999992</c:v>
                </c:pt>
                <c:pt idx="1513">
                  <c:v>83.74260000000001</c:v>
                </c:pt>
                <c:pt idx="1514">
                  <c:v>83.623500000000007</c:v>
                </c:pt>
                <c:pt idx="1515">
                  <c:v>76.337400000000002</c:v>
                </c:pt>
                <c:pt idx="1516">
                  <c:v>63.572400000000002</c:v>
                </c:pt>
                <c:pt idx="1517">
                  <c:v>49.9131</c:v>
                </c:pt>
                <c:pt idx="1518">
                  <c:v>40.834199999999996</c:v>
                </c:pt>
                <c:pt idx="1519">
                  <c:v>37.571399999999997</c:v>
                </c:pt>
                <c:pt idx="1520">
                  <c:v>39.813600000000001</c:v>
                </c:pt>
                <c:pt idx="1521">
                  <c:v>46.7166</c:v>
                </c:pt>
                <c:pt idx="1522">
                  <c:v>54.859200000000001</c:v>
                </c:pt>
                <c:pt idx="1523">
                  <c:v>58.404600000000002</c:v>
                </c:pt>
                <c:pt idx="1524">
                  <c:v>59.168399999999998</c:v>
                </c:pt>
                <c:pt idx="1525">
                  <c:v>63.603000000000002</c:v>
                </c:pt>
                <c:pt idx="1526">
                  <c:v>73.036200000000008</c:v>
                </c:pt>
                <c:pt idx="1527">
                  <c:v>83.3262</c:v>
                </c:pt>
                <c:pt idx="1528">
                  <c:v>90.412199999999999</c:v>
                </c:pt>
                <c:pt idx="1529">
                  <c:v>90.344999999999999</c:v>
                </c:pt>
                <c:pt idx="1530">
                  <c:v>86.80680000000001</c:v>
                </c:pt>
                <c:pt idx="1531">
                  <c:v>85.553100000000001</c:v>
                </c:pt>
                <c:pt idx="1532">
                  <c:v>89.888100000000009</c:v>
                </c:pt>
                <c:pt idx="1533">
                  <c:v>96.441000000000003</c:v>
                </c:pt>
                <c:pt idx="1534">
                  <c:v>99.123899999999992</c:v>
                </c:pt>
                <c:pt idx="1535">
                  <c:v>101.19</c:v>
                </c:pt>
                <c:pt idx="1536">
                  <c:v>101.4135</c:v>
                </c:pt>
                <c:pt idx="1537">
                  <c:v>95.562299999999993</c:v>
                </c:pt>
                <c:pt idx="1538">
                  <c:v>92.9709</c:v>
                </c:pt>
                <c:pt idx="1539">
                  <c:v>103.28489999999999</c:v>
                </c:pt>
                <c:pt idx="1540">
                  <c:v>127.33080000000001</c:v>
                </c:pt>
                <c:pt idx="1541">
                  <c:v>154.39319999999998</c:v>
                </c:pt>
                <c:pt idx="1542">
                  <c:v>157.39680000000001</c:v>
                </c:pt>
                <c:pt idx="1543">
                  <c:v>127.54050000000001</c:v>
                </c:pt>
                <c:pt idx="1544">
                  <c:v>90.958799999999997</c:v>
                </c:pt>
                <c:pt idx="1545">
                  <c:v>63.763800000000003</c:v>
                </c:pt>
                <c:pt idx="1546">
                  <c:v>47.278199999999998</c:v>
                </c:pt>
                <c:pt idx="1547">
                  <c:v>38.940300000000001</c:v>
                </c:pt>
                <c:pt idx="1548">
                  <c:v>35.918700000000001</c:v>
                </c:pt>
                <c:pt idx="1549">
                  <c:v>35.3964</c:v>
                </c:pt>
                <c:pt idx="1550">
                  <c:v>34.3536</c:v>
                </c:pt>
                <c:pt idx="1551">
                  <c:v>32.979300000000002</c:v>
                </c:pt>
                <c:pt idx="1552">
                  <c:v>33.173400000000001</c:v>
                </c:pt>
                <c:pt idx="1553">
                  <c:v>34.2258</c:v>
                </c:pt>
                <c:pt idx="1554">
                  <c:v>33.361199999999997</c:v>
                </c:pt>
                <c:pt idx="1555">
                  <c:v>30.315000000000001</c:v>
                </c:pt>
                <c:pt idx="1556">
                  <c:v>25.863300000000002</c:v>
                </c:pt>
                <c:pt idx="1557">
                  <c:v>21.540179999999999</c:v>
                </c:pt>
                <c:pt idx="1558">
                  <c:v>18.61947</c:v>
                </c:pt>
                <c:pt idx="1559">
                  <c:v>17.191109999999998</c:v>
                </c:pt>
                <c:pt idx="1560">
                  <c:v>17.079660000000001</c:v>
                </c:pt>
                <c:pt idx="1561">
                  <c:v>18.189869999999999</c:v>
                </c:pt>
                <c:pt idx="1562">
                  <c:v>20.743380000000002</c:v>
                </c:pt>
                <c:pt idx="1563">
                  <c:v>25.68573</c:v>
                </c:pt>
                <c:pt idx="1564">
                  <c:v>33.991199999999999</c:v>
                </c:pt>
                <c:pt idx="1565">
                  <c:v>45.8874</c:v>
                </c:pt>
                <c:pt idx="1566">
                  <c:v>57.914100000000005</c:v>
                </c:pt>
                <c:pt idx="1567">
                  <c:v>61.428599999999996</c:v>
                </c:pt>
                <c:pt idx="1568">
                  <c:v>55.642799999999994</c:v>
                </c:pt>
                <c:pt idx="1569">
                  <c:v>48.207299999999996</c:v>
                </c:pt>
                <c:pt idx="1570">
                  <c:v>41.1738</c:v>
                </c:pt>
                <c:pt idx="1571">
                  <c:v>35.370600000000003</c:v>
                </c:pt>
                <c:pt idx="1572">
                  <c:v>32.708100000000002</c:v>
                </c:pt>
                <c:pt idx="1573">
                  <c:v>33.921599999999998</c:v>
                </c:pt>
                <c:pt idx="1574">
                  <c:v>39.002400000000002</c:v>
                </c:pt>
                <c:pt idx="1575">
                  <c:v>47.207999999999998</c:v>
                </c:pt>
                <c:pt idx="1576">
                  <c:v>55.394999999999996</c:v>
                </c:pt>
                <c:pt idx="1577">
                  <c:v>61.154699999999991</c:v>
                </c:pt>
                <c:pt idx="1578">
                  <c:v>69.097799999999992</c:v>
                </c:pt>
                <c:pt idx="1579">
                  <c:v>82.998599999999996</c:v>
                </c:pt>
                <c:pt idx="1580">
                  <c:v>99.052199999999999</c:v>
                </c:pt>
                <c:pt idx="1581">
                  <c:v>110.0817</c:v>
                </c:pt>
                <c:pt idx="1582">
                  <c:v>108.2961</c:v>
                </c:pt>
                <c:pt idx="1583">
                  <c:v>93.672899999999998</c:v>
                </c:pt>
                <c:pt idx="1584">
                  <c:v>78.648300000000006</c:v>
                </c:pt>
                <c:pt idx="1585">
                  <c:v>70.524599999999992</c:v>
                </c:pt>
                <c:pt idx="1586">
                  <c:v>70.727699999999999</c:v>
                </c:pt>
                <c:pt idx="1587">
                  <c:v>78.721800000000002</c:v>
                </c:pt>
                <c:pt idx="1588">
                  <c:v>94.310400000000001</c:v>
                </c:pt>
                <c:pt idx="1589">
                  <c:v>115.4808</c:v>
                </c:pt>
                <c:pt idx="1590">
                  <c:v>140.0463</c:v>
                </c:pt>
                <c:pt idx="1591">
                  <c:v>175.947</c:v>
                </c:pt>
                <c:pt idx="1592">
                  <c:v>231.43830000000003</c:v>
                </c:pt>
                <c:pt idx="1593">
                  <c:v>297.36869999999999</c:v>
                </c:pt>
                <c:pt idx="1594">
                  <c:v>358.68</c:v>
                </c:pt>
                <c:pt idx="1595">
                  <c:v>408.35399999999998</c:v>
                </c:pt>
                <c:pt idx="1596">
                  <c:v>428.358</c:v>
                </c:pt>
                <c:pt idx="1597">
                  <c:v>390.88200000000006</c:v>
                </c:pt>
                <c:pt idx="1598">
                  <c:v>298.8888</c:v>
                </c:pt>
                <c:pt idx="1599">
                  <c:v>206.0547</c:v>
                </c:pt>
                <c:pt idx="1600">
                  <c:v>139.71929999999998</c:v>
                </c:pt>
                <c:pt idx="1601">
                  <c:v>98.468699999999984</c:v>
                </c:pt>
                <c:pt idx="1602">
                  <c:v>74.072699999999998</c:v>
                </c:pt>
                <c:pt idx="1603">
                  <c:v>60.260999999999996</c:v>
                </c:pt>
                <c:pt idx="1604">
                  <c:v>52.987800000000007</c:v>
                </c:pt>
                <c:pt idx="1605">
                  <c:v>50.226900000000001</c:v>
                </c:pt>
                <c:pt idx="1606">
                  <c:v>50.579700000000003</c:v>
                </c:pt>
                <c:pt idx="1607">
                  <c:v>53.585699999999996</c:v>
                </c:pt>
                <c:pt idx="1608">
                  <c:v>60.316499999999998</c:v>
                </c:pt>
                <c:pt idx="1609">
                  <c:v>69.798600000000008</c:v>
                </c:pt>
                <c:pt idx="1610">
                  <c:v>75.624300000000005</c:v>
                </c:pt>
                <c:pt idx="1611">
                  <c:v>74.825699999999998</c:v>
                </c:pt>
                <c:pt idx="1612">
                  <c:v>72.4773</c:v>
                </c:pt>
                <c:pt idx="1613">
                  <c:v>68.6571</c:v>
                </c:pt>
                <c:pt idx="1614">
                  <c:v>63.437100000000001</c:v>
                </c:pt>
                <c:pt idx="1615">
                  <c:v>61.407000000000004</c:v>
                </c:pt>
                <c:pt idx="1616">
                  <c:v>63.901200000000003</c:v>
                </c:pt>
                <c:pt idx="1617">
                  <c:v>72.539699999999996</c:v>
                </c:pt>
                <c:pt idx="1618">
                  <c:v>86.857799999999997</c:v>
                </c:pt>
                <c:pt idx="1619">
                  <c:v>97.05510000000001</c:v>
                </c:pt>
                <c:pt idx="1620">
                  <c:v>91.808999999999997</c:v>
                </c:pt>
                <c:pt idx="1621">
                  <c:v>76.808099999999996</c:v>
                </c:pt>
                <c:pt idx="1622">
                  <c:v>61.256700000000002</c:v>
                </c:pt>
                <c:pt idx="1623">
                  <c:v>50.550899999999999</c:v>
                </c:pt>
                <c:pt idx="1624">
                  <c:v>46.908900000000003</c:v>
                </c:pt>
                <c:pt idx="1625">
                  <c:v>50.792400000000001</c:v>
                </c:pt>
                <c:pt idx="1626">
                  <c:v>62.518500000000003</c:v>
                </c:pt>
                <c:pt idx="1627">
                  <c:v>80.971800000000002</c:v>
                </c:pt>
                <c:pt idx="1628">
                  <c:v>97.761600000000016</c:v>
                </c:pt>
                <c:pt idx="1629">
                  <c:v>99.744</c:v>
                </c:pt>
                <c:pt idx="1630">
                  <c:v>92.170500000000004</c:v>
                </c:pt>
                <c:pt idx="1631">
                  <c:v>88.2012</c:v>
                </c:pt>
                <c:pt idx="1632">
                  <c:v>86.031300000000002</c:v>
                </c:pt>
                <c:pt idx="1633">
                  <c:v>77.943300000000008</c:v>
                </c:pt>
                <c:pt idx="1634">
                  <c:v>64.509299999999996</c:v>
                </c:pt>
                <c:pt idx="1635">
                  <c:v>49.080599999999997</c:v>
                </c:pt>
                <c:pt idx="1636">
                  <c:v>35.971500000000006</c:v>
                </c:pt>
                <c:pt idx="1637">
                  <c:v>27.011189999999999</c:v>
                </c:pt>
                <c:pt idx="1638">
                  <c:v>21.551070000000003</c:v>
                </c:pt>
                <c:pt idx="1639">
                  <c:v>18.280889999999999</c:v>
                </c:pt>
                <c:pt idx="1640">
                  <c:v>16.420919999999999</c:v>
                </c:pt>
                <c:pt idx="1641">
                  <c:v>15.152010000000001</c:v>
                </c:pt>
                <c:pt idx="1642">
                  <c:v>13.928939999999999</c:v>
                </c:pt>
                <c:pt idx="1643">
                  <c:v>12.710430000000001</c:v>
                </c:pt>
                <c:pt idx="1644">
                  <c:v>11.78622</c:v>
                </c:pt>
                <c:pt idx="1645">
                  <c:v>11.198370000000001</c:v>
                </c:pt>
                <c:pt idx="1646">
                  <c:v>10.89207</c:v>
                </c:pt>
                <c:pt idx="1647">
                  <c:v>10.824149999999999</c:v>
                </c:pt>
                <c:pt idx="1648">
                  <c:v>10.95303</c:v>
                </c:pt>
                <c:pt idx="1649">
                  <c:v>11.263199999999999</c:v>
                </c:pt>
                <c:pt idx="1650">
                  <c:v>11.834429999999999</c:v>
                </c:pt>
                <c:pt idx="1651">
                  <c:v>12.93225</c:v>
                </c:pt>
                <c:pt idx="1652">
                  <c:v>14.233979999999999</c:v>
                </c:pt>
                <c:pt idx="1653">
                  <c:v>16.039709999999999</c:v>
                </c:pt>
                <c:pt idx="1654">
                  <c:v>18.427109999999999</c:v>
                </c:pt>
                <c:pt idx="1655">
                  <c:v>21.46566</c:v>
                </c:pt>
                <c:pt idx="1656">
                  <c:v>25.498830000000002</c:v>
                </c:pt>
                <c:pt idx="1657">
                  <c:v>30.03</c:v>
                </c:pt>
                <c:pt idx="1658">
                  <c:v>32.8035</c:v>
                </c:pt>
                <c:pt idx="1659">
                  <c:v>33.5214</c:v>
                </c:pt>
                <c:pt idx="1660">
                  <c:v>35.121600000000001</c:v>
                </c:pt>
                <c:pt idx="1661">
                  <c:v>39.821100000000001</c:v>
                </c:pt>
                <c:pt idx="1662">
                  <c:v>48.983400000000003</c:v>
                </c:pt>
                <c:pt idx="1663">
                  <c:v>63.471599999999995</c:v>
                </c:pt>
                <c:pt idx="1664">
                  <c:v>83.0745</c:v>
                </c:pt>
                <c:pt idx="1665">
                  <c:v>107.2089</c:v>
                </c:pt>
                <c:pt idx="1666">
                  <c:v>134.68170000000001</c:v>
                </c:pt>
                <c:pt idx="1667">
                  <c:v>155.98559999999998</c:v>
                </c:pt>
                <c:pt idx="1668">
                  <c:v>170.15100000000001</c:v>
                </c:pt>
                <c:pt idx="1669">
                  <c:v>195.94170000000003</c:v>
                </c:pt>
                <c:pt idx="1670">
                  <c:v>238.32869999999997</c:v>
                </c:pt>
                <c:pt idx="1671">
                  <c:v>283.25970000000001</c:v>
                </c:pt>
                <c:pt idx="1672">
                  <c:v>319.40100000000001</c:v>
                </c:pt>
                <c:pt idx="1673">
                  <c:v>319.44</c:v>
                </c:pt>
                <c:pt idx="1674">
                  <c:v>263.7765</c:v>
                </c:pt>
                <c:pt idx="1675">
                  <c:v>189.68549999999999</c:v>
                </c:pt>
                <c:pt idx="1676">
                  <c:v>131.90789999999998</c:v>
                </c:pt>
                <c:pt idx="1677">
                  <c:v>95.555400000000006</c:v>
                </c:pt>
                <c:pt idx="1678">
                  <c:v>75.841499999999996</c:v>
                </c:pt>
                <c:pt idx="1679">
                  <c:v>67.884</c:v>
                </c:pt>
                <c:pt idx="1680">
                  <c:v>69.056399999999996</c:v>
                </c:pt>
                <c:pt idx="1681">
                  <c:v>78.578699999999998</c:v>
                </c:pt>
                <c:pt idx="1682">
                  <c:v>95.023499999999999</c:v>
                </c:pt>
                <c:pt idx="1683">
                  <c:v>111.8463</c:v>
                </c:pt>
                <c:pt idx="1684">
                  <c:v>124.35719999999999</c:v>
                </c:pt>
                <c:pt idx="1685">
                  <c:v>140.2296</c:v>
                </c:pt>
                <c:pt idx="1686">
                  <c:v>157.23750000000001</c:v>
                </c:pt>
                <c:pt idx="1687">
                  <c:v>152.1429</c:v>
                </c:pt>
                <c:pt idx="1688">
                  <c:v>121.54679999999999</c:v>
                </c:pt>
                <c:pt idx="1689">
                  <c:v>89.295299999999997</c:v>
                </c:pt>
                <c:pt idx="1690">
                  <c:v>67.191000000000003</c:v>
                </c:pt>
                <c:pt idx="1691">
                  <c:v>54.756599999999992</c:v>
                </c:pt>
                <c:pt idx="1692">
                  <c:v>48.197099999999999</c:v>
                </c:pt>
                <c:pt idx="1693">
                  <c:v>44.454000000000001</c:v>
                </c:pt>
                <c:pt idx="1694">
                  <c:v>43.665300000000002</c:v>
                </c:pt>
                <c:pt idx="1695">
                  <c:v>46.9116</c:v>
                </c:pt>
                <c:pt idx="1696">
                  <c:v>54.614699999999999</c:v>
                </c:pt>
                <c:pt idx="1697">
                  <c:v>66.504899999999992</c:v>
                </c:pt>
                <c:pt idx="1698">
                  <c:v>80.022300000000001</c:v>
                </c:pt>
                <c:pt idx="1699">
                  <c:v>87.630600000000001</c:v>
                </c:pt>
                <c:pt idx="1700">
                  <c:v>81.877499999999998</c:v>
                </c:pt>
                <c:pt idx="1701">
                  <c:v>70.622100000000003</c:v>
                </c:pt>
                <c:pt idx="1702">
                  <c:v>64.551299999999998</c:v>
                </c:pt>
                <c:pt idx="1703">
                  <c:v>66.347399999999993</c:v>
                </c:pt>
                <c:pt idx="1704">
                  <c:v>72.378</c:v>
                </c:pt>
                <c:pt idx="1705">
                  <c:v>75.081900000000005</c:v>
                </c:pt>
                <c:pt idx="1706">
                  <c:v>74.803799999999995</c:v>
                </c:pt>
                <c:pt idx="1707">
                  <c:v>80.156700000000001</c:v>
                </c:pt>
                <c:pt idx="1708">
                  <c:v>96.490200000000016</c:v>
                </c:pt>
                <c:pt idx="1709">
                  <c:v>123.76859999999999</c:v>
                </c:pt>
                <c:pt idx="1710">
                  <c:v>154.7064</c:v>
                </c:pt>
                <c:pt idx="1711">
                  <c:v>175.5333</c:v>
                </c:pt>
                <c:pt idx="1712">
                  <c:v>168.71789999999999</c:v>
                </c:pt>
                <c:pt idx="1713">
                  <c:v>135.64410000000001</c:v>
                </c:pt>
                <c:pt idx="1714">
                  <c:v>101.53920000000001</c:v>
                </c:pt>
                <c:pt idx="1715">
                  <c:v>78.513599999999997</c:v>
                </c:pt>
                <c:pt idx="1716">
                  <c:v>66.687600000000003</c:v>
                </c:pt>
                <c:pt idx="1717">
                  <c:v>63.745800000000003</c:v>
                </c:pt>
                <c:pt idx="1718">
                  <c:v>68.574600000000004</c:v>
                </c:pt>
                <c:pt idx="1719">
                  <c:v>83.055599999999998</c:v>
                </c:pt>
                <c:pt idx="1720">
                  <c:v>110.60759999999999</c:v>
                </c:pt>
                <c:pt idx="1721">
                  <c:v>153.5478</c:v>
                </c:pt>
                <c:pt idx="1722">
                  <c:v>207.1164</c:v>
                </c:pt>
                <c:pt idx="1723">
                  <c:v>241.62180000000001</c:v>
                </c:pt>
                <c:pt idx="1724">
                  <c:v>220.12139999999999</c:v>
                </c:pt>
                <c:pt idx="1725">
                  <c:v>167.33069999999998</c:v>
                </c:pt>
                <c:pt idx="1726">
                  <c:v>122.96880000000002</c:v>
                </c:pt>
                <c:pt idx="1727">
                  <c:v>97.907700000000006</c:v>
                </c:pt>
                <c:pt idx="1728">
                  <c:v>89.063999999999993</c:v>
                </c:pt>
                <c:pt idx="1729">
                  <c:v>87.2286</c:v>
                </c:pt>
                <c:pt idx="1730">
                  <c:v>80.820599999999999</c:v>
                </c:pt>
                <c:pt idx="1731">
                  <c:v>70.407000000000011</c:v>
                </c:pt>
                <c:pt idx="1732">
                  <c:v>64.131599999999992</c:v>
                </c:pt>
                <c:pt idx="1733">
                  <c:v>64.756799999999998</c:v>
                </c:pt>
                <c:pt idx="1734">
                  <c:v>69.167699999999996</c:v>
                </c:pt>
                <c:pt idx="1735">
                  <c:v>69.853499999999997</c:v>
                </c:pt>
                <c:pt idx="1736">
                  <c:v>65.597700000000003</c:v>
                </c:pt>
                <c:pt idx="1737">
                  <c:v>63.881700000000002</c:v>
                </c:pt>
                <c:pt idx="1738">
                  <c:v>67.395299999999992</c:v>
                </c:pt>
                <c:pt idx="1739">
                  <c:v>70.504199999999997</c:v>
                </c:pt>
                <c:pt idx="1740">
                  <c:v>66.546600000000012</c:v>
                </c:pt>
                <c:pt idx="1741">
                  <c:v>59.640899999999995</c:v>
                </c:pt>
                <c:pt idx="1742">
                  <c:v>53.781300000000002</c:v>
                </c:pt>
                <c:pt idx="1743">
                  <c:v>50.420099999999998</c:v>
                </c:pt>
                <c:pt idx="1744">
                  <c:v>52.418099999999995</c:v>
                </c:pt>
                <c:pt idx="1745">
                  <c:v>62.192099999999996</c:v>
                </c:pt>
                <c:pt idx="1746">
                  <c:v>80.211600000000004</c:v>
                </c:pt>
                <c:pt idx="1747">
                  <c:v>104.41590000000001</c:v>
                </c:pt>
                <c:pt idx="1748">
                  <c:v>121.17090000000002</c:v>
                </c:pt>
                <c:pt idx="1749">
                  <c:v>114.249</c:v>
                </c:pt>
                <c:pt idx="1750">
                  <c:v>89.623500000000007</c:v>
                </c:pt>
                <c:pt idx="1751">
                  <c:v>65.331299999999999</c:v>
                </c:pt>
                <c:pt idx="1752">
                  <c:v>48.824999999999996</c:v>
                </c:pt>
                <c:pt idx="1753">
                  <c:v>39.6663</c:v>
                </c:pt>
                <c:pt idx="1754">
                  <c:v>35.764800000000001</c:v>
                </c:pt>
                <c:pt idx="1755">
                  <c:v>35.673000000000002</c:v>
                </c:pt>
                <c:pt idx="1756">
                  <c:v>39.262799999999999</c:v>
                </c:pt>
                <c:pt idx="1757">
                  <c:v>47.239199999999997</c:v>
                </c:pt>
                <c:pt idx="1758">
                  <c:v>58.975499999999997</c:v>
                </c:pt>
                <c:pt idx="1759">
                  <c:v>70.438800000000001</c:v>
                </c:pt>
                <c:pt idx="1760">
                  <c:v>77.082599999999999</c:v>
                </c:pt>
                <c:pt idx="1761">
                  <c:v>84.730199999999996</c:v>
                </c:pt>
                <c:pt idx="1762">
                  <c:v>101.01419999999999</c:v>
                </c:pt>
                <c:pt idx="1763">
                  <c:v>122.03130000000002</c:v>
                </c:pt>
                <c:pt idx="1764">
                  <c:v>133.00710000000001</c:v>
                </c:pt>
                <c:pt idx="1765">
                  <c:v>132.01139999999998</c:v>
                </c:pt>
                <c:pt idx="1766">
                  <c:v>127.7865</c:v>
                </c:pt>
                <c:pt idx="1767">
                  <c:v>119.6412</c:v>
                </c:pt>
                <c:pt idx="1768">
                  <c:v>114.804</c:v>
                </c:pt>
                <c:pt idx="1769">
                  <c:v>119.6472</c:v>
                </c:pt>
                <c:pt idx="1770">
                  <c:v>126.64680000000001</c:v>
                </c:pt>
                <c:pt idx="1771">
                  <c:v>125.5446</c:v>
                </c:pt>
                <c:pt idx="1772">
                  <c:v>109.9302</c:v>
                </c:pt>
                <c:pt idx="1773">
                  <c:v>84.763199999999998</c:v>
                </c:pt>
                <c:pt idx="1774">
                  <c:v>62.3904</c:v>
                </c:pt>
                <c:pt idx="1775">
                  <c:v>48.000900000000001</c:v>
                </c:pt>
                <c:pt idx="1776">
                  <c:v>41.099699999999999</c:v>
                </c:pt>
                <c:pt idx="1777">
                  <c:v>39.578099999999999</c:v>
                </c:pt>
                <c:pt idx="1778">
                  <c:v>39.923699999999997</c:v>
                </c:pt>
                <c:pt idx="1779">
                  <c:v>37.9482</c:v>
                </c:pt>
                <c:pt idx="1780">
                  <c:v>34.4268</c:v>
                </c:pt>
                <c:pt idx="1781">
                  <c:v>31.7469</c:v>
                </c:pt>
                <c:pt idx="1782">
                  <c:v>28.797719999999998</c:v>
                </c:pt>
                <c:pt idx="1783">
                  <c:v>24.567720000000001</c:v>
                </c:pt>
                <c:pt idx="1784">
                  <c:v>20.712030000000002</c:v>
                </c:pt>
                <c:pt idx="1785">
                  <c:v>18.235859999999999</c:v>
                </c:pt>
                <c:pt idx="1786">
                  <c:v>17.008200000000002</c:v>
                </c:pt>
                <c:pt idx="1787">
                  <c:v>17.084220000000002</c:v>
                </c:pt>
                <c:pt idx="1788">
                  <c:v>18.340350000000001</c:v>
                </c:pt>
                <c:pt idx="1789">
                  <c:v>21.130050000000001</c:v>
                </c:pt>
                <c:pt idx="1790">
                  <c:v>26.204340000000002</c:v>
                </c:pt>
                <c:pt idx="1791">
                  <c:v>34.758899999999997</c:v>
                </c:pt>
                <c:pt idx="1792">
                  <c:v>47.854799999999997</c:v>
                </c:pt>
                <c:pt idx="1793">
                  <c:v>64.241099999999989</c:v>
                </c:pt>
                <c:pt idx="1794">
                  <c:v>77.504999999999995</c:v>
                </c:pt>
                <c:pt idx="1795">
                  <c:v>84.142499999999998</c:v>
                </c:pt>
                <c:pt idx="1796">
                  <c:v>89.070599999999999</c:v>
                </c:pt>
                <c:pt idx="1797">
                  <c:v>87.92519999999999</c:v>
                </c:pt>
                <c:pt idx="1798">
                  <c:v>75.206999999999994</c:v>
                </c:pt>
                <c:pt idx="1799">
                  <c:v>58.277699999999996</c:v>
                </c:pt>
                <c:pt idx="1800">
                  <c:v>46.107299999999995</c:v>
                </c:pt>
                <c:pt idx="1801">
                  <c:v>40.324199999999998</c:v>
                </c:pt>
                <c:pt idx="1802">
                  <c:v>39.430199999999999</c:v>
                </c:pt>
                <c:pt idx="1803">
                  <c:v>41.073</c:v>
                </c:pt>
                <c:pt idx="1804">
                  <c:v>45.287400000000005</c:v>
                </c:pt>
                <c:pt idx="1805">
                  <c:v>52.421100000000003</c:v>
                </c:pt>
                <c:pt idx="1806">
                  <c:v>59.121899999999997</c:v>
                </c:pt>
                <c:pt idx="1807">
                  <c:v>63.176100000000005</c:v>
                </c:pt>
                <c:pt idx="1808">
                  <c:v>67.306200000000004</c:v>
                </c:pt>
                <c:pt idx="1809">
                  <c:v>71.019900000000007</c:v>
                </c:pt>
                <c:pt idx="1810">
                  <c:v>71.1267</c:v>
                </c:pt>
                <c:pt idx="1811">
                  <c:v>70.686300000000003</c:v>
                </c:pt>
                <c:pt idx="1812">
                  <c:v>72.576599999999999</c:v>
                </c:pt>
                <c:pt idx="1813">
                  <c:v>76.389899999999997</c:v>
                </c:pt>
                <c:pt idx="1814">
                  <c:v>80.585700000000003</c:v>
                </c:pt>
                <c:pt idx="1815">
                  <c:v>79.320300000000003</c:v>
                </c:pt>
                <c:pt idx="1816">
                  <c:v>75.120899999999992</c:v>
                </c:pt>
                <c:pt idx="1817">
                  <c:v>73.519499999999994</c:v>
                </c:pt>
                <c:pt idx="1818">
                  <c:v>69.500399999999999</c:v>
                </c:pt>
                <c:pt idx="1819">
                  <c:v>58.455599999999997</c:v>
                </c:pt>
                <c:pt idx="1820">
                  <c:v>45.734999999999999</c:v>
                </c:pt>
                <c:pt idx="1821">
                  <c:v>35.666699999999999</c:v>
                </c:pt>
                <c:pt idx="1822">
                  <c:v>29.615339999999996</c:v>
                </c:pt>
                <c:pt idx="1823">
                  <c:v>27.203159999999997</c:v>
                </c:pt>
                <c:pt idx="1824">
                  <c:v>28.164239999999999</c:v>
                </c:pt>
                <c:pt idx="1825">
                  <c:v>32.626200000000004</c:v>
                </c:pt>
                <c:pt idx="1826">
                  <c:v>41.218800000000002</c:v>
                </c:pt>
                <c:pt idx="1827">
                  <c:v>54.876000000000005</c:v>
                </c:pt>
                <c:pt idx="1828">
                  <c:v>74.416799999999995</c:v>
                </c:pt>
                <c:pt idx="1829">
                  <c:v>94.23</c:v>
                </c:pt>
                <c:pt idx="1830">
                  <c:v>97.128599999999992</c:v>
                </c:pt>
                <c:pt idx="1831">
                  <c:v>78.988200000000006</c:v>
                </c:pt>
                <c:pt idx="1832">
                  <c:v>57.114899999999999</c:v>
                </c:pt>
                <c:pt idx="1833">
                  <c:v>41.379300000000001</c:v>
                </c:pt>
                <c:pt idx="1834">
                  <c:v>32.473200000000006</c:v>
                </c:pt>
                <c:pt idx="1835">
                  <c:v>28.437720000000002</c:v>
                </c:pt>
                <c:pt idx="1836">
                  <c:v>26.949120000000001</c:v>
                </c:pt>
                <c:pt idx="1837">
                  <c:v>26.682779999999998</c:v>
                </c:pt>
                <c:pt idx="1838">
                  <c:v>26.714729999999996</c:v>
                </c:pt>
                <c:pt idx="1839">
                  <c:v>26.304720000000003</c:v>
                </c:pt>
                <c:pt idx="1840">
                  <c:v>26.653829999999999</c:v>
                </c:pt>
                <c:pt idx="1841">
                  <c:v>29.298870000000001</c:v>
                </c:pt>
                <c:pt idx="1842">
                  <c:v>33.389099999999999</c:v>
                </c:pt>
                <c:pt idx="1843">
                  <c:v>35.796900000000001</c:v>
                </c:pt>
                <c:pt idx="1844">
                  <c:v>33.236699999999999</c:v>
                </c:pt>
                <c:pt idx="1845">
                  <c:v>28.40175</c:v>
                </c:pt>
                <c:pt idx="1846">
                  <c:v>25.49802</c:v>
                </c:pt>
                <c:pt idx="1847">
                  <c:v>25.73706</c:v>
                </c:pt>
                <c:pt idx="1848">
                  <c:v>29.255490000000002</c:v>
                </c:pt>
                <c:pt idx="1849">
                  <c:v>35.017499999999998</c:v>
                </c:pt>
                <c:pt idx="1850">
                  <c:v>39.681899999999999</c:v>
                </c:pt>
                <c:pt idx="1851">
                  <c:v>41.018999999999998</c:v>
                </c:pt>
                <c:pt idx="1852">
                  <c:v>42.732900000000001</c:v>
                </c:pt>
                <c:pt idx="1853">
                  <c:v>46.992900000000006</c:v>
                </c:pt>
                <c:pt idx="1854">
                  <c:v>51.3108</c:v>
                </c:pt>
                <c:pt idx="1855">
                  <c:v>51.398099999999999</c:v>
                </c:pt>
                <c:pt idx="1856">
                  <c:v>45.378</c:v>
                </c:pt>
                <c:pt idx="1857">
                  <c:v>38.3127</c:v>
                </c:pt>
                <c:pt idx="1858">
                  <c:v>34.430700000000002</c:v>
                </c:pt>
                <c:pt idx="1859">
                  <c:v>34.599299999999999</c:v>
                </c:pt>
                <c:pt idx="1860">
                  <c:v>38.568899999999999</c:v>
                </c:pt>
                <c:pt idx="1861">
                  <c:v>45.571200000000005</c:v>
                </c:pt>
                <c:pt idx="1862">
                  <c:v>54.227699999999999</c:v>
                </c:pt>
                <c:pt idx="1863">
                  <c:v>66.119699999999995</c:v>
                </c:pt>
                <c:pt idx="1864">
                  <c:v>86.676899999999989</c:v>
                </c:pt>
                <c:pt idx="1865">
                  <c:v>119.52029999999999</c:v>
                </c:pt>
                <c:pt idx="1866">
                  <c:v>162.48660000000001</c:v>
                </c:pt>
                <c:pt idx="1867">
                  <c:v>198.13169999999997</c:v>
                </c:pt>
                <c:pt idx="1868">
                  <c:v>195.40110000000001</c:v>
                </c:pt>
                <c:pt idx="1869">
                  <c:v>160.63890000000001</c:v>
                </c:pt>
                <c:pt idx="1870">
                  <c:v>129.34620000000001</c:v>
                </c:pt>
                <c:pt idx="1871">
                  <c:v>117.2028</c:v>
                </c:pt>
                <c:pt idx="1872">
                  <c:v>122.9049</c:v>
                </c:pt>
                <c:pt idx="1873">
                  <c:v>132.45359999999999</c:v>
                </c:pt>
                <c:pt idx="1874">
                  <c:v>125.50739999999999</c:v>
                </c:pt>
                <c:pt idx="1875">
                  <c:v>105.75210000000001</c:v>
                </c:pt>
                <c:pt idx="1876">
                  <c:v>89.746800000000007</c:v>
                </c:pt>
                <c:pt idx="1877">
                  <c:v>80.73599999999999</c:v>
                </c:pt>
                <c:pt idx="1878">
                  <c:v>74.855699999999999</c:v>
                </c:pt>
                <c:pt idx="1879">
                  <c:v>68.468699999999998</c:v>
                </c:pt>
                <c:pt idx="1880">
                  <c:v>63.599999999999994</c:v>
                </c:pt>
                <c:pt idx="1881">
                  <c:v>64.628999999999991</c:v>
                </c:pt>
                <c:pt idx="1882">
                  <c:v>71.406599999999997</c:v>
                </c:pt>
                <c:pt idx="1883">
                  <c:v>79.490099999999998</c:v>
                </c:pt>
                <c:pt idx="1884">
                  <c:v>85.207499999999996</c:v>
                </c:pt>
                <c:pt idx="1885">
                  <c:v>85.714799999999997</c:v>
                </c:pt>
                <c:pt idx="1886">
                  <c:v>83.058899999999994</c:v>
                </c:pt>
                <c:pt idx="1887">
                  <c:v>85.651200000000003</c:v>
                </c:pt>
                <c:pt idx="1888">
                  <c:v>97.09259999999999</c:v>
                </c:pt>
                <c:pt idx="1889">
                  <c:v>113.7474</c:v>
                </c:pt>
                <c:pt idx="1890">
                  <c:v>128.14109999999999</c:v>
                </c:pt>
                <c:pt idx="1891">
                  <c:v>128.8203</c:v>
                </c:pt>
                <c:pt idx="1892">
                  <c:v>110.40899999999999</c:v>
                </c:pt>
                <c:pt idx="1893">
                  <c:v>82.396799999999999</c:v>
                </c:pt>
                <c:pt idx="1894">
                  <c:v>58.271999999999998</c:v>
                </c:pt>
                <c:pt idx="1895">
                  <c:v>42.1008</c:v>
                </c:pt>
                <c:pt idx="1896">
                  <c:v>32.469300000000004</c:v>
                </c:pt>
                <c:pt idx="1897">
                  <c:v>27.27732</c:v>
                </c:pt>
                <c:pt idx="1898">
                  <c:v>25.118969999999997</c:v>
                </c:pt>
                <c:pt idx="1899">
                  <c:v>25.385280000000002</c:v>
                </c:pt>
                <c:pt idx="1900">
                  <c:v>28.11909</c:v>
                </c:pt>
                <c:pt idx="1901">
                  <c:v>33.323099999999997</c:v>
                </c:pt>
                <c:pt idx="1902">
                  <c:v>40.016400000000004</c:v>
                </c:pt>
                <c:pt idx="1903">
                  <c:v>45.463799999999999</c:v>
                </c:pt>
                <c:pt idx="1904">
                  <c:v>47.001599999999996</c:v>
                </c:pt>
                <c:pt idx="1905">
                  <c:v>46.295700000000004</c:v>
                </c:pt>
                <c:pt idx="1906">
                  <c:v>43.396500000000003</c:v>
                </c:pt>
                <c:pt idx="1907">
                  <c:v>37.9938</c:v>
                </c:pt>
                <c:pt idx="1908">
                  <c:v>32.941499999999998</c:v>
                </c:pt>
                <c:pt idx="1909">
                  <c:v>30.460499999999996</c:v>
                </c:pt>
                <c:pt idx="1910">
                  <c:v>31.6554</c:v>
                </c:pt>
                <c:pt idx="1911">
                  <c:v>36.792000000000002</c:v>
                </c:pt>
                <c:pt idx="1912">
                  <c:v>44.690100000000001</c:v>
                </c:pt>
                <c:pt idx="1913">
                  <c:v>50.496000000000002</c:v>
                </c:pt>
                <c:pt idx="1914">
                  <c:v>49.625099999999996</c:v>
                </c:pt>
                <c:pt idx="1915">
                  <c:v>46.874700000000004</c:v>
                </c:pt>
                <c:pt idx="1916">
                  <c:v>48.766800000000003</c:v>
                </c:pt>
                <c:pt idx="1917">
                  <c:v>58.180499999999995</c:v>
                </c:pt>
                <c:pt idx="1918">
                  <c:v>75.665700000000001</c:v>
                </c:pt>
                <c:pt idx="1919">
                  <c:v>96.438600000000008</c:v>
                </c:pt>
                <c:pt idx="1920">
                  <c:v>108.17670000000001</c:v>
                </c:pt>
                <c:pt idx="1921">
                  <c:v>109.7757</c:v>
                </c:pt>
                <c:pt idx="1922">
                  <c:v>112.1925</c:v>
                </c:pt>
                <c:pt idx="1923">
                  <c:v>112.21710000000002</c:v>
                </c:pt>
                <c:pt idx="1924">
                  <c:v>104.13509999999999</c:v>
                </c:pt>
                <c:pt idx="1925">
                  <c:v>96.52170000000001</c:v>
                </c:pt>
                <c:pt idx="1926">
                  <c:v>93.77879999999999</c:v>
                </c:pt>
                <c:pt idx="1927">
                  <c:v>93.063299999999998</c:v>
                </c:pt>
                <c:pt idx="1928">
                  <c:v>93.3309</c:v>
                </c:pt>
                <c:pt idx="1929">
                  <c:v>89.059799999999996</c:v>
                </c:pt>
                <c:pt idx="1930">
                  <c:v>78.095100000000002</c:v>
                </c:pt>
                <c:pt idx="1931">
                  <c:v>64.979399999999998</c:v>
                </c:pt>
                <c:pt idx="1932">
                  <c:v>51.136200000000002</c:v>
                </c:pt>
                <c:pt idx="1933">
                  <c:v>39.493200000000002</c:v>
                </c:pt>
                <c:pt idx="1934">
                  <c:v>32.080500000000001</c:v>
                </c:pt>
                <c:pt idx="1935">
                  <c:v>28.588799999999999</c:v>
                </c:pt>
                <c:pt idx="1936">
                  <c:v>28.069949999999999</c:v>
                </c:pt>
                <c:pt idx="1937">
                  <c:v>29.397660000000002</c:v>
                </c:pt>
                <c:pt idx="1938">
                  <c:v>31.468499999999999</c:v>
                </c:pt>
                <c:pt idx="1939">
                  <c:v>35.235600000000005</c:v>
                </c:pt>
                <c:pt idx="1940">
                  <c:v>42.893700000000003</c:v>
                </c:pt>
                <c:pt idx="1941">
                  <c:v>54.967800000000004</c:v>
                </c:pt>
                <c:pt idx="1942">
                  <c:v>66.838200000000001</c:v>
                </c:pt>
                <c:pt idx="1943">
                  <c:v>69.754199999999997</c:v>
                </c:pt>
                <c:pt idx="1944">
                  <c:v>65.732100000000003</c:v>
                </c:pt>
                <c:pt idx="1945">
                  <c:v>65.379899999999992</c:v>
                </c:pt>
                <c:pt idx="1946">
                  <c:v>71.7453</c:v>
                </c:pt>
                <c:pt idx="1947">
                  <c:v>78.180900000000008</c:v>
                </c:pt>
                <c:pt idx="1948">
                  <c:v>73.993200000000002</c:v>
                </c:pt>
                <c:pt idx="1949">
                  <c:v>62.291699999999999</c:v>
                </c:pt>
                <c:pt idx="1950">
                  <c:v>53.413200000000003</c:v>
                </c:pt>
                <c:pt idx="1951">
                  <c:v>49.408500000000004</c:v>
                </c:pt>
                <c:pt idx="1952">
                  <c:v>47.195999999999998</c:v>
                </c:pt>
                <c:pt idx="1953">
                  <c:v>45.891599999999997</c:v>
                </c:pt>
                <c:pt idx="1954">
                  <c:v>45.1188</c:v>
                </c:pt>
                <c:pt idx="1955">
                  <c:v>44.722500000000004</c:v>
                </c:pt>
                <c:pt idx="1956">
                  <c:v>46.568399999999997</c:v>
                </c:pt>
                <c:pt idx="1957">
                  <c:v>48.697500000000005</c:v>
                </c:pt>
                <c:pt idx="1958">
                  <c:v>47.1021</c:v>
                </c:pt>
                <c:pt idx="1959">
                  <c:v>41.874000000000002</c:v>
                </c:pt>
                <c:pt idx="1960">
                  <c:v>34.370399999999997</c:v>
                </c:pt>
                <c:pt idx="1961">
                  <c:v>27.298439999999999</c:v>
                </c:pt>
                <c:pt idx="1962">
                  <c:v>22.746359999999999</c:v>
                </c:pt>
                <c:pt idx="1963">
                  <c:v>20.952449999999999</c:v>
                </c:pt>
                <c:pt idx="1964">
                  <c:v>21.245339999999999</c:v>
                </c:pt>
                <c:pt idx="1965">
                  <c:v>22.30782</c:v>
                </c:pt>
                <c:pt idx="1966">
                  <c:v>23.021160000000002</c:v>
                </c:pt>
                <c:pt idx="1967">
                  <c:v>24.718710000000002</c:v>
                </c:pt>
                <c:pt idx="1968">
                  <c:v>29.020980000000002</c:v>
                </c:pt>
                <c:pt idx="1969">
                  <c:v>36.046799999999998</c:v>
                </c:pt>
                <c:pt idx="1970">
                  <c:v>43.395600000000002</c:v>
                </c:pt>
                <c:pt idx="1971">
                  <c:v>48.367799999999995</c:v>
                </c:pt>
                <c:pt idx="1972">
                  <c:v>51.149100000000004</c:v>
                </c:pt>
                <c:pt idx="1973">
                  <c:v>53.237399999999994</c:v>
                </c:pt>
                <c:pt idx="1974">
                  <c:v>53.258700000000005</c:v>
                </c:pt>
                <c:pt idx="1975">
                  <c:v>49.251600000000003</c:v>
                </c:pt>
                <c:pt idx="1976">
                  <c:v>46.191000000000003</c:v>
                </c:pt>
                <c:pt idx="1977">
                  <c:v>48.437100000000001</c:v>
                </c:pt>
                <c:pt idx="1978">
                  <c:v>56.819099999999992</c:v>
                </c:pt>
                <c:pt idx="1979">
                  <c:v>67.139099999999999</c:v>
                </c:pt>
                <c:pt idx="1980">
                  <c:v>69.055199999999999</c:v>
                </c:pt>
                <c:pt idx="1981">
                  <c:v>59.766300000000001</c:v>
                </c:pt>
                <c:pt idx="1982">
                  <c:v>45.722700000000003</c:v>
                </c:pt>
                <c:pt idx="1983">
                  <c:v>32.971199999999996</c:v>
                </c:pt>
                <c:pt idx="1984">
                  <c:v>24.099360000000001</c:v>
                </c:pt>
                <c:pt idx="1985">
                  <c:v>18.760169999999999</c:v>
                </c:pt>
                <c:pt idx="1986">
                  <c:v>15.76764</c:v>
                </c:pt>
                <c:pt idx="1987">
                  <c:v>14.378399999999999</c:v>
                </c:pt>
                <c:pt idx="1988">
                  <c:v>14.13669</c:v>
                </c:pt>
                <c:pt idx="1989">
                  <c:v>14.959409999999998</c:v>
                </c:pt>
                <c:pt idx="1990">
                  <c:v>16.952760000000001</c:v>
                </c:pt>
                <c:pt idx="1991">
                  <c:v>20.23188</c:v>
                </c:pt>
                <c:pt idx="1992">
                  <c:v>25.002269999999999</c:v>
                </c:pt>
                <c:pt idx="1993">
                  <c:v>30.771299999999997</c:v>
                </c:pt>
                <c:pt idx="1994">
                  <c:v>34.361699999999999</c:v>
                </c:pt>
                <c:pt idx="1995">
                  <c:v>34.013999999999996</c:v>
                </c:pt>
                <c:pt idx="1996">
                  <c:v>33.439499999999995</c:v>
                </c:pt>
                <c:pt idx="1997">
                  <c:v>35.927099999999996</c:v>
                </c:pt>
                <c:pt idx="1998">
                  <c:v>41.543700000000001</c:v>
                </c:pt>
                <c:pt idx="1999">
                  <c:v>50.544299999999993</c:v>
                </c:pt>
                <c:pt idx="2000">
                  <c:v>65.69489999999999</c:v>
                </c:pt>
                <c:pt idx="2001">
                  <c:v>86.548199999999994</c:v>
                </c:pt>
                <c:pt idx="2002">
                  <c:v>103.13849999999999</c:v>
                </c:pt>
                <c:pt idx="2003">
                  <c:v>104.4153</c:v>
                </c:pt>
                <c:pt idx="2004">
                  <c:v>90.103499999999997</c:v>
                </c:pt>
                <c:pt idx="2005">
                  <c:v>68.546400000000006</c:v>
                </c:pt>
                <c:pt idx="2006">
                  <c:v>51.156599999999997</c:v>
                </c:pt>
                <c:pt idx="2007">
                  <c:v>41.798699999999997</c:v>
                </c:pt>
                <c:pt idx="2008">
                  <c:v>39.539100000000005</c:v>
                </c:pt>
                <c:pt idx="2009">
                  <c:v>41.212199999999996</c:v>
                </c:pt>
                <c:pt idx="2010">
                  <c:v>40.8078</c:v>
                </c:pt>
                <c:pt idx="2011">
                  <c:v>35.2104</c:v>
                </c:pt>
                <c:pt idx="2012">
                  <c:v>28.627770000000002</c:v>
                </c:pt>
                <c:pt idx="2013">
                  <c:v>24.000749999999996</c:v>
                </c:pt>
                <c:pt idx="2014">
                  <c:v>21.272669999999998</c:v>
                </c:pt>
                <c:pt idx="2015">
                  <c:v>19.78191</c:v>
                </c:pt>
                <c:pt idx="2016">
                  <c:v>19.506450000000001</c:v>
                </c:pt>
                <c:pt idx="2017">
                  <c:v>21.084810000000001</c:v>
                </c:pt>
                <c:pt idx="2018">
                  <c:v>25.317360000000001</c:v>
                </c:pt>
                <c:pt idx="2019">
                  <c:v>32.403300000000002</c:v>
                </c:pt>
                <c:pt idx="2020">
                  <c:v>40.739699999999999</c:v>
                </c:pt>
                <c:pt idx="2021">
                  <c:v>45.611699999999999</c:v>
                </c:pt>
                <c:pt idx="2022">
                  <c:v>45.6111</c:v>
                </c:pt>
                <c:pt idx="2023">
                  <c:v>46.921199999999999</c:v>
                </c:pt>
                <c:pt idx="2024">
                  <c:v>54.384599999999999</c:v>
                </c:pt>
                <c:pt idx="2025">
                  <c:v>66.681899999999999</c:v>
                </c:pt>
                <c:pt idx="2026">
                  <c:v>74.452500000000001</c:v>
                </c:pt>
                <c:pt idx="2027">
                  <c:v>67.626000000000005</c:v>
                </c:pt>
                <c:pt idx="2028">
                  <c:v>51.374400000000001</c:v>
                </c:pt>
                <c:pt idx="2029">
                  <c:v>36.5334</c:v>
                </c:pt>
                <c:pt idx="2030">
                  <c:v>26.640269999999997</c:v>
                </c:pt>
                <c:pt idx="2031">
                  <c:v>21.23592</c:v>
                </c:pt>
                <c:pt idx="2032">
                  <c:v>19.163550000000001</c:v>
                </c:pt>
                <c:pt idx="2033">
                  <c:v>19.54485</c:v>
                </c:pt>
                <c:pt idx="2034">
                  <c:v>21.395969999999998</c:v>
                </c:pt>
                <c:pt idx="2035">
                  <c:v>22.63017</c:v>
                </c:pt>
                <c:pt idx="2036">
                  <c:v>21.30864</c:v>
                </c:pt>
                <c:pt idx="2037">
                  <c:v>18.99399</c:v>
                </c:pt>
                <c:pt idx="2038">
                  <c:v>17.902290000000001</c:v>
                </c:pt>
                <c:pt idx="2039">
                  <c:v>18.90288</c:v>
                </c:pt>
                <c:pt idx="2040">
                  <c:v>22.355039999999999</c:v>
                </c:pt>
                <c:pt idx="2041">
                  <c:v>28.46508</c:v>
                </c:pt>
                <c:pt idx="2042">
                  <c:v>36.584099999999999</c:v>
                </c:pt>
                <c:pt idx="2043">
                  <c:v>43.464299999999994</c:v>
                </c:pt>
                <c:pt idx="2044">
                  <c:v>47.196300000000001</c:v>
                </c:pt>
                <c:pt idx="2045">
                  <c:v>51.435299999999998</c:v>
                </c:pt>
                <c:pt idx="2046">
                  <c:v>56.288699999999992</c:v>
                </c:pt>
                <c:pt idx="2047">
                  <c:v>57.187799999999996</c:v>
                </c:pt>
                <c:pt idx="2048">
                  <c:v>51.935400000000001</c:v>
                </c:pt>
                <c:pt idx="2049">
                  <c:v>42.927599999999998</c:v>
                </c:pt>
                <c:pt idx="2050">
                  <c:v>36.162300000000002</c:v>
                </c:pt>
                <c:pt idx="2051">
                  <c:v>34.652100000000004</c:v>
                </c:pt>
                <c:pt idx="2052">
                  <c:v>38.5413</c:v>
                </c:pt>
                <c:pt idx="2053">
                  <c:v>45.670200000000001</c:v>
                </c:pt>
                <c:pt idx="2054">
                  <c:v>49.816800000000001</c:v>
                </c:pt>
                <c:pt idx="2055">
                  <c:v>47.607900000000001</c:v>
                </c:pt>
                <c:pt idx="2056">
                  <c:v>44.848200000000006</c:v>
                </c:pt>
                <c:pt idx="2057">
                  <c:v>45.4482</c:v>
                </c:pt>
                <c:pt idx="2058">
                  <c:v>47.027999999999999</c:v>
                </c:pt>
                <c:pt idx="2059">
                  <c:v>43.842300000000002</c:v>
                </c:pt>
                <c:pt idx="2060">
                  <c:v>35.234099999999998</c:v>
                </c:pt>
                <c:pt idx="2061">
                  <c:v>26.73603</c:v>
                </c:pt>
                <c:pt idx="2062">
                  <c:v>21.027149999999999</c:v>
                </c:pt>
                <c:pt idx="2063">
                  <c:v>18.01887</c:v>
                </c:pt>
                <c:pt idx="2064">
                  <c:v>17.14179</c:v>
                </c:pt>
                <c:pt idx="2065">
                  <c:v>18.128579999999999</c:v>
                </c:pt>
                <c:pt idx="2066">
                  <c:v>21.34497</c:v>
                </c:pt>
                <c:pt idx="2067">
                  <c:v>27.732599999999998</c:v>
                </c:pt>
                <c:pt idx="2068">
                  <c:v>38.465999999999994</c:v>
                </c:pt>
                <c:pt idx="2069">
                  <c:v>53.227800000000002</c:v>
                </c:pt>
                <c:pt idx="2070">
                  <c:v>66.615300000000005</c:v>
                </c:pt>
                <c:pt idx="2071">
                  <c:v>68.278499999999994</c:v>
                </c:pt>
                <c:pt idx="2072">
                  <c:v>57.058199999999999</c:v>
                </c:pt>
                <c:pt idx="2073">
                  <c:v>43.3431</c:v>
                </c:pt>
                <c:pt idx="2074">
                  <c:v>34.033500000000004</c:v>
                </c:pt>
                <c:pt idx="2075">
                  <c:v>29.488320000000002</c:v>
                </c:pt>
                <c:pt idx="2076">
                  <c:v>27.80742</c:v>
                </c:pt>
                <c:pt idx="2077">
                  <c:v>27.724530000000001</c:v>
                </c:pt>
                <c:pt idx="2078">
                  <c:v>29.272919999999999</c:v>
                </c:pt>
                <c:pt idx="2079">
                  <c:v>31.244699999999998</c:v>
                </c:pt>
                <c:pt idx="2080">
                  <c:v>32.628900000000002</c:v>
                </c:pt>
                <c:pt idx="2081">
                  <c:v>34.727699999999999</c:v>
                </c:pt>
                <c:pt idx="2082">
                  <c:v>39.850200000000001</c:v>
                </c:pt>
                <c:pt idx="2083">
                  <c:v>48.962700000000005</c:v>
                </c:pt>
                <c:pt idx="2084">
                  <c:v>58.160700000000006</c:v>
                </c:pt>
                <c:pt idx="2085">
                  <c:v>61.000200000000007</c:v>
                </c:pt>
                <c:pt idx="2086">
                  <c:v>58.527299999999997</c:v>
                </c:pt>
                <c:pt idx="2087">
                  <c:v>53.0244</c:v>
                </c:pt>
                <c:pt idx="2088">
                  <c:v>47.287499999999994</c:v>
                </c:pt>
                <c:pt idx="2089">
                  <c:v>43.954799999999999</c:v>
                </c:pt>
                <c:pt idx="2090">
                  <c:v>40.345199999999998</c:v>
                </c:pt>
                <c:pt idx="2091">
                  <c:v>34.336199999999998</c:v>
                </c:pt>
                <c:pt idx="2092">
                  <c:v>27.462</c:v>
                </c:pt>
                <c:pt idx="2093">
                  <c:v>21.767609999999998</c:v>
                </c:pt>
                <c:pt idx="2094">
                  <c:v>18.275190000000002</c:v>
                </c:pt>
                <c:pt idx="2095">
                  <c:v>17.06925</c:v>
                </c:pt>
                <c:pt idx="2096">
                  <c:v>18.015810000000002</c:v>
                </c:pt>
                <c:pt idx="2097">
                  <c:v>21.438780000000001</c:v>
                </c:pt>
                <c:pt idx="2098">
                  <c:v>27.836970000000001</c:v>
                </c:pt>
                <c:pt idx="2099">
                  <c:v>36.918900000000001</c:v>
                </c:pt>
                <c:pt idx="2100">
                  <c:v>44.741399999999999</c:v>
                </c:pt>
                <c:pt idx="2101">
                  <c:v>44.699100000000001</c:v>
                </c:pt>
                <c:pt idx="2102">
                  <c:v>38.844300000000004</c:v>
                </c:pt>
                <c:pt idx="2103">
                  <c:v>34.863</c:v>
                </c:pt>
                <c:pt idx="2104">
                  <c:v>35.549100000000003</c:v>
                </c:pt>
                <c:pt idx="2105">
                  <c:v>40.261200000000002</c:v>
                </c:pt>
                <c:pt idx="2106">
                  <c:v>45.078000000000003</c:v>
                </c:pt>
                <c:pt idx="2107">
                  <c:v>47.041499999999999</c:v>
                </c:pt>
                <c:pt idx="2108">
                  <c:v>45.217799999999997</c:v>
                </c:pt>
                <c:pt idx="2109">
                  <c:v>38.773499999999999</c:v>
                </c:pt>
                <c:pt idx="2110">
                  <c:v>31.782299999999999</c:v>
                </c:pt>
                <c:pt idx="2111">
                  <c:v>27.91947</c:v>
                </c:pt>
                <c:pt idx="2112">
                  <c:v>27.274529999999999</c:v>
                </c:pt>
                <c:pt idx="2113">
                  <c:v>27.981360000000002</c:v>
                </c:pt>
                <c:pt idx="2114">
                  <c:v>27.513839999999998</c:v>
                </c:pt>
                <c:pt idx="2115">
                  <c:v>24.103860000000001</c:v>
                </c:pt>
                <c:pt idx="2116">
                  <c:v>19.589040000000001</c:v>
                </c:pt>
                <c:pt idx="2117">
                  <c:v>16.440839999999998</c:v>
                </c:pt>
                <c:pt idx="2118">
                  <c:v>15.344819999999999</c:v>
                </c:pt>
                <c:pt idx="2119">
                  <c:v>16.348950000000002</c:v>
                </c:pt>
                <c:pt idx="2120">
                  <c:v>19.43178</c:v>
                </c:pt>
                <c:pt idx="2121">
                  <c:v>23.75853</c:v>
                </c:pt>
                <c:pt idx="2122">
                  <c:v>26.665589999999998</c:v>
                </c:pt>
                <c:pt idx="2123">
                  <c:v>26.206620000000001</c:v>
                </c:pt>
                <c:pt idx="2124">
                  <c:v>23.70429</c:v>
                </c:pt>
                <c:pt idx="2125">
                  <c:v>21.588329999999999</c:v>
                </c:pt>
                <c:pt idx="2126">
                  <c:v>21.31146</c:v>
                </c:pt>
                <c:pt idx="2127">
                  <c:v>21.739799999999999</c:v>
                </c:pt>
                <c:pt idx="2128">
                  <c:v>20.94483</c:v>
                </c:pt>
                <c:pt idx="2129">
                  <c:v>18.988679999999999</c:v>
                </c:pt>
                <c:pt idx="2130">
                  <c:v>17.222850000000001</c:v>
                </c:pt>
                <c:pt idx="2131">
                  <c:v>16.869389999999999</c:v>
                </c:pt>
                <c:pt idx="2132">
                  <c:v>18.38646</c:v>
                </c:pt>
                <c:pt idx="2133">
                  <c:v>21.26229</c:v>
                </c:pt>
                <c:pt idx="2134">
                  <c:v>23.504490000000001</c:v>
                </c:pt>
                <c:pt idx="2135">
                  <c:v>23.210940000000001</c:v>
                </c:pt>
                <c:pt idx="2136">
                  <c:v>22.16901</c:v>
                </c:pt>
                <c:pt idx="2137">
                  <c:v>22.91442</c:v>
                </c:pt>
                <c:pt idx="2138">
                  <c:v>26.387910000000002</c:v>
                </c:pt>
                <c:pt idx="2139">
                  <c:v>32.492999999999995</c:v>
                </c:pt>
                <c:pt idx="2140">
                  <c:v>39.6447</c:v>
                </c:pt>
                <c:pt idx="2141">
                  <c:v>46.863</c:v>
                </c:pt>
                <c:pt idx="2142">
                  <c:v>57.783299999999997</c:v>
                </c:pt>
                <c:pt idx="2143">
                  <c:v>75.707999999999998</c:v>
                </c:pt>
                <c:pt idx="2144">
                  <c:v>95.358900000000006</c:v>
                </c:pt>
                <c:pt idx="2145">
                  <c:v>99.676199999999994</c:v>
                </c:pt>
                <c:pt idx="2146">
                  <c:v>83.591999999999999</c:v>
                </c:pt>
                <c:pt idx="2147">
                  <c:v>64.224000000000004</c:v>
                </c:pt>
                <c:pt idx="2148">
                  <c:v>51.8613</c:v>
                </c:pt>
                <c:pt idx="2149">
                  <c:v>46.773600000000002</c:v>
                </c:pt>
                <c:pt idx="2150">
                  <c:v>45.251999999999995</c:v>
                </c:pt>
                <c:pt idx="2151">
                  <c:v>43.890599999999999</c:v>
                </c:pt>
                <c:pt idx="2152">
                  <c:v>44.247599999999998</c:v>
                </c:pt>
                <c:pt idx="2153">
                  <c:v>49.608900000000006</c:v>
                </c:pt>
                <c:pt idx="2154">
                  <c:v>60.929699999999997</c:v>
                </c:pt>
                <c:pt idx="2155">
                  <c:v>75.936900000000009</c:v>
                </c:pt>
                <c:pt idx="2156">
                  <c:v>85.028400000000005</c:v>
                </c:pt>
                <c:pt idx="2157">
                  <c:v>77.727599999999995</c:v>
                </c:pt>
                <c:pt idx="2158">
                  <c:v>61.021799999999999</c:v>
                </c:pt>
                <c:pt idx="2159">
                  <c:v>46.745699999999999</c:v>
                </c:pt>
                <c:pt idx="2160">
                  <c:v>38.663400000000003</c:v>
                </c:pt>
                <c:pt idx="2161">
                  <c:v>36.013199999999998</c:v>
                </c:pt>
                <c:pt idx="2162">
                  <c:v>37.218299999999999</c:v>
                </c:pt>
                <c:pt idx="2163">
                  <c:v>41.567100000000003</c:v>
                </c:pt>
                <c:pt idx="2164">
                  <c:v>47.2836</c:v>
                </c:pt>
                <c:pt idx="2165">
                  <c:v>50.900099999999995</c:v>
                </c:pt>
                <c:pt idx="2166">
                  <c:v>52.760400000000004</c:v>
                </c:pt>
                <c:pt idx="2167">
                  <c:v>53.285700000000006</c:v>
                </c:pt>
                <c:pt idx="2168">
                  <c:v>49.598099999999995</c:v>
                </c:pt>
                <c:pt idx="2169">
                  <c:v>43.959000000000003</c:v>
                </c:pt>
                <c:pt idx="2170">
                  <c:v>41.354700000000001</c:v>
                </c:pt>
                <c:pt idx="2171">
                  <c:v>43.816800000000001</c:v>
                </c:pt>
                <c:pt idx="2172">
                  <c:v>52.154699999999991</c:v>
                </c:pt>
                <c:pt idx="2173">
                  <c:v>68.257800000000003</c:v>
                </c:pt>
                <c:pt idx="2174">
                  <c:v>95.301899999999989</c:v>
                </c:pt>
                <c:pt idx="2175">
                  <c:v>132.72809999999998</c:v>
                </c:pt>
                <c:pt idx="2176">
                  <c:v>165.58349999999999</c:v>
                </c:pt>
                <c:pt idx="2177">
                  <c:v>165.1728</c:v>
                </c:pt>
                <c:pt idx="2178">
                  <c:v>132.5718</c:v>
                </c:pt>
                <c:pt idx="2179">
                  <c:v>97.002299999999991</c:v>
                </c:pt>
                <c:pt idx="2180">
                  <c:v>73.362300000000005</c:v>
                </c:pt>
                <c:pt idx="2181">
                  <c:v>62.279699999999991</c:v>
                </c:pt>
                <c:pt idx="2182">
                  <c:v>59.5749</c:v>
                </c:pt>
                <c:pt idx="2183">
                  <c:v>60.234299999999998</c:v>
                </c:pt>
                <c:pt idx="2184">
                  <c:v>63.792299999999997</c:v>
                </c:pt>
                <c:pt idx="2185">
                  <c:v>70.064999999999998</c:v>
                </c:pt>
                <c:pt idx="2186">
                  <c:v>73.346099999999993</c:v>
                </c:pt>
                <c:pt idx="2187">
                  <c:v>68.070300000000003</c:v>
                </c:pt>
                <c:pt idx="2188">
                  <c:v>55.118400000000008</c:v>
                </c:pt>
                <c:pt idx="2189">
                  <c:v>42.119399999999999</c:v>
                </c:pt>
                <c:pt idx="2190">
                  <c:v>33.441299999999998</c:v>
                </c:pt>
                <c:pt idx="2191">
                  <c:v>29.048609999999996</c:v>
                </c:pt>
                <c:pt idx="2192">
                  <c:v>27.43929</c:v>
                </c:pt>
                <c:pt idx="2193">
                  <c:v>27.374069999999996</c:v>
                </c:pt>
                <c:pt idx="2194">
                  <c:v>29.315639999999998</c:v>
                </c:pt>
                <c:pt idx="2195">
                  <c:v>34.109099999999998</c:v>
                </c:pt>
                <c:pt idx="2196">
                  <c:v>41.540700000000001</c:v>
                </c:pt>
                <c:pt idx="2197">
                  <c:v>50.750399999999999</c:v>
                </c:pt>
                <c:pt idx="2198">
                  <c:v>58.796999999999997</c:v>
                </c:pt>
                <c:pt idx="2199">
                  <c:v>58.623000000000005</c:v>
                </c:pt>
                <c:pt idx="2200">
                  <c:v>50.040599999999998</c:v>
                </c:pt>
                <c:pt idx="2201">
                  <c:v>41.2515</c:v>
                </c:pt>
                <c:pt idx="2202">
                  <c:v>37.069800000000001</c:v>
                </c:pt>
                <c:pt idx="2203">
                  <c:v>38.545200000000001</c:v>
                </c:pt>
                <c:pt idx="2204">
                  <c:v>46.0959</c:v>
                </c:pt>
                <c:pt idx="2205">
                  <c:v>60.1203</c:v>
                </c:pt>
                <c:pt idx="2206">
                  <c:v>78.503399999999999</c:v>
                </c:pt>
                <c:pt idx="2207">
                  <c:v>93.852900000000005</c:v>
                </c:pt>
                <c:pt idx="2208">
                  <c:v>95.8977</c:v>
                </c:pt>
                <c:pt idx="2209">
                  <c:v>84.479700000000008</c:v>
                </c:pt>
                <c:pt idx="2210">
                  <c:v>73.971900000000005</c:v>
                </c:pt>
                <c:pt idx="2211">
                  <c:v>72.3078</c:v>
                </c:pt>
                <c:pt idx="2212">
                  <c:v>77.337899999999991</c:v>
                </c:pt>
                <c:pt idx="2213">
                  <c:v>80.391899999999993</c:v>
                </c:pt>
                <c:pt idx="2214">
                  <c:v>73.619699999999995</c:v>
                </c:pt>
                <c:pt idx="2215">
                  <c:v>62.142299999999992</c:v>
                </c:pt>
                <c:pt idx="2216">
                  <c:v>53.765100000000004</c:v>
                </c:pt>
                <c:pt idx="2217">
                  <c:v>48.588900000000002</c:v>
                </c:pt>
                <c:pt idx="2218">
                  <c:v>44.4801</c:v>
                </c:pt>
                <c:pt idx="2219">
                  <c:v>39.432899999999997</c:v>
                </c:pt>
                <c:pt idx="2220">
                  <c:v>32.312100000000001</c:v>
                </c:pt>
                <c:pt idx="2221">
                  <c:v>25.742070000000002</c:v>
                </c:pt>
                <c:pt idx="2222">
                  <c:v>21.676349999999999</c:v>
                </c:pt>
                <c:pt idx="2223">
                  <c:v>19.895009999999999</c:v>
                </c:pt>
                <c:pt idx="2224">
                  <c:v>19.049999999999997</c:v>
                </c:pt>
                <c:pt idx="2225">
                  <c:v>17.992049999999999</c:v>
                </c:pt>
                <c:pt idx="2226">
                  <c:v>17.454180000000001</c:v>
                </c:pt>
                <c:pt idx="2227">
                  <c:v>18.244859999999999</c:v>
                </c:pt>
                <c:pt idx="2228">
                  <c:v>19.64472</c:v>
                </c:pt>
                <c:pt idx="2229">
                  <c:v>19.487729999999999</c:v>
                </c:pt>
                <c:pt idx="2230">
                  <c:v>17.414850000000001</c:v>
                </c:pt>
                <c:pt idx="2231">
                  <c:v>14.96325</c:v>
                </c:pt>
                <c:pt idx="2232">
                  <c:v>13.134330000000002</c:v>
                </c:pt>
                <c:pt idx="2233">
                  <c:v>12.09507</c:v>
                </c:pt>
                <c:pt idx="2234">
                  <c:v>11.97087</c:v>
                </c:pt>
                <c:pt idx="2235">
                  <c:v>13.010250000000001</c:v>
                </c:pt>
                <c:pt idx="2236">
                  <c:v>15.429359999999999</c:v>
                </c:pt>
                <c:pt idx="2237">
                  <c:v>19.161809999999999</c:v>
                </c:pt>
                <c:pt idx="2238">
                  <c:v>23.187149999999999</c:v>
                </c:pt>
                <c:pt idx="2239">
                  <c:v>25.1478</c:v>
                </c:pt>
                <c:pt idx="2240">
                  <c:v>24.06138</c:v>
                </c:pt>
                <c:pt idx="2241">
                  <c:v>22.333859999999998</c:v>
                </c:pt>
                <c:pt idx="2242">
                  <c:v>22.234020000000001</c:v>
                </c:pt>
                <c:pt idx="2243">
                  <c:v>24.753750000000004</c:v>
                </c:pt>
                <c:pt idx="2244">
                  <c:v>29.945190000000004</c:v>
                </c:pt>
                <c:pt idx="2245">
                  <c:v>37.028999999999996</c:v>
                </c:pt>
                <c:pt idx="2246">
                  <c:v>46.364699999999999</c:v>
                </c:pt>
                <c:pt idx="2247">
                  <c:v>58.910700000000006</c:v>
                </c:pt>
                <c:pt idx="2248">
                  <c:v>71.957099999999997</c:v>
                </c:pt>
                <c:pt idx="2249">
                  <c:v>83.422799999999995</c:v>
                </c:pt>
                <c:pt idx="2250">
                  <c:v>90.940200000000004</c:v>
                </c:pt>
              </c:numCache>
            </c:numRef>
          </c:yVal>
          <c:smooth val="0"/>
          <c:extLst xmlns:c16r2="http://schemas.microsoft.com/office/drawing/2015/06/chart">
            <c:ext xmlns:c16="http://schemas.microsoft.com/office/drawing/2014/chart" uri="{C3380CC4-5D6E-409C-BE32-E72D297353CC}">
              <c16:uniqueId val="{00000000-2E75-423C-8CA1-D10ADC2D7530}"/>
            </c:ext>
          </c:extLst>
        </c:ser>
        <c:dLbls>
          <c:showLegendKey val="0"/>
          <c:showVal val="0"/>
          <c:showCatName val="0"/>
          <c:showSerName val="0"/>
          <c:showPercent val="0"/>
          <c:showBubbleSize val="0"/>
        </c:dLbls>
        <c:axId val="953081088"/>
        <c:axId val="953081480"/>
      </c:scatterChart>
      <c:valAx>
        <c:axId val="953081088"/>
        <c:scaling>
          <c:orientation val="minMax"/>
          <c:max val="4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Diffraction Angle (2</a:t>
                </a:r>
                <a:r>
                  <a:rPr lang="el-GR">
                    <a:latin typeface="Calibri" panose="020F0502020204030204" pitchFamily="34" charset="0"/>
                    <a:cs typeface="Calibri" panose="020F0502020204030204" pitchFamily="34" charset="0"/>
                  </a:rPr>
                  <a:t>θ</a:t>
                </a:r>
                <a:r>
                  <a:rPr lang="en-GB">
                    <a:latin typeface="Calibri" panose="020F0502020204030204" pitchFamily="34" charset="0"/>
                    <a:cs typeface="Calibri" panose="020F0502020204030204" pitchFamily="34" charset="0"/>
                  </a:rPr>
                  <a:t>) / degrees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081480"/>
        <c:crosses val="autoZero"/>
        <c:crossBetween val="midCat"/>
      </c:valAx>
      <c:valAx>
        <c:axId val="953081480"/>
        <c:scaling>
          <c:orientation val="minMax"/>
        </c:scaling>
        <c:delete val="1"/>
        <c:axPos val="l"/>
        <c:numFmt formatCode="General" sourceLinked="1"/>
        <c:majorTickMark val="none"/>
        <c:minorTickMark val="none"/>
        <c:tickLblPos val="nextTo"/>
        <c:crossAx val="953081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25789068514238E-2"/>
          <c:y val="2.507122507122507E-2"/>
          <c:w val="0.95118534548077571"/>
          <c:h val="0.87372465621284523"/>
        </c:manualLayout>
      </c:layout>
      <c:scatterChart>
        <c:scatterStyle val="lineMarker"/>
        <c:varyColors val="0"/>
        <c:ser>
          <c:idx val="1"/>
          <c:order val="0"/>
          <c:tx>
            <c:v>Predicted (EA617)</c:v>
          </c:tx>
          <c:spPr>
            <a:ln w="12700" cap="rnd">
              <a:solidFill>
                <a:schemeClr val="accent2"/>
              </a:solidFill>
              <a:round/>
            </a:ln>
            <a:effectLst/>
          </c:spPr>
          <c:marker>
            <c:symbol val="none"/>
          </c:marker>
          <c:xVal>
            <c:numRef>
              <c:f>'ea647'!$C:$C</c:f>
              <c:numCache>
                <c:formatCode>General</c:formatCode>
                <c:ptCount val="1048576"/>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'ea647'!$E:$E</c:f>
              <c:numCache>
                <c:formatCode>General</c:formatCode>
                <c:ptCount val="1048576"/>
                <c:pt idx="0">
                  <c:v>91798.68</c:v>
                </c:pt>
                <c:pt idx="1">
                  <c:v>91787.94</c:v>
                </c:pt>
                <c:pt idx="2">
                  <c:v>91782.903999999995</c:v>
                </c:pt>
                <c:pt idx="3">
                  <c:v>91783.456000000006</c:v>
                </c:pt>
                <c:pt idx="4">
                  <c:v>91789.535999999993</c:v>
                </c:pt>
                <c:pt idx="5">
                  <c:v>91801.144</c:v>
                </c:pt>
                <c:pt idx="6">
                  <c:v>91818.331999999995</c:v>
                </c:pt>
                <c:pt idx="7">
                  <c:v>91841.22</c:v>
                </c:pt>
                <c:pt idx="8">
                  <c:v>91869.975999999995</c:v>
                </c:pt>
                <c:pt idx="9">
                  <c:v>91904.84</c:v>
                </c:pt>
                <c:pt idx="10">
                  <c:v>91946.111999999994</c:v>
                </c:pt>
                <c:pt idx="11">
                  <c:v>91994.172000000006</c:v>
                </c:pt>
                <c:pt idx="12">
                  <c:v>92049.467999999993</c:v>
                </c:pt>
                <c:pt idx="13">
                  <c:v>92112.56</c:v>
                </c:pt>
                <c:pt idx="14">
                  <c:v>92184.092000000004</c:v>
                </c:pt>
                <c:pt idx="15">
                  <c:v>92264.84</c:v>
                </c:pt>
                <c:pt idx="16">
                  <c:v>92355.716</c:v>
                </c:pt>
                <c:pt idx="17">
                  <c:v>92457.784</c:v>
                </c:pt>
                <c:pt idx="18">
                  <c:v>92572.32</c:v>
                </c:pt>
                <c:pt idx="19">
                  <c:v>92700.804000000004</c:v>
                </c:pt>
                <c:pt idx="20">
                  <c:v>92845.008000000002</c:v>
                </c:pt>
                <c:pt idx="21">
                  <c:v>93007.024000000005</c:v>
                </c:pt>
                <c:pt idx="22">
                  <c:v>93189.347999999998</c:v>
                </c:pt>
                <c:pt idx="23">
                  <c:v>93394.975999999995</c:v>
                </c:pt>
                <c:pt idx="24">
                  <c:v>93627.504000000001</c:v>
                </c:pt>
                <c:pt idx="25">
                  <c:v>93891.292000000001</c:v>
                </c:pt>
                <c:pt idx="26">
                  <c:v>94191.679999999993</c:v>
                </c:pt>
                <c:pt idx="27">
                  <c:v>94535.16</c:v>
                </c:pt>
                <c:pt idx="28">
                  <c:v>94929.84</c:v>
                </c:pt>
                <c:pt idx="29">
                  <c:v>95385.84</c:v>
                </c:pt>
                <c:pt idx="30">
                  <c:v>95915.96</c:v>
                </c:pt>
                <c:pt idx="31">
                  <c:v>96536.44</c:v>
                </c:pt>
                <c:pt idx="32">
                  <c:v>97268.32</c:v>
                </c:pt>
                <c:pt idx="33">
                  <c:v>98139.08</c:v>
                </c:pt>
                <c:pt idx="34">
                  <c:v>99185.24</c:v>
                </c:pt>
                <c:pt idx="35">
                  <c:v>100196.24</c:v>
                </c:pt>
                <c:pt idx="36">
                  <c:v>101766.08</c:v>
                </c:pt>
                <c:pt idx="37">
                  <c:v>103722.4</c:v>
                </c:pt>
                <c:pt idx="38">
                  <c:v>106200.88</c:v>
                </c:pt>
                <c:pt idx="39">
                  <c:v>109401.16</c:v>
                </c:pt>
                <c:pt idx="40">
                  <c:v>113629.52</c:v>
                </c:pt>
                <c:pt idx="41">
                  <c:v>119388.04000000001</c:v>
                </c:pt>
                <c:pt idx="42">
                  <c:v>127585.76000000001</c:v>
                </c:pt>
                <c:pt idx="43">
                  <c:v>140015.20000000001</c:v>
                </c:pt>
                <c:pt idx="44">
                  <c:v>160191.6</c:v>
                </c:pt>
                <c:pt idx="45">
                  <c:v>194214</c:v>
                </c:pt>
                <c:pt idx="46">
                  <c:v>250429.59999999998</c:v>
                </c:pt>
                <c:pt idx="47">
                  <c:v>335245.2</c:v>
                </c:pt>
                <c:pt idx="48">
                  <c:v>436292.8</c:v>
                </c:pt>
                <c:pt idx="49">
                  <c:v>490000</c:v>
                </c:pt>
                <c:pt idx="50">
                  <c:v>437957.60000000003</c:v>
                </c:pt>
                <c:pt idx="51">
                  <c:v>337018.80000000005</c:v>
                </c:pt>
                <c:pt idx="52">
                  <c:v>251697.19999999998</c:v>
                </c:pt>
                <c:pt idx="53">
                  <c:v>195004</c:v>
                </c:pt>
                <c:pt idx="54">
                  <c:v>160659.6</c:v>
                </c:pt>
                <c:pt idx="55">
                  <c:v>140296</c:v>
                </c:pt>
                <c:pt idx="56">
                  <c:v>127764.92</c:v>
                </c:pt>
                <c:pt idx="57">
                  <c:v>119510.52</c:v>
                </c:pt>
                <c:pt idx="58">
                  <c:v>113717.8</c:v>
                </c:pt>
                <c:pt idx="59">
                  <c:v>109467.12</c:v>
                </c:pt>
                <c:pt idx="60">
                  <c:v>106251.44</c:v>
                </c:pt>
                <c:pt idx="61">
                  <c:v>103761.95999999999</c:v>
                </c:pt>
                <c:pt idx="62">
                  <c:v>101797.56</c:v>
                </c:pt>
                <c:pt idx="63">
                  <c:v>100221.68</c:v>
                </c:pt>
                <c:pt idx="64">
                  <c:v>98939.12</c:v>
                </c:pt>
                <c:pt idx="65">
                  <c:v>97881.919999999998</c:v>
                </c:pt>
                <c:pt idx="66">
                  <c:v>97000.52</c:v>
                </c:pt>
                <c:pt idx="67">
                  <c:v>96258.240000000005</c:v>
                </c:pt>
                <c:pt idx="68">
                  <c:v>95627.48</c:v>
                </c:pt>
                <c:pt idx="69">
                  <c:v>95087</c:v>
                </c:pt>
                <c:pt idx="70">
                  <c:v>94620.479999999996</c:v>
                </c:pt>
                <c:pt idx="71">
                  <c:v>94215.039999999994</c:v>
                </c:pt>
                <c:pt idx="72">
                  <c:v>93860.551999999996</c:v>
                </c:pt>
                <c:pt idx="73">
                  <c:v>93548.808000000005</c:v>
                </c:pt>
                <c:pt idx="74">
                  <c:v>93273.244000000006</c:v>
                </c:pt>
                <c:pt idx="75">
                  <c:v>93028.475999999995</c:v>
                </c:pt>
                <c:pt idx="76">
                  <c:v>92810.1</c:v>
                </c:pt>
                <c:pt idx="77">
                  <c:v>92614.464000000007</c:v>
                </c:pt>
                <c:pt idx="78">
                  <c:v>92438.516000000003</c:v>
                </c:pt>
                <c:pt idx="79">
                  <c:v>92279.716</c:v>
                </c:pt>
                <c:pt idx="80">
                  <c:v>92135.903999999995</c:v>
                </c:pt>
                <c:pt idx="81">
                  <c:v>92005.255999999994</c:v>
                </c:pt>
                <c:pt idx="82">
                  <c:v>91886.22</c:v>
                </c:pt>
                <c:pt idx="83">
                  <c:v>91777.456000000006</c:v>
                </c:pt>
                <c:pt idx="84">
                  <c:v>91677.82</c:v>
                </c:pt>
                <c:pt idx="85">
                  <c:v>91586.323999999993</c:v>
                </c:pt>
                <c:pt idx="86">
                  <c:v>91502.1</c:v>
                </c:pt>
                <c:pt idx="87">
                  <c:v>91424.4</c:v>
                </c:pt>
                <c:pt idx="88">
                  <c:v>91352.567999999999</c:v>
                </c:pt>
                <c:pt idx="89">
                  <c:v>91286.032000000007</c:v>
                </c:pt>
                <c:pt idx="90">
                  <c:v>91224.28</c:v>
                </c:pt>
                <c:pt idx="91">
                  <c:v>91166.864000000001</c:v>
                </c:pt>
                <c:pt idx="92">
                  <c:v>91113.392000000007</c:v>
                </c:pt>
                <c:pt idx="93">
                  <c:v>91063.512000000002</c:v>
                </c:pt>
                <c:pt idx="94">
                  <c:v>91016.903999999995</c:v>
                </c:pt>
                <c:pt idx="95">
                  <c:v>90973.292000000001</c:v>
                </c:pt>
                <c:pt idx="96">
                  <c:v>90932.423999999999</c:v>
                </c:pt>
                <c:pt idx="97">
                  <c:v>90894.072</c:v>
                </c:pt>
                <c:pt idx="98">
                  <c:v>90858.04</c:v>
                </c:pt>
                <c:pt idx="99">
                  <c:v>90824.14</c:v>
                </c:pt>
                <c:pt idx="100">
                  <c:v>90792.207999999999</c:v>
                </c:pt>
                <c:pt idx="101">
                  <c:v>90772.343999999997</c:v>
                </c:pt>
                <c:pt idx="102">
                  <c:v>90744.203999999998</c:v>
                </c:pt>
                <c:pt idx="103">
                  <c:v>90717.64</c:v>
                </c:pt>
                <c:pt idx="104">
                  <c:v>90692.535999999993</c:v>
                </c:pt>
                <c:pt idx="105">
                  <c:v>90668.792000000001</c:v>
                </c:pt>
                <c:pt idx="106">
                  <c:v>90646.316000000006</c:v>
                </c:pt>
                <c:pt idx="107">
                  <c:v>90625.024000000005</c:v>
                </c:pt>
                <c:pt idx="108">
                  <c:v>90604.835999999996</c:v>
                </c:pt>
                <c:pt idx="109">
                  <c:v>90585.683999999994</c:v>
                </c:pt>
                <c:pt idx="110">
                  <c:v>90567.5</c:v>
                </c:pt>
                <c:pt idx="111">
                  <c:v>90550.232000000004</c:v>
                </c:pt>
                <c:pt idx="112">
                  <c:v>90533.816000000006</c:v>
                </c:pt>
                <c:pt idx="113">
                  <c:v>90518.207999999999</c:v>
                </c:pt>
                <c:pt idx="114">
                  <c:v>90503.360000000001</c:v>
                </c:pt>
                <c:pt idx="115">
                  <c:v>90489.228000000003</c:v>
                </c:pt>
                <c:pt idx="116">
                  <c:v>90475.775999999998</c:v>
                </c:pt>
                <c:pt idx="117">
                  <c:v>90462.964000000007</c:v>
                </c:pt>
                <c:pt idx="118">
                  <c:v>90450.763999999996</c:v>
                </c:pt>
                <c:pt idx="119">
                  <c:v>90439.14</c:v>
                </c:pt>
                <c:pt idx="120">
                  <c:v>90428.067999999999</c:v>
                </c:pt>
                <c:pt idx="121">
                  <c:v>90417.524000000005</c:v>
                </c:pt>
                <c:pt idx="122">
                  <c:v>90020.384279999998</c:v>
                </c:pt>
                <c:pt idx="123">
                  <c:v>90021.204880000005</c:v>
                </c:pt>
                <c:pt idx="124">
                  <c:v>90022.075960000002</c:v>
                </c:pt>
                <c:pt idx="125">
                  <c:v>90023.001759999999</c:v>
                </c:pt>
                <c:pt idx="126">
                  <c:v>90023.987040000007</c:v>
                </c:pt>
                <c:pt idx="127">
                  <c:v>90025.036919999999</c:v>
                </c:pt>
                <c:pt idx="128">
                  <c:v>90026.157200000001</c:v>
                </c:pt>
                <c:pt idx="129">
                  <c:v>90027.354319999999</c:v>
                </c:pt>
                <c:pt idx="130">
                  <c:v>90028.635399999999</c:v>
                </c:pt>
                <c:pt idx="131">
                  <c:v>90030.008560000002</c:v>
                </c:pt>
                <c:pt idx="132">
                  <c:v>90031.482759999999</c:v>
                </c:pt>
                <c:pt idx="133">
                  <c:v>90033.068199999994</c:v>
                </c:pt>
                <c:pt idx="134">
                  <c:v>90034.776280000005</c:v>
                </c:pt>
                <c:pt idx="135">
                  <c:v>90036.620039999994</c:v>
                </c:pt>
                <c:pt idx="136">
                  <c:v>90038.614159999997</c:v>
                </c:pt>
                <c:pt idx="137">
                  <c:v>90040.775599999994</c:v>
                </c:pt>
                <c:pt idx="138">
                  <c:v>90043.123200000002</c:v>
                </c:pt>
                <c:pt idx="139">
                  <c:v>90045.678799999994</c:v>
                </c:pt>
                <c:pt idx="140">
                  <c:v>90048.468800000002</c:v>
                </c:pt>
                <c:pt idx="141">
                  <c:v>90051.521200000003</c:v>
                </c:pt>
                <c:pt idx="142">
                  <c:v>90054.871199999994</c:v>
                </c:pt>
                <c:pt idx="143">
                  <c:v>90058.5576</c:v>
                </c:pt>
                <c:pt idx="144">
                  <c:v>90062.627999999997</c:v>
                </c:pt>
                <c:pt idx="145">
                  <c:v>90067.136400000003</c:v>
                </c:pt>
                <c:pt idx="146">
                  <c:v>90072.148000000001</c:v>
                </c:pt>
                <c:pt idx="147">
                  <c:v>90077.741200000004</c:v>
                </c:pt>
                <c:pt idx="148">
                  <c:v>90084.008000000002</c:v>
                </c:pt>
                <c:pt idx="149">
                  <c:v>90091.061600000001</c:v>
                </c:pt>
                <c:pt idx="150">
                  <c:v>90099.038799999995</c:v>
                </c:pt>
                <c:pt idx="151">
                  <c:v>90110.937999999995</c:v>
                </c:pt>
                <c:pt idx="152">
                  <c:v>90121.3848</c:v>
                </c:pt>
                <c:pt idx="153">
                  <c:v>90133.392399999997</c:v>
                </c:pt>
                <c:pt idx="154">
                  <c:v>90147.287599999996</c:v>
                </c:pt>
                <c:pt idx="155">
                  <c:v>90163.486399999994</c:v>
                </c:pt>
                <c:pt idx="156">
                  <c:v>90182.525200000004</c:v>
                </c:pt>
                <c:pt idx="157">
                  <c:v>90205.105200000005</c:v>
                </c:pt>
                <c:pt idx="158">
                  <c:v>90232.156400000007</c:v>
                </c:pt>
                <c:pt idx="159">
                  <c:v>90264.931200000006</c:v>
                </c:pt>
                <c:pt idx="160">
                  <c:v>90305.146800000002</c:v>
                </c:pt>
                <c:pt idx="161">
                  <c:v>90355.206000000006</c:v>
                </c:pt>
                <c:pt idx="162">
                  <c:v>90418.547999999995</c:v>
                </c:pt>
                <c:pt idx="163">
                  <c:v>90500.232000000004</c:v>
                </c:pt>
                <c:pt idx="164">
                  <c:v>90607.991999999998</c:v>
                </c:pt>
                <c:pt idx="165">
                  <c:v>90754.464000000007</c:v>
                </c:pt>
                <c:pt idx="166">
                  <c:v>90962.415999999997</c:v>
                </c:pt>
                <c:pt idx="167">
                  <c:v>91276.623999999996</c:v>
                </c:pt>
                <c:pt idx="168">
                  <c:v>91785.18</c:v>
                </c:pt>
                <c:pt idx="169">
                  <c:v>92642.108000000007</c:v>
                </c:pt>
                <c:pt idx="170">
                  <c:v>94061.28</c:v>
                </c:pt>
                <c:pt idx="171">
                  <c:v>96215.679999999993</c:v>
                </c:pt>
                <c:pt idx="172">
                  <c:v>98827.16</c:v>
                </c:pt>
                <c:pt idx="173">
                  <c:v>100319.44</c:v>
                </c:pt>
                <c:pt idx="174">
                  <c:v>99089.56</c:v>
                </c:pt>
                <c:pt idx="175">
                  <c:v>96495.8</c:v>
                </c:pt>
                <c:pt idx="176">
                  <c:v>94262.24</c:v>
                </c:pt>
                <c:pt idx="177">
                  <c:v>92768.384000000005</c:v>
                </c:pt>
                <c:pt idx="178">
                  <c:v>91861.24</c:v>
                </c:pt>
                <c:pt idx="179">
                  <c:v>91323.736000000004</c:v>
                </c:pt>
                <c:pt idx="180">
                  <c:v>90994.016000000003</c:v>
                </c:pt>
                <c:pt idx="181">
                  <c:v>90777.672000000006</c:v>
                </c:pt>
                <c:pt idx="182">
                  <c:v>90626.368000000002</c:v>
                </c:pt>
                <c:pt idx="183">
                  <c:v>90515.668000000005</c:v>
                </c:pt>
                <c:pt idx="184">
                  <c:v>90432.164000000004</c:v>
                </c:pt>
                <c:pt idx="185">
                  <c:v>90367.725999999995</c:v>
                </c:pt>
                <c:pt idx="186">
                  <c:v>90317.067599999995</c:v>
                </c:pt>
                <c:pt idx="187">
                  <c:v>90276.612800000003</c:v>
                </c:pt>
                <c:pt idx="188">
                  <c:v>90243.870800000004</c:v>
                </c:pt>
                <c:pt idx="189">
                  <c:v>90217.067200000005</c:v>
                </c:pt>
                <c:pt idx="190">
                  <c:v>90194.914399999994</c:v>
                </c:pt>
                <c:pt idx="191">
                  <c:v>90176.460800000001</c:v>
                </c:pt>
                <c:pt idx="192">
                  <c:v>90160.992800000007</c:v>
                </c:pt>
                <c:pt idx="193">
                  <c:v>90147.97</c:v>
                </c:pt>
                <c:pt idx="194">
                  <c:v>90136.976800000004</c:v>
                </c:pt>
                <c:pt idx="195">
                  <c:v>90127.694399999993</c:v>
                </c:pt>
                <c:pt idx="196">
                  <c:v>90119.874400000001</c:v>
                </c:pt>
                <c:pt idx="197">
                  <c:v>90113.326000000001</c:v>
                </c:pt>
                <c:pt idx="198">
                  <c:v>90107.902799999996</c:v>
                </c:pt>
                <c:pt idx="199">
                  <c:v>90103.496400000004</c:v>
                </c:pt>
                <c:pt idx="200">
                  <c:v>90100.0288</c:v>
                </c:pt>
                <c:pt idx="201">
                  <c:v>90097.4516</c:v>
                </c:pt>
                <c:pt idx="202">
                  <c:v>90095.742400000003</c:v>
                </c:pt>
                <c:pt idx="203">
                  <c:v>90094.905199999994</c:v>
                </c:pt>
                <c:pt idx="204">
                  <c:v>90094.974000000002</c:v>
                </c:pt>
                <c:pt idx="205">
                  <c:v>90096.014800000004</c:v>
                </c:pt>
                <c:pt idx="206">
                  <c:v>90098.134399999995</c:v>
                </c:pt>
                <c:pt idx="207">
                  <c:v>90101.489199999996</c:v>
                </c:pt>
                <c:pt idx="208">
                  <c:v>90106.304000000004</c:v>
                </c:pt>
                <c:pt idx="209">
                  <c:v>90112.894400000005</c:v>
                </c:pt>
                <c:pt idx="210">
                  <c:v>90121.7068</c:v>
                </c:pt>
                <c:pt idx="211">
                  <c:v>90133.376000000004</c:v>
                </c:pt>
                <c:pt idx="212">
                  <c:v>90148.822</c:v>
                </c:pt>
                <c:pt idx="213">
                  <c:v>90169.404800000004</c:v>
                </c:pt>
                <c:pt idx="214">
                  <c:v>90197.210399999996</c:v>
                </c:pt>
                <c:pt idx="215">
                  <c:v>90235.643599999996</c:v>
                </c:pt>
                <c:pt idx="216">
                  <c:v>90290.822400000005</c:v>
                </c:pt>
                <c:pt idx="217">
                  <c:v>90374.762400000007</c:v>
                </c:pt>
                <c:pt idx="218">
                  <c:v>90511.164000000004</c:v>
                </c:pt>
                <c:pt idx="219">
                  <c:v>90741.792000000001</c:v>
                </c:pt>
                <c:pt idx="220">
                  <c:v>91125.36</c:v>
                </c:pt>
                <c:pt idx="221">
                  <c:v>91711.54</c:v>
                </c:pt>
                <c:pt idx="222">
                  <c:v>92433.271999999997</c:v>
                </c:pt>
                <c:pt idx="223">
                  <c:v>92871.376000000004</c:v>
                </c:pt>
                <c:pt idx="224">
                  <c:v>92560.02</c:v>
                </c:pt>
                <c:pt idx="225">
                  <c:v>91845.164000000004</c:v>
                </c:pt>
                <c:pt idx="226">
                  <c:v>91218.212</c:v>
                </c:pt>
                <c:pt idx="227">
                  <c:v>90795.983999999997</c:v>
                </c:pt>
                <c:pt idx="228">
                  <c:v>90538.676000000007</c:v>
                </c:pt>
                <c:pt idx="229">
                  <c:v>90385.979600000006</c:v>
                </c:pt>
                <c:pt idx="230">
                  <c:v>90292.285999999993</c:v>
                </c:pt>
                <c:pt idx="231">
                  <c:v>90230.78</c:v>
                </c:pt>
                <c:pt idx="232">
                  <c:v>90187.686000000002</c:v>
                </c:pt>
                <c:pt idx="233">
                  <c:v>90156.05</c:v>
                </c:pt>
                <c:pt idx="234">
                  <c:v>90132.073600000003</c:v>
                </c:pt>
                <c:pt idx="235">
                  <c:v>90113.46</c:v>
                </c:pt>
                <c:pt idx="236">
                  <c:v>90098.719599999997</c:v>
                </c:pt>
                <c:pt idx="237">
                  <c:v>90086.844800000006</c:v>
                </c:pt>
                <c:pt idx="238">
                  <c:v>90077.132800000007</c:v>
                </c:pt>
                <c:pt idx="239">
                  <c:v>90069.083599999998</c:v>
                </c:pt>
                <c:pt idx="240">
                  <c:v>90062.332800000004</c:v>
                </c:pt>
                <c:pt idx="241">
                  <c:v>90056.611199999999</c:v>
                </c:pt>
                <c:pt idx="242">
                  <c:v>90051.715200000006</c:v>
                </c:pt>
                <c:pt idx="243">
                  <c:v>90047.489199999996</c:v>
                </c:pt>
                <c:pt idx="244">
                  <c:v>90043.813999999998</c:v>
                </c:pt>
                <c:pt idx="245">
                  <c:v>90040.593999999997</c:v>
                </c:pt>
                <c:pt idx="246">
                  <c:v>90027.757519999999</c:v>
                </c:pt>
                <c:pt idx="247">
                  <c:v>90025.508159999998</c:v>
                </c:pt>
                <c:pt idx="248">
                  <c:v>90023.520680000001</c:v>
                </c:pt>
                <c:pt idx="249">
                  <c:v>90021.756080000006</c:v>
                </c:pt>
                <c:pt idx="250">
                  <c:v>90020.182320000007</c:v>
                </c:pt>
                <c:pt idx="251">
                  <c:v>90018.772920000003</c:v>
                </c:pt>
                <c:pt idx="252">
                  <c:v>90017.505799999999</c:v>
                </c:pt>
                <c:pt idx="253">
                  <c:v>90016.362519999995</c:v>
                </c:pt>
                <c:pt idx="254">
                  <c:v>90015.327439999994</c:v>
                </c:pt>
                <c:pt idx="255">
                  <c:v>90014.387359999993</c:v>
                </c:pt>
                <c:pt idx="256">
                  <c:v>90013.531080000001</c:v>
                </c:pt>
                <c:pt idx="257">
                  <c:v>90012.74884</c:v>
                </c:pt>
                <c:pt idx="258">
                  <c:v>90012.032439999995</c:v>
                </c:pt>
                <c:pt idx="259">
                  <c:v>90011.374679999994</c:v>
                </c:pt>
                <c:pt idx="260">
                  <c:v>90010.769360000006</c:v>
                </c:pt>
                <c:pt idx="261">
                  <c:v>90010.210999999996</c:v>
                </c:pt>
                <c:pt idx="262">
                  <c:v>90009.694919999994</c:v>
                </c:pt>
                <c:pt idx="263">
                  <c:v>90009.216960000005</c:v>
                </c:pt>
                <c:pt idx="264">
                  <c:v>90008.773440000004</c:v>
                </c:pt>
                <c:pt idx="265">
                  <c:v>90008.36116</c:v>
                </c:pt>
                <c:pt idx="266">
                  <c:v>90007.977239999993</c:v>
                </c:pt>
                <c:pt idx="267">
                  <c:v>90007.619120000003</c:v>
                </c:pt>
                <c:pt idx="268">
                  <c:v>90007.28456</c:v>
                </c:pt>
                <c:pt idx="269">
                  <c:v>90006.971560000005</c:v>
                </c:pt>
                <c:pt idx="270">
                  <c:v>90006.678279999993</c:v>
                </c:pt>
                <c:pt idx="271">
                  <c:v>90006.403120000003</c:v>
                </c:pt>
                <c:pt idx="272">
                  <c:v>90006.1446</c:v>
                </c:pt>
                <c:pt idx="273">
                  <c:v>90005.901400000002</c:v>
                </c:pt>
                <c:pt idx="274">
                  <c:v>90005.672359999997</c:v>
                </c:pt>
                <c:pt idx="275">
                  <c:v>90005.456399999995</c:v>
                </c:pt>
                <c:pt idx="276">
                  <c:v>90005.550879999995</c:v>
                </c:pt>
                <c:pt idx="277">
                  <c:v>90005.366599999994</c:v>
                </c:pt>
                <c:pt idx="278">
                  <c:v>90005.193039999998</c:v>
                </c:pt>
                <c:pt idx="279">
                  <c:v>90005.029519999996</c:v>
                </c:pt>
                <c:pt idx="280">
                  <c:v>90004.875400000004</c:v>
                </c:pt>
                <c:pt idx="281">
                  <c:v>90004.730079999994</c:v>
                </c:pt>
                <c:pt idx="282">
                  <c:v>90004.593040000007</c:v>
                </c:pt>
                <c:pt idx="283">
                  <c:v>90004.463759999999</c:v>
                </c:pt>
                <c:pt idx="284">
                  <c:v>90004.341839999994</c:v>
                </c:pt>
                <c:pt idx="285">
                  <c:v>90004.226840000003</c:v>
                </c:pt>
                <c:pt idx="286">
                  <c:v>90004.118400000007</c:v>
                </c:pt>
                <c:pt idx="287">
                  <c:v>90004.016159999999</c:v>
                </c:pt>
                <c:pt idx="288">
                  <c:v>90003.919863999996</c:v>
                </c:pt>
                <c:pt idx="289">
                  <c:v>90003.829211999997</c:v>
                </c:pt>
                <c:pt idx="290">
                  <c:v>90003.743967999995</c:v>
                </c:pt>
                <c:pt idx="291">
                  <c:v>90003.663904000001</c:v>
                </c:pt>
                <c:pt idx="292">
                  <c:v>90003.588828000007</c:v>
                </c:pt>
                <c:pt idx="293">
                  <c:v>90003.518563999998</c:v>
                </c:pt>
                <c:pt idx="294">
                  <c:v>90003.452959999995</c:v>
                </c:pt>
                <c:pt idx="295">
                  <c:v>90003.391883999997</c:v>
                </c:pt>
                <c:pt idx="296">
                  <c:v>90000.566420000003</c:v>
                </c:pt>
                <c:pt idx="297">
                  <c:v>90000.588432000004</c:v>
                </c:pt>
                <c:pt idx="298">
                  <c:v>90000.611755999998</c:v>
                </c:pt>
                <c:pt idx="299">
                  <c:v>90000.636488000004</c:v>
                </c:pt>
                <c:pt idx="300">
                  <c:v>90000.662752000004</c:v>
                </c:pt>
                <c:pt idx="301">
                  <c:v>90000.690675999998</c:v>
                </c:pt>
                <c:pt idx="302">
                  <c:v>90000.720400000006</c:v>
                </c:pt>
                <c:pt idx="303">
                  <c:v>90000.752080000006</c:v>
                </c:pt>
                <c:pt idx="304">
                  <c:v>90000.785896000001</c:v>
                </c:pt>
                <c:pt idx="305">
                  <c:v>90000.822044</c:v>
                </c:pt>
                <c:pt idx="306">
                  <c:v>90000.860744000005</c:v>
                </c:pt>
                <c:pt idx="307">
                  <c:v>90000.902235999994</c:v>
                </c:pt>
                <c:pt idx="308">
                  <c:v>90000.946796000004</c:v>
                </c:pt>
                <c:pt idx="309">
                  <c:v>90000.994739999995</c:v>
                </c:pt>
                <c:pt idx="310">
                  <c:v>90001.046411999996</c:v>
                </c:pt>
                <c:pt idx="311">
                  <c:v>90001.102211999998</c:v>
                </c:pt>
                <c:pt idx="312">
                  <c:v>90004.845360000007</c:v>
                </c:pt>
                <c:pt idx="313">
                  <c:v>90005.013279999999</c:v>
                </c:pt>
                <c:pt idx="314">
                  <c:v>90005.191200000001</c:v>
                </c:pt>
                <c:pt idx="315">
                  <c:v>90005.380080000003</c:v>
                </c:pt>
                <c:pt idx="316">
                  <c:v>90005.580919999993</c:v>
                </c:pt>
                <c:pt idx="317">
                  <c:v>90005.79492</c:v>
                </c:pt>
                <c:pt idx="318">
                  <c:v>90006.023480000003</c:v>
                </c:pt>
                <c:pt idx="319">
                  <c:v>90006.268079999994</c:v>
                </c:pt>
                <c:pt idx="320">
                  <c:v>90006.530559999999</c:v>
                </c:pt>
                <c:pt idx="321">
                  <c:v>90006.812959999996</c:v>
                </c:pt>
                <c:pt idx="322">
                  <c:v>90007.117759999994</c:v>
                </c:pt>
                <c:pt idx="323">
                  <c:v>90007.447759999995</c:v>
                </c:pt>
                <c:pt idx="324">
                  <c:v>90007.806360000002</c:v>
                </c:pt>
                <c:pt idx="325">
                  <c:v>90008.197560000001</c:v>
                </c:pt>
                <c:pt idx="326">
                  <c:v>90008.626199999999</c:v>
                </c:pt>
                <c:pt idx="327">
                  <c:v>90009.098079999996</c:v>
                </c:pt>
                <c:pt idx="328">
                  <c:v>90009.620360000001</c:v>
                </c:pt>
                <c:pt idx="329">
                  <c:v>90010.201879999993</c:v>
                </c:pt>
                <c:pt idx="330">
                  <c:v>90010.85368</c:v>
                </c:pt>
                <c:pt idx="331">
                  <c:v>90011.589640000006</c:v>
                </c:pt>
                <c:pt idx="332">
                  <c:v>90012.427679999993</c:v>
                </c:pt>
                <c:pt idx="333">
                  <c:v>90013.390960000004</c:v>
                </c:pt>
                <c:pt idx="334">
                  <c:v>90014.510120000006</c:v>
                </c:pt>
                <c:pt idx="335">
                  <c:v>90015.826319999993</c:v>
                </c:pt>
                <c:pt idx="336">
                  <c:v>90017.395759999999</c:v>
                </c:pt>
                <c:pt idx="337">
                  <c:v>90019.297160000002</c:v>
                </c:pt>
                <c:pt idx="338">
                  <c:v>90021.643280000004</c:v>
                </c:pt>
                <c:pt idx="339">
                  <c:v>90024.600439999995</c:v>
                </c:pt>
                <c:pt idx="340">
                  <c:v>90028.425319999995</c:v>
                </c:pt>
                <c:pt idx="341">
                  <c:v>90033.543919999996</c:v>
                </c:pt>
                <c:pt idx="342">
                  <c:v>90040.74</c:v>
                </c:pt>
                <c:pt idx="343">
                  <c:v>90051.567599999995</c:v>
                </c:pt>
                <c:pt idx="344">
                  <c:v>90069.033200000005</c:v>
                </c:pt>
                <c:pt idx="345">
                  <c:v>90098.185200000007</c:v>
                </c:pt>
                <c:pt idx="346">
                  <c:v>90145.544800000003</c:v>
                </c:pt>
                <c:pt idx="347">
                  <c:v>90215.931599999996</c:v>
                </c:pt>
                <c:pt idx="348">
                  <c:v>90292.716799999995</c:v>
                </c:pt>
                <c:pt idx="349">
                  <c:v>90321.798800000004</c:v>
                </c:pt>
                <c:pt idx="350">
                  <c:v>90271.3128</c:v>
                </c:pt>
                <c:pt idx="351">
                  <c:v>90194.643599999996</c:v>
                </c:pt>
                <c:pt idx="352">
                  <c:v>90134.001199999999</c:v>
                </c:pt>
                <c:pt idx="353">
                  <c:v>90095.066000000006</c:v>
                </c:pt>
                <c:pt idx="354">
                  <c:v>90072.240399999995</c:v>
                </c:pt>
                <c:pt idx="355">
                  <c:v>90059.301999999996</c:v>
                </c:pt>
                <c:pt idx="356">
                  <c:v>90051.914799999999</c:v>
                </c:pt>
                <c:pt idx="357">
                  <c:v>90047.654800000004</c:v>
                </c:pt>
                <c:pt idx="358">
                  <c:v>90045.31</c:v>
                </c:pt>
                <c:pt idx="359">
                  <c:v>90044.275999999998</c:v>
                </c:pt>
                <c:pt idx="360">
                  <c:v>90044.231199999995</c:v>
                </c:pt>
                <c:pt idx="361">
                  <c:v>90044.995999999999</c:v>
                </c:pt>
                <c:pt idx="362">
                  <c:v>90046.475200000001</c:v>
                </c:pt>
                <c:pt idx="363">
                  <c:v>90048.63</c:v>
                </c:pt>
                <c:pt idx="364">
                  <c:v>90051.464399999997</c:v>
                </c:pt>
                <c:pt idx="365">
                  <c:v>90055.020799999998</c:v>
                </c:pt>
                <c:pt idx="366">
                  <c:v>90059.377600000007</c:v>
                </c:pt>
                <c:pt idx="367">
                  <c:v>90064.653600000005</c:v>
                </c:pt>
                <c:pt idx="368">
                  <c:v>90071.016000000003</c:v>
                </c:pt>
                <c:pt idx="369">
                  <c:v>90078.692800000004</c:v>
                </c:pt>
                <c:pt idx="370">
                  <c:v>90087.994000000006</c:v>
                </c:pt>
                <c:pt idx="371">
                  <c:v>90102.0052</c:v>
                </c:pt>
                <c:pt idx="372">
                  <c:v>90116.057199999996</c:v>
                </c:pt>
                <c:pt idx="373">
                  <c:v>90133.554799999998</c:v>
                </c:pt>
                <c:pt idx="374">
                  <c:v>90155.659599999999</c:v>
                </c:pt>
                <c:pt idx="375">
                  <c:v>90184.071200000006</c:v>
                </c:pt>
                <c:pt idx="376">
                  <c:v>90221.359200000006</c:v>
                </c:pt>
                <c:pt idx="377">
                  <c:v>90271.642800000001</c:v>
                </c:pt>
                <c:pt idx="378">
                  <c:v>90342.148000000001</c:v>
                </c:pt>
                <c:pt idx="379">
                  <c:v>90446.856</c:v>
                </c:pt>
                <c:pt idx="380">
                  <c:v>90613.584000000003</c:v>
                </c:pt>
                <c:pt idx="381">
                  <c:v>90892.96</c:v>
                </c:pt>
                <c:pt idx="382">
                  <c:v>91360.428</c:v>
                </c:pt>
                <c:pt idx="383">
                  <c:v>92091.608000000007</c:v>
                </c:pt>
                <c:pt idx="384">
                  <c:v>93052.02</c:v>
                </c:pt>
                <c:pt idx="385">
                  <c:v>93794.148000000001</c:v>
                </c:pt>
                <c:pt idx="386">
                  <c:v>93587.707999999999</c:v>
                </c:pt>
                <c:pt idx="387">
                  <c:v>92670.244000000006</c:v>
                </c:pt>
                <c:pt idx="388">
                  <c:v>91777.308000000005</c:v>
                </c:pt>
                <c:pt idx="389">
                  <c:v>91154.823999999993</c:v>
                </c:pt>
                <c:pt idx="390">
                  <c:v>90770.676000000007</c:v>
                </c:pt>
                <c:pt idx="391">
                  <c:v>90543.232000000004</c:v>
                </c:pt>
                <c:pt idx="392">
                  <c:v>90405.78</c:v>
                </c:pt>
                <c:pt idx="393">
                  <c:v>90317.422399999996</c:v>
                </c:pt>
                <c:pt idx="394">
                  <c:v>90256.751199999999</c:v>
                </c:pt>
                <c:pt idx="395">
                  <c:v>90213.034</c:v>
                </c:pt>
                <c:pt idx="396">
                  <c:v>90180.539199999999</c:v>
                </c:pt>
                <c:pt idx="397">
                  <c:v>90155.876399999994</c:v>
                </c:pt>
                <c:pt idx="398">
                  <c:v>90136.882400000002</c:v>
                </c:pt>
                <c:pt idx="399">
                  <c:v>90122.114799999996</c:v>
                </c:pt>
                <c:pt idx="400">
                  <c:v>90110.588000000003</c:v>
                </c:pt>
                <c:pt idx="401">
                  <c:v>90101.618400000007</c:v>
                </c:pt>
                <c:pt idx="402">
                  <c:v>90120.874400000001</c:v>
                </c:pt>
                <c:pt idx="403">
                  <c:v>90116.478400000007</c:v>
                </c:pt>
                <c:pt idx="404">
                  <c:v>90113.660399999993</c:v>
                </c:pt>
                <c:pt idx="405">
                  <c:v>90112.305600000007</c:v>
                </c:pt>
                <c:pt idx="406">
                  <c:v>90112.384000000005</c:v>
                </c:pt>
                <c:pt idx="407">
                  <c:v>90113.955199999997</c:v>
                </c:pt>
                <c:pt idx="408">
                  <c:v>90117.181599999996</c:v>
                </c:pt>
                <c:pt idx="409">
                  <c:v>90122.361600000004</c:v>
                </c:pt>
                <c:pt idx="410">
                  <c:v>90129.991999999998</c:v>
                </c:pt>
                <c:pt idx="411">
                  <c:v>90140.886799999993</c:v>
                </c:pt>
                <c:pt idx="412">
                  <c:v>90156.444000000003</c:v>
                </c:pt>
                <c:pt idx="413">
                  <c:v>90179.279599999994</c:v>
                </c:pt>
                <c:pt idx="414">
                  <c:v>90214.623600000006</c:v>
                </c:pt>
                <c:pt idx="415">
                  <c:v>90272.612399999998</c:v>
                </c:pt>
                <c:pt idx="416">
                  <c:v>90370.249200000006</c:v>
                </c:pt>
                <c:pt idx="417">
                  <c:v>90529.428</c:v>
                </c:pt>
                <c:pt idx="418">
                  <c:v>90762.687999999995</c:v>
                </c:pt>
                <c:pt idx="419">
                  <c:v>91019.695999999996</c:v>
                </c:pt>
                <c:pt idx="420">
                  <c:v>91114.512000000002</c:v>
                </c:pt>
                <c:pt idx="421">
                  <c:v>90943.183999999994</c:v>
                </c:pt>
                <c:pt idx="422">
                  <c:v>90686.183999999994</c:v>
                </c:pt>
                <c:pt idx="423">
                  <c:v>90484.251999999993</c:v>
                </c:pt>
                <c:pt idx="424">
                  <c:v>90355.417199999996</c:v>
                </c:pt>
                <c:pt idx="425">
                  <c:v>90280.841199999995</c:v>
                </c:pt>
                <c:pt idx="426">
                  <c:v>90239.784400000004</c:v>
                </c:pt>
                <c:pt idx="427">
                  <c:v>90217.910799999998</c:v>
                </c:pt>
                <c:pt idx="428">
                  <c:v>90207.334400000007</c:v>
                </c:pt>
                <c:pt idx="429">
                  <c:v>90204.288799999995</c:v>
                </c:pt>
                <c:pt idx="430">
                  <c:v>90207.146399999998</c:v>
                </c:pt>
                <c:pt idx="431">
                  <c:v>90215.392800000001</c:v>
                </c:pt>
                <c:pt idx="432">
                  <c:v>90229.254400000005</c:v>
                </c:pt>
                <c:pt idx="433">
                  <c:v>90267.093999999997</c:v>
                </c:pt>
                <c:pt idx="434">
                  <c:v>90296.38</c:v>
                </c:pt>
                <c:pt idx="435">
                  <c:v>90337.421600000001</c:v>
                </c:pt>
                <c:pt idx="436">
                  <c:v>90396.588799999998</c:v>
                </c:pt>
                <c:pt idx="437">
                  <c:v>90486.68</c:v>
                </c:pt>
                <c:pt idx="438">
                  <c:v>90632.736000000004</c:v>
                </c:pt>
                <c:pt idx="439">
                  <c:v>90877.4</c:v>
                </c:pt>
                <c:pt idx="440">
                  <c:v>91277.104000000007</c:v>
                </c:pt>
                <c:pt idx="441">
                  <c:v>91869.148000000001</c:v>
                </c:pt>
                <c:pt idx="442">
                  <c:v>92548.212</c:v>
                </c:pt>
                <c:pt idx="443">
                  <c:v>92846.983999999997</c:v>
                </c:pt>
                <c:pt idx="444">
                  <c:v>92445.28</c:v>
                </c:pt>
                <c:pt idx="445">
                  <c:v>91778.948000000004</c:v>
                </c:pt>
                <c:pt idx="446">
                  <c:v>91240.504000000001</c:v>
                </c:pt>
                <c:pt idx="447">
                  <c:v>90892.928</c:v>
                </c:pt>
                <c:pt idx="448">
                  <c:v>90689.919999999998</c:v>
                </c:pt>
                <c:pt idx="449">
                  <c:v>90576.732000000004</c:v>
                </c:pt>
                <c:pt idx="450">
                  <c:v>90514.52</c:v>
                </c:pt>
                <c:pt idx="451">
                  <c:v>90481.407999999996</c:v>
                </c:pt>
                <c:pt idx="452">
                  <c:v>90466.512000000002</c:v>
                </c:pt>
                <c:pt idx="453">
                  <c:v>90464.567999999999</c:v>
                </c:pt>
                <c:pt idx="454">
                  <c:v>90472.960000000006</c:v>
                </c:pt>
                <c:pt idx="455">
                  <c:v>90490.444000000003</c:v>
                </c:pt>
                <c:pt idx="456">
                  <c:v>90516.66</c:v>
                </c:pt>
                <c:pt idx="457">
                  <c:v>90551.907999999996</c:v>
                </c:pt>
                <c:pt idx="458">
                  <c:v>90597.1</c:v>
                </c:pt>
                <c:pt idx="459">
                  <c:v>90650.152000000002</c:v>
                </c:pt>
                <c:pt idx="460">
                  <c:v>90720.796000000002</c:v>
                </c:pt>
                <c:pt idx="461">
                  <c:v>90812.744000000006</c:v>
                </c:pt>
                <c:pt idx="462">
                  <c:v>90922.732000000004</c:v>
                </c:pt>
                <c:pt idx="463">
                  <c:v>91061.604000000007</c:v>
                </c:pt>
                <c:pt idx="464">
                  <c:v>91239.368000000002</c:v>
                </c:pt>
                <c:pt idx="465">
                  <c:v>91470.96</c:v>
                </c:pt>
                <c:pt idx="466">
                  <c:v>91779.695999999996</c:v>
                </c:pt>
                <c:pt idx="467">
                  <c:v>92204.808000000005</c:v>
                </c:pt>
                <c:pt idx="468">
                  <c:v>92819.432000000001</c:v>
                </c:pt>
                <c:pt idx="469">
                  <c:v>93769.252000000008</c:v>
                </c:pt>
                <c:pt idx="470">
                  <c:v>95333.64</c:v>
                </c:pt>
                <c:pt idx="471">
                  <c:v>97972.08</c:v>
                </c:pt>
                <c:pt idx="472">
                  <c:v>102255.4</c:v>
                </c:pt>
                <c:pt idx="473">
                  <c:v>108440.48</c:v>
                </c:pt>
                <c:pt idx="474">
                  <c:v>114932.92</c:v>
                </c:pt>
                <c:pt idx="475">
                  <c:v>116667.16</c:v>
                </c:pt>
                <c:pt idx="476">
                  <c:v>111666.08</c:v>
                </c:pt>
                <c:pt idx="477">
                  <c:v>104938.08</c:v>
                </c:pt>
                <c:pt idx="478">
                  <c:v>99762.52</c:v>
                </c:pt>
                <c:pt idx="479">
                  <c:v>96444.4</c:v>
                </c:pt>
                <c:pt idx="480">
                  <c:v>94464.320000000007</c:v>
                </c:pt>
                <c:pt idx="481">
                  <c:v>93290.18</c:v>
                </c:pt>
                <c:pt idx="482">
                  <c:v>92561.296000000002</c:v>
                </c:pt>
                <c:pt idx="483">
                  <c:v>92078.54</c:v>
                </c:pt>
                <c:pt idx="484">
                  <c:v>91741.892000000007</c:v>
                </c:pt>
                <c:pt idx="485">
                  <c:v>91500.055999999997</c:v>
                </c:pt>
                <c:pt idx="486">
                  <c:v>91324.224000000002</c:v>
                </c:pt>
                <c:pt idx="487">
                  <c:v>91196.800000000003</c:v>
                </c:pt>
                <c:pt idx="488">
                  <c:v>91106.611999999994</c:v>
                </c:pt>
                <c:pt idx="489">
                  <c:v>91046.567999999999</c:v>
                </c:pt>
                <c:pt idx="490">
                  <c:v>91012.415999999997</c:v>
                </c:pt>
                <c:pt idx="491">
                  <c:v>91012.732000000004</c:v>
                </c:pt>
                <c:pt idx="492">
                  <c:v>91026.232000000004</c:v>
                </c:pt>
                <c:pt idx="493">
                  <c:v>91063.967999999993</c:v>
                </c:pt>
                <c:pt idx="494">
                  <c:v>91131.808000000005</c:v>
                </c:pt>
                <c:pt idx="495">
                  <c:v>91235.543999999994</c:v>
                </c:pt>
                <c:pt idx="496">
                  <c:v>91386.444000000003</c:v>
                </c:pt>
                <c:pt idx="497">
                  <c:v>91603.428</c:v>
                </c:pt>
                <c:pt idx="498">
                  <c:v>91920.584000000003</c:v>
                </c:pt>
                <c:pt idx="499">
                  <c:v>92404.716</c:v>
                </c:pt>
                <c:pt idx="500">
                  <c:v>93188.831999999995</c:v>
                </c:pt>
                <c:pt idx="501">
                  <c:v>94513.12</c:v>
                </c:pt>
                <c:pt idx="502">
                  <c:v>96730.16</c:v>
                </c:pt>
                <c:pt idx="503">
                  <c:v>100179.4</c:v>
                </c:pt>
                <c:pt idx="504">
                  <c:v>104638.95999999999</c:v>
                </c:pt>
                <c:pt idx="505">
                  <c:v>107901.48</c:v>
                </c:pt>
                <c:pt idx="506">
                  <c:v>106713.2</c:v>
                </c:pt>
                <c:pt idx="507">
                  <c:v>102489.48</c:v>
                </c:pt>
                <c:pt idx="508">
                  <c:v>98549.6</c:v>
                </c:pt>
                <c:pt idx="509">
                  <c:v>95930.559999999998</c:v>
                </c:pt>
                <c:pt idx="510">
                  <c:v>94506.2</c:v>
                </c:pt>
                <c:pt idx="511">
                  <c:v>93979.047999999995</c:v>
                </c:pt>
                <c:pt idx="512">
                  <c:v>94124.2</c:v>
                </c:pt>
                <c:pt idx="513">
                  <c:v>94709.6</c:v>
                </c:pt>
                <c:pt idx="514">
                  <c:v>95148.44</c:v>
                </c:pt>
                <c:pt idx="515">
                  <c:v>94671.679999999993</c:v>
                </c:pt>
                <c:pt idx="516">
                  <c:v>93567.728000000003</c:v>
                </c:pt>
                <c:pt idx="517">
                  <c:v>92558.956000000006</c:v>
                </c:pt>
                <c:pt idx="518">
                  <c:v>91855.236000000004</c:v>
                </c:pt>
                <c:pt idx="519">
                  <c:v>91410.088000000003</c:v>
                </c:pt>
                <c:pt idx="520">
                  <c:v>91136.012000000002</c:v>
                </c:pt>
                <c:pt idx="521">
                  <c:v>90963.884000000005</c:v>
                </c:pt>
                <c:pt idx="522">
                  <c:v>90851.944000000003</c:v>
                </c:pt>
                <c:pt idx="523">
                  <c:v>90778.7</c:v>
                </c:pt>
                <c:pt idx="524">
                  <c:v>90734.024000000005</c:v>
                </c:pt>
                <c:pt idx="525">
                  <c:v>90719.528000000006</c:v>
                </c:pt>
                <c:pt idx="526">
                  <c:v>90723.771999999997</c:v>
                </c:pt>
                <c:pt idx="527">
                  <c:v>90756.331999999995</c:v>
                </c:pt>
                <c:pt idx="528">
                  <c:v>90828.047999999995</c:v>
                </c:pt>
                <c:pt idx="529">
                  <c:v>90963.016000000003</c:v>
                </c:pt>
                <c:pt idx="530">
                  <c:v>91208.423999999999</c:v>
                </c:pt>
                <c:pt idx="531">
                  <c:v>91640.652000000002</c:v>
                </c:pt>
                <c:pt idx="532">
                  <c:v>92350.016000000003</c:v>
                </c:pt>
                <c:pt idx="533">
                  <c:v>93358.888000000006</c:v>
                </c:pt>
                <c:pt idx="534">
                  <c:v>94344.16</c:v>
                </c:pt>
                <c:pt idx="535">
                  <c:v>94462.44</c:v>
                </c:pt>
                <c:pt idx="536">
                  <c:v>93567.308000000005</c:v>
                </c:pt>
                <c:pt idx="537">
                  <c:v>92500.160000000003</c:v>
                </c:pt>
                <c:pt idx="538">
                  <c:v>91707.047999999995</c:v>
                </c:pt>
                <c:pt idx="539">
                  <c:v>91205.327999999994</c:v>
                </c:pt>
                <c:pt idx="540">
                  <c:v>90907.7</c:v>
                </c:pt>
                <c:pt idx="541">
                  <c:v>90731.804000000004</c:v>
                </c:pt>
                <c:pt idx="542">
                  <c:v>90623.668000000005</c:v>
                </c:pt>
                <c:pt idx="543">
                  <c:v>90554.144</c:v>
                </c:pt>
                <c:pt idx="544">
                  <c:v>90517.64</c:v>
                </c:pt>
                <c:pt idx="545">
                  <c:v>90489.44</c:v>
                </c:pt>
                <c:pt idx="546">
                  <c:v>90474.28</c:v>
                </c:pt>
                <c:pt idx="547">
                  <c:v>90470.1</c:v>
                </c:pt>
                <c:pt idx="548">
                  <c:v>90450.275999999998</c:v>
                </c:pt>
                <c:pt idx="549">
                  <c:v>90467.08</c:v>
                </c:pt>
                <c:pt idx="550">
                  <c:v>90494.975999999995</c:v>
                </c:pt>
                <c:pt idx="551">
                  <c:v>90535.92</c:v>
                </c:pt>
                <c:pt idx="552">
                  <c:v>90603.06</c:v>
                </c:pt>
                <c:pt idx="553">
                  <c:v>90682.055999999997</c:v>
                </c:pt>
                <c:pt idx="554">
                  <c:v>90790.78</c:v>
                </c:pt>
                <c:pt idx="555">
                  <c:v>90943.072</c:v>
                </c:pt>
                <c:pt idx="556">
                  <c:v>91164.452000000005</c:v>
                </c:pt>
                <c:pt idx="557">
                  <c:v>91505.600000000006</c:v>
                </c:pt>
                <c:pt idx="558">
                  <c:v>92065.543999999994</c:v>
                </c:pt>
                <c:pt idx="559">
                  <c:v>93013.588000000003</c:v>
                </c:pt>
                <c:pt idx="560">
                  <c:v>94575.56</c:v>
                </c:pt>
                <c:pt idx="561">
                  <c:v>96906.559999999998</c:v>
                </c:pt>
                <c:pt idx="562">
                  <c:v>99594.48</c:v>
                </c:pt>
                <c:pt idx="563">
                  <c:v>100826</c:v>
                </c:pt>
                <c:pt idx="564">
                  <c:v>99235.040000000008</c:v>
                </c:pt>
                <c:pt idx="565">
                  <c:v>96521.84</c:v>
                </c:pt>
                <c:pt idx="566">
                  <c:v>94297.919999999998</c:v>
                </c:pt>
                <c:pt idx="567">
                  <c:v>92836.956000000006</c:v>
                </c:pt>
                <c:pt idx="568">
                  <c:v>91956.304000000004</c:v>
                </c:pt>
                <c:pt idx="569">
                  <c:v>91434.512000000002</c:v>
                </c:pt>
                <c:pt idx="570">
                  <c:v>91120.928</c:v>
                </c:pt>
                <c:pt idx="571">
                  <c:v>90909.288</c:v>
                </c:pt>
                <c:pt idx="572">
                  <c:v>90761.483999999997</c:v>
                </c:pt>
                <c:pt idx="573">
                  <c:v>90654.18</c:v>
                </c:pt>
                <c:pt idx="574">
                  <c:v>90574.436000000002</c:v>
                </c:pt>
                <c:pt idx="575">
                  <c:v>90514.356</c:v>
                </c:pt>
                <c:pt idx="576">
                  <c:v>90468.823999999993</c:v>
                </c:pt>
                <c:pt idx="577">
                  <c:v>90434.403999999995</c:v>
                </c:pt>
                <c:pt idx="578">
                  <c:v>90408.763999999996</c:v>
                </c:pt>
                <c:pt idx="579">
                  <c:v>90373.59</c:v>
                </c:pt>
                <c:pt idx="580">
                  <c:v>90361.722800000003</c:v>
                </c:pt>
                <c:pt idx="581">
                  <c:v>90355.312000000005</c:v>
                </c:pt>
                <c:pt idx="582">
                  <c:v>90354.023199999996</c:v>
                </c:pt>
                <c:pt idx="583">
                  <c:v>90357.810400000002</c:v>
                </c:pt>
                <c:pt idx="584">
                  <c:v>90366.921199999997</c:v>
                </c:pt>
                <c:pt idx="585">
                  <c:v>90381.934399999998</c:v>
                </c:pt>
                <c:pt idx="586">
                  <c:v>90403.847999999998</c:v>
                </c:pt>
                <c:pt idx="587">
                  <c:v>90434.224000000002</c:v>
                </c:pt>
                <c:pt idx="588">
                  <c:v>90471.755999999994</c:v>
                </c:pt>
                <c:pt idx="589">
                  <c:v>90527.687999999995</c:v>
                </c:pt>
                <c:pt idx="590">
                  <c:v>90604.172000000006</c:v>
                </c:pt>
                <c:pt idx="591">
                  <c:v>90711.604000000007</c:v>
                </c:pt>
                <c:pt idx="592">
                  <c:v>90869.928</c:v>
                </c:pt>
                <c:pt idx="593">
                  <c:v>91118.915999999997</c:v>
                </c:pt>
                <c:pt idx="594">
                  <c:v>91532.28</c:v>
                </c:pt>
                <c:pt idx="595">
                  <c:v>92223.524000000005</c:v>
                </c:pt>
                <c:pt idx="596">
                  <c:v>93315.891999999993</c:v>
                </c:pt>
                <c:pt idx="597">
                  <c:v>94798.64</c:v>
                </c:pt>
                <c:pt idx="598">
                  <c:v>96087.88</c:v>
                </c:pt>
                <c:pt idx="599">
                  <c:v>96003.28</c:v>
                </c:pt>
                <c:pt idx="600">
                  <c:v>94665.08</c:v>
                </c:pt>
                <c:pt idx="601">
                  <c:v>93255.767999999996</c:v>
                </c:pt>
                <c:pt idx="602">
                  <c:v>92259.911999999997</c:v>
                </c:pt>
                <c:pt idx="603">
                  <c:v>91657.172000000006</c:v>
                </c:pt>
                <c:pt idx="604">
                  <c:v>91323.464000000007</c:v>
                </c:pt>
                <c:pt idx="605">
                  <c:v>91152.312000000005</c:v>
                </c:pt>
                <c:pt idx="606">
                  <c:v>91078.535999999993</c:v>
                </c:pt>
                <c:pt idx="607">
                  <c:v>91070.843999999997</c:v>
                </c:pt>
                <c:pt idx="608">
                  <c:v>91118.94</c:v>
                </c:pt>
                <c:pt idx="609">
                  <c:v>91222.224000000002</c:v>
                </c:pt>
                <c:pt idx="610">
                  <c:v>91406.775999999998</c:v>
                </c:pt>
                <c:pt idx="611">
                  <c:v>91711.108000000007</c:v>
                </c:pt>
                <c:pt idx="612">
                  <c:v>92221.816000000006</c:v>
                </c:pt>
                <c:pt idx="613">
                  <c:v>93087.271999999997</c:v>
                </c:pt>
                <c:pt idx="614">
                  <c:v>94503.08</c:v>
                </c:pt>
                <c:pt idx="615">
                  <c:v>96595.44</c:v>
                </c:pt>
                <c:pt idx="616">
                  <c:v>98973.36</c:v>
                </c:pt>
                <c:pt idx="617">
                  <c:v>100053.08</c:v>
                </c:pt>
                <c:pt idx="618">
                  <c:v>98823.56</c:v>
                </c:pt>
                <c:pt idx="619">
                  <c:v>96870</c:v>
                </c:pt>
                <c:pt idx="620">
                  <c:v>95598.48</c:v>
                </c:pt>
                <c:pt idx="621">
                  <c:v>95375.360000000001</c:v>
                </c:pt>
                <c:pt idx="622">
                  <c:v>96254.64</c:v>
                </c:pt>
                <c:pt idx="623">
                  <c:v>98153.24</c:v>
                </c:pt>
                <c:pt idx="624">
                  <c:v>100360.52</c:v>
                </c:pt>
                <c:pt idx="625">
                  <c:v>100901.72</c:v>
                </c:pt>
                <c:pt idx="626">
                  <c:v>98937.76</c:v>
                </c:pt>
                <c:pt idx="627">
                  <c:v>96306.880000000005</c:v>
                </c:pt>
                <c:pt idx="628">
                  <c:v>94279.12</c:v>
                </c:pt>
                <c:pt idx="629">
                  <c:v>92977.687999999995</c:v>
                </c:pt>
                <c:pt idx="630">
                  <c:v>92205.063999999998</c:v>
                </c:pt>
                <c:pt idx="631">
                  <c:v>91757.987999999998</c:v>
                </c:pt>
                <c:pt idx="632">
                  <c:v>91499.512000000002</c:v>
                </c:pt>
                <c:pt idx="633">
                  <c:v>91356.36</c:v>
                </c:pt>
                <c:pt idx="634">
                  <c:v>91296.3</c:v>
                </c:pt>
                <c:pt idx="635">
                  <c:v>91311.2</c:v>
                </c:pt>
                <c:pt idx="636">
                  <c:v>91402.343999999997</c:v>
                </c:pt>
                <c:pt idx="637">
                  <c:v>91630.072</c:v>
                </c:pt>
                <c:pt idx="638">
                  <c:v>92067.92</c:v>
                </c:pt>
                <c:pt idx="639">
                  <c:v>92856.86</c:v>
                </c:pt>
                <c:pt idx="640">
                  <c:v>94168.8</c:v>
                </c:pt>
                <c:pt idx="641">
                  <c:v>96061.96</c:v>
                </c:pt>
                <c:pt idx="642">
                  <c:v>97976.52</c:v>
                </c:pt>
                <c:pt idx="643">
                  <c:v>98322.28</c:v>
                </c:pt>
                <c:pt idx="644">
                  <c:v>96675.839999999997</c:v>
                </c:pt>
                <c:pt idx="645">
                  <c:v>94612.68</c:v>
                </c:pt>
                <c:pt idx="646">
                  <c:v>93053.88</c:v>
                </c:pt>
                <c:pt idx="647">
                  <c:v>92057.46</c:v>
                </c:pt>
                <c:pt idx="648">
                  <c:v>91459.42</c:v>
                </c:pt>
                <c:pt idx="649">
                  <c:v>91099.508000000002</c:v>
                </c:pt>
                <c:pt idx="650">
                  <c:v>90870.604000000007</c:v>
                </c:pt>
                <c:pt idx="651">
                  <c:v>90713.576000000001</c:v>
                </c:pt>
                <c:pt idx="652">
                  <c:v>90599.28</c:v>
                </c:pt>
                <c:pt idx="653">
                  <c:v>90513.187999999995</c:v>
                </c:pt>
                <c:pt idx="654">
                  <c:v>90446.8</c:v>
                </c:pt>
                <c:pt idx="655">
                  <c:v>90394.587199999994</c:v>
                </c:pt>
                <c:pt idx="656">
                  <c:v>90352.806800000006</c:v>
                </c:pt>
                <c:pt idx="657">
                  <c:v>90318.877600000007</c:v>
                </c:pt>
                <c:pt idx="658">
                  <c:v>90290.981199999995</c:v>
                </c:pt>
                <c:pt idx="659">
                  <c:v>90267.815600000002</c:v>
                </c:pt>
                <c:pt idx="660">
                  <c:v>90248.428</c:v>
                </c:pt>
                <c:pt idx="661">
                  <c:v>90232.11</c:v>
                </c:pt>
                <c:pt idx="662">
                  <c:v>90218.326000000001</c:v>
                </c:pt>
                <c:pt idx="663">
                  <c:v>90206.666400000002</c:v>
                </c:pt>
                <c:pt idx="664">
                  <c:v>90196.816399999996</c:v>
                </c:pt>
                <c:pt idx="665">
                  <c:v>90188.531199999998</c:v>
                </c:pt>
                <c:pt idx="666">
                  <c:v>90181.788400000005</c:v>
                </c:pt>
                <c:pt idx="667">
                  <c:v>90176.112800000003</c:v>
                </c:pt>
                <c:pt idx="668">
                  <c:v>90171.556800000006</c:v>
                </c:pt>
                <c:pt idx="669">
                  <c:v>90168.039199999999</c:v>
                </c:pt>
                <c:pt idx="670">
                  <c:v>90165.504000000001</c:v>
                </c:pt>
                <c:pt idx="671">
                  <c:v>90163.918000000005</c:v>
                </c:pt>
                <c:pt idx="672">
                  <c:v>90163.268800000005</c:v>
                </c:pt>
                <c:pt idx="673">
                  <c:v>90158.016799999998</c:v>
                </c:pt>
                <c:pt idx="674">
                  <c:v>90159.436000000002</c:v>
                </c:pt>
                <c:pt idx="675">
                  <c:v>90161.879199999996</c:v>
                </c:pt>
                <c:pt idx="676">
                  <c:v>90165.426800000001</c:v>
                </c:pt>
                <c:pt idx="677">
                  <c:v>90170.188399999999</c:v>
                </c:pt>
                <c:pt idx="678">
                  <c:v>90176.312000000005</c:v>
                </c:pt>
                <c:pt idx="679">
                  <c:v>90183.9908</c:v>
                </c:pt>
                <c:pt idx="680">
                  <c:v>90193.478000000003</c:v>
                </c:pt>
                <c:pt idx="681">
                  <c:v>90205.101999999999</c:v>
                </c:pt>
                <c:pt idx="682">
                  <c:v>90219.294800000003</c:v>
                </c:pt>
                <c:pt idx="683">
                  <c:v>90236.627200000003</c:v>
                </c:pt>
                <c:pt idx="684">
                  <c:v>90257.864799999996</c:v>
                </c:pt>
                <c:pt idx="685">
                  <c:v>90284.056800000006</c:v>
                </c:pt>
                <c:pt idx="686">
                  <c:v>90316.684399999998</c:v>
                </c:pt>
                <c:pt idx="687">
                  <c:v>90357.900399999999</c:v>
                </c:pt>
                <c:pt idx="688">
                  <c:v>90410.876000000004</c:v>
                </c:pt>
                <c:pt idx="689">
                  <c:v>90480.216</c:v>
                </c:pt>
                <c:pt idx="690">
                  <c:v>90565.331999999995</c:v>
                </c:pt>
                <c:pt idx="691">
                  <c:v>90688.843999999997</c:v>
                </c:pt>
                <c:pt idx="692">
                  <c:v>90853.483999999997</c:v>
                </c:pt>
                <c:pt idx="693">
                  <c:v>91081.656000000003</c:v>
                </c:pt>
                <c:pt idx="694">
                  <c:v>91436.4</c:v>
                </c:pt>
                <c:pt idx="695">
                  <c:v>92034.880000000005</c:v>
                </c:pt>
                <c:pt idx="696">
                  <c:v>93049.035999999993</c:v>
                </c:pt>
                <c:pt idx="697">
                  <c:v>94664.92</c:v>
                </c:pt>
                <c:pt idx="698">
                  <c:v>96864.639999999999</c:v>
                </c:pt>
                <c:pt idx="699">
                  <c:v>98813.36</c:v>
                </c:pt>
                <c:pt idx="700">
                  <c:v>98716.479999999996</c:v>
                </c:pt>
                <c:pt idx="701">
                  <c:v>96692.32</c:v>
                </c:pt>
                <c:pt idx="702">
                  <c:v>94526.48</c:v>
                </c:pt>
                <c:pt idx="703">
                  <c:v>92973.884000000005</c:v>
                </c:pt>
                <c:pt idx="704">
                  <c:v>92010.368000000002</c:v>
                </c:pt>
                <c:pt idx="705">
                  <c:v>91447.623999999996</c:v>
                </c:pt>
                <c:pt idx="706">
                  <c:v>91121.584000000003</c:v>
                </c:pt>
                <c:pt idx="707">
                  <c:v>90929.528000000006</c:v>
                </c:pt>
                <c:pt idx="708">
                  <c:v>90819.228000000003</c:v>
                </c:pt>
                <c:pt idx="709">
                  <c:v>90769.296000000002</c:v>
                </c:pt>
                <c:pt idx="710">
                  <c:v>90778</c:v>
                </c:pt>
                <c:pt idx="711">
                  <c:v>90865.9</c:v>
                </c:pt>
                <c:pt idx="712">
                  <c:v>91065.055999999997</c:v>
                </c:pt>
                <c:pt idx="713">
                  <c:v>91436.712</c:v>
                </c:pt>
                <c:pt idx="714">
                  <c:v>92026.676000000007</c:v>
                </c:pt>
                <c:pt idx="715">
                  <c:v>92747.312000000005</c:v>
                </c:pt>
                <c:pt idx="716">
                  <c:v>93136.395999999993</c:v>
                </c:pt>
                <c:pt idx="717">
                  <c:v>92741.368000000002</c:v>
                </c:pt>
                <c:pt idx="718">
                  <c:v>91982.755999999994</c:v>
                </c:pt>
                <c:pt idx="719">
                  <c:v>91336.22</c:v>
                </c:pt>
                <c:pt idx="720">
                  <c:v>90903.032000000007</c:v>
                </c:pt>
                <c:pt idx="721">
                  <c:v>90637.68</c:v>
                </c:pt>
                <c:pt idx="722">
                  <c:v>90477.991999999998</c:v>
                </c:pt>
                <c:pt idx="723">
                  <c:v>90377.984800000006</c:v>
                </c:pt>
                <c:pt idx="724">
                  <c:v>90310.91</c:v>
                </c:pt>
                <c:pt idx="725">
                  <c:v>90263.075200000007</c:v>
                </c:pt>
                <c:pt idx="726">
                  <c:v>90227.517200000002</c:v>
                </c:pt>
                <c:pt idx="727">
                  <c:v>90200.402400000006</c:v>
                </c:pt>
                <c:pt idx="728">
                  <c:v>90179.412800000006</c:v>
                </c:pt>
                <c:pt idx="729">
                  <c:v>90163.070800000001</c:v>
                </c:pt>
                <c:pt idx="730">
                  <c:v>90150.429600000003</c:v>
                </c:pt>
                <c:pt idx="731">
                  <c:v>90140.93</c:v>
                </c:pt>
                <c:pt idx="732">
                  <c:v>90134.361199999999</c:v>
                </c:pt>
                <c:pt idx="733">
                  <c:v>90130.961200000005</c:v>
                </c:pt>
                <c:pt idx="734">
                  <c:v>90131.689599999998</c:v>
                </c:pt>
                <c:pt idx="735">
                  <c:v>90138.61</c:v>
                </c:pt>
                <c:pt idx="736">
                  <c:v>90154.968399999998</c:v>
                </c:pt>
                <c:pt idx="737">
                  <c:v>90184.090800000005</c:v>
                </c:pt>
                <c:pt idx="738">
                  <c:v>90224.465599999996</c:v>
                </c:pt>
                <c:pt idx="739">
                  <c:v>90256.082399999999</c:v>
                </c:pt>
                <c:pt idx="740">
                  <c:v>90251.97</c:v>
                </c:pt>
                <c:pt idx="741">
                  <c:v>90209.560800000007</c:v>
                </c:pt>
                <c:pt idx="742">
                  <c:v>90168.567999999999</c:v>
                </c:pt>
                <c:pt idx="743">
                  <c:v>90140.453999999998</c:v>
                </c:pt>
                <c:pt idx="744">
                  <c:v>90123.88</c:v>
                </c:pt>
                <c:pt idx="745">
                  <c:v>90115.212799999994</c:v>
                </c:pt>
                <c:pt idx="746">
                  <c:v>90111.511199999994</c:v>
                </c:pt>
                <c:pt idx="747">
                  <c:v>90111.047999999995</c:v>
                </c:pt>
                <c:pt idx="748">
                  <c:v>90113.044800000003</c:v>
                </c:pt>
                <c:pt idx="749">
                  <c:v>90117.293999999994</c:v>
                </c:pt>
                <c:pt idx="750">
                  <c:v>90123.936799999996</c:v>
                </c:pt>
                <c:pt idx="751">
                  <c:v>90133.4</c:v>
                </c:pt>
                <c:pt idx="752">
                  <c:v>90146.443599999999</c:v>
                </c:pt>
                <c:pt idx="753">
                  <c:v>90164.316000000006</c:v>
                </c:pt>
                <c:pt idx="754">
                  <c:v>90189.112399999998</c:v>
                </c:pt>
                <c:pt idx="755">
                  <c:v>90225.152799999996</c:v>
                </c:pt>
                <c:pt idx="756">
                  <c:v>90278.929199999999</c:v>
                </c:pt>
                <c:pt idx="757">
                  <c:v>90365.759600000005</c:v>
                </c:pt>
                <c:pt idx="758">
                  <c:v>90511.751999999993</c:v>
                </c:pt>
                <c:pt idx="759">
                  <c:v>90753.604000000007</c:v>
                </c:pt>
                <c:pt idx="760">
                  <c:v>91122.356</c:v>
                </c:pt>
                <c:pt idx="761">
                  <c:v>91576.035999999993</c:v>
                </c:pt>
                <c:pt idx="762">
                  <c:v>91855.288</c:v>
                </c:pt>
                <c:pt idx="763">
                  <c:v>91664.34</c:v>
                </c:pt>
                <c:pt idx="764">
                  <c:v>91222.296000000002</c:v>
                </c:pt>
                <c:pt idx="765">
                  <c:v>90836.016000000003</c:v>
                </c:pt>
                <c:pt idx="766">
                  <c:v>90578.403999999995</c:v>
                </c:pt>
                <c:pt idx="767">
                  <c:v>90424.82</c:v>
                </c:pt>
                <c:pt idx="768">
                  <c:v>90337.797999999995</c:v>
                </c:pt>
                <c:pt idx="769">
                  <c:v>90289.165599999993</c:v>
                </c:pt>
                <c:pt idx="770">
                  <c:v>90262.599199999997</c:v>
                </c:pt>
                <c:pt idx="771">
                  <c:v>90250.062000000005</c:v>
                </c:pt>
                <c:pt idx="772">
                  <c:v>90247.992800000007</c:v>
                </c:pt>
                <c:pt idx="773">
                  <c:v>90255.126000000004</c:v>
                </c:pt>
                <c:pt idx="774">
                  <c:v>90263.263999999996</c:v>
                </c:pt>
                <c:pt idx="775">
                  <c:v>90290.861999999994</c:v>
                </c:pt>
                <c:pt idx="776">
                  <c:v>90335.410399999993</c:v>
                </c:pt>
                <c:pt idx="777">
                  <c:v>90397.491599999994</c:v>
                </c:pt>
                <c:pt idx="778">
                  <c:v>90492.428</c:v>
                </c:pt>
                <c:pt idx="779">
                  <c:v>90645.567999999999</c:v>
                </c:pt>
                <c:pt idx="780">
                  <c:v>90903.864000000001</c:v>
                </c:pt>
                <c:pt idx="781">
                  <c:v>91338.895999999993</c:v>
                </c:pt>
                <c:pt idx="782">
                  <c:v>92026.388000000006</c:v>
                </c:pt>
                <c:pt idx="783">
                  <c:v>92950.52</c:v>
                </c:pt>
                <c:pt idx="784">
                  <c:v>93721.892000000007</c:v>
                </c:pt>
                <c:pt idx="785">
                  <c:v>93610.06</c:v>
                </c:pt>
                <c:pt idx="786">
                  <c:v>92746.2</c:v>
                </c:pt>
                <c:pt idx="787">
                  <c:v>91862.304000000004</c:v>
                </c:pt>
                <c:pt idx="788">
                  <c:v>91237.168000000005</c:v>
                </c:pt>
                <c:pt idx="789">
                  <c:v>90847.707999999999</c:v>
                </c:pt>
                <c:pt idx="790">
                  <c:v>90620.823999999993</c:v>
                </c:pt>
                <c:pt idx="791">
                  <c:v>90486.767999999996</c:v>
                </c:pt>
                <c:pt idx="792">
                  <c:v>90403.884000000005</c:v>
                </c:pt>
                <c:pt idx="793">
                  <c:v>90350.271600000007</c:v>
                </c:pt>
                <c:pt idx="794">
                  <c:v>90315.082800000004</c:v>
                </c:pt>
                <c:pt idx="795">
                  <c:v>90292.732399999994</c:v>
                </c:pt>
                <c:pt idx="796">
                  <c:v>90280.137600000002</c:v>
                </c:pt>
                <c:pt idx="797">
                  <c:v>90275.583199999994</c:v>
                </c:pt>
                <c:pt idx="798">
                  <c:v>90278.243199999997</c:v>
                </c:pt>
                <c:pt idx="799">
                  <c:v>90287.974799999996</c:v>
                </c:pt>
                <c:pt idx="800">
                  <c:v>90305.265199999994</c:v>
                </c:pt>
                <c:pt idx="801">
                  <c:v>90331.292799999996</c:v>
                </c:pt>
                <c:pt idx="802">
                  <c:v>90368.122799999997</c:v>
                </c:pt>
                <c:pt idx="803">
                  <c:v>90419.1</c:v>
                </c:pt>
                <c:pt idx="804">
                  <c:v>90489.652000000002</c:v>
                </c:pt>
                <c:pt idx="805">
                  <c:v>90589.06</c:v>
                </c:pt>
                <c:pt idx="806">
                  <c:v>90734.74</c:v>
                </c:pt>
                <c:pt idx="807">
                  <c:v>90961.495999999999</c:v>
                </c:pt>
                <c:pt idx="808">
                  <c:v>91336.343999999997</c:v>
                </c:pt>
                <c:pt idx="809">
                  <c:v>91970.191999999995</c:v>
                </c:pt>
                <c:pt idx="810">
                  <c:v>93002.432000000001</c:v>
                </c:pt>
                <c:pt idx="811">
                  <c:v>94501.24</c:v>
                </c:pt>
                <c:pt idx="812">
                  <c:v>96099.04</c:v>
                </c:pt>
                <c:pt idx="813">
                  <c:v>96574</c:v>
                </c:pt>
                <c:pt idx="814">
                  <c:v>95388.2</c:v>
                </c:pt>
                <c:pt idx="815">
                  <c:v>93744.547999999995</c:v>
                </c:pt>
                <c:pt idx="816">
                  <c:v>92471.327999999994</c:v>
                </c:pt>
                <c:pt idx="817">
                  <c:v>91659.364000000001</c:v>
                </c:pt>
                <c:pt idx="818">
                  <c:v>91176.14</c:v>
                </c:pt>
                <c:pt idx="819">
                  <c:v>90895.42</c:v>
                </c:pt>
                <c:pt idx="820">
                  <c:v>90728.911999999997</c:v>
                </c:pt>
                <c:pt idx="821">
                  <c:v>90628.967999999993</c:v>
                </c:pt>
                <c:pt idx="822">
                  <c:v>90574.207999999999</c:v>
                </c:pt>
                <c:pt idx="823">
                  <c:v>90559.975999999995</c:v>
                </c:pt>
                <c:pt idx="824">
                  <c:v>90586.436000000002</c:v>
                </c:pt>
                <c:pt idx="825">
                  <c:v>90663.775999999998</c:v>
                </c:pt>
                <c:pt idx="826">
                  <c:v>90796.072</c:v>
                </c:pt>
                <c:pt idx="827">
                  <c:v>90951.236000000004</c:v>
                </c:pt>
                <c:pt idx="828">
                  <c:v>91037.46</c:v>
                </c:pt>
                <c:pt idx="829">
                  <c:v>91049.32</c:v>
                </c:pt>
                <c:pt idx="830">
                  <c:v>91126.812000000005</c:v>
                </c:pt>
                <c:pt idx="831">
                  <c:v>91382.748000000007</c:v>
                </c:pt>
                <c:pt idx="832">
                  <c:v>91864.932000000001</c:v>
                </c:pt>
                <c:pt idx="833">
                  <c:v>92492.648000000001</c:v>
                </c:pt>
                <c:pt idx="834">
                  <c:v>92854.664000000004</c:v>
                </c:pt>
                <c:pt idx="835">
                  <c:v>92530.991999999998</c:v>
                </c:pt>
                <c:pt idx="836">
                  <c:v>91866.012000000002</c:v>
                </c:pt>
                <c:pt idx="837">
                  <c:v>91298.504000000001</c:v>
                </c:pt>
                <c:pt idx="838">
                  <c:v>90926.567999999999</c:v>
                </c:pt>
                <c:pt idx="839">
                  <c:v>90712.392000000007</c:v>
                </c:pt>
                <c:pt idx="840">
                  <c:v>90602.716</c:v>
                </c:pt>
                <c:pt idx="841">
                  <c:v>90560.26</c:v>
                </c:pt>
                <c:pt idx="842">
                  <c:v>90568.94</c:v>
                </c:pt>
                <c:pt idx="843">
                  <c:v>90632.763999999996</c:v>
                </c:pt>
                <c:pt idx="844">
                  <c:v>90776.928</c:v>
                </c:pt>
                <c:pt idx="845">
                  <c:v>91049.284</c:v>
                </c:pt>
                <c:pt idx="846">
                  <c:v>91510.267999999996</c:v>
                </c:pt>
                <c:pt idx="847">
                  <c:v>92182.115999999995</c:v>
                </c:pt>
                <c:pt idx="848">
                  <c:v>92871.512000000002</c:v>
                </c:pt>
                <c:pt idx="849">
                  <c:v>93011.68</c:v>
                </c:pt>
                <c:pt idx="850">
                  <c:v>92429.504000000001</c:v>
                </c:pt>
                <c:pt idx="851">
                  <c:v>91687.195999999996</c:v>
                </c:pt>
                <c:pt idx="852">
                  <c:v>91123.224000000002</c:v>
                </c:pt>
                <c:pt idx="853">
                  <c:v>90762.016000000003</c:v>
                </c:pt>
                <c:pt idx="854">
                  <c:v>90545.18</c:v>
                </c:pt>
                <c:pt idx="855">
                  <c:v>90414.895999999993</c:v>
                </c:pt>
                <c:pt idx="856">
                  <c:v>90332.457599999994</c:v>
                </c:pt>
                <c:pt idx="857">
                  <c:v>90276.760800000004</c:v>
                </c:pt>
                <c:pt idx="858">
                  <c:v>90236.831200000001</c:v>
                </c:pt>
                <c:pt idx="859">
                  <c:v>90203.805600000007</c:v>
                </c:pt>
                <c:pt idx="860">
                  <c:v>90181.525599999994</c:v>
                </c:pt>
                <c:pt idx="861">
                  <c:v>90164.461599999995</c:v>
                </c:pt>
                <c:pt idx="862">
                  <c:v>90151.3128</c:v>
                </c:pt>
                <c:pt idx="863">
                  <c:v>90141.195200000002</c:v>
                </c:pt>
                <c:pt idx="864">
                  <c:v>90133.5</c:v>
                </c:pt>
                <c:pt idx="865">
                  <c:v>90127.805600000007</c:v>
                </c:pt>
                <c:pt idx="866">
                  <c:v>90123.821599999996</c:v>
                </c:pt>
                <c:pt idx="867">
                  <c:v>90121.356799999994</c:v>
                </c:pt>
                <c:pt idx="868">
                  <c:v>90120.296000000002</c:v>
                </c:pt>
                <c:pt idx="869">
                  <c:v>90120.587599999999</c:v>
                </c:pt>
                <c:pt idx="870">
                  <c:v>90122.238800000006</c:v>
                </c:pt>
                <c:pt idx="871">
                  <c:v>90125.313999999998</c:v>
                </c:pt>
                <c:pt idx="872">
                  <c:v>90129.940799999997</c:v>
                </c:pt>
                <c:pt idx="873">
                  <c:v>90136.319600000003</c:v>
                </c:pt>
                <c:pt idx="874">
                  <c:v>90144.742800000007</c:v>
                </c:pt>
                <c:pt idx="875">
                  <c:v>90173.441600000006</c:v>
                </c:pt>
                <c:pt idx="876">
                  <c:v>90187.854800000001</c:v>
                </c:pt>
                <c:pt idx="877">
                  <c:v>90206.141600000003</c:v>
                </c:pt>
                <c:pt idx="878">
                  <c:v>90229.464399999997</c:v>
                </c:pt>
                <c:pt idx="879">
                  <c:v>90259.506800000003</c:v>
                </c:pt>
                <c:pt idx="880">
                  <c:v>90298.779599999994</c:v>
                </c:pt>
                <c:pt idx="881">
                  <c:v>90354.609599999996</c:v>
                </c:pt>
                <c:pt idx="882">
                  <c:v>90426.880000000005</c:v>
                </c:pt>
                <c:pt idx="883">
                  <c:v>90531.255999999994</c:v>
                </c:pt>
                <c:pt idx="884">
                  <c:v>90692.195999999996</c:v>
                </c:pt>
                <c:pt idx="885">
                  <c:v>90955.895999999993</c:v>
                </c:pt>
                <c:pt idx="886">
                  <c:v>91390.228000000003</c:v>
                </c:pt>
                <c:pt idx="887">
                  <c:v>92096.423999999999</c:v>
                </c:pt>
                <c:pt idx="888">
                  <c:v>93095.12</c:v>
                </c:pt>
                <c:pt idx="889">
                  <c:v>94092.24</c:v>
                </c:pt>
                <c:pt idx="890">
                  <c:v>94293.8</c:v>
                </c:pt>
                <c:pt idx="891">
                  <c:v>93552.032000000007</c:v>
                </c:pt>
                <c:pt idx="892">
                  <c:v>92696.032000000007</c:v>
                </c:pt>
                <c:pt idx="893">
                  <c:v>92198.092000000004</c:v>
                </c:pt>
                <c:pt idx="894">
                  <c:v>92096.744000000006</c:v>
                </c:pt>
                <c:pt idx="895">
                  <c:v>92197.592000000004</c:v>
                </c:pt>
                <c:pt idx="896">
                  <c:v>92114.915999999997</c:v>
                </c:pt>
                <c:pt idx="897">
                  <c:v>91694.888000000006</c:v>
                </c:pt>
                <c:pt idx="898">
                  <c:v>91217.191999999995</c:v>
                </c:pt>
                <c:pt idx="899">
                  <c:v>90857.16</c:v>
                </c:pt>
                <c:pt idx="900">
                  <c:v>90622.18</c:v>
                </c:pt>
                <c:pt idx="901">
                  <c:v>90476.1</c:v>
                </c:pt>
                <c:pt idx="902">
                  <c:v>90383.881599999993</c:v>
                </c:pt>
                <c:pt idx="903">
                  <c:v>90323.346399999995</c:v>
                </c:pt>
                <c:pt idx="904">
                  <c:v>90281.0196</c:v>
                </c:pt>
                <c:pt idx="905">
                  <c:v>90250.142399999997</c:v>
                </c:pt>
                <c:pt idx="906">
                  <c:v>90227.058399999994</c:v>
                </c:pt>
                <c:pt idx="907">
                  <c:v>90207.037200000006</c:v>
                </c:pt>
                <c:pt idx="908">
                  <c:v>90193.851999999999</c:v>
                </c:pt>
                <c:pt idx="909">
                  <c:v>90183.927200000006</c:v>
                </c:pt>
                <c:pt idx="910">
                  <c:v>90176.601999999999</c:v>
                </c:pt>
                <c:pt idx="911">
                  <c:v>90171.410799999998</c:v>
                </c:pt>
                <c:pt idx="912">
                  <c:v>90168.022400000002</c:v>
                </c:pt>
                <c:pt idx="913">
                  <c:v>90166.203599999993</c:v>
                </c:pt>
                <c:pt idx="914">
                  <c:v>90165.795599999998</c:v>
                </c:pt>
                <c:pt idx="915">
                  <c:v>90166.696800000005</c:v>
                </c:pt>
                <c:pt idx="916">
                  <c:v>90168.853600000002</c:v>
                </c:pt>
                <c:pt idx="917">
                  <c:v>90172.258000000002</c:v>
                </c:pt>
                <c:pt idx="918">
                  <c:v>90176.944000000003</c:v>
                </c:pt>
                <c:pt idx="919">
                  <c:v>90182.995599999995</c:v>
                </c:pt>
                <c:pt idx="920">
                  <c:v>90194.999599999996</c:v>
                </c:pt>
                <c:pt idx="921">
                  <c:v>90204.429600000003</c:v>
                </c:pt>
                <c:pt idx="922">
                  <c:v>90215.993199999997</c:v>
                </c:pt>
                <c:pt idx="923">
                  <c:v>90227.630399999995</c:v>
                </c:pt>
                <c:pt idx="924">
                  <c:v>90246.178400000004</c:v>
                </c:pt>
                <c:pt idx="925">
                  <c:v>90270.999599999996</c:v>
                </c:pt>
                <c:pt idx="926">
                  <c:v>90305.229200000002</c:v>
                </c:pt>
                <c:pt idx="927">
                  <c:v>90351.902000000002</c:v>
                </c:pt>
                <c:pt idx="928">
                  <c:v>90409.364000000001</c:v>
                </c:pt>
                <c:pt idx="929">
                  <c:v>90459.707999999999</c:v>
                </c:pt>
                <c:pt idx="930">
                  <c:v>90477.851999999999</c:v>
                </c:pt>
                <c:pt idx="931">
                  <c:v>90477.316000000006</c:v>
                </c:pt>
                <c:pt idx="932">
                  <c:v>90487.42</c:v>
                </c:pt>
                <c:pt idx="933">
                  <c:v>90513.631999999998</c:v>
                </c:pt>
                <c:pt idx="934">
                  <c:v>90558.244000000006</c:v>
                </c:pt>
                <c:pt idx="935">
                  <c:v>90621</c:v>
                </c:pt>
                <c:pt idx="936">
                  <c:v>90703.323999999993</c:v>
                </c:pt>
                <c:pt idx="937">
                  <c:v>90809.156000000003</c:v>
                </c:pt>
                <c:pt idx="938">
                  <c:v>90945.528000000006</c:v>
                </c:pt>
                <c:pt idx="939">
                  <c:v>91123.66</c:v>
                </c:pt>
                <c:pt idx="940">
                  <c:v>91361.524000000005</c:v>
                </c:pt>
                <c:pt idx="941">
                  <c:v>91689.956000000006</c:v>
                </c:pt>
                <c:pt idx="942">
                  <c:v>92167.244000000006</c:v>
                </c:pt>
                <c:pt idx="943">
                  <c:v>92909.376000000004</c:v>
                </c:pt>
                <c:pt idx="944">
                  <c:v>94134.04</c:v>
                </c:pt>
                <c:pt idx="945">
                  <c:v>96185.279999999999</c:v>
                </c:pt>
                <c:pt idx="946">
                  <c:v>99459.8</c:v>
                </c:pt>
                <c:pt idx="947">
                  <c:v>104024.24</c:v>
                </c:pt>
                <c:pt idx="948">
                  <c:v>108355.88</c:v>
                </c:pt>
                <c:pt idx="949">
                  <c:v>108784.04000000001</c:v>
                </c:pt>
                <c:pt idx="950">
                  <c:v>105042</c:v>
                </c:pt>
                <c:pt idx="951">
                  <c:v>100893.4</c:v>
                </c:pt>
                <c:pt idx="952">
                  <c:v>98207.44</c:v>
                </c:pt>
                <c:pt idx="953">
                  <c:v>96985.72</c:v>
                </c:pt>
                <c:pt idx="954">
                  <c:v>96446.8</c:v>
                </c:pt>
                <c:pt idx="955">
                  <c:v>95570.48</c:v>
                </c:pt>
                <c:pt idx="956">
                  <c:v>94274.2</c:v>
                </c:pt>
                <c:pt idx="957">
                  <c:v>93143.7</c:v>
                </c:pt>
                <c:pt idx="958">
                  <c:v>92363.144</c:v>
                </c:pt>
                <c:pt idx="959">
                  <c:v>91878.563999999998</c:v>
                </c:pt>
                <c:pt idx="960">
                  <c:v>91602.487999999998</c:v>
                </c:pt>
                <c:pt idx="961">
                  <c:v>91473.236000000004</c:v>
                </c:pt>
                <c:pt idx="962">
                  <c:v>91469.72</c:v>
                </c:pt>
                <c:pt idx="963">
                  <c:v>91614.323999999993</c:v>
                </c:pt>
                <c:pt idx="964">
                  <c:v>91966.04</c:v>
                </c:pt>
                <c:pt idx="965">
                  <c:v>92614.627999999997</c:v>
                </c:pt>
                <c:pt idx="966">
                  <c:v>93572.168000000005</c:v>
                </c:pt>
                <c:pt idx="967">
                  <c:v>94509.759999999995</c:v>
                </c:pt>
                <c:pt idx="968">
                  <c:v>94586.559999999998</c:v>
                </c:pt>
                <c:pt idx="969">
                  <c:v>93667.724000000002</c:v>
                </c:pt>
                <c:pt idx="970">
                  <c:v>92587.532000000007</c:v>
                </c:pt>
                <c:pt idx="971">
                  <c:v>91785.584000000003</c:v>
                </c:pt>
                <c:pt idx="972">
                  <c:v>91274.923999999999</c:v>
                </c:pt>
                <c:pt idx="973">
                  <c:v>90968.7</c:v>
                </c:pt>
                <c:pt idx="974">
                  <c:v>90783.923999999999</c:v>
                </c:pt>
                <c:pt idx="975">
                  <c:v>90667.5</c:v>
                </c:pt>
                <c:pt idx="976">
                  <c:v>90590.471999999994</c:v>
                </c:pt>
                <c:pt idx="977">
                  <c:v>90538.471999999994</c:v>
                </c:pt>
                <c:pt idx="978">
                  <c:v>90504.296000000002</c:v>
                </c:pt>
                <c:pt idx="979">
                  <c:v>90484.191999999995</c:v>
                </c:pt>
                <c:pt idx="980">
                  <c:v>90476.364000000001</c:v>
                </c:pt>
                <c:pt idx="981">
                  <c:v>90480.423999999999</c:v>
                </c:pt>
                <c:pt idx="982">
                  <c:v>90497.3</c:v>
                </c:pt>
                <c:pt idx="983">
                  <c:v>90529.516000000003</c:v>
                </c:pt>
                <c:pt idx="984">
                  <c:v>90582.084000000003</c:v>
                </c:pt>
                <c:pt idx="985">
                  <c:v>90664.808000000005</c:v>
                </c:pt>
                <c:pt idx="986">
                  <c:v>90797.648000000001</c:v>
                </c:pt>
                <c:pt idx="987">
                  <c:v>91032.623999999996</c:v>
                </c:pt>
                <c:pt idx="988">
                  <c:v>91413.615999999995</c:v>
                </c:pt>
                <c:pt idx="989">
                  <c:v>92046.2</c:v>
                </c:pt>
                <c:pt idx="990">
                  <c:v>93000.44</c:v>
                </c:pt>
                <c:pt idx="991">
                  <c:v>94130.8</c:v>
                </c:pt>
                <c:pt idx="992">
                  <c:v>94716.68</c:v>
                </c:pt>
                <c:pt idx="993">
                  <c:v>94124.92</c:v>
                </c:pt>
                <c:pt idx="994">
                  <c:v>93009.228000000003</c:v>
                </c:pt>
                <c:pt idx="995">
                  <c:v>92079.736000000004</c:v>
                </c:pt>
                <c:pt idx="996">
                  <c:v>91475.64</c:v>
                </c:pt>
                <c:pt idx="997">
                  <c:v>91127.983999999997</c:v>
                </c:pt>
                <c:pt idx="998">
                  <c:v>90948.436000000002</c:v>
                </c:pt>
                <c:pt idx="999">
                  <c:v>90878.543999999994</c:v>
                </c:pt>
                <c:pt idx="1000">
                  <c:v>90897.687999999995</c:v>
                </c:pt>
                <c:pt idx="1001">
                  <c:v>91017.279999999999</c:v>
                </c:pt>
                <c:pt idx="1002">
                  <c:v>91268.267999999996</c:v>
                </c:pt>
                <c:pt idx="1003">
                  <c:v>91671.135999999999</c:v>
                </c:pt>
                <c:pt idx="1004">
                  <c:v>92136.52</c:v>
                </c:pt>
                <c:pt idx="1005">
                  <c:v>92322.888000000006</c:v>
                </c:pt>
                <c:pt idx="1006">
                  <c:v>92010.724000000002</c:v>
                </c:pt>
                <c:pt idx="1007">
                  <c:v>91525.36</c:v>
                </c:pt>
                <c:pt idx="1008">
                  <c:v>91141.66</c:v>
                </c:pt>
                <c:pt idx="1009">
                  <c:v>90900.255999999994</c:v>
                </c:pt>
                <c:pt idx="1010">
                  <c:v>90767.012000000002</c:v>
                </c:pt>
                <c:pt idx="1011">
                  <c:v>90703.076000000001</c:v>
                </c:pt>
                <c:pt idx="1012">
                  <c:v>90681.668000000005</c:v>
                </c:pt>
                <c:pt idx="1013">
                  <c:v>90688.623999999996</c:v>
                </c:pt>
                <c:pt idx="1014">
                  <c:v>90718.236000000004</c:v>
                </c:pt>
                <c:pt idx="1015">
                  <c:v>90769.672000000006</c:v>
                </c:pt>
                <c:pt idx="1016">
                  <c:v>90845.48</c:v>
                </c:pt>
                <c:pt idx="1017">
                  <c:v>90951.751999999993</c:v>
                </c:pt>
                <c:pt idx="1018">
                  <c:v>91099.66</c:v>
                </c:pt>
                <c:pt idx="1019">
                  <c:v>91307.915999999997</c:v>
                </c:pt>
                <c:pt idx="1020">
                  <c:v>91605.255999999994</c:v>
                </c:pt>
                <c:pt idx="1021">
                  <c:v>92033.744000000006</c:v>
                </c:pt>
                <c:pt idx="1022">
                  <c:v>92634.987999999998</c:v>
                </c:pt>
                <c:pt idx="1023">
                  <c:v>93429.895999999993</c:v>
                </c:pt>
                <c:pt idx="1024">
                  <c:v>94579.08</c:v>
                </c:pt>
                <c:pt idx="1025">
                  <c:v>96475.24</c:v>
                </c:pt>
                <c:pt idx="1026">
                  <c:v>99623</c:v>
                </c:pt>
                <c:pt idx="1027">
                  <c:v>104156</c:v>
                </c:pt>
                <c:pt idx="1028">
                  <c:v>108570.48</c:v>
                </c:pt>
                <c:pt idx="1029">
                  <c:v>109076</c:v>
                </c:pt>
                <c:pt idx="1030">
                  <c:v>105045.23999999999</c:v>
                </c:pt>
                <c:pt idx="1031">
                  <c:v>100263.76</c:v>
                </c:pt>
                <c:pt idx="1032">
                  <c:v>96716.6</c:v>
                </c:pt>
                <c:pt idx="1033">
                  <c:v>94473.72</c:v>
                </c:pt>
                <c:pt idx="1034">
                  <c:v>93141.047999999995</c:v>
                </c:pt>
                <c:pt idx="1035">
                  <c:v>92348.244000000006</c:v>
                </c:pt>
                <c:pt idx="1036">
                  <c:v>91852.888000000006</c:v>
                </c:pt>
                <c:pt idx="1037">
                  <c:v>91523.88</c:v>
                </c:pt>
                <c:pt idx="1038">
                  <c:v>91295.923999999999</c:v>
                </c:pt>
                <c:pt idx="1039">
                  <c:v>91137.635999999999</c:v>
                </c:pt>
                <c:pt idx="1040">
                  <c:v>91027.732000000004</c:v>
                </c:pt>
                <c:pt idx="1041">
                  <c:v>90959.487999999998</c:v>
                </c:pt>
                <c:pt idx="1042">
                  <c:v>90927.816000000006</c:v>
                </c:pt>
                <c:pt idx="1043">
                  <c:v>90946.232000000004</c:v>
                </c:pt>
                <c:pt idx="1044">
                  <c:v>91019.88</c:v>
                </c:pt>
                <c:pt idx="1045">
                  <c:v>91148.343999999997</c:v>
                </c:pt>
                <c:pt idx="1046">
                  <c:v>91285.131999999998</c:v>
                </c:pt>
                <c:pt idx="1047">
                  <c:v>91320.936000000002</c:v>
                </c:pt>
                <c:pt idx="1048">
                  <c:v>91251.707999999999</c:v>
                </c:pt>
                <c:pt idx="1049">
                  <c:v>91193.78</c:v>
                </c:pt>
                <c:pt idx="1050">
                  <c:v>91209.42</c:v>
                </c:pt>
                <c:pt idx="1051">
                  <c:v>91315.08</c:v>
                </c:pt>
                <c:pt idx="1052">
                  <c:v>91529.012000000002</c:v>
                </c:pt>
                <c:pt idx="1053">
                  <c:v>91900.263999999996</c:v>
                </c:pt>
                <c:pt idx="1054">
                  <c:v>92538.559999999998</c:v>
                </c:pt>
                <c:pt idx="1055">
                  <c:v>93639.323999999993</c:v>
                </c:pt>
                <c:pt idx="1056">
                  <c:v>95470.04</c:v>
                </c:pt>
                <c:pt idx="1057">
                  <c:v>98200</c:v>
                </c:pt>
                <c:pt idx="1058">
                  <c:v>101338.68</c:v>
                </c:pt>
                <c:pt idx="1059">
                  <c:v>102746.92</c:v>
                </c:pt>
                <c:pt idx="1060">
                  <c:v>100852.44</c:v>
                </c:pt>
                <c:pt idx="1061">
                  <c:v>97668.92</c:v>
                </c:pt>
                <c:pt idx="1062">
                  <c:v>95068.44</c:v>
                </c:pt>
                <c:pt idx="1063">
                  <c:v>93361.948000000004</c:v>
                </c:pt>
                <c:pt idx="1064">
                  <c:v>92333.851999999999</c:v>
                </c:pt>
                <c:pt idx="1065">
                  <c:v>91720.788</c:v>
                </c:pt>
                <c:pt idx="1066">
                  <c:v>91346.551999999996</c:v>
                </c:pt>
                <c:pt idx="1067">
                  <c:v>91101.627999999997</c:v>
                </c:pt>
                <c:pt idx="1068">
                  <c:v>90933.035999999993</c:v>
                </c:pt>
                <c:pt idx="1069">
                  <c:v>90814.448000000004</c:v>
                </c:pt>
                <c:pt idx="1070">
                  <c:v>90732.44</c:v>
                </c:pt>
                <c:pt idx="1071">
                  <c:v>90681.135999999999</c:v>
                </c:pt>
                <c:pt idx="1072">
                  <c:v>90660.796000000002</c:v>
                </c:pt>
                <c:pt idx="1073">
                  <c:v>90677.144</c:v>
                </c:pt>
                <c:pt idx="1074">
                  <c:v>90738.228000000003</c:v>
                </c:pt>
                <c:pt idx="1075">
                  <c:v>90842.183999999994</c:v>
                </c:pt>
                <c:pt idx="1076">
                  <c:v>90939.808000000005</c:v>
                </c:pt>
                <c:pt idx="1077">
                  <c:v>90927.212</c:v>
                </c:pt>
                <c:pt idx="1078">
                  <c:v>90805.78</c:v>
                </c:pt>
                <c:pt idx="1079">
                  <c:v>90682.255999999994</c:v>
                </c:pt>
                <c:pt idx="1080">
                  <c:v>90599.703999999998</c:v>
                </c:pt>
                <c:pt idx="1081">
                  <c:v>90557.576000000001</c:v>
                </c:pt>
                <c:pt idx="1082">
                  <c:v>90545.843999999997</c:v>
                </c:pt>
                <c:pt idx="1083">
                  <c:v>90556.267999999996</c:v>
                </c:pt>
                <c:pt idx="1084">
                  <c:v>90584.775999999998</c:v>
                </c:pt>
                <c:pt idx="1085">
                  <c:v>90631.212</c:v>
                </c:pt>
                <c:pt idx="1086">
                  <c:v>90698.804000000004</c:v>
                </c:pt>
                <c:pt idx="1087">
                  <c:v>90794.9</c:v>
                </c:pt>
                <c:pt idx="1088">
                  <c:v>90933.812000000005</c:v>
                </c:pt>
                <c:pt idx="1089">
                  <c:v>91142.072</c:v>
                </c:pt>
                <c:pt idx="1090">
                  <c:v>91463.679999999993</c:v>
                </c:pt>
                <c:pt idx="1091">
                  <c:v>91958.543999999994</c:v>
                </c:pt>
                <c:pt idx="1092">
                  <c:v>92679.66</c:v>
                </c:pt>
                <c:pt idx="1093">
                  <c:v>93577.203999999998</c:v>
                </c:pt>
                <c:pt idx="1094">
                  <c:v>94374.64</c:v>
                </c:pt>
                <c:pt idx="1095">
                  <c:v>95042.880000000005</c:v>
                </c:pt>
                <c:pt idx="1096">
                  <c:v>96207.64</c:v>
                </c:pt>
                <c:pt idx="1097">
                  <c:v>98356.44</c:v>
                </c:pt>
                <c:pt idx="1098">
                  <c:v>101175</c:v>
                </c:pt>
                <c:pt idx="1099">
                  <c:v>102720.95999999999</c:v>
                </c:pt>
                <c:pt idx="1100">
                  <c:v>101111.16</c:v>
                </c:pt>
                <c:pt idx="1101">
                  <c:v>97989.48</c:v>
                </c:pt>
                <c:pt idx="1102">
                  <c:v>95345.56</c:v>
                </c:pt>
                <c:pt idx="1103">
                  <c:v>93577.983999999997</c:v>
                </c:pt>
                <c:pt idx="1104">
                  <c:v>92536.831999999995</c:v>
                </c:pt>
                <c:pt idx="1105">
                  <c:v>91957.203999999998</c:v>
                </c:pt>
                <c:pt idx="1106">
                  <c:v>91657.572</c:v>
                </c:pt>
                <c:pt idx="1107">
                  <c:v>91559.084000000003</c:v>
                </c:pt>
                <c:pt idx="1108">
                  <c:v>91643.623999999996</c:v>
                </c:pt>
                <c:pt idx="1109">
                  <c:v>91911.96</c:v>
                </c:pt>
                <c:pt idx="1110">
                  <c:v>92284.255999999994</c:v>
                </c:pt>
                <c:pt idx="1111">
                  <c:v>92454.428</c:v>
                </c:pt>
                <c:pt idx="1112">
                  <c:v>92171.271999999997</c:v>
                </c:pt>
                <c:pt idx="1113">
                  <c:v>91713.516000000003</c:v>
                </c:pt>
                <c:pt idx="1114">
                  <c:v>91369.176000000007</c:v>
                </c:pt>
                <c:pt idx="1115">
                  <c:v>91182.203999999998</c:v>
                </c:pt>
                <c:pt idx="1116">
                  <c:v>91074.148000000001</c:v>
                </c:pt>
                <c:pt idx="1117">
                  <c:v>90952.368000000002</c:v>
                </c:pt>
                <c:pt idx="1118">
                  <c:v>90829.68</c:v>
                </c:pt>
                <c:pt idx="1119">
                  <c:v>90751</c:v>
                </c:pt>
                <c:pt idx="1120">
                  <c:v>90727.948000000004</c:v>
                </c:pt>
                <c:pt idx="1121">
                  <c:v>90762.123999999996</c:v>
                </c:pt>
                <c:pt idx="1122">
                  <c:v>90867.403999999995</c:v>
                </c:pt>
                <c:pt idx="1123">
                  <c:v>91078.464000000007</c:v>
                </c:pt>
                <c:pt idx="1124">
                  <c:v>91464.631999999998</c:v>
                </c:pt>
                <c:pt idx="1125">
                  <c:v>92120.627999999997</c:v>
                </c:pt>
                <c:pt idx="1126">
                  <c:v>93110.187999999995</c:v>
                </c:pt>
                <c:pt idx="1127">
                  <c:v>94248.56</c:v>
                </c:pt>
                <c:pt idx="1128">
                  <c:v>94748.08</c:v>
                </c:pt>
                <c:pt idx="1129">
                  <c:v>94039.48</c:v>
                </c:pt>
                <c:pt idx="1130">
                  <c:v>92866.623999999996</c:v>
                </c:pt>
                <c:pt idx="1131">
                  <c:v>91908.975999999995</c:v>
                </c:pt>
                <c:pt idx="1132">
                  <c:v>91267.035999999993</c:v>
                </c:pt>
                <c:pt idx="1133">
                  <c:v>90885.784</c:v>
                </c:pt>
                <c:pt idx="1134">
                  <c:v>90657.816000000006</c:v>
                </c:pt>
                <c:pt idx="1135">
                  <c:v>90515.403999999995</c:v>
                </c:pt>
                <c:pt idx="1136">
                  <c:v>90420.012000000002</c:v>
                </c:pt>
                <c:pt idx="1137">
                  <c:v>90352.069199999998</c:v>
                </c:pt>
                <c:pt idx="1138">
                  <c:v>90304.096799999999</c:v>
                </c:pt>
                <c:pt idx="1139">
                  <c:v>90265.579199999993</c:v>
                </c:pt>
                <c:pt idx="1140">
                  <c:v>90235.551600000006</c:v>
                </c:pt>
                <c:pt idx="1141">
                  <c:v>90211.805200000003</c:v>
                </c:pt>
                <c:pt idx="1142">
                  <c:v>90192.876000000004</c:v>
                </c:pt>
                <c:pt idx="1143">
                  <c:v>90177.790800000002</c:v>
                </c:pt>
                <c:pt idx="1144">
                  <c:v>90165.875599999999</c:v>
                </c:pt>
                <c:pt idx="1145">
                  <c:v>90156.495999999999</c:v>
                </c:pt>
                <c:pt idx="1146">
                  <c:v>90148.5864</c:v>
                </c:pt>
                <c:pt idx="1147">
                  <c:v>90140.944000000003</c:v>
                </c:pt>
                <c:pt idx="1148">
                  <c:v>90133.797999999995</c:v>
                </c:pt>
                <c:pt idx="1149">
                  <c:v>90127.895600000003</c:v>
                </c:pt>
                <c:pt idx="1150">
                  <c:v>90123.375599999999</c:v>
                </c:pt>
                <c:pt idx="1151">
                  <c:v>90119.613599999997</c:v>
                </c:pt>
                <c:pt idx="1152">
                  <c:v>90117.431200000006</c:v>
                </c:pt>
                <c:pt idx="1153">
                  <c:v>90116.564799999993</c:v>
                </c:pt>
                <c:pt idx="1154">
                  <c:v>90116.31</c:v>
                </c:pt>
                <c:pt idx="1155">
                  <c:v>90117.023199999996</c:v>
                </c:pt>
                <c:pt idx="1156">
                  <c:v>90118.806800000006</c:v>
                </c:pt>
                <c:pt idx="1157">
                  <c:v>90121.878800000006</c:v>
                </c:pt>
                <c:pt idx="1158">
                  <c:v>90126.645199999999</c:v>
                </c:pt>
                <c:pt idx="1159">
                  <c:v>90133.761599999998</c:v>
                </c:pt>
                <c:pt idx="1160">
                  <c:v>90144.070399999997</c:v>
                </c:pt>
                <c:pt idx="1161">
                  <c:v>90158.131599999993</c:v>
                </c:pt>
                <c:pt idx="1162">
                  <c:v>90174.491599999994</c:v>
                </c:pt>
                <c:pt idx="1163">
                  <c:v>90191.400800000003</c:v>
                </c:pt>
                <c:pt idx="1164">
                  <c:v>90199.513200000001</c:v>
                </c:pt>
                <c:pt idx="1165">
                  <c:v>90209.131599999993</c:v>
                </c:pt>
                <c:pt idx="1166">
                  <c:v>90225.584000000003</c:v>
                </c:pt>
                <c:pt idx="1167">
                  <c:v>90249.225999999995</c:v>
                </c:pt>
                <c:pt idx="1168">
                  <c:v>90291.353199999998</c:v>
                </c:pt>
                <c:pt idx="1169">
                  <c:v>90343.558799999999</c:v>
                </c:pt>
                <c:pt idx="1170">
                  <c:v>90415.148000000001</c:v>
                </c:pt>
                <c:pt idx="1171">
                  <c:v>90512.271999999997</c:v>
                </c:pt>
                <c:pt idx="1172">
                  <c:v>90640.983999999997</c:v>
                </c:pt>
                <c:pt idx="1173">
                  <c:v>90871.012000000002</c:v>
                </c:pt>
                <c:pt idx="1174">
                  <c:v>91264.623999999996</c:v>
                </c:pt>
                <c:pt idx="1175">
                  <c:v>91896.868000000002</c:v>
                </c:pt>
                <c:pt idx="1176">
                  <c:v>92797.195999999996</c:v>
                </c:pt>
                <c:pt idx="1177">
                  <c:v>93707.02</c:v>
                </c:pt>
                <c:pt idx="1178">
                  <c:v>93915.36</c:v>
                </c:pt>
                <c:pt idx="1179">
                  <c:v>93280.207999999999</c:v>
                </c:pt>
                <c:pt idx="1180">
                  <c:v>92544.26</c:v>
                </c:pt>
                <c:pt idx="1181">
                  <c:v>92111.888000000006</c:v>
                </c:pt>
                <c:pt idx="1182">
                  <c:v>91918.144</c:v>
                </c:pt>
                <c:pt idx="1183">
                  <c:v>91679.084000000003</c:v>
                </c:pt>
                <c:pt idx="1184">
                  <c:v>91300.656000000003</c:v>
                </c:pt>
                <c:pt idx="1185">
                  <c:v>90950.631999999998</c:v>
                </c:pt>
                <c:pt idx="1186">
                  <c:v>90700.771999999997</c:v>
                </c:pt>
                <c:pt idx="1187">
                  <c:v>90542.607999999993</c:v>
                </c:pt>
                <c:pt idx="1188">
                  <c:v>90448.495999999999</c:v>
                </c:pt>
                <c:pt idx="1189">
                  <c:v>90406.864000000001</c:v>
                </c:pt>
                <c:pt idx="1190">
                  <c:v>90384.221999999994</c:v>
                </c:pt>
                <c:pt idx="1191">
                  <c:v>90387.9908</c:v>
                </c:pt>
                <c:pt idx="1192">
                  <c:v>90421.967999999993</c:v>
                </c:pt>
                <c:pt idx="1193">
                  <c:v>90492.479999999996</c:v>
                </c:pt>
                <c:pt idx="1194">
                  <c:v>90596.043999999994</c:v>
                </c:pt>
                <c:pt idx="1195">
                  <c:v>90687.876000000004</c:v>
                </c:pt>
                <c:pt idx="1196">
                  <c:v>90690.28</c:v>
                </c:pt>
                <c:pt idx="1197">
                  <c:v>90627</c:v>
                </c:pt>
                <c:pt idx="1198">
                  <c:v>90586.076000000001</c:v>
                </c:pt>
                <c:pt idx="1199">
                  <c:v>90611.596000000005</c:v>
                </c:pt>
                <c:pt idx="1200">
                  <c:v>90724.623999999996</c:v>
                </c:pt>
                <c:pt idx="1201">
                  <c:v>90937.888000000006</c:v>
                </c:pt>
                <c:pt idx="1202">
                  <c:v>91251.148000000001</c:v>
                </c:pt>
                <c:pt idx="1203">
                  <c:v>91535.008000000002</c:v>
                </c:pt>
                <c:pt idx="1204">
                  <c:v>91562.572</c:v>
                </c:pt>
                <c:pt idx="1205">
                  <c:v>91392.664000000004</c:v>
                </c:pt>
                <c:pt idx="1206">
                  <c:v>91292.024000000005</c:v>
                </c:pt>
                <c:pt idx="1207">
                  <c:v>91396.288</c:v>
                </c:pt>
                <c:pt idx="1208">
                  <c:v>91739.567999999999</c:v>
                </c:pt>
                <c:pt idx="1209">
                  <c:v>92248.372000000003</c:v>
                </c:pt>
                <c:pt idx="1210">
                  <c:v>92612.495999999999</c:v>
                </c:pt>
                <c:pt idx="1211">
                  <c:v>92517.835999999996</c:v>
                </c:pt>
                <c:pt idx="1212">
                  <c:v>92053.907999999996</c:v>
                </c:pt>
                <c:pt idx="1213">
                  <c:v>91496.683999999994</c:v>
                </c:pt>
                <c:pt idx="1214">
                  <c:v>91058.172000000006</c:v>
                </c:pt>
                <c:pt idx="1215">
                  <c:v>90774.716</c:v>
                </c:pt>
                <c:pt idx="1216">
                  <c:v>90607.911999999997</c:v>
                </c:pt>
                <c:pt idx="1217">
                  <c:v>90512.248000000007</c:v>
                </c:pt>
                <c:pt idx="1218">
                  <c:v>90459.456000000006</c:v>
                </c:pt>
                <c:pt idx="1219">
                  <c:v>90433.864000000001</c:v>
                </c:pt>
                <c:pt idx="1220">
                  <c:v>90428.076000000001</c:v>
                </c:pt>
                <c:pt idx="1221">
                  <c:v>90441.668000000005</c:v>
                </c:pt>
                <c:pt idx="1222">
                  <c:v>90478.464000000007</c:v>
                </c:pt>
                <c:pt idx="1223">
                  <c:v>90545.224000000002</c:v>
                </c:pt>
                <c:pt idx="1224">
                  <c:v>90646.483999999997</c:v>
                </c:pt>
                <c:pt idx="1225">
                  <c:v>90766.347999999998</c:v>
                </c:pt>
                <c:pt idx="1226">
                  <c:v>90844.452000000005</c:v>
                </c:pt>
                <c:pt idx="1227">
                  <c:v>90851.012000000002</c:v>
                </c:pt>
                <c:pt idx="1228">
                  <c:v>90855.644</c:v>
                </c:pt>
                <c:pt idx="1229">
                  <c:v>90921.296000000002</c:v>
                </c:pt>
                <c:pt idx="1230">
                  <c:v>91085.28</c:v>
                </c:pt>
                <c:pt idx="1231">
                  <c:v>91397.516000000003</c:v>
                </c:pt>
                <c:pt idx="1232">
                  <c:v>91928.771999999997</c:v>
                </c:pt>
                <c:pt idx="1233">
                  <c:v>92749.076000000001</c:v>
                </c:pt>
                <c:pt idx="1234">
                  <c:v>93795.956000000006</c:v>
                </c:pt>
                <c:pt idx="1235">
                  <c:v>94570.12</c:v>
                </c:pt>
                <c:pt idx="1236">
                  <c:v>94449.16</c:v>
                </c:pt>
                <c:pt idx="1237">
                  <c:v>93881.716</c:v>
                </c:pt>
                <c:pt idx="1238">
                  <c:v>93638.967999999993</c:v>
                </c:pt>
                <c:pt idx="1239">
                  <c:v>94015.2</c:v>
                </c:pt>
                <c:pt idx="1240">
                  <c:v>94994.8</c:v>
                </c:pt>
                <c:pt idx="1241">
                  <c:v>96108.160000000003</c:v>
                </c:pt>
                <c:pt idx="1242">
                  <c:v>96321.2</c:v>
                </c:pt>
                <c:pt idx="1243">
                  <c:v>95552.12</c:v>
                </c:pt>
                <c:pt idx="1244">
                  <c:v>94857.68</c:v>
                </c:pt>
                <c:pt idx="1245">
                  <c:v>94703.12</c:v>
                </c:pt>
                <c:pt idx="1246">
                  <c:v>94727</c:v>
                </c:pt>
                <c:pt idx="1247">
                  <c:v>94222.080000000002</c:v>
                </c:pt>
                <c:pt idx="1248">
                  <c:v>93298.012000000002</c:v>
                </c:pt>
                <c:pt idx="1249">
                  <c:v>92494.347999999998</c:v>
                </c:pt>
                <c:pt idx="1250">
                  <c:v>91980.495999999999</c:v>
                </c:pt>
                <c:pt idx="1251">
                  <c:v>91723.131999999998</c:v>
                </c:pt>
                <c:pt idx="1252">
                  <c:v>91663.592000000004</c:v>
                </c:pt>
                <c:pt idx="1253">
                  <c:v>91785.304000000004</c:v>
                </c:pt>
                <c:pt idx="1254">
                  <c:v>92103.48</c:v>
                </c:pt>
                <c:pt idx="1255">
                  <c:v>92669.176000000007</c:v>
                </c:pt>
                <c:pt idx="1256">
                  <c:v>93503.296000000002</c:v>
                </c:pt>
                <c:pt idx="1257">
                  <c:v>94481.08</c:v>
                </c:pt>
                <c:pt idx="1258">
                  <c:v>95456.28</c:v>
                </c:pt>
                <c:pt idx="1259">
                  <c:v>96746.96</c:v>
                </c:pt>
                <c:pt idx="1260">
                  <c:v>98784.44</c:v>
                </c:pt>
                <c:pt idx="1261">
                  <c:v>101218.28</c:v>
                </c:pt>
                <c:pt idx="1262">
                  <c:v>102049</c:v>
                </c:pt>
                <c:pt idx="1263">
                  <c:v>100020.6</c:v>
                </c:pt>
                <c:pt idx="1264">
                  <c:v>97054.399999999994</c:v>
                </c:pt>
                <c:pt idx="1265">
                  <c:v>94711.2</c:v>
                </c:pt>
                <c:pt idx="1266">
                  <c:v>93188.475999999995</c:v>
                </c:pt>
                <c:pt idx="1267">
                  <c:v>92256.644</c:v>
                </c:pt>
                <c:pt idx="1268">
                  <c:v>91685.356</c:v>
                </c:pt>
                <c:pt idx="1269">
                  <c:v>91328.115999999995</c:v>
                </c:pt>
                <c:pt idx="1270">
                  <c:v>91102.995999999999</c:v>
                </c:pt>
                <c:pt idx="1271">
                  <c:v>90968.088000000003</c:v>
                </c:pt>
                <c:pt idx="1272">
                  <c:v>90902.34</c:v>
                </c:pt>
                <c:pt idx="1273">
                  <c:v>90881.796000000002</c:v>
                </c:pt>
                <c:pt idx="1274">
                  <c:v>90849.491999999998</c:v>
                </c:pt>
                <c:pt idx="1275">
                  <c:v>90754.004000000001</c:v>
                </c:pt>
                <c:pt idx="1276">
                  <c:v>90631.676000000007</c:v>
                </c:pt>
                <c:pt idx="1277">
                  <c:v>90530.983999999997</c:v>
                </c:pt>
                <c:pt idx="1278">
                  <c:v>90459.827999999994</c:v>
                </c:pt>
                <c:pt idx="1279">
                  <c:v>90414.88</c:v>
                </c:pt>
                <c:pt idx="1280">
                  <c:v>90388.341199999995</c:v>
                </c:pt>
                <c:pt idx="1281">
                  <c:v>90376.002399999998</c:v>
                </c:pt>
                <c:pt idx="1282">
                  <c:v>90376.834799999997</c:v>
                </c:pt>
                <c:pt idx="1283">
                  <c:v>90392.558399999994</c:v>
                </c:pt>
                <c:pt idx="1284">
                  <c:v>90432.808000000005</c:v>
                </c:pt>
                <c:pt idx="1285">
                  <c:v>90512.135999999999</c:v>
                </c:pt>
                <c:pt idx="1286">
                  <c:v>90653.744000000006</c:v>
                </c:pt>
                <c:pt idx="1287">
                  <c:v>90884.92</c:v>
                </c:pt>
                <c:pt idx="1288">
                  <c:v>91199.432000000001</c:v>
                </c:pt>
                <c:pt idx="1289">
                  <c:v>91470.1</c:v>
                </c:pt>
                <c:pt idx="1290">
                  <c:v>91468.263999999996</c:v>
                </c:pt>
                <c:pt idx="1291">
                  <c:v>91262.224000000002</c:v>
                </c:pt>
                <c:pt idx="1292">
                  <c:v>91056.18</c:v>
                </c:pt>
                <c:pt idx="1293">
                  <c:v>90866.467999999993</c:v>
                </c:pt>
                <c:pt idx="1294">
                  <c:v>90681.808000000005</c:v>
                </c:pt>
                <c:pt idx="1295">
                  <c:v>90542.448000000004</c:v>
                </c:pt>
                <c:pt idx="1296">
                  <c:v>90459.732000000004</c:v>
                </c:pt>
                <c:pt idx="1297">
                  <c:v>90424.856</c:v>
                </c:pt>
                <c:pt idx="1298">
                  <c:v>90432.288</c:v>
                </c:pt>
                <c:pt idx="1299">
                  <c:v>90486.284</c:v>
                </c:pt>
                <c:pt idx="1300">
                  <c:v>90601.695999999996</c:v>
                </c:pt>
                <c:pt idx="1301">
                  <c:v>90792.347999999998</c:v>
                </c:pt>
                <c:pt idx="1302">
                  <c:v>91036.156000000003</c:v>
                </c:pt>
                <c:pt idx="1303">
                  <c:v>91197.004000000001</c:v>
                </c:pt>
                <c:pt idx="1304">
                  <c:v>91125.88</c:v>
                </c:pt>
                <c:pt idx="1305">
                  <c:v>90944.123999999996</c:v>
                </c:pt>
                <c:pt idx="1306">
                  <c:v>90814.876000000004</c:v>
                </c:pt>
                <c:pt idx="1307">
                  <c:v>90758.588000000003</c:v>
                </c:pt>
                <c:pt idx="1308">
                  <c:v>90709.043999999994</c:v>
                </c:pt>
                <c:pt idx="1309">
                  <c:v>90626.555999999997</c:v>
                </c:pt>
                <c:pt idx="1310">
                  <c:v>90563.751999999993</c:v>
                </c:pt>
                <c:pt idx="1311">
                  <c:v>90546.395999999993</c:v>
                </c:pt>
                <c:pt idx="1312">
                  <c:v>90583.535999999993</c:v>
                </c:pt>
                <c:pt idx="1313">
                  <c:v>90689.86</c:v>
                </c:pt>
                <c:pt idx="1314">
                  <c:v>90898.72</c:v>
                </c:pt>
                <c:pt idx="1315">
                  <c:v>91262.915999999997</c:v>
                </c:pt>
                <c:pt idx="1316">
                  <c:v>91825.876000000004</c:v>
                </c:pt>
                <c:pt idx="1317">
                  <c:v>92540.843999999997</c:v>
                </c:pt>
                <c:pt idx="1318">
                  <c:v>93012.823999999993</c:v>
                </c:pt>
                <c:pt idx="1319">
                  <c:v>92770.331999999995</c:v>
                </c:pt>
                <c:pt idx="1320">
                  <c:v>92123.051999999996</c:v>
                </c:pt>
                <c:pt idx="1321">
                  <c:v>91578.535999999993</c:v>
                </c:pt>
                <c:pt idx="1322">
                  <c:v>91280.623999999996</c:v>
                </c:pt>
                <c:pt idx="1323">
                  <c:v>91229.487999999998</c:v>
                </c:pt>
                <c:pt idx="1324">
                  <c:v>91415.707999999999</c:v>
                </c:pt>
                <c:pt idx="1325">
                  <c:v>91831.467999999993</c:v>
                </c:pt>
                <c:pt idx="1326">
                  <c:v>92374.108000000007</c:v>
                </c:pt>
                <c:pt idx="1327">
                  <c:v>92651.284</c:v>
                </c:pt>
                <c:pt idx="1328">
                  <c:v>92323.683999999994</c:v>
                </c:pt>
                <c:pt idx="1329">
                  <c:v>91736.255999999994</c:v>
                </c:pt>
                <c:pt idx="1330">
                  <c:v>91270.164000000004</c:v>
                </c:pt>
                <c:pt idx="1331">
                  <c:v>91009.144</c:v>
                </c:pt>
                <c:pt idx="1332">
                  <c:v>90932.812000000005</c:v>
                </c:pt>
                <c:pt idx="1333">
                  <c:v>90988.712</c:v>
                </c:pt>
                <c:pt idx="1334">
                  <c:v>91066.323999999993</c:v>
                </c:pt>
                <c:pt idx="1335">
                  <c:v>90990.483999999997</c:v>
                </c:pt>
                <c:pt idx="1336">
                  <c:v>90789.808000000005</c:v>
                </c:pt>
                <c:pt idx="1337">
                  <c:v>90592.543999999994</c:v>
                </c:pt>
                <c:pt idx="1338">
                  <c:v>90454.055999999997</c:v>
                </c:pt>
                <c:pt idx="1339">
                  <c:v>90370.141199999998</c:v>
                </c:pt>
                <c:pt idx="1340">
                  <c:v>90325.184399999998</c:v>
                </c:pt>
                <c:pt idx="1341">
                  <c:v>90307.306400000001</c:v>
                </c:pt>
                <c:pt idx="1342">
                  <c:v>90312.028000000006</c:v>
                </c:pt>
                <c:pt idx="1343">
                  <c:v>90341.5144</c:v>
                </c:pt>
                <c:pt idx="1344">
                  <c:v>90406.907999999996</c:v>
                </c:pt>
                <c:pt idx="1345">
                  <c:v>90523.98</c:v>
                </c:pt>
                <c:pt idx="1346">
                  <c:v>90702.3</c:v>
                </c:pt>
                <c:pt idx="1347">
                  <c:v>90904.26</c:v>
                </c:pt>
                <c:pt idx="1348">
                  <c:v>90989.088000000003</c:v>
                </c:pt>
                <c:pt idx="1349">
                  <c:v>90874.035999999993</c:v>
                </c:pt>
                <c:pt idx="1350">
                  <c:v>90699.115999999995</c:v>
                </c:pt>
                <c:pt idx="1351">
                  <c:v>90579.755999999994</c:v>
                </c:pt>
                <c:pt idx="1352">
                  <c:v>90540.228000000003</c:v>
                </c:pt>
                <c:pt idx="1353">
                  <c:v>90581.823999999993</c:v>
                </c:pt>
                <c:pt idx="1354">
                  <c:v>90706.872000000003</c:v>
                </c:pt>
                <c:pt idx="1355">
                  <c:v>90910.7</c:v>
                </c:pt>
                <c:pt idx="1356">
                  <c:v>91132.088000000003</c:v>
                </c:pt>
                <c:pt idx="1357">
                  <c:v>91233.364000000001</c:v>
                </c:pt>
                <c:pt idx="1358">
                  <c:v>91231.864000000001</c:v>
                </c:pt>
                <c:pt idx="1359">
                  <c:v>91325.6</c:v>
                </c:pt>
                <c:pt idx="1360">
                  <c:v>91641.244000000006</c:v>
                </c:pt>
                <c:pt idx="1361">
                  <c:v>92183.176000000007</c:v>
                </c:pt>
                <c:pt idx="1362">
                  <c:v>92709.987999999998</c:v>
                </c:pt>
                <c:pt idx="1363">
                  <c:v>92686.816000000006</c:v>
                </c:pt>
                <c:pt idx="1364">
                  <c:v>92100.471999999994</c:v>
                </c:pt>
                <c:pt idx="1365">
                  <c:v>91459.508000000002</c:v>
                </c:pt>
                <c:pt idx="1366">
                  <c:v>90996.64</c:v>
                </c:pt>
                <c:pt idx="1367">
                  <c:v>90709.14</c:v>
                </c:pt>
                <c:pt idx="1368">
                  <c:v>90543.415999999997</c:v>
                </c:pt>
                <c:pt idx="1369">
                  <c:v>90451.327999999994</c:v>
                </c:pt>
                <c:pt idx="1370">
                  <c:v>90402.407999999996</c:v>
                </c:pt>
                <c:pt idx="1371">
                  <c:v>90382.219200000007</c:v>
                </c:pt>
                <c:pt idx="1372">
                  <c:v>90386.241999999998</c:v>
                </c:pt>
                <c:pt idx="1373">
                  <c:v>90417.487999999998</c:v>
                </c:pt>
                <c:pt idx="1374">
                  <c:v>90486.971999999994</c:v>
                </c:pt>
                <c:pt idx="1375">
                  <c:v>90614.96</c:v>
                </c:pt>
                <c:pt idx="1376">
                  <c:v>90827.948000000004</c:v>
                </c:pt>
                <c:pt idx="1377">
                  <c:v>91144.508000000002</c:v>
                </c:pt>
                <c:pt idx="1378">
                  <c:v>91507.288</c:v>
                </c:pt>
                <c:pt idx="1379">
                  <c:v>91783.843999999997</c:v>
                </c:pt>
                <c:pt idx="1380">
                  <c:v>91998.804000000004</c:v>
                </c:pt>
                <c:pt idx="1381">
                  <c:v>92155.12</c:v>
                </c:pt>
                <c:pt idx="1382">
                  <c:v>91985.635999999999</c:v>
                </c:pt>
                <c:pt idx="1383">
                  <c:v>91521.067999999999</c:v>
                </c:pt>
                <c:pt idx="1384">
                  <c:v>91076.1</c:v>
                </c:pt>
                <c:pt idx="1385">
                  <c:v>90773.24</c:v>
                </c:pt>
                <c:pt idx="1386">
                  <c:v>90601.107999999993</c:v>
                </c:pt>
                <c:pt idx="1387">
                  <c:v>90527.5</c:v>
                </c:pt>
                <c:pt idx="1388">
                  <c:v>90532.784</c:v>
                </c:pt>
                <c:pt idx="1389">
                  <c:v>90613.36</c:v>
                </c:pt>
                <c:pt idx="1390">
                  <c:v>90766.14</c:v>
                </c:pt>
                <c:pt idx="1391">
                  <c:v>90941.52</c:v>
                </c:pt>
                <c:pt idx="1392">
                  <c:v>91010.176000000007</c:v>
                </c:pt>
                <c:pt idx="1393">
                  <c:v>90913.376000000004</c:v>
                </c:pt>
                <c:pt idx="1394">
                  <c:v>90719.872000000003</c:v>
                </c:pt>
                <c:pt idx="1395">
                  <c:v>90536.771999999997</c:v>
                </c:pt>
                <c:pt idx="1396">
                  <c:v>90412.2</c:v>
                </c:pt>
                <c:pt idx="1397">
                  <c:v>90341.912800000006</c:v>
                </c:pt>
                <c:pt idx="1398">
                  <c:v>90312.053599999999</c:v>
                </c:pt>
                <c:pt idx="1399">
                  <c:v>90310.75</c:v>
                </c:pt>
                <c:pt idx="1400">
                  <c:v>90335.149600000004</c:v>
                </c:pt>
                <c:pt idx="1401">
                  <c:v>90398.924799999993</c:v>
                </c:pt>
                <c:pt idx="1402">
                  <c:v>90520.563999999998</c:v>
                </c:pt>
                <c:pt idx="1403">
                  <c:v>90729.812000000005</c:v>
                </c:pt>
                <c:pt idx="1404">
                  <c:v>91047.308000000005</c:v>
                </c:pt>
                <c:pt idx="1405">
                  <c:v>91416.524000000005</c:v>
                </c:pt>
                <c:pt idx="1406">
                  <c:v>91605.724000000002</c:v>
                </c:pt>
                <c:pt idx="1407">
                  <c:v>91448.948000000004</c:v>
                </c:pt>
                <c:pt idx="1408">
                  <c:v>91115.915999999997</c:v>
                </c:pt>
                <c:pt idx="1409">
                  <c:v>90808.284</c:v>
                </c:pt>
                <c:pt idx="1410">
                  <c:v>90611.432000000001</c:v>
                </c:pt>
                <c:pt idx="1411">
                  <c:v>90524.648000000001</c:v>
                </c:pt>
                <c:pt idx="1412">
                  <c:v>90527.38</c:v>
                </c:pt>
                <c:pt idx="1413">
                  <c:v>90590.028000000006</c:v>
                </c:pt>
                <c:pt idx="1414">
                  <c:v>90641.707999999999</c:v>
                </c:pt>
                <c:pt idx="1415">
                  <c:v>90591.372000000003</c:v>
                </c:pt>
                <c:pt idx="1416">
                  <c:v>90471.096000000005</c:v>
                </c:pt>
                <c:pt idx="1417">
                  <c:v>90363.179600000003</c:v>
                </c:pt>
                <c:pt idx="1418">
                  <c:v>90293.695600000006</c:v>
                </c:pt>
                <c:pt idx="1419">
                  <c:v>90259.529200000004</c:v>
                </c:pt>
                <c:pt idx="1420">
                  <c:v>90254.554399999994</c:v>
                </c:pt>
                <c:pt idx="1421">
                  <c:v>90275.923599999995</c:v>
                </c:pt>
                <c:pt idx="1422">
                  <c:v>90326.409199999995</c:v>
                </c:pt>
                <c:pt idx="1423">
                  <c:v>90400.816000000006</c:v>
                </c:pt>
                <c:pt idx="1424">
                  <c:v>90465.66</c:v>
                </c:pt>
                <c:pt idx="1425">
                  <c:v>90467.504000000001</c:v>
                </c:pt>
                <c:pt idx="1426">
                  <c:v>90425.816000000006</c:v>
                </c:pt>
                <c:pt idx="1427">
                  <c:v>90399.802800000005</c:v>
                </c:pt>
                <c:pt idx="1428">
                  <c:v>90416.712</c:v>
                </c:pt>
                <c:pt idx="1429">
                  <c:v>90491.94</c:v>
                </c:pt>
                <c:pt idx="1430">
                  <c:v>90651.248000000007</c:v>
                </c:pt>
                <c:pt idx="1431">
                  <c:v>90936.644</c:v>
                </c:pt>
                <c:pt idx="1432">
                  <c:v>91386.335999999996</c:v>
                </c:pt>
                <c:pt idx="1433">
                  <c:v>91962.415999999997</c:v>
                </c:pt>
                <c:pt idx="1434">
                  <c:v>92367.588000000003</c:v>
                </c:pt>
                <c:pt idx="1435">
                  <c:v>92218.572</c:v>
                </c:pt>
                <c:pt idx="1436">
                  <c:v>91694.987999999998</c:v>
                </c:pt>
                <c:pt idx="1437">
                  <c:v>91172.24</c:v>
                </c:pt>
                <c:pt idx="1438">
                  <c:v>90805.648000000001</c:v>
                </c:pt>
                <c:pt idx="1439">
                  <c:v>90591.271999999997</c:v>
                </c:pt>
                <c:pt idx="1440">
                  <c:v>90488.224000000002</c:v>
                </c:pt>
                <c:pt idx="1441">
                  <c:v>90456.364000000001</c:v>
                </c:pt>
                <c:pt idx="1442">
                  <c:v>90448.847999999998</c:v>
                </c:pt>
                <c:pt idx="1443">
                  <c:v>90407.62</c:v>
                </c:pt>
                <c:pt idx="1444">
                  <c:v>90329.84</c:v>
                </c:pt>
                <c:pt idx="1445">
                  <c:v>90255.936400000006</c:v>
                </c:pt>
                <c:pt idx="1446">
                  <c:v>90202.957999999999</c:v>
                </c:pt>
                <c:pt idx="1447">
                  <c:v>90167.932000000001</c:v>
                </c:pt>
                <c:pt idx="1448">
                  <c:v>90149.922399999996</c:v>
                </c:pt>
                <c:pt idx="1449">
                  <c:v>90135.921600000001</c:v>
                </c:pt>
                <c:pt idx="1450">
                  <c:v>90127.067599999995</c:v>
                </c:pt>
                <c:pt idx="1451">
                  <c:v>90121.763999999996</c:v>
                </c:pt>
                <c:pt idx="1452">
                  <c:v>90119.772400000002</c:v>
                </c:pt>
                <c:pt idx="1453">
                  <c:v>90118.888800000001</c:v>
                </c:pt>
                <c:pt idx="1454">
                  <c:v>90121.167199999996</c:v>
                </c:pt>
                <c:pt idx="1455">
                  <c:v>90125.945200000002</c:v>
                </c:pt>
                <c:pt idx="1456">
                  <c:v>90132.047200000001</c:v>
                </c:pt>
                <c:pt idx="1457">
                  <c:v>90143.3272</c:v>
                </c:pt>
                <c:pt idx="1458">
                  <c:v>90159.397599999997</c:v>
                </c:pt>
                <c:pt idx="1459">
                  <c:v>90182.333599999998</c:v>
                </c:pt>
                <c:pt idx="1460">
                  <c:v>90216.207200000004</c:v>
                </c:pt>
                <c:pt idx="1461">
                  <c:v>90268.897599999997</c:v>
                </c:pt>
                <c:pt idx="1462">
                  <c:v>90354.487200000003</c:v>
                </c:pt>
                <c:pt idx="1463">
                  <c:v>90493.864000000001</c:v>
                </c:pt>
                <c:pt idx="1464">
                  <c:v>90708.7</c:v>
                </c:pt>
                <c:pt idx="1465">
                  <c:v>90992.987999999998</c:v>
                </c:pt>
                <c:pt idx="1466">
                  <c:v>91237.172000000006</c:v>
                </c:pt>
                <c:pt idx="1467">
                  <c:v>91287.411999999997</c:v>
                </c:pt>
                <c:pt idx="1468">
                  <c:v>91240.843999999997</c:v>
                </c:pt>
                <c:pt idx="1469">
                  <c:v>91262.76</c:v>
                </c:pt>
                <c:pt idx="1470">
                  <c:v>91291.347999999998</c:v>
                </c:pt>
                <c:pt idx="1471">
                  <c:v>91151.172000000006</c:v>
                </c:pt>
                <c:pt idx="1472">
                  <c:v>90899.46</c:v>
                </c:pt>
                <c:pt idx="1473">
                  <c:v>90693.084000000003</c:v>
                </c:pt>
                <c:pt idx="1474">
                  <c:v>90580.323999999993</c:v>
                </c:pt>
                <c:pt idx="1475">
                  <c:v>90560.847999999998</c:v>
                </c:pt>
                <c:pt idx="1476">
                  <c:v>90637.48</c:v>
                </c:pt>
                <c:pt idx="1477">
                  <c:v>90827.248000000007</c:v>
                </c:pt>
                <c:pt idx="1478">
                  <c:v>91145.983999999997</c:v>
                </c:pt>
                <c:pt idx="1479">
                  <c:v>91537.203999999998</c:v>
                </c:pt>
                <c:pt idx="1480">
                  <c:v>91743.952000000005</c:v>
                </c:pt>
                <c:pt idx="1481">
                  <c:v>91528.168000000005</c:v>
                </c:pt>
                <c:pt idx="1482">
                  <c:v>91119.944000000003</c:v>
                </c:pt>
                <c:pt idx="1483">
                  <c:v>90779.512000000002</c:v>
                </c:pt>
                <c:pt idx="1484">
                  <c:v>90560.876000000004</c:v>
                </c:pt>
                <c:pt idx="1485">
                  <c:v>90442.115999999995</c:v>
                </c:pt>
                <c:pt idx="1486">
                  <c:v>90395.877999999997</c:v>
                </c:pt>
                <c:pt idx="1487">
                  <c:v>90403.14</c:v>
                </c:pt>
                <c:pt idx="1488">
                  <c:v>90450.888000000006</c:v>
                </c:pt>
                <c:pt idx="1489">
                  <c:v>90506.364000000001</c:v>
                </c:pt>
                <c:pt idx="1490">
                  <c:v>90501.216</c:v>
                </c:pt>
                <c:pt idx="1491">
                  <c:v>90427.56</c:v>
                </c:pt>
                <c:pt idx="1492">
                  <c:v>90349.501199999999</c:v>
                </c:pt>
                <c:pt idx="1493">
                  <c:v>90299.570399999997</c:v>
                </c:pt>
                <c:pt idx="1494">
                  <c:v>90280.215200000006</c:v>
                </c:pt>
                <c:pt idx="1495">
                  <c:v>90287.621599999999</c:v>
                </c:pt>
                <c:pt idx="1496">
                  <c:v>90318.551999999996</c:v>
                </c:pt>
                <c:pt idx="1497">
                  <c:v>90368.085600000006</c:v>
                </c:pt>
                <c:pt idx="1498">
                  <c:v>90427.8</c:v>
                </c:pt>
                <c:pt idx="1499">
                  <c:v>90511.372000000003</c:v>
                </c:pt>
                <c:pt idx="1500">
                  <c:v>90661.532000000007</c:v>
                </c:pt>
                <c:pt idx="1501">
                  <c:v>90915.932000000001</c:v>
                </c:pt>
                <c:pt idx="1502">
                  <c:v>91267.364000000001</c:v>
                </c:pt>
                <c:pt idx="1503">
                  <c:v>91571.652000000002</c:v>
                </c:pt>
                <c:pt idx="1504">
                  <c:v>91593.792000000001</c:v>
                </c:pt>
                <c:pt idx="1505">
                  <c:v>91336.251999999993</c:v>
                </c:pt>
                <c:pt idx="1506">
                  <c:v>90997.335999999996</c:v>
                </c:pt>
                <c:pt idx="1507">
                  <c:v>90731.5</c:v>
                </c:pt>
                <c:pt idx="1508">
                  <c:v>90566.508000000002</c:v>
                </c:pt>
                <c:pt idx="1509">
                  <c:v>90483.98</c:v>
                </c:pt>
                <c:pt idx="1510">
                  <c:v>90456.388000000006</c:v>
                </c:pt>
                <c:pt idx="1511">
                  <c:v>90469.395999999993</c:v>
                </c:pt>
                <c:pt idx="1512">
                  <c:v>90519.987999999998</c:v>
                </c:pt>
                <c:pt idx="1513">
                  <c:v>90617.035999999993</c:v>
                </c:pt>
                <c:pt idx="1514">
                  <c:v>90781.54</c:v>
                </c:pt>
                <c:pt idx="1515">
                  <c:v>91046.808000000005</c:v>
                </c:pt>
                <c:pt idx="1516">
                  <c:v>91448.047999999995</c:v>
                </c:pt>
                <c:pt idx="1517">
                  <c:v>91995.76</c:v>
                </c:pt>
                <c:pt idx="1518">
                  <c:v>92691.275999999998</c:v>
                </c:pt>
                <c:pt idx="1519">
                  <c:v>93568.047999999995</c:v>
                </c:pt>
                <c:pt idx="1520">
                  <c:v>94493.8</c:v>
                </c:pt>
                <c:pt idx="1521">
                  <c:v>94746.559999999998</c:v>
                </c:pt>
                <c:pt idx="1522">
                  <c:v>93975.567999999999</c:v>
                </c:pt>
                <c:pt idx="1523">
                  <c:v>92963.207999999999</c:v>
                </c:pt>
                <c:pt idx="1524">
                  <c:v>92214.263999999996</c:v>
                </c:pt>
                <c:pt idx="1525">
                  <c:v>91673.111999999994</c:v>
                </c:pt>
                <c:pt idx="1526">
                  <c:v>91222.52</c:v>
                </c:pt>
                <c:pt idx="1527">
                  <c:v>90880.804000000004</c:v>
                </c:pt>
                <c:pt idx="1528">
                  <c:v>90650.652000000002</c:v>
                </c:pt>
                <c:pt idx="1529">
                  <c:v>90501.703999999998</c:v>
                </c:pt>
                <c:pt idx="1530">
                  <c:v>90402.563999999998</c:v>
                </c:pt>
                <c:pt idx="1531">
                  <c:v>90329.728000000003</c:v>
                </c:pt>
                <c:pt idx="1532">
                  <c:v>90273.131599999993</c:v>
                </c:pt>
                <c:pt idx="1533">
                  <c:v>90229.920400000003</c:v>
                </c:pt>
                <c:pt idx="1534">
                  <c:v>90197.0432</c:v>
                </c:pt>
                <c:pt idx="1535">
                  <c:v>90171.729600000006</c:v>
                </c:pt>
                <c:pt idx="1536">
                  <c:v>90151.893200000006</c:v>
                </c:pt>
                <c:pt idx="1537">
                  <c:v>90136.232000000004</c:v>
                </c:pt>
                <c:pt idx="1538">
                  <c:v>90123.435599999997</c:v>
                </c:pt>
                <c:pt idx="1539">
                  <c:v>90112.999200000006</c:v>
                </c:pt>
                <c:pt idx="1540">
                  <c:v>90103.566399999996</c:v>
                </c:pt>
                <c:pt idx="1541">
                  <c:v>90096.645999999993</c:v>
                </c:pt>
                <c:pt idx="1542">
                  <c:v>90091.0916</c:v>
                </c:pt>
                <c:pt idx="1543">
                  <c:v>90086.758000000002</c:v>
                </c:pt>
                <c:pt idx="1544">
                  <c:v>90082.703599999993</c:v>
                </c:pt>
                <c:pt idx="1545">
                  <c:v>90080.654399999999</c:v>
                </c:pt>
                <c:pt idx="1546">
                  <c:v>90079.775200000004</c:v>
                </c:pt>
                <c:pt idx="1547">
                  <c:v>90080.2</c:v>
                </c:pt>
                <c:pt idx="1548">
                  <c:v>90082.180399999997</c:v>
                </c:pt>
                <c:pt idx="1549">
                  <c:v>90086.494399999996</c:v>
                </c:pt>
                <c:pt idx="1550">
                  <c:v>90093.246400000004</c:v>
                </c:pt>
                <c:pt idx="1551">
                  <c:v>90104.643200000006</c:v>
                </c:pt>
                <c:pt idx="1552">
                  <c:v>90122.812399999995</c:v>
                </c:pt>
                <c:pt idx="1553">
                  <c:v>90152.207200000004</c:v>
                </c:pt>
                <c:pt idx="1554">
                  <c:v>90205.340800000005</c:v>
                </c:pt>
                <c:pt idx="1555">
                  <c:v>90292.441999999995</c:v>
                </c:pt>
                <c:pt idx="1556">
                  <c:v>90419.356</c:v>
                </c:pt>
                <c:pt idx="1557">
                  <c:v>90559.18</c:v>
                </c:pt>
                <c:pt idx="1558">
                  <c:v>90619.047999999995</c:v>
                </c:pt>
                <c:pt idx="1559">
                  <c:v>90532.928</c:v>
                </c:pt>
                <c:pt idx="1560">
                  <c:v>90388.724000000002</c:v>
                </c:pt>
                <c:pt idx="1561">
                  <c:v>90271.441600000006</c:v>
                </c:pt>
                <c:pt idx="1562">
                  <c:v>90196.835600000006</c:v>
                </c:pt>
                <c:pt idx="1563">
                  <c:v>90153.782000000007</c:v>
                </c:pt>
                <c:pt idx="1564">
                  <c:v>90131.679600000003</c:v>
                </c:pt>
                <c:pt idx="1565">
                  <c:v>90123.9908</c:v>
                </c:pt>
                <c:pt idx="1566">
                  <c:v>90127.802800000005</c:v>
                </c:pt>
                <c:pt idx="1567">
                  <c:v>90143.719200000007</c:v>
                </c:pt>
                <c:pt idx="1568">
                  <c:v>90173.055999999997</c:v>
                </c:pt>
                <c:pt idx="1569">
                  <c:v>90211.702399999995</c:v>
                </c:pt>
                <c:pt idx="1570">
                  <c:v>90240.7016</c:v>
                </c:pt>
                <c:pt idx="1571">
                  <c:v>90248.181599999996</c:v>
                </c:pt>
                <c:pt idx="1572">
                  <c:v>90258.645199999999</c:v>
                </c:pt>
                <c:pt idx="1573">
                  <c:v>90293.920800000007</c:v>
                </c:pt>
                <c:pt idx="1574">
                  <c:v>90353.458400000003</c:v>
                </c:pt>
                <c:pt idx="1575">
                  <c:v>90438.563999999998</c:v>
                </c:pt>
                <c:pt idx="1576">
                  <c:v>90567.1</c:v>
                </c:pt>
                <c:pt idx="1577">
                  <c:v>90705.255999999994</c:v>
                </c:pt>
                <c:pt idx="1578">
                  <c:v>90725.952000000005</c:v>
                </c:pt>
                <c:pt idx="1579">
                  <c:v>90585.123999999996</c:v>
                </c:pt>
                <c:pt idx="1580">
                  <c:v>90410.92</c:v>
                </c:pt>
                <c:pt idx="1581">
                  <c:v>90279.835999999996</c:v>
                </c:pt>
                <c:pt idx="1582">
                  <c:v>90197.555200000003</c:v>
                </c:pt>
                <c:pt idx="1583">
                  <c:v>90150.104800000001</c:v>
                </c:pt>
                <c:pt idx="1584">
                  <c:v>90125.082800000004</c:v>
                </c:pt>
                <c:pt idx="1585">
                  <c:v>90114.016799999998</c:v>
                </c:pt>
                <c:pt idx="1586">
                  <c:v>90110.760399999999</c:v>
                </c:pt>
                <c:pt idx="1587">
                  <c:v>90107.135999999999</c:v>
                </c:pt>
                <c:pt idx="1588">
                  <c:v>90097.266399999993</c:v>
                </c:pt>
                <c:pt idx="1589">
                  <c:v>90086.280799999993</c:v>
                </c:pt>
                <c:pt idx="1590">
                  <c:v>90078.378400000001</c:v>
                </c:pt>
                <c:pt idx="1591">
                  <c:v>90075.172399999996</c:v>
                </c:pt>
                <c:pt idx="1592">
                  <c:v>90077.572799999994</c:v>
                </c:pt>
                <c:pt idx="1593">
                  <c:v>90086.082800000004</c:v>
                </c:pt>
                <c:pt idx="1594">
                  <c:v>90098.744000000006</c:v>
                </c:pt>
                <c:pt idx="1595">
                  <c:v>90127.000799999994</c:v>
                </c:pt>
                <c:pt idx="1596">
                  <c:v>90167.252399999998</c:v>
                </c:pt>
                <c:pt idx="1597">
                  <c:v>90209.233600000007</c:v>
                </c:pt>
                <c:pt idx="1598">
                  <c:v>90236.745999999999</c:v>
                </c:pt>
                <c:pt idx="1599">
                  <c:v>90256.0772</c:v>
                </c:pt>
                <c:pt idx="1600">
                  <c:v>90268.530400000003</c:v>
                </c:pt>
                <c:pt idx="1601">
                  <c:v>90266.727199999994</c:v>
                </c:pt>
                <c:pt idx="1602">
                  <c:v>90271.701199999996</c:v>
                </c:pt>
                <c:pt idx="1603">
                  <c:v>90291.4948</c:v>
                </c:pt>
                <c:pt idx="1604">
                  <c:v>90290.101599999995</c:v>
                </c:pt>
                <c:pt idx="1605">
                  <c:v>90255.857999999993</c:v>
                </c:pt>
                <c:pt idx="1606">
                  <c:v>90225.096799999999</c:v>
                </c:pt>
                <c:pt idx="1607">
                  <c:v>90220.702799999999</c:v>
                </c:pt>
                <c:pt idx="1608">
                  <c:v>90237.630799999999</c:v>
                </c:pt>
                <c:pt idx="1609">
                  <c:v>90244.616800000003</c:v>
                </c:pt>
                <c:pt idx="1610">
                  <c:v>90215.2736</c:v>
                </c:pt>
                <c:pt idx="1611">
                  <c:v>90171.890799999994</c:v>
                </c:pt>
                <c:pt idx="1612">
                  <c:v>90138.846799999999</c:v>
                </c:pt>
                <c:pt idx="1613">
                  <c:v>90120.811199999996</c:v>
                </c:pt>
                <c:pt idx="1614">
                  <c:v>90115.060800000007</c:v>
                </c:pt>
                <c:pt idx="1615">
                  <c:v>90119.575200000007</c:v>
                </c:pt>
                <c:pt idx="1616">
                  <c:v>90134.5236</c:v>
                </c:pt>
                <c:pt idx="1617">
                  <c:v>90163.545599999998</c:v>
                </c:pt>
                <c:pt idx="1618">
                  <c:v>90215.305999999997</c:v>
                </c:pt>
                <c:pt idx="1619">
                  <c:v>90303.091199999995</c:v>
                </c:pt>
                <c:pt idx="1620">
                  <c:v>90439.532000000007</c:v>
                </c:pt>
                <c:pt idx="1621">
                  <c:v>90614.16</c:v>
                </c:pt>
                <c:pt idx="1622">
                  <c:v>90751.528000000006</c:v>
                </c:pt>
                <c:pt idx="1623">
                  <c:v>90751.712</c:v>
                </c:pt>
                <c:pt idx="1624">
                  <c:v>90616.284</c:v>
                </c:pt>
                <c:pt idx="1625">
                  <c:v>90450.971999999994</c:v>
                </c:pt>
                <c:pt idx="1626">
                  <c:v>90329.210800000001</c:v>
                </c:pt>
                <c:pt idx="1627">
                  <c:v>90258.724400000006</c:v>
                </c:pt>
                <c:pt idx="1628">
                  <c:v>90229.004000000001</c:v>
                </c:pt>
                <c:pt idx="1629">
                  <c:v>90234.175199999998</c:v>
                </c:pt>
                <c:pt idx="1630">
                  <c:v>90270.433600000004</c:v>
                </c:pt>
                <c:pt idx="1631">
                  <c:v>90350.531600000002</c:v>
                </c:pt>
                <c:pt idx="1632">
                  <c:v>90491.8</c:v>
                </c:pt>
                <c:pt idx="1633">
                  <c:v>90697.4</c:v>
                </c:pt>
                <c:pt idx="1634">
                  <c:v>90900.847999999998</c:v>
                </c:pt>
                <c:pt idx="1635">
                  <c:v>90927.411999999997</c:v>
                </c:pt>
                <c:pt idx="1636">
                  <c:v>90743.907999999996</c:v>
                </c:pt>
                <c:pt idx="1637">
                  <c:v>90524.812000000005</c:v>
                </c:pt>
                <c:pt idx="1638">
                  <c:v>90362.577600000004</c:v>
                </c:pt>
                <c:pt idx="1639">
                  <c:v>90262.441600000006</c:v>
                </c:pt>
                <c:pt idx="1640">
                  <c:v>90206.187999999995</c:v>
                </c:pt>
                <c:pt idx="1641">
                  <c:v>90178.085200000001</c:v>
                </c:pt>
                <c:pt idx="1642">
                  <c:v>90168.989199999996</c:v>
                </c:pt>
                <c:pt idx="1643">
                  <c:v>90176.571200000006</c:v>
                </c:pt>
                <c:pt idx="1644">
                  <c:v>90203.983999999997</c:v>
                </c:pt>
                <c:pt idx="1645">
                  <c:v>90255.97</c:v>
                </c:pt>
                <c:pt idx="1646">
                  <c:v>90330.830400000006</c:v>
                </c:pt>
                <c:pt idx="1647">
                  <c:v>90397.806800000006</c:v>
                </c:pt>
                <c:pt idx="1648">
                  <c:v>90401.68</c:v>
                </c:pt>
                <c:pt idx="1649">
                  <c:v>90349.748399999997</c:v>
                </c:pt>
                <c:pt idx="1650">
                  <c:v>90298.304000000004</c:v>
                </c:pt>
                <c:pt idx="1651">
                  <c:v>90279.975200000001</c:v>
                </c:pt>
                <c:pt idx="1652">
                  <c:v>90304.9908</c:v>
                </c:pt>
                <c:pt idx="1653">
                  <c:v>90373.835200000001</c:v>
                </c:pt>
                <c:pt idx="1654">
                  <c:v>90462.532000000007</c:v>
                </c:pt>
                <c:pt idx="1655">
                  <c:v>90500.964000000007</c:v>
                </c:pt>
                <c:pt idx="1656">
                  <c:v>90452.528000000006</c:v>
                </c:pt>
                <c:pt idx="1657">
                  <c:v>90387.770399999994</c:v>
                </c:pt>
                <c:pt idx="1658">
                  <c:v>90365.583599999998</c:v>
                </c:pt>
                <c:pt idx="1659">
                  <c:v>90399.536800000002</c:v>
                </c:pt>
                <c:pt idx="1660">
                  <c:v>90474.403999999995</c:v>
                </c:pt>
                <c:pt idx="1661">
                  <c:v>90526.312000000005</c:v>
                </c:pt>
                <c:pt idx="1662">
                  <c:v>90482.892000000007</c:v>
                </c:pt>
                <c:pt idx="1663">
                  <c:v>90386.234800000006</c:v>
                </c:pt>
                <c:pt idx="1664">
                  <c:v>90305.716400000005</c:v>
                </c:pt>
                <c:pt idx="1665">
                  <c:v>90259.564799999993</c:v>
                </c:pt>
                <c:pt idx="1666">
                  <c:v>90246.459600000002</c:v>
                </c:pt>
                <c:pt idx="1667">
                  <c:v>90257.823999999993</c:v>
                </c:pt>
                <c:pt idx="1668">
                  <c:v>90296.712799999994</c:v>
                </c:pt>
                <c:pt idx="1669">
                  <c:v>90371.551999999996</c:v>
                </c:pt>
                <c:pt idx="1670">
                  <c:v>90496.648000000001</c:v>
                </c:pt>
                <c:pt idx="1671">
                  <c:v>90683.104000000007</c:v>
                </c:pt>
                <c:pt idx="1672">
                  <c:v>90906.755999999994</c:v>
                </c:pt>
                <c:pt idx="1673">
                  <c:v>91093.911999999997</c:v>
                </c:pt>
                <c:pt idx="1674">
                  <c:v>91268.351999999999</c:v>
                </c:pt>
                <c:pt idx="1675">
                  <c:v>91520.827999999994</c:v>
                </c:pt>
                <c:pt idx="1676">
                  <c:v>91728.1</c:v>
                </c:pt>
                <c:pt idx="1677">
                  <c:v>91599.971999999994</c:v>
                </c:pt>
                <c:pt idx="1678">
                  <c:v>91211.084000000003</c:v>
                </c:pt>
                <c:pt idx="1679">
                  <c:v>90844.707999999999</c:v>
                </c:pt>
                <c:pt idx="1680">
                  <c:v>90597.203999999998</c:v>
                </c:pt>
                <c:pt idx="1681">
                  <c:v>90457.08</c:v>
                </c:pt>
                <c:pt idx="1682">
                  <c:v>90394.635200000004</c:v>
                </c:pt>
                <c:pt idx="1683">
                  <c:v>90387.011599999998</c:v>
                </c:pt>
                <c:pt idx="1684">
                  <c:v>90411.915999999997</c:v>
                </c:pt>
                <c:pt idx="1685">
                  <c:v>90428.28</c:v>
                </c:pt>
                <c:pt idx="1686">
                  <c:v>90401.24</c:v>
                </c:pt>
                <c:pt idx="1687">
                  <c:v>90357.366800000003</c:v>
                </c:pt>
                <c:pt idx="1688">
                  <c:v>90328.410399999993</c:v>
                </c:pt>
                <c:pt idx="1689">
                  <c:v>90309.155199999994</c:v>
                </c:pt>
                <c:pt idx="1690">
                  <c:v>90290.055999999997</c:v>
                </c:pt>
                <c:pt idx="1691">
                  <c:v>90280.287200000006</c:v>
                </c:pt>
                <c:pt idx="1692">
                  <c:v>90288.252800000002</c:v>
                </c:pt>
                <c:pt idx="1693">
                  <c:v>90317.705199999997</c:v>
                </c:pt>
                <c:pt idx="1694">
                  <c:v>90374.884399999995</c:v>
                </c:pt>
                <c:pt idx="1695">
                  <c:v>90473</c:v>
                </c:pt>
                <c:pt idx="1696">
                  <c:v>90636.851999999999</c:v>
                </c:pt>
                <c:pt idx="1697">
                  <c:v>90901.224000000002</c:v>
                </c:pt>
                <c:pt idx="1698">
                  <c:v>91287.652000000002</c:v>
                </c:pt>
                <c:pt idx="1699">
                  <c:v>91772.604000000007</c:v>
                </c:pt>
                <c:pt idx="1700">
                  <c:v>92308.36</c:v>
                </c:pt>
                <c:pt idx="1701">
                  <c:v>92655.967999999993</c:v>
                </c:pt>
                <c:pt idx="1702">
                  <c:v>92421</c:v>
                </c:pt>
                <c:pt idx="1703">
                  <c:v>91816.827999999994</c:v>
                </c:pt>
                <c:pt idx="1704">
                  <c:v>91280.907999999996</c:v>
                </c:pt>
                <c:pt idx="1705">
                  <c:v>90940.975999999995</c:v>
                </c:pt>
                <c:pt idx="1706">
                  <c:v>90779.008000000002</c:v>
                </c:pt>
                <c:pt idx="1707">
                  <c:v>90762.872000000003</c:v>
                </c:pt>
                <c:pt idx="1708">
                  <c:v>90868.18</c:v>
                </c:pt>
                <c:pt idx="1709">
                  <c:v>91044.788</c:v>
                </c:pt>
                <c:pt idx="1710">
                  <c:v>91156.368000000002</c:v>
                </c:pt>
                <c:pt idx="1711">
                  <c:v>91069.127999999997</c:v>
                </c:pt>
                <c:pt idx="1712">
                  <c:v>90842.172000000006</c:v>
                </c:pt>
                <c:pt idx="1713">
                  <c:v>90614.156000000003</c:v>
                </c:pt>
                <c:pt idx="1714">
                  <c:v>90451.364000000001</c:v>
                </c:pt>
                <c:pt idx="1715">
                  <c:v>90353.063999999998</c:v>
                </c:pt>
                <c:pt idx="1716">
                  <c:v>90302.112399999998</c:v>
                </c:pt>
                <c:pt idx="1717">
                  <c:v>90285.965599999996</c:v>
                </c:pt>
                <c:pt idx="1718">
                  <c:v>90301.503599999996</c:v>
                </c:pt>
                <c:pt idx="1719">
                  <c:v>90353.724799999996</c:v>
                </c:pt>
                <c:pt idx="1720">
                  <c:v>90449.224000000002</c:v>
                </c:pt>
                <c:pt idx="1721">
                  <c:v>90575.66</c:v>
                </c:pt>
                <c:pt idx="1722">
                  <c:v>90659.104000000007</c:v>
                </c:pt>
                <c:pt idx="1723">
                  <c:v>90607.936000000002</c:v>
                </c:pt>
                <c:pt idx="1724">
                  <c:v>90481.428</c:v>
                </c:pt>
                <c:pt idx="1725">
                  <c:v>90374.612399999998</c:v>
                </c:pt>
                <c:pt idx="1726">
                  <c:v>90316.826000000001</c:v>
                </c:pt>
                <c:pt idx="1727">
                  <c:v>90298.390799999994</c:v>
                </c:pt>
                <c:pt idx="1728">
                  <c:v>90311.004000000001</c:v>
                </c:pt>
                <c:pt idx="1729">
                  <c:v>90337.058399999994</c:v>
                </c:pt>
                <c:pt idx="1730">
                  <c:v>90349.920800000007</c:v>
                </c:pt>
                <c:pt idx="1731">
                  <c:v>90355.797600000005</c:v>
                </c:pt>
                <c:pt idx="1732">
                  <c:v>90384.811199999996</c:v>
                </c:pt>
                <c:pt idx="1733">
                  <c:v>90462.607999999993</c:v>
                </c:pt>
                <c:pt idx="1734">
                  <c:v>90619.216</c:v>
                </c:pt>
                <c:pt idx="1735">
                  <c:v>90894.895999999993</c:v>
                </c:pt>
                <c:pt idx="1736">
                  <c:v>91323.703999999998</c:v>
                </c:pt>
                <c:pt idx="1737">
                  <c:v>91849.856</c:v>
                </c:pt>
                <c:pt idx="1738">
                  <c:v>92156.652000000002</c:v>
                </c:pt>
                <c:pt idx="1739">
                  <c:v>91912.592000000004</c:v>
                </c:pt>
                <c:pt idx="1740">
                  <c:v>91386.123999999996</c:v>
                </c:pt>
                <c:pt idx="1741">
                  <c:v>90930.847999999998</c:v>
                </c:pt>
                <c:pt idx="1742">
                  <c:v>90626.687999999995</c:v>
                </c:pt>
                <c:pt idx="1743">
                  <c:v>90443.251999999993</c:v>
                </c:pt>
                <c:pt idx="1744">
                  <c:v>90336.560800000007</c:v>
                </c:pt>
                <c:pt idx="1745">
                  <c:v>90275.332800000004</c:v>
                </c:pt>
                <c:pt idx="1746">
                  <c:v>90237.819600000003</c:v>
                </c:pt>
                <c:pt idx="1747">
                  <c:v>90215.627200000003</c:v>
                </c:pt>
                <c:pt idx="1748">
                  <c:v>90206.313999999998</c:v>
                </c:pt>
                <c:pt idx="1749">
                  <c:v>90209.297200000001</c:v>
                </c:pt>
                <c:pt idx="1750">
                  <c:v>90225.811600000001</c:v>
                </c:pt>
                <c:pt idx="1751">
                  <c:v>90263.469200000007</c:v>
                </c:pt>
                <c:pt idx="1752">
                  <c:v>90324.71</c:v>
                </c:pt>
                <c:pt idx="1753">
                  <c:v>90402.236000000004</c:v>
                </c:pt>
                <c:pt idx="1754">
                  <c:v>90467.107999999993</c:v>
                </c:pt>
                <c:pt idx="1755">
                  <c:v>90519.907999999996</c:v>
                </c:pt>
                <c:pt idx="1756">
                  <c:v>90619.156000000003</c:v>
                </c:pt>
                <c:pt idx="1757">
                  <c:v>90799.64</c:v>
                </c:pt>
                <c:pt idx="1758">
                  <c:v>91008.152000000002</c:v>
                </c:pt>
                <c:pt idx="1759">
                  <c:v>91068.792000000001</c:v>
                </c:pt>
                <c:pt idx="1760">
                  <c:v>90903.195999999996</c:v>
                </c:pt>
                <c:pt idx="1761">
                  <c:v>90658.483999999997</c:v>
                </c:pt>
                <c:pt idx="1762">
                  <c:v>90456.44</c:v>
                </c:pt>
                <c:pt idx="1763">
                  <c:v>90322.483999999997</c:v>
                </c:pt>
                <c:pt idx="1764">
                  <c:v>90241.501999999993</c:v>
                </c:pt>
                <c:pt idx="1765">
                  <c:v>90193.856400000004</c:v>
                </c:pt>
                <c:pt idx="1766">
                  <c:v>90165.359200000006</c:v>
                </c:pt>
                <c:pt idx="1767">
                  <c:v>90147.856400000004</c:v>
                </c:pt>
                <c:pt idx="1768">
                  <c:v>90137.200400000002</c:v>
                </c:pt>
                <c:pt idx="1769">
                  <c:v>90131.532000000007</c:v>
                </c:pt>
                <c:pt idx="1770">
                  <c:v>90129.501199999999</c:v>
                </c:pt>
                <c:pt idx="1771">
                  <c:v>90131.087599999999</c:v>
                </c:pt>
                <c:pt idx="1772">
                  <c:v>90135.823999999993</c:v>
                </c:pt>
                <c:pt idx="1773">
                  <c:v>90143.9712</c:v>
                </c:pt>
                <c:pt idx="1774">
                  <c:v>90157.042000000001</c:v>
                </c:pt>
                <c:pt idx="1775">
                  <c:v>90174.291200000007</c:v>
                </c:pt>
                <c:pt idx="1776">
                  <c:v>90203.039600000004</c:v>
                </c:pt>
                <c:pt idx="1777">
                  <c:v>90247.582800000004</c:v>
                </c:pt>
                <c:pt idx="1778">
                  <c:v>90320.182400000005</c:v>
                </c:pt>
                <c:pt idx="1779">
                  <c:v>90441.024000000005</c:v>
                </c:pt>
                <c:pt idx="1780">
                  <c:v>90635.528000000006</c:v>
                </c:pt>
                <c:pt idx="1781">
                  <c:v>90915.18</c:v>
                </c:pt>
                <c:pt idx="1782">
                  <c:v>91212.652000000002</c:v>
                </c:pt>
                <c:pt idx="1783">
                  <c:v>91313.72</c:v>
                </c:pt>
                <c:pt idx="1784">
                  <c:v>91144.331999999995</c:v>
                </c:pt>
                <c:pt idx="1785">
                  <c:v>90919.576000000001</c:v>
                </c:pt>
                <c:pt idx="1786">
                  <c:v>90757.1</c:v>
                </c:pt>
                <c:pt idx="1787">
                  <c:v>90635.395999999993</c:v>
                </c:pt>
                <c:pt idx="1788">
                  <c:v>90545.932000000001</c:v>
                </c:pt>
                <c:pt idx="1789">
                  <c:v>90505.144</c:v>
                </c:pt>
                <c:pt idx="1790">
                  <c:v>90520.604000000007</c:v>
                </c:pt>
                <c:pt idx="1791">
                  <c:v>90598.532000000007</c:v>
                </c:pt>
                <c:pt idx="1792">
                  <c:v>90754.356</c:v>
                </c:pt>
                <c:pt idx="1793">
                  <c:v>91009.191999999995</c:v>
                </c:pt>
                <c:pt idx="1794">
                  <c:v>91360.835999999996</c:v>
                </c:pt>
                <c:pt idx="1795">
                  <c:v>91756.312000000005</c:v>
                </c:pt>
                <c:pt idx="1796">
                  <c:v>92225.452000000005</c:v>
                </c:pt>
                <c:pt idx="1797">
                  <c:v>92849.664000000004</c:v>
                </c:pt>
                <c:pt idx="1798">
                  <c:v>93338.288</c:v>
                </c:pt>
                <c:pt idx="1799">
                  <c:v>93167.827999999994</c:v>
                </c:pt>
                <c:pt idx="1800">
                  <c:v>92561.48</c:v>
                </c:pt>
                <c:pt idx="1801">
                  <c:v>92016.292000000001</c:v>
                </c:pt>
                <c:pt idx="1802">
                  <c:v>91574.695999999996</c:v>
                </c:pt>
                <c:pt idx="1803">
                  <c:v>91164.44</c:v>
                </c:pt>
                <c:pt idx="1804">
                  <c:v>90839.331999999995</c:v>
                </c:pt>
                <c:pt idx="1805">
                  <c:v>90622.144</c:v>
                </c:pt>
                <c:pt idx="1806">
                  <c:v>90488.232000000004</c:v>
                </c:pt>
                <c:pt idx="1807">
                  <c:v>90408.127999999997</c:v>
                </c:pt>
                <c:pt idx="1808">
                  <c:v>90357.919200000004</c:v>
                </c:pt>
                <c:pt idx="1809">
                  <c:v>90324.5196</c:v>
                </c:pt>
                <c:pt idx="1810">
                  <c:v>90307.747600000002</c:v>
                </c:pt>
                <c:pt idx="1811">
                  <c:v>90306.525999999998</c:v>
                </c:pt>
                <c:pt idx="1812">
                  <c:v>90328.9136</c:v>
                </c:pt>
                <c:pt idx="1813">
                  <c:v>90382.474400000006</c:v>
                </c:pt>
                <c:pt idx="1814">
                  <c:v>90487.104000000007</c:v>
                </c:pt>
                <c:pt idx="1815">
                  <c:v>90674.316000000006</c:v>
                </c:pt>
                <c:pt idx="1816">
                  <c:v>90978.244000000006</c:v>
                </c:pt>
                <c:pt idx="1817">
                  <c:v>91390.8</c:v>
                </c:pt>
                <c:pt idx="1818">
                  <c:v>91737.763999999996</c:v>
                </c:pt>
                <c:pt idx="1819">
                  <c:v>91698.267999999996</c:v>
                </c:pt>
                <c:pt idx="1820">
                  <c:v>91318.952000000005</c:v>
                </c:pt>
                <c:pt idx="1821">
                  <c:v>90910.7</c:v>
                </c:pt>
                <c:pt idx="1822">
                  <c:v>90612.38</c:v>
                </c:pt>
                <c:pt idx="1823">
                  <c:v>90424.827999999994</c:v>
                </c:pt>
                <c:pt idx="1824">
                  <c:v>90313.587599999999</c:v>
                </c:pt>
                <c:pt idx="1825">
                  <c:v>90246.716799999995</c:v>
                </c:pt>
                <c:pt idx="1826">
                  <c:v>90202.468800000002</c:v>
                </c:pt>
                <c:pt idx="1827">
                  <c:v>90171.829599999997</c:v>
                </c:pt>
                <c:pt idx="1828">
                  <c:v>90148.727599999998</c:v>
                </c:pt>
                <c:pt idx="1829">
                  <c:v>90132.166400000002</c:v>
                </c:pt>
                <c:pt idx="1830">
                  <c:v>90120.488800000006</c:v>
                </c:pt>
                <c:pt idx="1831">
                  <c:v>90112.567200000005</c:v>
                </c:pt>
                <c:pt idx="1832">
                  <c:v>90107.724799999996</c:v>
                </c:pt>
                <c:pt idx="1833">
                  <c:v>90104.729200000002</c:v>
                </c:pt>
                <c:pt idx="1834">
                  <c:v>90105.554799999998</c:v>
                </c:pt>
                <c:pt idx="1835">
                  <c:v>90109.7788</c:v>
                </c:pt>
                <c:pt idx="1836">
                  <c:v>90118.754000000001</c:v>
                </c:pt>
                <c:pt idx="1837">
                  <c:v>90135.323600000003</c:v>
                </c:pt>
                <c:pt idx="1838">
                  <c:v>90164.671600000001</c:v>
                </c:pt>
                <c:pt idx="1839">
                  <c:v>90214.454800000007</c:v>
                </c:pt>
                <c:pt idx="1840">
                  <c:v>90292.112800000003</c:v>
                </c:pt>
                <c:pt idx="1841">
                  <c:v>90393.200800000006</c:v>
                </c:pt>
                <c:pt idx="1842">
                  <c:v>90474.644</c:v>
                </c:pt>
                <c:pt idx="1843">
                  <c:v>90480.676000000007</c:v>
                </c:pt>
                <c:pt idx="1844">
                  <c:v>90417.676000000007</c:v>
                </c:pt>
                <c:pt idx="1845">
                  <c:v>90352.590400000001</c:v>
                </c:pt>
                <c:pt idx="1846">
                  <c:v>90328.022800000006</c:v>
                </c:pt>
                <c:pt idx="1847">
                  <c:v>90348.807199999996</c:v>
                </c:pt>
                <c:pt idx="1848">
                  <c:v>90391.813200000004</c:v>
                </c:pt>
                <c:pt idx="1849">
                  <c:v>90407.915999999997</c:v>
                </c:pt>
                <c:pt idx="1850">
                  <c:v>90390.306800000006</c:v>
                </c:pt>
                <c:pt idx="1851">
                  <c:v>90389.874400000001</c:v>
                </c:pt>
                <c:pt idx="1852">
                  <c:v>90432.107999999993</c:v>
                </c:pt>
                <c:pt idx="1853">
                  <c:v>90494.596000000005</c:v>
                </c:pt>
                <c:pt idx="1854">
                  <c:v>90515.288</c:v>
                </c:pt>
                <c:pt idx="1855">
                  <c:v>90484.68</c:v>
                </c:pt>
                <c:pt idx="1856">
                  <c:v>90464.648000000001</c:v>
                </c:pt>
                <c:pt idx="1857">
                  <c:v>90511.028000000006</c:v>
                </c:pt>
                <c:pt idx="1858">
                  <c:v>90644.847999999998</c:v>
                </c:pt>
                <c:pt idx="1859">
                  <c:v>90847.72</c:v>
                </c:pt>
                <c:pt idx="1860">
                  <c:v>90996.448000000004</c:v>
                </c:pt>
                <c:pt idx="1861">
                  <c:v>90921.936000000002</c:v>
                </c:pt>
                <c:pt idx="1862">
                  <c:v>90693.312000000005</c:v>
                </c:pt>
                <c:pt idx="1863">
                  <c:v>90481.831999999995</c:v>
                </c:pt>
                <c:pt idx="1864">
                  <c:v>90337.717600000004</c:v>
                </c:pt>
                <c:pt idx="1865">
                  <c:v>90251.316800000001</c:v>
                </c:pt>
                <c:pt idx="1866">
                  <c:v>90203.74</c:v>
                </c:pt>
                <c:pt idx="1867">
                  <c:v>90181.012799999997</c:v>
                </c:pt>
                <c:pt idx="1868">
                  <c:v>90176.214399999997</c:v>
                </c:pt>
                <c:pt idx="1869">
                  <c:v>90187.496799999994</c:v>
                </c:pt>
                <c:pt idx="1870">
                  <c:v>90215.945999999996</c:v>
                </c:pt>
                <c:pt idx="1871">
                  <c:v>90253.573199999999</c:v>
                </c:pt>
                <c:pt idx="1872">
                  <c:v>90269.851599999995</c:v>
                </c:pt>
                <c:pt idx="1873">
                  <c:v>90250.658800000005</c:v>
                </c:pt>
                <c:pt idx="1874">
                  <c:v>90220.34</c:v>
                </c:pt>
                <c:pt idx="1875">
                  <c:v>90204.478000000003</c:v>
                </c:pt>
                <c:pt idx="1876">
                  <c:v>90213.5092</c:v>
                </c:pt>
                <c:pt idx="1877">
                  <c:v>90251.581200000001</c:v>
                </c:pt>
                <c:pt idx="1878">
                  <c:v>90324.61</c:v>
                </c:pt>
                <c:pt idx="1879">
                  <c:v>90426.403999999995</c:v>
                </c:pt>
                <c:pt idx="1880">
                  <c:v>90520.423999999999</c:v>
                </c:pt>
                <c:pt idx="1881">
                  <c:v>90560.563999999998</c:v>
                </c:pt>
                <c:pt idx="1882">
                  <c:v>90579.08</c:v>
                </c:pt>
                <c:pt idx="1883">
                  <c:v>90595.64</c:v>
                </c:pt>
                <c:pt idx="1884">
                  <c:v>90565.42</c:v>
                </c:pt>
                <c:pt idx="1885">
                  <c:v>90506.335999999996</c:v>
                </c:pt>
                <c:pt idx="1886">
                  <c:v>90485.351999999999</c:v>
                </c:pt>
                <c:pt idx="1887">
                  <c:v>90515.792000000001</c:v>
                </c:pt>
                <c:pt idx="1888">
                  <c:v>90550.812000000005</c:v>
                </c:pt>
                <c:pt idx="1889">
                  <c:v>90529.444000000003</c:v>
                </c:pt>
                <c:pt idx="1890">
                  <c:v>90481.923999999999</c:v>
                </c:pt>
                <c:pt idx="1891">
                  <c:v>90460.372000000003</c:v>
                </c:pt>
                <c:pt idx="1892">
                  <c:v>90466.304000000004</c:v>
                </c:pt>
                <c:pt idx="1893">
                  <c:v>90501.364000000001</c:v>
                </c:pt>
                <c:pt idx="1894">
                  <c:v>90573.6</c:v>
                </c:pt>
                <c:pt idx="1895">
                  <c:v>90661.648000000001</c:v>
                </c:pt>
                <c:pt idx="1896">
                  <c:v>90760.623999999996</c:v>
                </c:pt>
                <c:pt idx="1897">
                  <c:v>90936.748000000007</c:v>
                </c:pt>
                <c:pt idx="1898">
                  <c:v>91231.255999999994</c:v>
                </c:pt>
                <c:pt idx="1899">
                  <c:v>91540.547999999995</c:v>
                </c:pt>
                <c:pt idx="1900">
                  <c:v>91571.08</c:v>
                </c:pt>
                <c:pt idx="1901">
                  <c:v>91259.784</c:v>
                </c:pt>
                <c:pt idx="1902">
                  <c:v>90890.436000000002</c:v>
                </c:pt>
                <c:pt idx="1903">
                  <c:v>90618.284</c:v>
                </c:pt>
                <c:pt idx="1904">
                  <c:v>90450.024000000005</c:v>
                </c:pt>
                <c:pt idx="1905">
                  <c:v>90356.093599999993</c:v>
                </c:pt>
                <c:pt idx="1906">
                  <c:v>90309.164000000004</c:v>
                </c:pt>
                <c:pt idx="1907">
                  <c:v>90292.861199999999</c:v>
                </c:pt>
                <c:pt idx="1908">
                  <c:v>90301.658800000005</c:v>
                </c:pt>
                <c:pt idx="1909">
                  <c:v>90339.129199999996</c:v>
                </c:pt>
                <c:pt idx="1910">
                  <c:v>90415.872000000003</c:v>
                </c:pt>
                <c:pt idx="1911">
                  <c:v>90546.543999999994</c:v>
                </c:pt>
                <c:pt idx="1912">
                  <c:v>90735.812000000005</c:v>
                </c:pt>
                <c:pt idx="1913">
                  <c:v>90968.876000000004</c:v>
                </c:pt>
                <c:pt idx="1914">
                  <c:v>91173.767999999996</c:v>
                </c:pt>
                <c:pt idx="1915">
                  <c:v>91184.987999999998</c:v>
                </c:pt>
                <c:pt idx="1916">
                  <c:v>91018.3</c:v>
                </c:pt>
                <c:pt idx="1917">
                  <c:v>90846.1</c:v>
                </c:pt>
                <c:pt idx="1918">
                  <c:v>90703.856</c:v>
                </c:pt>
                <c:pt idx="1919">
                  <c:v>90582.248000000007</c:v>
                </c:pt>
                <c:pt idx="1920">
                  <c:v>90510.096000000005</c:v>
                </c:pt>
                <c:pt idx="1921">
                  <c:v>90496.271999999997</c:v>
                </c:pt>
                <c:pt idx="1922">
                  <c:v>90516.784</c:v>
                </c:pt>
                <c:pt idx="1923">
                  <c:v>90532.467999999993</c:v>
                </c:pt>
                <c:pt idx="1924">
                  <c:v>90548.432000000001</c:v>
                </c:pt>
                <c:pt idx="1925">
                  <c:v>90586.627999999997</c:v>
                </c:pt>
                <c:pt idx="1926">
                  <c:v>90624.436000000002</c:v>
                </c:pt>
                <c:pt idx="1927">
                  <c:v>90646.856</c:v>
                </c:pt>
                <c:pt idx="1928">
                  <c:v>90697.623999999996</c:v>
                </c:pt>
                <c:pt idx="1929">
                  <c:v>90808.54</c:v>
                </c:pt>
                <c:pt idx="1930">
                  <c:v>91007.516000000003</c:v>
                </c:pt>
                <c:pt idx="1931">
                  <c:v>91362.611999999994</c:v>
                </c:pt>
                <c:pt idx="1932">
                  <c:v>91910.207999999999</c:v>
                </c:pt>
                <c:pt idx="1933">
                  <c:v>92490.936000000002</c:v>
                </c:pt>
                <c:pt idx="1934">
                  <c:v>92618.144</c:v>
                </c:pt>
                <c:pt idx="1935">
                  <c:v>92129.88</c:v>
                </c:pt>
                <c:pt idx="1936">
                  <c:v>91502.284</c:v>
                </c:pt>
                <c:pt idx="1937">
                  <c:v>91031.816000000006</c:v>
                </c:pt>
                <c:pt idx="1938">
                  <c:v>90743.308000000005</c:v>
                </c:pt>
                <c:pt idx="1939">
                  <c:v>90587.34</c:v>
                </c:pt>
                <c:pt idx="1940">
                  <c:v>90507.816000000006</c:v>
                </c:pt>
                <c:pt idx="1941">
                  <c:v>90459.771999999997</c:v>
                </c:pt>
                <c:pt idx="1942">
                  <c:v>90432.563999999998</c:v>
                </c:pt>
                <c:pt idx="1943">
                  <c:v>90438.228000000003</c:v>
                </c:pt>
                <c:pt idx="1944">
                  <c:v>90483.56</c:v>
                </c:pt>
                <c:pt idx="1945">
                  <c:v>90561.063999999998</c:v>
                </c:pt>
                <c:pt idx="1946">
                  <c:v>90635.323999999993</c:v>
                </c:pt>
                <c:pt idx="1947">
                  <c:v>90681.716</c:v>
                </c:pt>
                <c:pt idx="1948">
                  <c:v>90760.86</c:v>
                </c:pt>
                <c:pt idx="1949">
                  <c:v>90941.54</c:v>
                </c:pt>
                <c:pt idx="1950">
                  <c:v>91236.736000000004</c:v>
                </c:pt>
                <c:pt idx="1951">
                  <c:v>91539.44</c:v>
                </c:pt>
                <c:pt idx="1952">
                  <c:v>91622.736000000004</c:v>
                </c:pt>
                <c:pt idx="1953">
                  <c:v>91519.831999999995</c:v>
                </c:pt>
                <c:pt idx="1954">
                  <c:v>91495.216</c:v>
                </c:pt>
                <c:pt idx="1955">
                  <c:v>91631.284</c:v>
                </c:pt>
                <c:pt idx="1956">
                  <c:v>91744.596000000005</c:v>
                </c:pt>
                <c:pt idx="1957">
                  <c:v>91574.864000000001</c:v>
                </c:pt>
                <c:pt idx="1958">
                  <c:v>91231.331999999995</c:v>
                </c:pt>
                <c:pt idx="1959">
                  <c:v>90939.64</c:v>
                </c:pt>
                <c:pt idx="1960">
                  <c:v>90738.872000000003</c:v>
                </c:pt>
                <c:pt idx="1961">
                  <c:v>90608.812000000005</c:v>
                </c:pt>
                <c:pt idx="1962">
                  <c:v>90543.22</c:v>
                </c:pt>
                <c:pt idx="1963">
                  <c:v>90523.884000000005</c:v>
                </c:pt>
                <c:pt idx="1964">
                  <c:v>90542.804000000004</c:v>
                </c:pt>
                <c:pt idx="1965">
                  <c:v>90620.656000000003</c:v>
                </c:pt>
                <c:pt idx="1966">
                  <c:v>90758.751999999993</c:v>
                </c:pt>
                <c:pt idx="1967">
                  <c:v>90878.376000000004</c:v>
                </c:pt>
                <c:pt idx="1968">
                  <c:v>90839.915999999997</c:v>
                </c:pt>
                <c:pt idx="1969">
                  <c:v>90676.464000000007</c:v>
                </c:pt>
                <c:pt idx="1970">
                  <c:v>90528.34</c:v>
                </c:pt>
                <c:pt idx="1971">
                  <c:v>90450.84</c:v>
                </c:pt>
                <c:pt idx="1972">
                  <c:v>90441.615999999995</c:v>
                </c:pt>
                <c:pt idx="1973">
                  <c:v>90470.792000000001</c:v>
                </c:pt>
                <c:pt idx="1974">
                  <c:v>90469.915999999997</c:v>
                </c:pt>
                <c:pt idx="1975">
                  <c:v>90404.816000000006</c:v>
                </c:pt>
                <c:pt idx="1976">
                  <c:v>90324.423599999995</c:v>
                </c:pt>
                <c:pt idx="1977">
                  <c:v>90269.614799999996</c:v>
                </c:pt>
                <c:pt idx="1978">
                  <c:v>90248.737599999993</c:v>
                </c:pt>
                <c:pt idx="1979">
                  <c:v>90258.433999999994</c:v>
                </c:pt>
                <c:pt idx="1980">
                  <c:v>90294.656000000003</c:v>
                </c:pt>
                <c:pt idx="1981">
                  <c:v>90345.478000000003</c:v>
                </c:pt>
                <c:pt idx="1982">
                  <c:v>90376.923200000005</c:v>
                </c:pt>
                <c:pt idx="1983">
                  <c:v>90369.407999999996</c:v>
                </c:pt>
                <c:pt idx="1984">
                  <c:v>90353.864799999996</c:v>
                </c:pt>
                <c:pt idx="1985">
                  <c:v>90340.161999999997</c:v>
                </c:pt>
                <c:pt idx="1986">
                  <c:v>90320.411999999997</c:v>
                </c:pt>
                <c:pt idx="1987">
                  <c:v>90318.003200000006</c:v>
                </c:pt>
                <c:pt idx="1988">
                  <c:v>90355.896800000002</c:v>
                </c:pt>
                <c:pt idx="1989">
                  <c:v>90436.407999999996</c:v>
                </c:pt>
                <c:pt idx="1990">
                  <c:v>90529.456000000006</c:v>
                </c:pt>
                <c:pt idx="1991">
                  <c:v>90556.928</c:v>
                </c:pt>
                <c:pt idx="1992">
                  <c:v>90511.884000000005</c:v>
                </c:pt>
                <c:pt idx="1993">
                  <c:v>90482.428</c:v>
                </c:pt>
                <c:pt idx="1994">
                  <c:v>90516.644</c:v>
                </c:pt>
                <c:pt idx="1995">
                  <c:v>90599.067999999999</c:v>
                </c:pt>
                <c:pt idx="1996">
                  <c:v>90638.732000000004</c:v>
                </c:pt>
                <c:pt idx="1997">
                  <c:v>90557.203999999998</c:v>
                </c:pt>
                <c:pt idx="1998">
                  <c:v>90426.228000000003</c:v>
                </c:pt>
                <c:pt idx="1999">
                  <c:v>90323.856400000004</c:v>
                </c:pt>
                <c:pt idx="2000">
                  <c:v>90260.234400000001</c:v>
                </c:pt>
                <c:pt idx="2001">
                  <c:v>90216.590800000005</c:v>
                </c:pt>
                <c:pt idx="2002">
                  <c:v>90180.026400000002</c:v>
                </c:pt>
                <c:pt idx="2003">
                  <c:v>90152.623600000006</c:v>
                </c:pt>
                <c:pt idx="2004">
                  <c:v>90135.003200000006</c:v>
                </c:pt>
                <c:pt idx="2005">
                  <c:v>90125.181200000006</c:v>
                </c:pt>
                <c:pt idx="2006">
                  <c:v>90121.122799999997</c:v>
                </c:pt>
                <c:pt idx="2007">
                  <c:v>90119.102799999993</c:v>
                </c:pt>
                <c:pt idx="2008">
                  <c:v>90123.482799999998</c:v>
                </c:pt>
                <c:pt idx="2009">
                  <c:v>90131.995999999999</c:v>
                </c:pt>
                <c:pt idx="2010">
                  <c:v>90145.719599999997</c:v>
                </c:pt>
                <c:pt idx="2011">
                  <c:v>90167.235199999996</c:v>
                </c:pt>
                <c:pt idx="2012">
                  <c:v>90199.745999999999</c:v>
                </c:pt>
                <c:pt idx="2013">
                  <c:v>90249.4</c:v>
                </c:pt>
                <c:pt idx="2014">
                  <c:v>90322.407600000006</c:v>
                </c:pt>
                <c:pt idx="2015">
                  <c:v>90418.504000000001</c:v>
                </c:pt>
                <c:pt idx="2016">
                  <c:v>90539.148000000001</c:v>
                </c:pt>
                <c:pt idx="2017">
                  <c:v>90682.652000000002</c:v>
                </c:pt>
                <c:pt idx="2018">
                  <c:v>90787.98</c:v>
                </c:pt>
                <c:pt idx="2019">
                  <c:v>90802.535999999993</c:v>
                </c:pt>
                <c:pt idx="2020">
                  <c:v>90817.888000000006</c:v>
                </c:pt>
                <c:pt idx="2021">
                  <c:v>90926.04</c:v>
                </c:pt>
                <c:pt idx="2022">
                  <c:v>91122.18</c:v>
                </c:pt>
                <c:pt idx="2023">
                  <c:v>91296.892000000007</c:v>
                </c:pt>
                <c:pt idx="2024">
                  <c:v>91331.58</c:v>
                </c:pt>
                <c:pt idx="2025">
                  <c:v>91298.92</c:v>
                </c:pt>
                <c:pt idx="2026">
                  <c:v>91390.543999999994</c:v>
                </c:pt>
                <c:pt idx="2027">
                  <c:v>91699.851999999999</c:v>
                </c:pt>
                <c:pt idx="2028">
                  <c:v>92144.932000000001</c:v>
                </c:pt>
                <c:pt idx="2029">
                  <c:v>92362.04</c:v>
                </c:pt>
                <c:pt idx="2030">
                  <c:v>92073.384000000005</c:v>
                </c:pt>
                <c:pt idx="2031">
                  <c:v>91607.06</c:v>
                </c:pt>
                <c:pt idx="2032">
                  <c:v>91272.683999999994</c:v>
                </c:pt>
                <c:pt idx="2033">
                  <c:v>91080.664000000004</c:v>
                </c:pt>
                <c:pt idx="2034">
                  <c:v>90901.843999999997</c:v>
                </c:pt>
                <c:pt idx="2035">
                  <c:v>90693.888000000006</c:v>
                </c:pt>
                <c:pt idx="2036">
                  <c:v>90518.127999999997</c:v>
                </c:pt>
                <c:pt idx="2037">
                  <c:v>90398.476800000004</c:v>
                </c:pt>
                <c:pt idx="2038">
                  <c:v>90326.362399999998</c:v>
                </c:pt>
                <c:pt idx="2039">
                  <c:v>90289.854800000001</c:v>
                </c:pt>
                <c:pt idx="2040">
                  <c:v>90282.339600000007</c:v>
                </c:pt>
                <c:pt idx="2041">
                  <c:v>90303.108399999997</c:v>
                </c:pt>
                <c:pt idx="2042">
                  <c:v>90357.14</c:v>
                </c:pt>
                <c:pt idx="2043">
                  <c:v>90441.084000000003</c:v>
                </c:pt>
                <c:pt idx="2044">
                  <c:v>90517</c:v>
                </c:pt>
                <c:pt idx="2045">
                  <c:v>90520.107999999993</c:v>
                </c:pt>
                <c:pt idx="2046">
                  <c:v>90472.436000000002</c:v>
                </c:pt>
                <c:pt idx="2047">
                  <c:v>90451.703999999998</c:v>
                </c:pt>
                <c:pt idx="2048">
                  <c:v>90497.944000000003</c:v>
                </c:pt>
                <c:pt idx="2049">
                  <c:v>90613.547999999995</c:v>
                </c:pt>
                <c:pt idx="2050">
                  <c:v>90747.936000000002</c:v>
                </c:pt>
                <c:pt idx="2051">
                  <c:v>90771.78</c:v>
                </c:pt>
                <c:pt idx="2052">
                  <c:v>90650.3</c:v>
                </c:pt>
                <c:pt idx="2053">
                  <c:v>90508.68</c:v>
                </c:pt>
                <c:pt idx="2054">
                  <c:v>90423.06</c:v>
                </c:pt>
                <c:pt idx="2055">
                  <c:v>90402.668000000005</c:v>
                </c:pt>
                <c:pt idx="2056">
                  <c:v>90439.847999999998</c:v>
                </c:pt>
                <c:pt idx="2057">
                  <c:v>90524.403999999995</c:v>
                </c:pt>
                <c:pt idx="2058">
                  <c:v>90608.032000000007</c:v>
                </c:pt>
                <c:pt idx="2059">
                  <c:v>90591.148000000001</c:v>
                </c:pt>
                <c:pt idx="2060">
                  <c:v>90475.043999999994</c:v>
                </c:pt>
                <c:pt idx="2061">
                  <c:v>90355.753599999996</c:v>
                </c:pt>
                <c:pt idx="2062">
                  <c:v>90275.884399999995</c:v>
                </c:pt>
                <c:pt idx="2063">
                  <c:v>90236.594800000006</c:v>
                </c:pt>
                <c:pt idx="2064">
                  <c:v>90231.2448</c:v>
                </c:pt>
                <c:pt idx="2065">
                  <c:v>90253.632800000007</c:v>
                </c:pt>
                <c:pt idx="2066">
                  <c:v>90295.089600000007</c:v>
                </c:pt>
                <c:pt idx="2067">
                  <c:v>90328.920400000003</c:v>
                </c:pt>
                <c:pt idx="2068">
                  <c:v>90335.494399999996</c:v>
                </c:pt>
                <c:pt idx="2069">
                  <c:v>90347.113200000007</c:v>
                </c:pt>
                <c:pt idx="2070">
                  <c:v>90400.92</c:v>
                </c:pt>
                <c:pt idx="2071">
                  <c:v>90498.483999999997</c:v>
                </c:pt>
                <c:pt idx="2072">
                  <c:v>90583.64</c:v>
                </c:pt>
                <c:pt idx="2073">
                  <c:v>90558.656000000003</c:v>
                </c:pt>
                <c:pt idx="2074">
                  <c:v>90444.54</c:v>
                </c:pt>
                <c:pt idx="2075">
                  <c:v>90334.338399999993</c:v>
                </c:pt>
                <c:pt idx="2076">
                  <c:v>90263.325599999996</c:v>
                </c:pt>
                <c:pt idx="2077">
                  <c:v>90228.994000000006</c:v>
                </c:pt>
                <c:pt idx="2078">
                  <c:v>90222.106799999994</c:v>
                </c:pt>
                <c:pt idx="2079">
                  <c:v>90239.487599999993</c:v>
                </c:pt>
                <c:pt idx="2080">
                  <c:v>90285.062000000005</c:v>
                </c:pt>
                <c:pt idx="2081">
                  <c:v>90364.674400000004</c:v>
                </c:pt>
                <c:pt idx="2082">
                  <c:v>90469.648000000001</c:v>
                </c:pt>
                <c:pt idx="2083">
                  <c:v>90549.244000000006</c:v>
                </c:pt>
                <c:pt idx="2084">
                  <c:v>90564.712</c:v>
                </c:pt>
                <c:pt idx="2085">
                  <c:v>90579.312000000005</c:v>
                </c:pt>
                <c:pt idx="2086">
                  <c:v>90652.004000000001</c:v>
                </c:pt>
                <c:pt idx="2087">
                  <c:v>90754.547999999995</c:v>
                </c:pt>
                <c:pt idx="2088">
                  <c:v>90787.02</c:v>
                </c:pt>
                <c:pt idx="2089">
                  <c:v>90729.495999999999</c:v>
                </c:pt>
                <c:pt idx="2090">
                  <c:v>90664.639999999999</c:v>
                </c:pt>
                <c:pt idx="2091">
                  <c:v>90616.751999999993</c:v>
                </c:pt>
                <c:pt idx="2092">
                  <c:v>90582.7</c:v>
                </c:pt>
                <c:pt idx="2093">
                  <c:v>90577.092000000004</c:v>
                </c:pt>
                <c:pt idx="2094">
                  <c:v>90572.491999999998</c:v>
                </c:pt>
                <c:pt idx="2095">
                  <c:v>90556.576000000001</c:v>
                </c:pt>
                <c:pt idx="2096">
                  <c:v>90579.512000000002</c:v>
                </c:pt>
                <c:pt idx="2097">
                  <c:v>90658.32</c:v>
                </c:pt>
                <c:pt idx="2098">
                  <c:v>90723.308000000005</c:v>
                </c:pt>
                <c:pt idx="2099">
                  <c:v>90679.804000000004</c:v>
                </c:pt>
                <c:pt idx="2100">
                  <c:v>90574.372000000003</c:v>
                </c:pt>
                <c:pt idx="2101">
                  <c:v>90480.903999999995</c:v>
                </c:pt>
                <c:pt idx="2102">
                  <c:v>90387.7736</c:v>
                </c:pt>
                <c:pt idx="2103">
                  <c:v>90297.547600000005</c:v>
                </c:pt>
                <c:pt idx="2104">
                  <c:v>90228.796400000007</c:v>
                </c:pt>
                <c:pt idx="2105">
                  <c:v>90185.063999999998</c:v>
                </c:pt>
                <c:pt idx="2106">
                  <c:v>90160.495999999999</c:v>
                </c:pt>
                <c:pt idx="2107">
                  <c:v>90149.464399999997</c:v>
                </c:pt>
                <c:pt idx="2108">
                  <c:v>90148.376000000004</c:v>
                </c:pt>
                <c:pt idx="2109">
                  <c:v>90158.315600000002</c:v>
                </c:pt>
                <c:pt idx="2110">
                  <c:v>90180.868400000007</c:v>
                </c:pt>
                <c:pt idx="2111">
                  <c:v>90223.386400000003</c:v>
                </c:pt>
                <c:pt idx="2112">
                  <c:v>90296.149600000004</c:v>
                </c:pt>
                <c:pt idx="2113">
                  <c:v>90408.084000000003</c:v>
                </c:pt>
                <c:pt idx="2114">
                  <c:v>90548.775999999998</c:v>
                </c:pt>
                <c:pt idx="2115">
                  <c:v>90654.62</c:v>
                </c:pt>
                <c:pt idx="2116">
                  <c:v>90676.712</c:v>
                </c:pt>
                <c:pt idx="2117">
                  <c:v>90697.687999999995</c:v>
                </c:pt>
                <c:pt idx="2118">
                  <c:v>90785.495999999999</c:v>
                </c:pt>
                <c:pt idx="2119">
                  <c:v>90880.176000000007</c:v>
                </c:pt>
                <c:pt idx="2120">
                  <c:v>90828.368000000002</c:v>
                </c:pt>
                <c:pt idx="2121">
                  <c:v>90639.244000000006</c:v>
                </c:pt>
                <c:pt idx="2122">
                  <c:v>90453.304000000004</c:v>
                </c:pt>
                <c:pt idx="2123">
                  <c:v>90326.245599999995</c:v>
                </c:pt>
                <c:pt idx="2124">
                  <c:v>90253.172000000006</c:v>
                </c:pt>
                <c:pt idx="2125">
                  <c:v>90213.021599999993</c:v>
                </c:pt>
                <c:pt idx="2126">
                  <c:v>90183.649600000004</c:v>
                </c:pt>
                <c:pt idx="2127">
                  <c:v>90154.728400000007</c:v>
                </c:pt>
                <c:pt idx="2128">
                  <c:v>90131.051999999996</c:v>
                </c:pt>
                <c:pt idx="2129">
                  <c:v>90114.9948</c:v>
                </c:pt>
                <c:pt idx="2130">
                  <c:v>90105.659599999999</c:v>
                </c:pt>
                <c:pt idx="2131">
                  <c:v>90101.713199999998</c:v>
                </c:pt>
                <c:pt idx="2132">
                  <c:v>90102.622000000003</c:v>
                </c:pt>
                <c:pt idx="2133">
                  <c:v>90107.915200000003</c:v>
                </c:pt>
                <c:pt idx="2134">
                  <c:v>90119.384399999995</c:v>
                </c:pt>
                <c:pt idx="2135">
                  <c:v>90136.693199999994</c:v>
                </c:pt>
                <c:pt idx="2136">
                  <c:v>90156.286800000002</c:v>
                </c:pt>
                <c:pt idx="2137">
                  <c:v>90173.241200000004</c:v>
                </c:pt>
                <c:pt idx="2138">
                  <c:v>90193.920800000007</c:v>
                </c:pt>
                <c:pt idx="2139">
                  <c:v>90227.232399999994</c:v>
                </c:pt>
                <c:pt idx="2140">
                  <c:v>90267.0092</c:v>
                </c:pt>
                <c:pt idx="2141">
                  <c:v>90292.799199999994</c:v>
                </c:pt>
                <c:pt idx="2142">
                  <c:v>90308.823199999999</c:v>
                </c:pt>
                <c:pt idx="2143">
                  <c:v>90349.169200000004</c:v>
                </c:pt>
                <c:pt idx="2144">
                  <c:v>90437.784</c:v>
                </c:pt>
                <c:pt idx="2145">
                  <c:v>90581.52</c:v>
                </c:pt>
                <c:pt idx="2146">
                  <c:v>90745.648000000001</c:v>
                </c:pt>
                <c:pt idx="2147">
                  <c:v>90834.135999999999</c:v>
                </c:pt>
                <c:pt idx="2148">
                  <c:v>90839.767999999996</c:v>
                </c:pt>
                <c:pt idx="2149">
                  <c:v>90885.604000000007</c:v>
                </c:pt>
                <c:pt idx="2150">
                  <c:v>91020.271999999997</c:v>
                </c:pt>
                <c:pt idx="2151">
                  <c:v>91147.528000000006</c:v>
                </c:pt>
                <c:pt idx="2152">
                  <c:v>91124.244000000006</c:v>
                </c:pt>
                <c:pt idx="2153">
                  <c:v>90982.584000000003</c:v>
                </c:pt>
                <c:pt idx="2154">
                  <c:v>90833.895999999993</c:v>
                </c:pt>
                <c:pt idx="2155">
                  <c:v>90710.543999999994</c:v>
                </c:pt>
                <c:pt idx="2156">
                  <c:v>90636.38</c:v>
                </c:pt>
                <c:pt idx="2157">
                  <c:v>90642.26</c:v>
                </c:pt>
                <c:pt idx="2158">
                  <c:v>90744.827999999994</c:v>
                </c:pt>
                <c:pt idx="2159">
                  <c:v>90970.7</c:v>
                </c:pt>
                <c:pt idx="2160">
                  <c:v>91323.707999999999</c:v>
                </c:pt>
                <c:pt idx="2161">
                  <c:v>91672.271999999997</c:v>
                </c:pt>
                <c:pt idx="2162">
                  <c:v>91705.775999999998</c:v>
                </c:pt>
                <c:pt idx="2163">
                  <c:v>91379.216</c:v>
                </c:pt>
                <c:pt idx="2164">
                  <c:v>90980.652000000002</c:v>
                </c:pt>
                <c:pt idx="2165">
                  <c:v>90682.06</c:v>
                </c:pt>
                <c:pt idx="2166">
                  <c:v>90498.7</c:v>
                </c:pt>
                <c:pt idx="2167">
                  <c:v>90398.851599999995</c:v>
                </c:pt>
                <c:pt idx="2168">
                  <c:v>90344.271600000007</c:v>
                </c:pt>
                <c:pt idx="2169">
                  <c:v>90318.88</c:v>
                </c:pt>
                <c:pt idx="2170">
                  <c:v>90325.987599999993</c:v>
                </c:pt>
                <c:pt idx="2171">
                  <c:v>90368.432000000001</c:v>
                </c:pt>
                <c:pt idx="2172">
                  <c:v>90430.7</c:v>
                </c:pt>
                <c:pt idx="2173">
                  <c:v>90456.292000000001</c:v>
                </c:pt>
                <c:pt idx="2174">
                  <c:v>90405.14</c:v>
                </c:pt>
                <c:pt idx="2175">
                  <c:v>90328.766799999998</c:v>
                </c:pt>
                <c:pt idx="2176">
                  <c:v>90275.065600000002</c:v>
                </c:pt>
                <c:pt idx="2177">
                  <c:v>90254.993199999997</c:v>
                </c:pt>
                <c:pt idx="2178">
                  <c:v>90268.541599999997</c:v>
                </c:pt>
                <c:pt idx="2179">
                  <c:v>90317.537200000006</c:v>
                </c:pt>
                <c:pt idx="2180">
                  <c:v>90410.543999999994</c:v>
                </c:pt>
                <c:pt idx="2181">
                  <c:v>90544.724000000002</c:v>
                </c:pt>
                <c:pt idx="2182">
                  <c:v>90664.588000000003</c:v>
                </c:pt>
                <c:pt idx="2183">
                  <c:v>90673.487999999998</c:v>
                </c:pt>
                <c:pt idx="2184">
                  <c:v>90604.343999999997</c:v>
                </c:pt>
                <c:pt idx="2185">
                  <c:v>90561.58</c:v>
                </c:pt>
                <c:pt idx="2186">
                  <c:v>90576.687999999995</c:v>
                </c:pt>
                <c:pt idx="2187">
                  <c:v>90643.72</c:v>
                </c:pt>
                <c:pt idx="2188">
                  <c:v>90709.532000000007</c:v>
                </c:pt>
                <c:pt idx="2189">
                  <c:v>90667.3</c:v>
                </c:pt>
                <c:pt idx="2190">
                  <c:v>90538.792000000001</c:v>
                </c:pt>
                <c:pt idx="2191">
                  <c:v>90426.62</c:v>
                </c:pt>
                <c:pt idx="2192">
                  <c:v>90358.325200000007</c:v>
                </c:pt>
                <c:pt idx="2193">
                  <c:v>90303.682000000001</c:v>
                </c:pt>
                <c:pt idx="2194">
                  <c:v>90240.712</c:v>
                </c:pt>
                <c:pt idx="2195">
                  <c:v>90185.648000000001</c:v>
                </c:pt>
                <c:pt idx="2196">
                  <c:v>90147.525200000004</c:v>
                </c:pt>
                <c:pt idx="2197">
                  <c:v>90124.695600000006</c:v>
                </c:pt>
                <c:pt idx="2198">
                  <c:v>90112.847599999994</c:v>
                </c:pt>
                <c:pt idx="2199">
                  <c:v>90107.486000000004</c:v>
                </c:pt>
                <c:pt idx="2200">
                  <c:v>90106.811600000001</c:v>
                </c:pt>
                <c:pt idx="2201">
                  <c:v>90113.777199999997</c:v>
                </c:pt>
                <c:pt idx="2202">
                  <c:v>90130.8704</c:v>
                </c:pt>
                <c:pt idx="2203">
                  <c:v>90154.407600000006</c:v>
                </c:pt>
                <c:pt idx="2204">
                  <c:v>90166.286399999997</c:v>
                </c:pt>
                <c:pt idx="2205">
                  <c:v>90150.183600000004</c:v>
                </c:pt>
                <c:pt idx="2206">
                  <c:v>90121.796000000002</c:v>
                </c:pt>
                <c:pt idx="2207">
                  <c:v>90098.810400000002</c:v>
                </c:pt>
                <c:pt idx="2208">
                  <c:v>90084.836800000005</c:v>
                </c:pt>
                <c:pt idx="2209">
                  <c:v>90078.364799999996</c:v>
                </c:pt>
                <c:pt idx="2210">
                  <c:v>90077.539600000004</c:v>
                </c:pt>
                <c:pt idx="2211">
                  <c:v>90081.721600000004</c:v>
                </c:pt>
                <c:pt idx="2212">
                  <c:v>90091.714000000007</c:v>
                </c:pt>
                <c:pt idx="2213">
                  <c:v>90110.044800000003</c:v>
                </c:pt>
                <c:pt idx="2214">
                  <c:v>90140.657200000001</c:v>
                </c:pt>
                <c:pt idx="2215">
                  <c:v>90186.737999999998</c:v>
                </c:pt>
                <c:pt idx="2216">
                  <c:v>90243.333599999998</c:v>
                </c:pt>
                <c:pt idx="2217">
                  <c:v>90293.9568</c:v>
                </c:pt>
                <c:pt idx="2218">
                  <c:v>90338.173999999999</c:v>
                </c:pt>
                <c:pt idx="2219">
                  <c:v>90367.694399999993</c:v>
                </c:pt>
                <c:pt idx="2220">
                  <c:v>90339.447199999995</c:v>
                </c:pt>
                <c:pt idx="2221">
                  <c:v>90266.017600000006</c:v>
                </c:pt>
                <c:pt idx="2222">
                  <c:v>90198.871599999999</c:v>
                </c:pt>
                <c:pt idx="2223">
                  <c:v>90154.4712</c:v>
                </c:pt>
                <c:pt idx="2224">
                  <c:v>90129.312399999995</c:v>
                </c:pt>
                <c:pt idx="2225">
                  <c:v>90118.261199999994</c:v>
                </c:pt>
                <c:pt idx="2226">
                  <c:v>90116.645999999993</c:v>
                </c:pt>
                <c:pt idx="2227">
                  <c:v>90121.932799999995</c:v>
                </c:pt>
                <c:pt idx="2228">
                  <c:v>90133.793600000005</c:v>
                </c:pt>
                <c:pt idx="2229">
                  <c:v>90154.455600000001</c:v>
                </c:pt>
                <c:pt idx="2230">
                  <c:v>90187.818799999994</c:v>
                </c:pt>
                <c:pt idx="2231">
                  <c:v>90240.699600000007</c:v>
                </c:pt>
                <c:pt idx="2232">
                  <c:v>90321.559200000003</c:v>
                </c:pt>
                <c:pt idx="2233">
                  <c:v>90433.876000000004</c:v>
                </c:pt>
                <c:pt idx="2234">
                  <c:v>90563.975999999995</c:v>
                </c:pt>
                <c:pt idx="2235">
                  <c:v>90709.292000000001</c:v>
                </c:pt>
                <c:pt idx="2236">
                  <c:v>90888.22</c:v>
                </c:pt>
                <c:pt idx="2237">
                  <c:v>91045.491999999998</c:v>
                </c:pt>
                <c:pt idx="2238">
                  <c:v>91115.411999999997</c:v>
                </c:pt>
                <c:pt idx="2239">
                  <c:v>91154.164000000004</c:v>
                </c:pt>
                <c:pt idx="2240">
                  <c:v>91132.68</c:v>
                </c:pt>
                <c:pt idx="2241">
                  <c:v>91017.156000000003</c:v>
                </c:pt>
                <c:pt idx="2242">
                  <c:v>90931.551999999996</c:v>
                </c:pt>
                <c:pt idx="2243">
                  <c:v>90940.271999999997</c:v>
                </c:pt>
                <c:pt idx="2244">
                  <c:v>90959.792000000001</c:v>
                </c:pt>
                <c:pt idx="2245">
                  <c:v>90871.644</c:v>
                </c:pt>
                <c:pt idx="2246">
                  <c:v>90721.331999999995</c:v>
                </c:pt>
                <c:pt idx="2247">
                  <c:v>90616.903999999995</c:v>
                </c:pt>
                <c:pt idx="2248">
                  <c:v>90598.255999999994</c:v>
                </c:pt>
                <c:pt idx="2249">
                  <c:v>90645.428</c:v>
                </c:pt>
                <c:pt idx="2250">
                  <c:v>90677.288</c:v>
                </c:pt>
              </c:numCache>
            </c:numRef>
          </c:yVal>
          <c:smooth val="0"/>
          <c:extLst xmlns:c16r2="http://schemas.microsoft.com/office/drawing/2015/06/chart">
            <c:ext xmlns:c16="http://schemas.microsoft.com/office/drawing/2014/chart" uri="{C3380CC4-5D6E-409C-BE32-E72D297353CC}">
              <c16:uniqueId val="{00000000-7503-4D2A-9BB7-040C3104DA2D}"/>
            </c:ext>
          </c:extLst>
        </c:ser>
        <c:ser>
          <c:idx val="0"/>
          <c:order val="1"/>
          <c:tx>
            <c:v>Measured (EA647)</c:v>
          </c:tx>
          <c:spPr>
            <a:ln w="12700" cap="rnd">
              <a:solidFill>
                <a:schemeClr val="accent1"/>
              </a:solidFill>
              <a:round/>
            </a:ln>
            <a:effectLst/>
          </c:spPr>
          <c:marker>
            <c:symbol val="none"/>
          </c:marker>
          <c:xVal>
            <c:numRef>
              <c:f>'ea647'!$A$1:$A$2252</c:f>
              <c:numCache>
                <c:formatCode>General</c:formatCode>
                <c:ptCount val="2252"/>
                <c:pt idx="0">
                  <c:v>5.02971127</c:v>
                </c:pt>
                <c:pt idx="1">
                  <c:v>5.0631338069999998</c:v>
                </c:pt>
                <c:pt idx="2">
                  <c:v>5.0965563439999997</c:v>
                </c:pt>
                <c:pt idx="3">
                  <c:v>5.1299788819999996</c:v>
                </c:pt>
                <c:pt idx="4">
                  <c:v>5.1634014190000004</c:v>
                </c:pt>
                <c:pt idx="5">
                  <c:v>5.1968239560000002</c:v>
                </c:pt>
                <c:pt idx="6">
                  <c:v>5.2302464930000001</c:v>
                </c:pt>
                <c:pt idx="7">
                  <c:v>5.2636690310000001</c:v>
                </c:pt>
                <c:pt idx="8">
                  <c:v>5.2970915679999999</c:v>
                </c:pt>
                <c:pt idx="9">
                  <c:v>5.3305141049999998</c:v>
                </c:pt>
                <c:pt idx="10">
                  <c:v>5.3639366419999996</c:v>
                </c:pt>
                <c:pt idx="11">
                  <c:v>5.3973591799999996</c:v>
                </c:pt>
                <c:pt idx="12">
                  <c:v>5.4307817170000003</c:v>
                </c:pt>
                <c:pt idx="13">
                  <c:v>5.4642042540000002</c:v>
                </c:pt>
                <c:pt idx="14">
                  <c:v>5.4976267910000001</c:v>
                </c:pt>
                <c:pt idx="15">
                  <c:v>5.531049329</c:v>
                </c:pt>
                <c:pt idx="16">
                  <c:v>5.5644718659999999</c:v>
                </c:pt>
                <c:pt idx="17">
                  <c:v>5.5978944029999997</c:v>
                </c:pt>
                <c:pt idx="18">
                  <c:v>5.6313169399999996</c:v>
                </c:pt>
                <c:pt idx="19">
                  <c:v>5.6647394780000004</c:v>
                </c:pt>
                <c:pt idx="20">
                  <c:v>5.6981620150000003</c:v>
                </c:pt>
                <c:pt idx="21">
                  <c:v>5.7315845520000002</c:v>
                </c:pt>
                <c:pt idx="22">
                  <c:v>5.765007089</c:v>
                </c:pt>
                <c:pt idx="23">
                  <c:v>5.798429627</c:v>
                </c:pt>
                <c:pt idx="24">
                  <c:v>5.8318521639999998</c:v>
                </c:pt>
                <c:pt idx="25">
                  <c:v>5.8652747009999997</c:v>
                </c:pt>
                <c:pt idx="26">
                  <c:v>5.8986972379999996</c:v>
                </c:pt>
                <c:pt idx="27">
                  <c:v>5.9321197760000004</c:v>
                </c:pt>
                <c:pt idx="28">
                  <c:v>5.9655423130000003</c:v>
                </c:pt>
                <c:pt idx="29">
                  <c:v>5.9989648500000001</c:v>
                </c:pt>
                <c:pt idx="30">
                  <c:v>6.032387387</c:v>
                </c:pt>
                <c:pt idx="31">
                  <c:v>6.0658099239999999</c:v>
                </c:pt>
                <c:pt idx="32">
                  <c:v>6.0992324619999998</c:v>
                </c:pt>
                <c:pt idx="33">
                  <c:v>6.1326549989999997</c:v>
                </c:pt>
                <c:pt idx="34">
                  <c:v>6.1660775360000004</c:v>
                </c:pt>
                <c:pt idx="35">
                  <c:v>6.1995000730000003</c:v>
                </c:pt>
                <c:pt idx="36">
                  <c:v>6.2329226110000002</c:v>
                </c:pt>
                <c:pt idx="37">
                  <c:v>6.2663451480000001</c:v>
                </c:pt>
                <c:pt idx="38">
                  <c:v>6.299767685</c:v>
                </c:pt>
                <c:pt idx="39">
                  <c:v>6.3331902219999998</c:v>
                </c:pt>
                <c:pt idx="40">
                  <c:v>6.3666127599999998</c:v>
                </c:pt>
                <c:pt idx="41">
                  <c:v>6.4000352969999996</c:v>
                </c:pt>
                <c:pt idx="42">
                  <c:v>6.4334578340000004</c:v>
                </c:pt>
                <c:pt idx="43">
                  <c:v>6.4668803710000002</c:v>
                </c:pt>
                <c:pt idx="44">
                  <c:v>6.5003029090000002</c:v>
                </c:pt>
                <c:pt idx="45">
                  <c:v>6.533725446</c:v>
                </c:pt>
                <c:pt idx="46">
                  <c:v>6.5671479829999999</c:v>
                </c:pt>
                <c:pt idx="47">
                  <c:v>6.6005705199999998</c:v>
                </c:pt>
                <c:pt idx="48">
                  <c:v>6.6339930579999997</c:v>
                </c:pt>
                <c:pt idx="49">
                  <c:v>6.6674155949999996</c:v>
                </c:pt>
                <c:pt idx="50">
                  <c:v>6.7008381320000003</c:v>
                </c:pt>
                <c:pt idx="51">
                  <c:v>6.7342606690000002</c:v>
                </c:pt>
                <c:pt idx="52">
                  <c:v>6.7676832070000001</c:v>
                </c:pt>
                <c:pt idx="53">
                  <c:v>6.801105744</c:v>
                </c:pt>
                <c:pt idx="54">
                  <c:v>6.8345282809999999</c:v>
                </c:pt>
                <c:pt idx="55">
                  <c:v>6.8679508179999997</c:v>
                </c:pt>
                <c:pt idx="56">
                  <c:v>6.9013733559999997</c:v>
                </c:pt>
                <c:pt idx="57">
                  <c:v>6.9347958930000004</c:v>
                </c:pt>
                <c:pt idx="58">
                  <c:v>6.9682184300000003</c:v>
                </c:pt>
                <c:pt idx="59">
                  <c:v>7.0016409670000002</c:v>
                </c:pt>
                <c:pt idx="60">
                  <c:v>7.035063504</c:v>
                </c:pt>
                <c:pt idx="61">
                  <c:v>7.068486042</c:v>
                </c:pt>
                <c:pt idx="62">
                  <c:v>7.1019085789999998</c:v>
                </c:pt>
                <c:pt idx="63">
                  <c:v>7.1353311159999997</c:v>
                </c:pt>
                <c:pt idx="64">
                  <c:v>7.1687536529999996</c:v>
                </c:pt>
                <c:pt idx="65">
                  <c:v>7.2021761910000004</c:v>
                </c:pt>
                <c:pt idx="66">
                  <c:v>7.2355987280000003</c:v>
                </c:pt>
                <c:pt idx="67">
                  <c:v>7.2690212650000001</c:v>
                </c:pt>
                <c:pt idx="68">
                  <c:v>7.302443802</c:v>
                </c:pt>
                <c:pt idx="69">
                  <c:v>7.3358663399999999</c:v>
                </c:pt>
                <c:pt idx="70">
                  <c:v>7.3692888769999998</c:v>
                </c:pt>
                <c:pt idx="71">
                  <c:v>7.4027114139999997</c:v>
                </c:pt>
                <c:pt idx="72">
                  <c:v>7.4361339510000004</c:v>
                </c:pt>
                <c:pt idx="73">
                  <c:v>7.4695564890000004</c:v>
                </c:pt>
                <c:pt idx="74">
                  <c:v>7.5029790260000002</c:v>
                </c:pt>
                <c:pt idx="75">
                  <c:v>7.5364015630000001</c:v>
                </c:pt>
                <c:pt idx="76">
                  <c:v>7.5698240999999999</c:v>
                </c:pt>
                <c:pt idx="77">
                  <c:v>7.6032466379999999</c:v>
                </c:pt>
                <c:pt idx="78">
                  <c:v>7.6366691749999998</c:v>
                </c:pt>
                <c:pt idx="79">
                  <c:v>7.6700917119999996</c:v>
                </c:pt>
                <c:pt idx="80">
                  <c:v>7.7035142490000004</c:v>
                </c:pt>
                <c:pt idx="81">
                  <c:v>7.7369367870000003</c:v>
                </c:pt>
                <c:pt idx="82">
                  <c:v>7.7703593240000002</c:v>
                </c:pt>
                <c:pt idx="83">
                  <c:v>7.803781861</c:v>
                </c:pt>
                <c:pt idx="84">
                  <c:v>7.8372043979999999</c:v>
                </c:pt>
                <c:pt idx="85">
                  <c:v>7.8706269359999999</c:v>
                </c:pt>
                <c:pt idx="86">
                  <c:v>7.9040494729999997</c:v>
                </c:pt>
                <c:pt idx="87">
                  <c:v>7.9374720099999996</c:v>
                </c:pt>
                <c:pt idx="88">
                  <c:v>7.9708945470000003</c:v>
                </c:pt>
                <c:pt idx="89">
                  <c:v>8.0043170850000003</c:v>
                </c:pt>
                <c:pt idx="90">
                  <c:v>8.0377396220000001</c:v>
                </c:pt>
                <c:pt idx="91">
                  <c:v>8.071162159</c:v>
                </c:pt>
                <c:pt idx="92">
                  <c:v>8.1045846959999999</c:v>
                </c:pt>
                <c:pt idx="93">
                  <c:v>8.1380072329999997</c:v>
                </c:pt>
                <c:pt idx="94">
                  <c:v>8.1714297709999997</c:v>
                </c:pt>
                <c:pt idx="95">
                  <c:v>8.2048523079999995</c:v>
                </c:pt>
                <c:pt idx="96">
                  <c:v>8.2382748449999994</c:v>
                </c:pt>
                <c:pt idx="97">
                  <c:v>8.2716973819999993</c:v>
                </c:pt>
                <c:pt idx="98">
                  <c:v>8.3051199199999992</c:v>
                </c:pt>
                <c:pt idx="99">
                  <c:v>8.3385424570000009</c:v>
                </c:pt>
                <c:pt idx="100">
                  <c:v>8.3719649940000007</c:v>
                </c:pt>
                <c:pt idx="101">
                  <c:v>8.4053875310000006</c:v>
                </c:pt>
                <c:pt idx="102">
                  <c:v>8.4388100690000005</c:v>
                </c:pt>
                <c:pt idx="103">
                  <c:v>8.4722326060000004</c:v>
                </c:pt>
                <c:pt idx="104">
                  <c:v>8.5056551430000003</c:v>
                </c:pt>
                <c:pt idx="105">
                  <c:v>8.5390776800000001</c:v>
                </c:pt>
                <c:pt idx="106">
                  <c:v>8.5725002180000001</c:v>
                </c:pt>
                <c:pt idx="107">
                  <c:v>8.6059227549999999</c:v>
                </c:pt>
                <c:pt idx="108">
                  <c:v>8.6393452919999998</c:v>
                </c:pt>
                <c:pt idx="109">
                  <c:v>8.6727678289999997</c:v>
                </c:pt>
                <c:pt idx="110">
                  <c:v>8.7061903669999996</c:v>
                </c:pt>
                <c:pt idx="111">
                  <c:v>8.7396129039999995</c:v>
                </c:pt>
                <c:pt idx="112">
                  <c:v>8.7730354409999993</c:v>
                </c:pt>
                <c:pt idx="113">
                  <c:v>8.8064579779999992</c:v>
                </c:pt>
                <c:pt idx="114">
                  <c:v>8.8398805159999991</c:v>
                </c:pt>
                <c:pt idx="115">
                  <c:v>8.8733030530000008</c:v>
                </c:pt>
                <c:pt idx="116">
                  <c:v>8.9067255900000006</c:v>
                </c:pt>
                <c:pt idx="117">
                  <c:v>8.9401481270000005</c:v>
                </c:pt>
                <c:pt idx="118">
                  <c:v>8.9735706650000004</c:v>
                </c:pt>
                <c:pt idx="119">
                  <c:v>9.0069932020000003</c:v>
                </c:pt>
                <c:pt idx="120">
                  <c:v>9.0404157390000002</c:v>
                </c:pt>
                <c:pt idx="121">
                  <c:v>9.073838276</c:v>
                </c:pt>
                <c:pt idx="122">
                  <c:v>9.1072608129999999</c:v>
                </c:pt>
                <c:pt idx="123">
                  <c:v>9.1406833509999998</c:v>
                </c:pt>
                <c:pt idx="124">
                  <c:v>9.1741058879999997</c:v>
                </c:pt>
                <c:pt idx="125">
                  <c:v>9.2075284249999996</c:v>
                </c:pt>
                <c:pt idx="126">
                  <c:v>9.2409509619999994</c:v>
                </c:pt>
                <c:pt idx="127">
                  <c:v>9.2743734999999994</c:v>
                </c:pt>
                <c:pt idx="128">
                  <c:v>9.3077960369999992</c:v>
                </c:pt>
                <c:pt idx="129">
                  <c:v>9.3412185740000009</c:v>
                </c:pt>
                <c:pt idx="130">
                  <c:v>9.3746411110000007</c:v>
                </c:pt>
                <c:pt idx="131">
                  <c:v>9.4080636490000007</c:v>
                </c:pt>
                <c:pt idx="132">
                  <c:v>9.4414861860000006</c:v>
                </c:pt>
                <c:pt idx="133">
                  <c:v>9.4749087230000004</c:v>
                </c:pt>
                <c:pt idx="134">
                  <c:v>9.5083312600000003</c:v>
                </c:pt>
                <c:pt idx="135">
                  <c:v>9.5417537980000002</c:v>
                </c:pt>
                <c:pt idx="136">
                  <c:v>9.5751763350000001</c:v>
                </c:pt>
                <c:pt idx="137">
                  <c:v>9.608598872</c:v>
                </c:pt>
                <c:pt idx="138">
                  <c:v>9.6420214089999998</c:v>
                </c:pt>
                <c:pt idx="139">
                  <c:v>9.6754439469999998</c:v>
                </c:pt>
                <c:pt idx="140">
                  <c:v>9.7088664839999996</c:v>
                </c:pt>
                <c:pt idx="141">
                  <c:v>9.7422890209999995</c:v>
                </c:pt>
                <c:pt idx="142">
                  <c:v>9.7757115579999994</c:v>
                </c:pt>
                <c:pt idx="143">
                  <c:v>9.8091340959999993</c:v>
                </c:pt>
                <c:pt idx="144">
                  <c:v>9.8425566329999992</c:v>
                </c:pt>
                <c:pt idx="145">
                  <c:v>9.8759791700000008</c:v>
                </c:pt>
                <c:pt idx="146">
                  <c:v>9.9094017070000007</c:v>
                </c:pt>
                <c:pt idx="147">
                  <c:v>9.9428242450000006</c:v>
                </c:pt>
                <c:pt idx="148">
                  <c:v>9.9762467820000005</c:v>
                </c:pt>
                <c:pt idx="149">
                  <c:v>10.009669319</c:v>
                </c:pt>
                <c:pt idx="150">
                  <c:v>10.043091856</c:v>
                </c:pt>
                <c:pt idx="151">
                  <c:v>10.076514393</c:v>
                </c:pt>
                <c:pt idx="152">
                  <c:v>10.109936931</c:v>
                </c:pt>
                <c:pt idx="153">
                  <c:v>10.143359468</c:v>
                </c:pt>
                <c:pt idx="154">
                  <c:v>10.176782005</c:v>
                </c:pt>
                <c:pt idx="155">
                  <c:v>10.210204542</c:v>
                </c:pt>
                <c:pt idx="156">
                  <c:v>10.24362708</c:v>
                </c:pt>
                <c:pt idx="157">
                  <c:v>10.277049616999999</c:v>
                </c:pt>
                <c:pt idx="158">
                  <c:v>10.310472153999999</c:v>
                </c:pt>
                <c:pt idx="159">
                  <c:v>10.343894690999999</c:v>
                </c:pt>
                <c:pt idx="160">
                  <c:v>10.377317229000001</c:v>
                </c:pt>
                <c:pt idx="161">
                  <c:v>10.410739766000001</c:v>
                </c:pt>
                <c:pt idx="162">
                  <c:v>10.444162303000001</c:v>
                </c:pt>
                <c:pt idx="163">
                  <c:v>10.47758484</c:v>
                </c:pt>
                <c:pt idx="164">
                  <c:v>10.511007378</c:v>
                </c:pt>
                <c:pt idx="165">
                  <c:v>10.544429915</c:v>
                </c:pt>
                <c:pt idx="166">
                  <c:v>10.577852452</c:v>
                </c:pt>
                <c:pt idx="167">
                  <c:v>10.611274989</c:v>
                </c:pt>
                <c:pt idx="168">
                  <c:v>10.644697527</c:v>
                </c:pt>
                <c:pt idx="169">
                  <c:v>10.678120064</c:v>
                </c:pt>
                <c:pt idx="170">
                  <c:v>10.711542601</c:v>
                </c:pt>
                <c:pt idx="171">
                  <c:v>10.744965138</c:v>
                </c:pt>
                <c:pt idx="172">
                  <c:v>10.778387675999999</c:v>
                </c:pt>
                <c:pt idx="173">
                  <c:v>10.811810212999999</c:v>
                </c:pt>
                <c:pt idx="174">
                  <c:v>10.845232749999999</c:v>
                </c:pt>
                <c:pt idx="175">
                  <c:v>10.878655287000001</c:v>
                </c:pt>
                <c:pt idx="176">
                  <c:v>10.912077825000001</c:v>
                </c:pt>
                <c:pt idx="177">
                  <c:v>10.945500362000001</c:v>
                </c:pt>
                <c:pt idx="178">
                  <c:v>10.978922899000001</c:v>
                </c:pt>
                <c:pt idx="179">
                  <c:v>11.012345436</c:v>
                </c:pt>
                <c:pt idx="180">
                  <c:v>11.045767973</c:v>
                </c:pt>
                <c:pt idx="181">
                  <c:v>11.079190511</c:v>
                </c:pt>
                <c:pt idx="182">
                  <c:v>11.112613048</c:v>
                </c:pt>
                <c:pt idx="183">
                  <c:v>11.146035585</c:v>
                </c:pt>
                <c:pt idx="184">
                  <c:v>11.179458122</c:v>
                </c:pt>
                <c:pt idx="185">
                  <c:v>11.21288066</c:v>
                </c:pt>
                <c:pt idx="186">
                  <c:v>11.246303197</c:v>
                </c:pt>
                <c:pt idx="187">
                  <c:v>11.279725733999999</c:v>
                </c:pt>
                <c:pt idx="188">
                  <c:v>11.313148270999999</c:v>
                </c:pt>
                <c:pt idx="189">
                  <c:v>11.346570808999999</c:v>
                </c:pt>
                <c:pt idx="190">
                  <c:v>11.379993345999999</c:v>
                </c:pt>
                <c:pt idx="191">
                  <c:v>11.413415883000001</c:v>
                </c:pt>
                <c:pt idx="192">
                  <c:v>11.446838420000001</c:v>
                </c:pt>
                <c:pt idx="193">
                  <c:v>11.480260958000001</c:v>
                </c:pt>
                <c:pt idx="194">
                  <c:v>11.513683495</c:v>
                </c:pt>
                <c:pt idx="195">
                  <c:v>11.547106032</c:v>
                </c:pt>
                <c:pt idx="196">
                  <c:v>11.580528569</c:v>
                </c:pt>
                <c:pt idx="197">
                  <c:v>11.613951107</c:v>
                </c:pt>
                <c:pt idx="198">
                  <c:v>11.647373644</c:v>
                </c:pt>
                <c:pt idx="199">
                  <c:v>11.680796181</c:v>
                </c:pt>
                <c:pt idx="200">
                  <c:v>11.714218718</c:v>
                </c:pt>
                <c:pt idx="201">
                  <c:v>11.747641256</c:v>
                </c:pt>
                <c:pt idx="202">
                  <c:v>11.781063793</c:v>
                </c:pt>
                <c:pt idx="203">
                  <c:v>11.814486329999999</c:v>
                </c:pt>
                <c:pt idx="204">
                  <c:v>11.847908866999999</c:v>
                </c:pt>
                <c:pt idx="205">
                  <c:v>11.881331404999999</c:v>
                </c:pt>
                <c:pt idx="206">
                  <c:v>11.914753942000001</c:v>
                </c:pt>
                <c:pt idx="207">
                  <c:v>11.948176479000001</c:v>
                </c:pt>
                <c:pt idx="208">
                  <c:v>11.981599016000001</c:v>
                </c:pt>
                <c:pt idx="209">
                  <c:v>12.015021554</c:v>
                </c:pt>
                <c:pt idx="210">
                  <c:v>12.048444091</c:v>
                </c:pt>
                <c:pt idx="211">
                  <c:v>12.081866628</c:v>
                </c:pt>
                <c:pt idx="212">
                  <c:v>12.115289165</c:v>
                </c:pt>
                <c:pt idx="213">
                  <c:v>12.148711702</c:v>
                </c:pt>
                <c:pt idx="214">
                  <c:v>12.18213424</c:v>
                </c:pt>
                <c:pt idx="215">
                  <c:v>12.215556777</c:v>
                </c:pt>
                <c:pt idx="216">
                  <c:v>12.248979314</c:v>
                </c:pt>
                <c:pt idx="217">
                  <c:v>12.282401850999999</c:v>
                </c:pt>
                <c:pt idx="218">
                  <c:v>12.315824388999999</c:v>
                </c:pt>
                <c:pt idx="219">
                  <c:v>12.349246925999999</c:v>
                </c:pt>
                <c:pt idx="220">
                  <c:v>12.382669462999999</c:v>
                </c:pt>
                <c:pt idx="221">
                  <c:v>12.416092000000001</c:v>
                </c:pt>
                <c:pt idx="222">
                  <c:v>12.449514538000001</c:v>
                </c:pt>
                <c:pt idx="223">
                  <c:v>12.482937075000001</c:v>
                </c:pt>
                <c:pt idx="224">
                  <c:v>12.516359612</c:v>
                </c:pt>
                <c:pt idx="225">
                  <c:v>12.549782149</c:v>
                </c:pt>
                <c:pt idx="226">
                  <c:v>12.583204687</c:v>
                </c:pt>
                <c:pt idx="227">
                  <c:v>12.616627224</c:v>
                </c:pt>
                <c:pt idx="228">
                  <c:v>12.650049761</c:v>
                </c:pt>
                <c:pt idx="229">
                  <c:v>12.683472298</c:v>
                </c:pt>
                <c:pt idx="230">
                  <c:v>12.716894836</c:v>
                </c:pt>
                <c:pt idx="231">
                  <c:v>12.750317373</c:v>
                </c:pt>
                <c:pt idx="232">
                  <c:v>12.78373991</c:v>
                </c:pt>
                <c:pt idx="233">
                  <c:v>12.817162446999999</c:v>
                </c:pt>
                <c:pt idx="234">
                  <c:v>12.850584984999999</c:v>
                </c:pt>
                <c:pt idx="235">
                  <c:v>12.884007521999999</c:v>
                </c:pt>
                <c:pt idx="236">
                  <c:v>12.917430059000001</c:v>
                </c:pt>
                <c:pt idx="237">
                  <c:v>12.950852596000001</c:v>
                </c:pt>
                <c:pt idx="238">
                  <c:v>12.984275134000001</c:v>
                </c:pt>
                <c:pt idx="239">
                  <c:v>13.017697671000001</c:v>
                </c:pt>
                <c:pt idx="240">
                  <c:v>13.051120208</c:v>
                </c:pt>
                <c:pt idx="241">
                  <c:v>13.084542745</c:v>
                </c:pt>
                <c:pt idx="242">
                  <c:v>13.117965282</c:v>
                </c:pt>
                <c:pt idx="243">
                  <c:v>13.15138782</c:v>
                </c:pt>
                <c:pt idx="244">
                  <c:v>13.184810357</c:v>
                </c:pt>
                <c:pt idx="245">
                  <c:v>13.218232894</c:v>
                </c:pt>
                <c:pt idx="246">
                  <c:v>13.251655431</c:v>
                </c:pt>
                <c:pt idx="247">
                  <c:v>13.285077969</c:v>
                </c:pt>
                <c:pt idx="248">
                  <c:v>13.318500505999999</c:v>
                </c:pt>
                <c:pt idx="249">
                  <c:v>13.351923042999999</c:v>
                </c:pt>
                <c:pt idx="250">
                  <c:v>13.385345579999999</c:v>
                </c:pt>
                <c:pt idx="251">
                  <c:v>13.418768117999999</c:v>
                </c:pt>
                <c:pt idx="252">
                  <c:v>13.452190655000001</c:v>
                </c:pt>
                <c:pt idx="253">
                  <c:v>13.485613192000001</c:v>
                </c:pt>
                <c:pt idx="254">
                  <c:v>13.519035729000001</c:v>
                </c:pt>
                <c:pt idx="255">
                  <c:v>13.552458267</c:v>
                </c:pt>
                <c:pt idx="256">
                  <c:v>13.585880804</c:v>
                </c:pt>
                <c:pt idx="257">
                  <c:v>13.619303341</c:v>
                </c:pt>
                <c:pt idx="258">
                  <c:v>13.652725878</c:v>
                </c:pt>
                <c:pt idx="259">
                  <c:v>13.686148416</c:v>
                </c:pt>
                <c:pt idx="260">
                  <c:v>13.719570953</c:v>
                </c:pt>
                <c:pt idx="261">
                  <c:v>13.75299349</c:v>
                </c:pt>
                <c:pt idx="262">
                  <c:v>13.786416027</c:v>
                </c:pt>
                <c:pt idx="263">
                  <c:v>13.819838565</c:v>
                </c:pt>
                <c:pt idx="264">
                  <c:v>13.853261101999999</c:v>
                </c:pt>
                <c:pt idx="265">
                  <c:v>13.886683638999999</c:v>
                </c:pt>
                <c:pt idx="266">
                  <c:v>13.920106176000001</c:v>
                </c:pt>
                <c:pt idx="267">
                  <c:v>13.953528714000001</c:v>
                </c:pt>
                <c:pt idx="268">
                  <c:v>13.986951251000001</c:v>
                </c:pt>
                <c:pt idx="269">
                  <c:v>14.020373788000001</c:v>
                </c:pt>
                <c:pt idx="270">
                  <c:v>14.053796325</c:v>
                </c:pt>
                <c:pt idx="271">
                  <c:v>14.087218862</c:v>
                </c:pt>
                <c:pt idx="272">
                  <c:v>14.1206414</c:v>
                </c:pt>
                <c:pt idx="273">
                  <c:v>14.154063937</c:v>
                </c:pt>
                <c:pt idx="274">
                  <c:v>14.187486474</c:v>
                </c:pt>
                <c:pt idx="275">
                  <c:v>14.220909011</c:v>
                </c:pt>
                <c:pt idx="276">
                  <c:v>14.254331549</c:v>
                </c:pt>
                <c:pt idx="277">
                  <c:v>14.287754086</c:v>
                </c:pt>
                <c:pt idx="278">
                  <c:v>14.321176622999999</c:v>
                </c:pt>
                <c:pt idx="279">
                  <c:v>14.354599159999999</c:v>
                </c:pt>
                <c:pt idx="280">
                  <c:v>14.388021697999999</c:v>
                </c:pt>
                <c:pt idx="281">
                  <c:v>14.421444234999999</c:v>
                </c:pt>
                <c:pt idx="282">
                  <c:v>14.454866772000001</c:v>
                </c:pt>
                <c:pt idx="283">
                  <c:v>14.488289309000001</c:v>
                </c:pt>
                <c:pt idx="284">
                  <c:v>14.521711847000001</c:v>
                </c:pt>
                <c:pt idx="285">
                  <c:v>14.555134384</c:v>
                </c:pt>
                <c:pt idx="286">
                  <c:v>14.588556921</c:v>
                </c:pt>
                <c:pt idx="287">
                  <c:v>14.621979458</c:v>
                </c:pt>
                <c:pt idx="288">
                  <c:v>14.655401996</c:v>
                </c:pt>
                <c:pt idx="289">
                  <c:v>14.688824533</c:v>
                </c:pt>
                <c:pt idx="290">
                  <c:v>14.72224707</c:v>
                </c:pt>
                <c:pt idx="291">
                  <c:v>14.755669607</c:v>
                </c:pt>
                <c:pt idx="292">
                  <c:v>14.789092145</c:v>
                </c:pt>
                <c:pt idx="293">
                  <c:v>14.822514682</c:v>
                </c:pt>
                <c:pt idx="294">
                  <c:v>14.855937218999999</c:v>
                </c:pt>
                <c:pt idx="295">
                  <c:v>14.889359755999999</c:v>
                </c:pt>
                <c:pt idx="296">
                  <c:v>14.922782293999999</c:v>
                </c:pt>
                <c:pt idx="297">
                  <c:v>14.956204831000001</c:v>
                </c:pt>
                <c:pt idx="298">
                  <c:v>14.989627368000001</c:v>
                </c:pt>
                <c:pt idx="299">
                  <c:v>15.023049905000001</c:v>
                </c:pt>
                <c:pt idx="300">
                  <c:v>15.056472442</c:v>
                </c:pt>
                <c:pt idx="301">
                  <c:v>15.08989498</c:v>
                </c:pt>
                <c:pt idx="302">
                  <c:v>15.123317517</c:v>
                </c:pt>
                <c:pt idx="303">
                  <c:v>15.156740054</c:v>
                </c:pt>
                <c:pt idx="304">
                  <c:v>15.190162591</c:v>
                </c:pt>
                <c:pt idx="305">
                  <c:v>15.223585129</c:v>
                </c:pt>
                <c:pt idx="306">
                  <c:v>15.257007666</c:v>
                </c:pt>
                <c:pt idx="307">
                  <c:v>15.290430203</c:v>
                </c:pt>
                <c:pt idx="308">
                  <c:v>15.32385274</c:v>
                </c:pt>
                <c:pt idx="309">
                  <c:v>15.357275277999999</c:v>
                </c:pt>
                <c:pt idx="310">
                  <c:v>15.390697814999999</c:v>
                </c:pt>
                <c:pt idx="311">
                  <c:v>15.424120351999999</c:v>
                </c:pt>
                <c:pt idx="312">
                  <c:v>15.457542889000001</c:v>
                </c:pt>
                <c:pt idx="313">
                  <c:v>15.490965427000001</c:v>
                </c:pt>
                <c:pt idx="314">
                  <c:v>15.524387964000001</c:v>
                </c:pt>
                <c:pt idx="315">
                  <c:v>15.557810501000001</c:v>
                </c:pt>
                <c:pt idx="316">
                  <c:v>15.591233038</c:v>
                </c:pt>
                <c:pt idx="317">
                  <c:v>15.624655576</c:v>
                </c:pt>
                <c:pt idx="318">
                  <c:v>15.658078113</c:v>
                </c:pt>
                <c:pt idx="319">
                  <c:v>15.69150065</c:v>
                </c:pt>
                <c:pt idx="320">
                  <c:v>15.724923187</c:v>
                </c:pt>
                <c:pt idx="321">
                  <c:v>15.758345725</c:v>
                </c:pt>
                <c:pt idx="322">
                  <c:v>15.791768262</c:v>
                </c:pt>
                <c:pt idx="323">
                  <c:v>15.825190799</c:v>
                </c:pt>
                <c:pt idx="324">
                  <c:v>15.858613335999999</c:v>
                </c:pt>
                <c:pt idx="325">
                  <c:v>15.892035873999999</c:v>
                </c:pt>
                <c:pt idx="326">
                  <c:v>15.925458410999999</c:v>
                </c:pt>
                <c:pt idx="327">
                  <c:v>15.958880947999999</c:v>
                </c:pt>
                <c:pt idx="328">
                  <c:v>15.992303485000001</c:v>
                </c:pt>
                <c:pt idx="329">
                  <c:v>16.025726022000001</c:v>
                </c:pt>
                <c:pt idx="330">
                  <c:v>16.059148560000001</c:v>
                </c:pt>
                <c:pt idx="331">
                  <c:v>16.092571097</c:v>
                </c:pt>
                <c:pt idx="332">
                  <c:v>16.125993634</c:v>
                </c:pt>
                <c:pt idx="333">
                  <c:v>16.159416171</c:v>
                </c:pt>
                <c:pt idx="334">
                  <c:v>16.192838709</c:v>
                </c:pt>
                <c:pt idx="335">
                  <c:v>16.226261246</c:v>
                </c:pt>
                <c:pt idx="336">
                  <c:v>16.259683783</c:v>
                </c:pt>
                <c:pt idx="337">
                  <c:v>16.29310632</c:v>
                </c:pt>
                <c:pt idx="338">
                  <c:v>16.326528858</c:v>
                </c:pt>
                <c:pt idx="339">
                  <c:v>16.359951395</c:v>
                </c:pt>
                <c:pt idx="340">
                  <c:v>16.393373931999999</c:v>
                </c:pt>
                <c:pt idx="341">
                  <c:v>16.426796468999999</c:v>
                </c:pt>
                <c:pt idx="342">
                  <c:v>16.460219006999999</c:v>
                </c:pt>
                <c:pt idx="343">
                  <c:v>16.493641543999999</c:v>
                </c:pt>
                <c:pt idx="344">
                  <c:v>16.527064080999999</c:v>
                </c:pt>
                <c:pt idx="345">
                  <c:v>16.560486617999999</c:v>
                </c:pt>
                <c:pt idx="346">
                  <c:v>16.593909155999999</c:v>
                </c:pt>
                <c:pt idx="347">
                  <c:v>16.627331692999999</c:v>
                </c:pt>
                <c:pt idx="348">
                  <c:v>16.660754229999998</c:v>
                </c:pt>
                <c:pt idx="349">
                  <c:v>16.694176766999998</c:v>
                </c:pt>
                <c:pt idx="350">
                  <c:v>16.727599304999998</c:v>
                </c:pt>
                <c:pt idx="351">
                  <c:v>16.761021842000002</c:v>
                </c:pt>
                <c:pt idx="352">
                  <c:v>16.794444379000002</c:v>
                </c:pt>
                <c:pt idx="353">
                  <c:v>16.827866916000001</c:v>
                </c:pt>
                <c:pt idx="354">
                  <c:v>16.861289454000001</c:v>
                </c:pt>
                <c:pt idx="355">
                  <c:v>16.894711991000001</c:v>
                </c:pt>
                <c:pt idx="356">
                  <c:v>16.928134528000001</c:v>
                </c:pt>
                <c:pt idx="357">
                  <c:v>16.961557065000001</c:v>
                </c:pt>
                <c:pt idx="358">
                  <c:v>16.994979603000001</c:v>
                </c:pt>
                <c:pt idx="359">
                  <c:v>17.028402140000001</c:v>
                </c:pt>
                <c:pt idx="360">
                  <c:v>17.061824677000001</c:v>
                </c:pt>
                <c:pt idx="361">
                  <c:v>17.095247214</c:v>
                </c:pt>
                <c:pt idx="362">
                  <c:v>17.128669751</c:v>
                </c:pt>
                <c:pt idx="363">
                  <c:v>17.162092289</c:v>
                </c:pt>
                <c:pt idx="364">
                  <c:v>17.195514826</c:v>
                </c:pt>
                <c:pt idx="365">
                  <c:v>17.228937363</c:v>
                </c:pt>
                <c:pt idx="366">
                  <c:v>17.2623599</c:v>
                </c:pt>
                <c:pt idx="367">
                  <c:v>17.295782438</c:v>
                </c:pt>
                <c:pt idx="368">
                  <c:v>17.329204975</c:v>
                </c:pt>
                <c:pt idx="369">
                  <c:v>17.362627512</c:v>
                </c:pt>
                <c:pt idx="370">
                  <c:v>17.396050048999999</c:v>
                </c:pt>
                <c:pt idx="371">
                  <c:v>17.429472586999999</c:v>
                </c:pt>
                <c:pt idx="372">
                  <c:v>17.462895123999999</c:v>
                </c:pt>
                <c:pt idx="373">
                  <c:v>17.496317660999999</c:v>
                </c:pt>
                <c:pt idx="374">
                  <c:v>17.529740197999999</c:v>
                </c:pt>
                <c:pt idx="375">
                  <c:v>17.563162735999999</c:v>
                </c:pt>
                <c:pt idx="376">
                  <c:v>17.596585272999999</c:v>
                </c:pt>
                <c:pt idx="377">
                  <c:v>17.630007809999999</c:v>
                </c:pt>
                <c:pt idx="378">
                  <c:v>17.663430346999998</c:v>
                </c:pt>
                <c:pt idx="379">
                  <c:v>17.696852884999998</c:v>
                </c:pt>
                <c:pt idx="380">
                  <c:v>17.730275421999998</c:v>
                </c:pt>
                <c:pt idx="381">
                  <c:v>17.763697959000002</c:v>
                </c:pt>
                <c:pt idx="382">
                  <c:v>17.797120496000002</c:v>
                </c:pt>
                <c:pt idx="383">
                  <c:v>17.830543034000002</c:v>
                </c:pt>
                <c:pt idx="384">
                  <c:v>17.863965571000001</c:v>
                </c:pt>
                <c:pt idx="385">
                  <c:v>17.897388108000001</c:v>
                </c:pt>
                <c:pt idx="386">
                  <c:v>17.930810645000001</c:v>
                </c:pt>
                <c:pt idx="387">
                  <c:v>17.964233183000001</c:v>
                </c:pt>
                <c:pt idx="388">
                  <c:v>17.997655720000001</c:v>
                </c:pt>
                <c:pt idx="389">
                  <c:v>18.031078257000001</c:v>
                </c:pt>
                <c:pt idx="390">
                  <c:v>18.064500794000001</c:v>
                </c:pt>
                <c:pt idx="391">
                  <c:v>18.097923331000001</c:v>
                </c:pt>
                <c:pt idx="392">
                  <c:v>18.131345869</c:v>
                </c:pt>
                <c:pt idx="393">
                  <c:v>18.164768406</c:v>
                </c:pt>
                <c:pt idx="394">
                  <c:v>18.198190943</c:v>
                </c:pt>
                <c:pt idx="395">
                  <c:v>18.23161348</c:v>
                </c:pt>
                <c:pt idx="396">
                  <c:v>18.265036018</c:v>
                </c:pt>
                <c:pt idx="397">
                  <c:v>18.298458555</c:v>
                </c:pt>
                <c:pt idx="398">
                  <c:v>18.331881092</c:v>
                </c:pt>
                <c:pt idx="399">
                  <c:v>18.365303629</c:v>
                </c:pt>
                <c:pt idx="400">
                  <c:v>18.398726167</c:v>
                </c:pt>
                <c:pt idx="401">
                  <c:v>18.432148703999999</c:v>
                </c:pt>
                <c:pt idx="402">
                  <c:v>18.465571240999999</c:v>
                </c:pt>
                <c:pt idx="403">
                  <c:v>18.498993777999999</c:v>
                </c:pt>
                <c:pt idx="404">
                  <c:v>18.532416315999999</c:v>
                </c:pt>
                <c:pt idx="405">
                  <c:v>18.565838852999999</c:v>
                </c:pt>
                <c:pt idx="406">
                  <c:v>18.599261389999999</c:v>
                </c:pt>
                <c:pt idx="407">
                  <c:v>18.632683926999999</c:v>
                </c:pt>
                <c:pt idx="408">
                  <c:v>18.666106464999999</c:v>
                </c:pt>
                <c:pt idx="409">
                  <c:v>18.699529001999998</c:v>
                </c:pt>
                <c:pt idx="410">
                  <c:v>18.732951538999998</c:v>
                </c:pt>
                <c:pt idx="411">
                  <c:v>18.766374076000002</c:v>
                </c:pt>
                <c:pt idx="412">
                  <c:v>18.799796614000002</c:v>
                </c:pt>
                <c:pt idx="413">
                  <c:v>18.833219151000002</c:v>
                </c:pt>
                <c:pt idx="414">
                  <c:v>18.866641688000001</c:v>
                </c:pt>
                <c:pt idx="415">
                  <c:v>18.900064225000001</c:v>
                </c:pt>
                <c:pt idx="416">
                  <c:v>18.933486763000001</c:v>
                </c:pt>
                <c:pt idx="417">
                  <c:v>18.966909300000001</c:v>
                </c:pt>
                <c:pt idx="418">
                  <c:v>19.000331837000001</c:v>
                </c:pt>
                <c:pt idx="419">
                  <c:v>19.033754374000001</c:v>
                </c:pt>
                <c:pt idx="420">
                  <c:v>19.067176911000001</c:v>
                </c:pt>
                <c:pt idx="421">
                  <c:v>19.100599449000001</c:v>
                </c:pt>
                <c:pt idx="422">
                  <c:v>19.134021986</c:v>
                </c:pt>
                <c:pt idx="423">
                  <c:v>19.167444523</c:v>
                </c:pt>
                <c:pt idx="424">
                  <c:v>19.20086706</c:v>
                </c:pt>
                <c:pt idx="425">
                  <c:v>19.234289598</c:v>
                </c:pt>
                <c:pt idx="426">
                  <c:v>19.267712135</c:v>
                </c:pt>
                <c:pt idx="427">
                  <c:v>19.301134672</c:v>
                </c:pt>
                <c:pt idx="428">
                  <c:v>19.334557209</c:v>
                </c:pt>
                <c:pt idx="429">
                  <c:v>19.367979747</c:v>
                </c:pt>
                <c:pt idx="430">
                  <c:v>19.401402284</c:v>
                </c:pt>
                <c:pt idx="431">
                  <c:v>19.434824820999999</c:v>
                </c:pt>
                <c:pt idx="432">
                  <c:v>19.468247357999999</c:v>
                </c:pt>
                <c:pt idx="433">
                  <c:v>19.501669895999999</c:v>
                </c:pt>
                <c:pt idx="434">
                  <c:v>19.535092432999999</c:v>
                </c:pt>
                <c:pt idx="435">
                  <c:v>19.568514969999999</c:v>
                </c:pt>
                <c:pt idx="436">
                  <c:v>19.601937506999999</c:v>
                </c:pt>
                <c:pt idx="437">
                  <c:v>19.635360044999999</c:v>
                </c:pt>
                <c:pt idx="438">
                  <c:v>19.668782581999999</c:v>
                </c:pt>
                <c:pt idx="439">
                  <c:v>19.702205118999998</c:v>
                </c:pt>
                <c:pt idx="440">
                  <c:v>19.735627655999998</c:v>
                </c:pt>
                <c:pt idx="441">
                  <c:v>19.769050193999998</c:v>
                </c:pt>
                <c:pt idx="442">
                  <c:v>19.802472731000002</c:v>
                </c:pt>
                <c:pt idx="443">
                  <c:v>19.835895268000002</c:v>
                </c:pt>
                <c:pt idx="444">
                  <c:v>19.869317805000001</c:v>
                </c:pt>
                <c:pt idx="445">
                  <c:v>19.902740343000001</c:v>
                </c:pt>
                <c:pt idx="446">
                  <c:v>19.936162880000001</c:v>
                </c:pt>
                <c:pt idx="447">
                  <c:v>19.969585417000001</c:v>
                </c:pt>
                <c:pt idx="448">
                  <c:v>20.003007954000001</c:v>
                </c:pt>
                <c:pt idx="449">
                  <c:v>20.036430491000001</c:v>
                </c:pt>
                <c:pt idx="450">
                  <c:v>20.069853029000001</c:v>
                </c:pt>
                <c:pt idx="451">
                  <c:v>20.103275566000001</c:v>
                </c:pt>
                <c:pt idx="452">
                  <c:v>20.136698103000001</c:v>
                </c:pt>
                <c:pt idx="453">
                  <c:v>20.17012064</c:v>
                </c:pt>
                <c:pt idx="454">
                  <c:v>20.203543178</c:v>
                </c:pt>
                <c:pt idx="455">
                  <c:v>20.236965715</c:v>
                </c:pt>
                <c:pt idx="456">
                  <c:v>20.270388252</c:v>
                </c:pt>
                <c:pt idx="457">
                  <c:v>20.303810789</c:v>
                </c:pt>
                <c:pt idx="458">
                  <c:v>20.337233327</c:v>
                </c:pt>
                <c:pt idx="459">
                  <c:v>20.370655864</c:v>
                </c:pt>
                <c:pt idx="460">
                  <c:v>20.404078401</c:v>
                </c:pt>
                <c:pt idx="461">
                  <c:v>20.437500937999999</c:v>
                </c:pt>
                <c:pt idx="462">
                  <c:v>20.470923475999999</c:v>
                </c:pt>
                <c:pt idx="463">
                  <c:v>20.504346012999999</c:v>
                </c:pt>
                <c:pt idx="464">
                  <c:v>20.537768549999999</c:v>
                </c:pt>
                <c:pt idx="465">
                  <c:v>20.571191086999999</c:v>
                </c:pt>
                <c:pt idx="466">
                  <c:v>20.604613624999999</c:v>
                </c:pt>
                <c:pt idx="467">
                  <c:v>20.638036161999999</c:v>
                </c:pt>
                <c:pt idx="468">
                  <c:v>20.671458698999999</c:v>
                </c:pt>
                <c:pt idx="469">
                  <c:v>20.704881235999999</c:v>
                </c:pt>
                <c:pt idx="470">
                  <c:v>20.738303773999998</c:v>
                </c:pt>
                <c:pt idx="471">
                  <c:v>20.771726310999998</c:v>
                </c:pt>
                <c:pt idx="472">
                  <c:v>20.805148848000002</c:v>
                </c:pt>
                <c:pt idx="473">
                  <c:v>20.838571385000002</c:v>
                </c:pt>
                <c:pt idx="474">
                  <c:v>20.871993923000002</c:v>
                </c:pt>
                <c:pt idx="475">
                  <c:v>20.905416460000001</c:v>
                </c:pt>
                <c:pt idx="476">
                  <c:v>20.938838997000001</c:v>
                </c:pt>
                <c:pt idx="477">
                  <c:v>20.972261534000001</c:v>
                </c:pt>
                <c:pt idx="478">
                  <c:v>21.005684072000001</c:v>
                </c:pt>
                <c:pt idx="479">
                  <c:v>21.039106609000001</c:v>
                </c:pt>
                <c:pt idx="480">
                  <c:v>21.072529146000001</c:v>
                </c:pt>
                <c:pt idx="481">
                  <c:v>21.105951683000001</c:v>
                </c:pt>
                <c:pt idx="482">
                  <c:v>21.139374220000001</c:v>
                </c:pt>
                <c:pt idx="483">
                  <c:v>21.172796758</c:v>
                </c:pt>
                <c:pt idx="484">
                  <c:v>21.206219295</c:v>
                </c:pt>
                <c:pt idx="485">
                  <c:v>21.239641832</c:v>
                </c:pt>
                <c:pt idx="486">
                  <c:v>21.273064369</c:v>
                </c:pt>
                <c:pt idx="487">
                  <c:v>21.306486907</c:v>
                </c:pt>
                <c:pt idx="488">
                  <c:v>21.339909444</c:v>
                </c:pt>
                <c:pt idx="489">
                  <c:v>21.373331981</c:v>
                </c:pt>
                <c:pt idx="490">
                  <c:v>21.406754518</c:v>
                </c:pt>
                <c:pt idx="491">
                  <c:v>21.440177056</c:v>
                </c:pt>
                <c:pt idx="492">
                  <c:v>21.473599592999999</c:v>
                </c:pt>
                <c:pt idx="493">
                  <c:v>21.507022129999999</c:v>
                </c:pt>
                <c:pt idx="494">
                  <c:v>21.540444666999999</c:v>
                </c:pt>
                <c:pt idx="495">
                  <c:v>21.573867204999999</c:v>
                </c:pt>
                <c:pt idx="496">
                  <c:v>21.607289741999999</c:v>
                </c:pt>
                <c:pt idx="497">
                  <c:v>21.640712278999999</c:v>
                </c:pt>
                <c:pt idx="498">
                  <c:v>21.674134815999999</c:v>
                </c:pt>
                <c:pt idx="499">
                  <c:v>21.707557353999999</c:v>
                </c:pt>
                <c:pt idx="500">
                  <c:v>21.740979890999999</c:v>
                </c:pt>
                <c:pt idx="501">
                  <c:v>21.774402427999998</c:v>
                </c:pt>
                <c:pt idx="502">
                  <c:v>21.807824964999998</c:v>
                </c:pt>
                <c:pt idx="503">
                  <c:v>21.841247503000002</c:v>
                </c:pt>
                <c:pt idx="504">
                  <c:v>21.874670040000002</c:v>
                </c:pt>
                <c:pt idx="505">
                  <c:v>21.908092577000001</c:v>
                </c:pt>
                <c:pt idx="506">
                  <c:v>21.941515114000001</c:v>
                </c:pt>
                <c:pt idx="507">
                  <c:v>21.974937652000001</c:v>
                </c:pt>
                <c:pt idx="508">
                  <c:v>22.008360189000001</c:v>
                </c:pt>
                <c:pt idx="509">
                  <c:v>22.041782726000001</c:v>
                </c:pt>
                <c:pt idx="510">
                  <c:v>22.075205263000001</c:v>
                </c:pt>
                <c:pt idx="511">
                  <c:v>22.108627800000001</c:v>
                </c:pt>
                <c:pt idx="512">
                  <c:v>22.142050338000001</c:v>
                </c:pt>
                <c:pt idx="513">
                  <c:v>22.175472875000001</c:v>
                </c:pt>
                <c:pt idx="514">
                  <c:v>22.208895412</c:v>
                </c:pt>
                <c:pt idx="515">
                  <c:v>22.242317949</c:v>
                </c:pt>
                <c:pt idx="516">
                  <c:v>22.275740487</c:v>
                </c:pt>
                <c:pt idx="517">
                  <c:v>22.309163024</c:v>
                </c:pt>
                <c:pt idx="518">
                  <c:v>22.342585561</c:v>
                </c:pt>
                <c:pt idx="519">
                  <c:v>22.376008098</c:v>
                </c:pt>
                <c:pt idx="520">
                  <c:v>22.409430636</c:v>
                </c:pt>
                <c:pt idx="521">
                  <c:v>22.442853173</c:v>
                </c:pt>
                <c:pt idx="522">
                  <c:v>22.476275709999999</c:v>
                </c:pt>
                <c:pt idx="523">
                  <c:v>22.509698246999999</c:v>
                </c:pt>
                <c:pt idx="524">
                  <c:v>22.543120784999999</c:v>
                </c:pt>
                <c:pt idx="525">
                  <c:v>22.576543321999999</c:v>
                </c:pt>
                <c:pt idx="526">
                  <c:v>22.609965858999999</c:v>
                </c:pt>
                <c:pt idx="527">
                  <c:v>22.643388395999999</c:v>
                </c:pt>
                <c:pt idx="528">
                  <c:v>22.676810933999999</c:v>
                </c:pt>
                <c:pt idx="529">
                  <c:v>22.710233470999999</c:v>
                </c:pt>
                <c:pt idx="530">
                  <c:v>22.743656007999999</c:v>
                </c:pt>
                <c:pt idx="531">
                  <c:v>22.777078544999998</c:v>
                </c:pt>
                <c:pt idx="532">
                  <c:v>22.810501082999998</c:v>
                </c:pt>
                <c:pt idx="533">
                  <c:v>22.843923620000002</c:v>
                </c:pt>
                <c:pt idx="534">
                  <c:v>22.877346157000002</c:v>
                </c:pt>
                <c:pt idx="535">
                  <c:v>22.910768694000001</c:v>
                </c:pt>
                <c:pt idx="536">
                  <c:v>22.944191232000001</c:v>
                </c:pt>
                <c:pt idx="537">
                  <c:v>22.977613769000001</c:v>
                </c:pt>
                <c:pt idx="538">
                  <c:v>23.011036306000001</c:v>
                </c:pt>
                <c:pt idx="539">
                  <c:v>23.044458843000001</c:v>
                </c:pt>
                <c:pt idx="540">
                  <c:v>23.077881380000001</c:v>
                </c:pt>
                <c:pt idx="541">
                  <c:v>23.111303918000001</c:v>
                </c:pt>
                <c:pt idx="542">
                  <c:v>23.144726455000001</c:v>
                </c:pt>
                <c:pt idx="543">
                  <c:v>23.178148992000001</c:v>
                </c:pt>
                <c:pt idx="544">
                  <c:v>23.211571529</c:v>
                </c:pt>
                <c:pt idx="545">
                  <c:v>23.244994067</c:v>
                </c:pt>
                <c:pt idx="546">
                  <c:v>23.278416604</c:v>
                </c:pt>
                <c:pt idx="547">
                  <c:v>23.311839141</c:v>
                </c:pt>
                <c:pt idx="548">
                  <c:v>23.345261678</c:v>
                </c:pt>
                <c:pt idx="549">
                  <c:v>23.378684216</c:v>
                </c:pt>
                <c:pt idx="550">
                  <c:v>23.412106753</c:v>
                </c:pt>
                <c:pt idx="551">
                  <c:v>23.44552929</c:v>
                </c:pt>
                <c:pt idx="552">
                  <c:v>23.478951826999999</c:v>
                </c:pt>
                <c:pt idx="553">
                  <c:v>23.512374364999999</c:v>
                </c:pt>
                <c:pt idx="554">
                  <c:v>23.545796901999999</c:v>
                </c:pt>
                <c:pt idx="555">
                  <c:v>23.579219438999999</c:v>
                </c:pt>
                <c:pt idx="556">
                  <c:v>23.612641975999999</c:v>
                </c:pt>
                <c:pt idx="557">
                  <c:v>23.646064513999999</c:v>
                </c:pt>
                <c:pt idx="558">
                  <c:v>23.679487050999999</c:v>
                </c:pt>
                <c:pt idx="559">
                  <c:v>23.712909587999999</c:v>
                </c:pt>
                <c:pt idx="560">
                  <c:v>23.746332124999999</c:v>
                </c:pt>
                <c:pt idx="561">
                  <c:v>23.779754662999999</c:v>
                </c:pt>
                <c:pt idx="562">
                  <c:v>23.813177199999998</c:v>
                </c:pt>
                <c:pt idx="563">
                  <c:v>23.846599736999998</c:v>
                </c:pt>
                <c:pt idx="564">
                  <c:v>23.880022274000002</c:v>
                </c:pt>
                <c:pt idx="565">
                  <c:v>23.913444812000002</c:v>
                </c:pt>
                <c:pt idx="566">
                  <c:v>23.946867349000001</c:v>
                </c:pt>
                <c:pt idx="567">
                  <c:v>23.980289886000001</c:v>
                </c:pt>
                <c:pt idx="568">
                  <c:v>24.013712423000001</c:v>
                </c:pt>
                <c:pt idx="569">
                  <c:v>24.047134960000001</c:v>
                </c:pt>
                <c:pt idx="570">
                  <c:v>24.080557498000001</c:v>
                </c:pt>
                <c:pt idx="571">
                  <c:v>24.113980035000001</c:v>
                </c:pt>
                <c:pt idx="572">
                  <c:v>24.147402572000001</c:v>
                </c:pt>
                <c:pt idx="573">
                  <c:v>24.180825109000001</c:v>
                </c:pt>
                <c:pt idx="574">
                  <c:v>24.214247647000001</c:v>
                </c:pt>
                <c:pt idx="575">
                  <c:v>24.247670184</c:v>
                </c:pt>
                <c:pt idx="576">
                  <c:v>24.281092721</c:v>
                </c:pt>
                <c:pt idx="577">
                  <c:v>24.314515258</c:v>
                </c:pt>
                <c:pt idx="578">
                  <c:v>24.347937796</c:v>
                </c:pt>
                <c:pt idx="579">
                  <c:v>24.381360333</c:v>
                </c:pt>
                <c:pt idx="580">
                  <c:v>24.41478287</c:v>
                </c:pt>
                <c:pt idx="581">
                  <c:v>24.448205407</c:v>
                </c:pt>
                <c:pt idx="582">
                  <c:v>24.481627945</c:v>
                </c:pt>
                <c:pt idx="583">
                  <c:v>24.515050481999999</c:v>
                </c:pt>
                <c:pt idx="584">
                  <c:v>24.548473018999999</c:v>
                </c:pt>
                <c:pt idx="585">
                  <c:v>24.581895555999999</c:v>
                </c:pt>
                <c:pt idx="586">
                  <c:v>24.615318093999999</c:v>
                </c:pt>
                <c:pt idx="587">
                  <c:v>24.648740630999999</c:v>
                </c:pt>
                <c:pt idx="588">
                  <c:v>24.682163167999999</c:v>
                </c:pt>
                <c:pt idx="589">
                  <c:v>24.715585704999999</c:v>
                </c:pt>
                <c:pt idx="590">
                  <c:v>24.749008242999999</c:v>
                </c:pt>
                <c:pt idx="591">
                  <c:v>24.782430779999999</c:v>
                </c:pt>
                <c:pt idx="592">
                  <c:v>24.815853316999998</c:v>
                </c:pt>
                <c:pt idx="593">
                  <c:v>24.849275853999998</c:v>
                </c:pt>
                <c:pt idx="594">
                  <c:v>24.882698392000002</c:v>
                </c:pt>
                <c:pt idx="595">
                  <c:v>24.916120929000002</c:v>
                </c:pt>
                <c:pt idx="596">
                  <c:v>24.949543466000002</c:v>
                </c:pt>
                <c:pt idx="597">
                  <c:v>24.982966003000001</c:v>
                </c:pt>
                <c:pt idx="598">
                  <c:v>25.016388540000001</c:v>
                </c:pt>
                <c:pt idx="599">
                  <c:v>25.049811078000001</c:v>
                </c:pt>
                <c:pt idx="600">
                  <c:v>25.083233615000001</c:v>
                </c:pt>
                <c:pt idx="601">
                  <c:v>25.116656152000001</c:v>
                </c:pt>
                <c:pt idx="602">
                  <c:v>25.150078689000001</c:v>
                </c:pt>
                <c:pt idx="603">
                  <c:v>25.183501227000001</c:v>
                </c:pt>
                <c:pt idx="604">
                  <c:v>25.216923764000001</c:v>
                </c:pt>
                <c:pt idx="605">
                  <c:v>25.250346301</c:v>
                </c:pt>
                <c:pt idx="606">
                  <c:v>25.283768838</c:v>
                </c:pt>
                <c:pt idx="607">
                  <c:v>25.317191376</c:v>
                </c:pt>
                <c:pt idx="608">
                  <c:v>25.350613913</c:v>
                </c:pt>
                <c:pt idx="609">
                  <c:v>25.38403645</c:v>
                </c:pt>
                <c:pt idx="610">
                  <c:v>25.417458987</c:v>
                </c:pt>
                <c:pt idx="611">
                  <c:v>25.450881525</c:v>
                </c:pt>
                <c:pt idx="612">
                  <c:v>25.484304062</c:v>
                </c:pt>
                <c:pt idx="613">
                  <c:v>25.517726599</c:v>
                </c:pt>
                <c:pt idx="614">
                  <c:v>25.551149135999999</c:v>
                </c:pt>
                <c:pt idx="615">
                  <c:v>25.584571673999999</c:v>
                </c:pt>
                <c:pt idx="616">
                  <c:v>25.617994210999999</c:v>
                </c:pt>
                <c:pt idx="617">
                  <c:v>25.651416747999999</c:v>
                </c:pt>
                <c:pt idx="618">
                  <c:v>25.684839284999999</c:v>
                </c:pt>
                <c:pt idx="619">
                  <c:v>25.718261822999999</c:v>
                </c:pt>
                <c:pt idx="620">
                  <c:v>25.751684359999999</c:v>
                </c:pt>
                <c:pt idx="621">
                  <c:v>25.785106896999999</c:v>
                </c:pt>
                <c:pt idx="622">
                  <c:v>25.818529433999998</c:v>
                </c:pt>
                <c:pt idx="623">
                  <c:v>25.851951971999998</c:v>
                </c:pt>
                <c:pt idx="624">
                  <c:v>25.885374508999998</c:v>
                </c:pt>
                <c:pt idx="625">
                  <c:v>25.918797046000002</c:v>
                </c:pt>
                <c:pt idx="626">
                  <c:v>25.952219583000002</c:v>
                </c:pt>
                <c:pt idx="627">
                  <c:v>25.985642121000001</c:v>
                </c:pt>
                <c:pt idx="628">
                  <c:v>26.019064658000001</c:v>
                </c:pt>
                <c:pt idx="629">
                  <c:v>26.052487195000001</c:v>
                </c:pt>
                <c:pt idx="630">
                  <c:v>26.085909732000001</c:v>
                </c:pt>
                <c:pt idx="631">
                  <c:v>26.119332269000001</c:v>
                </c:pt>
                <c:pt idx="632">
                  <c:v>26.152754807000001</c:v>
                </c:pt>
                <c:pt idx="633">
                  <c:v>26.186177344000001</c:v>
                </c:pt>
                <c:pt idx="634">
                  <c:v>26.219599881000001</c:v>
                </c:pt>
                <c:pt idx="635">
                  <c:v>26.253022418</c:v>
                </c:pt>
                <c:pt idx="636">
                  <c:v>26.286444956</c:v>
                </c:pt>
                <c:pt idx="637">
                  <c:v>26.319867493</c:v>
                </c:pt>
                <c:pt idx="638">
                  <c:v>26.35329003</c:v>
                </c:pt>
                <c:pt idx="639">
                  <c:v>26.386712567</c:v>
                </c:pt>
                <c:pt idx="640">
                  <c:v>26.420135105</c:v>
                </c:pt>
                <c:pt idx="641">
                  <c:v>26.453557642</c:v>
                </c:pt>
                <c:pt idx="642">
                  <c:v>26.486980179</c:v>
                </c:pt>
                <c:pt idx="643">
                  <c:v>26.520402716</c:v>
                </c:pt>
                <c:pt idx="644">
                  <c:v>26.553825253999999</c:v>
                </c:pt>
                <c:pt idx="645">
                  <c:v>26.587247790999999</c:v>
                </c:pt>
                <c:pt idx="646">
                  <c:v>26.620670327999999</c:v>
                </c:pt>
                <c:pt idx="647">
                  <c:v>26.654092864999999</c:v>
                </c:pt>
                <c:pt idx="648">
                  <c:v>26.687515402999999</c:v>
                </c:pt>
                <c:pt idx="649">
                  <c:v>26.720937939999999</c:v>
                </c:pt>
                <c:pt idx="650">
                  <c:v>26.754360476999999</c:v>
                </c:pt>
                <c:pt idx="651">
                  <c:v>26.787783013999999</c:v>
                </c:pt>
                <c:pt idx="652">
                  <c:v>26.821205551999999</c:v>
                </c:pt>
                <c:pt idx="653">
                  <c:v>26.854628088999998</c:v>
                </c:pt>
                <c:pt idx="654">
                  <c:v>26.888050625999998</c:v>
                </c:pt>
                <c:pt idx="655">
                  <c:v>26.921473163000002</c:v>
                </c:pt>
                <c:pt idx="656">
                  <c:v>26.954895701000002</c:v>
                </c:pt>
                <c:pt idx="657">
                  <c:v>26.988318238000002</c:v>
                </c:pt>
                <c:pt idx="658">
                  <c:v>27.021740775000001</c:v>
                </c:pt>
                <c:pt idx="659">
                  <c:v>27.055163312000001</c:v>
                </c:pt>
                <c:pt idx="660">
                  <c:v>27.088585849000001</c:v>
                </c:pt>
                <c:pt idx="661">
                  <c:v>27.122008387000001</c:v>
                </c:pt>
                <c:pt idx="662">
                  <c:v>27.155430924000001</c:v>
                </c:pt>
                <c:pt idx="663">
                  <c:v>27.188853461000001</c:v>
                </c:pt>
                <c:pt idx="664">
                  <c:v>27.222275998000001</c:v>
                </c:pt>
                <c:pt idx="665">
                  <c:v>27.255698536000001</c:v>
                </c:pt>
                <c:pt idx="666">
                  <c:v>27.289121073</c:v>
                </c:pt>
                <c:pt idx="667">
                  <c:v>27.32254361</c:v>
                </c:pt>
                <c:pt idx="668">
                  <c:v>27.355966147</c:v>
                </c:pt>
                <c:pt idx="669">
                  <c:v>27.389388685</c:v>
                </c:pt>
                <c:pt idx="670">
                  <c:v>27.422811222</c:v>
                </c:pt>
                <c:pt idx="671">
                  <c:v>27.456233759</c:v>
                </c:pt>
                <c:pt idx="672">
                  <c:v>27.489656296</c:v>
                </c:pt>
                <c:pt idx="673">
                  <c:v>27.523078834</c:v>
                </c:pt>
                <c:pt idx="674">
                  <c:v>27.556501371</c:v>
                </c:pt>
                <c:pt idx="675">
                  <c:v>27.589923907999999</c:v>
                </c:pt>
                <c:pt idx="676">
                  <c:v>27.623346444999999</c:v>
                </c:pt>
                <c:pt idx="677">
                  <c:v>27.656768982999999</c:v>
                </c:pt>
                <c:pt idx="678">
                  <c:v>27.690191519999999</c:v>
                </c:pt>
                <c:pt idx="679">
                  <c:v>27.723614056999999</c:v>
                </c:pt>
                <c:pt idx="680">
                  <c:v>27.757036593999999</c:v>
                </c:pt>
                <c:pt idx="681">
                  <c:v>27.790459131999999</c:v>
                </c:pt>
                <c:pt idx="682">
                  <c:v>27.823881668999999</c:v>
                </c:pt>
                <c:pt idx="683">
                  <c:v>27.857304205999998</c:v>
                </c:pt>
                <c:pt idx="684">
                  <c:v>27.890726742999998</c:v>
                </c:pt>
                <c:pt idx="685">
                  <c:v>27.924149280999998</c:v>
                </c:pt>
                <c:pt idx="686">
                  <c:v>27.957571818000002</c:v>
                </c:pt>
                <c:pt idx="687">
                  <c:v>27.990994355000002</c:v>
                </c:pt>
                <c:pt idx="688">
                  <c:v>28.024416892000001</c:v>
                </c:pt>
                <c:pt idx="689">
                  <c:v>28.057839429000001</c:v>
                </c:pt>
                <c:pt idx="690">
                  <c:v>28.091261967000001</c:v>
                </c:pt>
                <c:pt idx="691">
                  <c:v>28.124684504000001</c:v>
                </c:pt>
                <c:pt idx="692">
                  <c:v>28.158107041000001</c:v>
                </c:pt>
                <c:pt idx="693">
                  <c:v>28.191529578000001</c:v>
                </c:pt>
                <c:pt idx="694">
                  <c:v>28.224952116000001</c:v>
                </c:pt>
                <c:pt idx="695">
                  <c:v>28.258374653000001</c:v>
                </c:pt>
                <c:pt idx="696">
                  <c:v>28.29179719</c:v>
                </c:pt>
                <c:pt idx="697">
                  <c:v>28.325219727</c:v>
                </c:pt>
                <c:pt idx="698">
                  <c:v>28.358642265</c:v>
                </c:pt>
                <c:pt idx="699">
                  <c:v>28.392064802</c:v>
                </c:pt>
                <c:pt idx="700">
                  <c:v>28.425487339</c:v>
                </c:pt>
                <c:pt idx="701">
                  <c:v>28.458909876</c:v>
                </c:pt>
                <c:pt idx="702">
                  <c:v>28.492332414</c:v>
                </c:pt>
                <c:pt idx="703">
                  <c:v>28.525754951</c:v>
                </c:pt>
                <c:pt idx="704">
                  <c:v>28.559177488</c:v>
                </c:pt>
                <c:pt idx="705">
                  <c:v>28.592600024999999</c:v>
                </c:pt>
                <c:pt idx="706">
                  <c:v>28.626022562999999</c:v>
                </c:pt>
                <c:pt idx="707">
                  <c:v>28.659445099999999</c:v>
                </c:pt>
                <c:pt idx="708">
                  <c:v>28.692867636999999</c:v>
                </c:pt>
                <c:pt idx="709">
                  <c:v>28.726290173999999</c:v>
                </c:pt>
                <c:pt idx="710">
                  <c:v>28.759712711999999</c:v>
                </c:pt>
                <c:pt idx="711">
                  <c:v>28.793135248999999</c:v>
                </c:pt>
                <c:pt idx="712">
                  <c:v>28.826557785999999</c:v>
                </c:pt>
                <c:pt idx="713">
                  <c:v>28.859980322999998</c:v>
                </c:pt>
                <c:pt idx="714">
                  <c:v>28.893402860999998</c:v>
                </c:pt>
                <c:pt idx="715">
                  <c:v>28.926825397999998</c:v>
                </c:pt>
                <c:pt idx="716">
                  <c:v>28.960247935000002</c:v>
                </c:pt>
                <c:pt idx="717">
                  <c:v>28.993670472000002</c:v>
                </c:pt>
                <c:pt idx="718">
                  <c:v>29.027093009000001</c:v>
                </c:pt>
                <c:pt idx="719">
                  <c:v>29.060515547000001</c:v>
                </c:pt>
                <c:pt idx="720">
                  <c:v>29.093938084000001</c:v>
                </c:pt>
                <c:pt idx="721">
                  <c:v>29.127360621000001</c:v>
                </c:pt>
                <c:pt idx="722">
                  <c:v>29.160783158000001</c:v>
                </c:pt>
                <c:pt idx="723">
                  <c:v>29.194205696000001</c:v>
                </c:pt>
                <c:pt idx="724">
                  <c:v>29.227628233000001</c:v>
                </c:pt>
                <c:pt idx="725">
                  <c:v>29.261050770000001</c:v>
                </c:pt>
                <c:pt idx="726">
                  <c:v>29.294473307000001</c:v>
                </c:pt>
                <c:pt idx="727">
                  <c:v>29.327895845</c:v>
                </c:pt>
                <c:pt idx="728">
                  <c:v>29.361318382</c:v>
                </c:pt>
                <c:pt idx="729">
                  <c:v>29.394740919</c:v>
                </c:pt>
                <c:pt idx="730">
                  <c:v>29.428163456</c:v>
                </c:pt>
                <c:pt idx="731">
                  <c:v>29.461585994</c:v>
                </c:pt>
                <c:pt idx="732">
                  <c:v>29.495008531</c:v>
                </c:pt>
                <c:pt idx="733">
                  <c:v>29.528431068</c:v>
                </c:pt>
                <c:pt idx="734">
                  <c:v>29.561853605</c:v>
                </c:pt>
                <c:pt idx="735">
                  <c:v>29.595276143</c:v>
                </c:pt>
                <c:pt idx="736">
                  <c:v>29.628698679999999</c:v>
                </c:pt>
                <c:pt idx="737">
                  <c:v>29.662121216999999</c:v>
                </c:pt>
                <c:pt idx="738">
                  <c:v>29.695543753999999</c:v>
                </c:pt>
                <c:pt idx="739">
                  <c:v>29.728966291999999</c:v>
                </c:pt>
                <c:pt idx="740">
                  <c:v>29.762388828999999</c:v>
                </c:pt>
                <c:pt idx="741">
                  <c:v>29.795811365999999</c:v>
                </c:pt>
                <c:pt idx="742">
                  <c:v>29.829233902999999</c:v>
                </c:pt>
                <c:pt idx="743">
                  <c:v>29.862656440999999</c:v>
                </c:pt>
                <c:pt idx="744">
                  <c:v>29.896078977999998</c:v>
                </c:pt>
                <c:pt idx="745">
                  <c:v>29.929501514999998</c:v>
                </c:pt>
                <c:pt idx="746">
                  <c:v>29.962924052000002</c:v>
                </c:pt>
                <c:pt idx="747">
                  <c:v>29.996346590000002</c:v>
                </c:pt>
                <c:pt idx="748">
                  <c:v>30.029769127000002</c:v>
                </c:pt>
                <c:pt idx="749">
                  <c:v>30.063191664000001</c:v>
                </c:pt>
                <c:pt idx="750">
                  <c:v>30.096614201000001</c:v>
                </c:pt>
                <c:pt idx="751">
                  <c:v>30.130036738000001</c:v>
                </c:pt>
                <c:pt idx="752">
                  <c:v>30.163459276000001</c:v>
                </c:pt>
                <c:pt idx="753">
                  <c:v>30.196881813000001</c:v>
                </c:pt>
                <c:pt idx="754">
                  <c:v>30.230304350000001</c:v>
                </c:pt>
                <c:pt idx="755">
                  <c:v>30.263726887000001</c:v>
                </c:pt>
                <c:pt idx="756">
                  <c:v>30.297149425000001</c:v>
                </c:pt>
                <c:pt idx="757">
                  <c:v>30.330571962</c:v>
                </c:pt>
                <c:pt idx="758">
                  <c:v>30.363994499</c:v>
                </c:pt>
                <c:pt idx="759">
                  <c:v>30.397417036</c:v>
                </c:pt>
                <c:pt idx="760">
                  <c:v>30.430839574</c:v>
                </c:pt>
                <c:pt idx="761">
                  <c:v>30.464262111</c:v>
                </c:pt>
                <c:pt idx="762">
                  <c:v>30.497684648</c:v>
                </c:pt>
                <c:pt idx="763">
                  <c:v>30.531107185</c:v>
                </c:pt>
                <c:pt idx="764">
                  <c:v>30.564529723</c:v>
                </c:pt>
                <c:pt idx="765">
                  <c:v>30.59795226</c:v>
                </c:pt>
                <c:pt idx="766">
                  <c:v>30.631374796999999</c:v>
                </c:pt>
                <c:pt idx="767">
                  <c:v>30.664797333999999</c:v>
                </c:pt>
                <c:pt idx="768">
                  <c:v>30.698219871999999</c:v>
                </c:pt>
                <c:pt idx="769">
                  <c:v>30.731642408999999</c:v>
                </c:pt>
                <c:pt idx="770">
                  <c:v>30.765064945999999</c:v>
                </c:pt>
                <c:pt idx="771">
                  <c:v>30.798487482999999</c:v>
                </c:pt>
                <c:pt idx="772">
                  <c:v>30.831910020999999</c:v>
                </c:pt>
                <c:pt idx="773">
                  <c:v>30.865332557999999</c:v>
                </c:pt>
                <c:pt idx="774">
                  <c:v>30.898755094999999</c:v>
                </c:pt>
                <c:pt idx="775">
                  <c:v>30.932177631999998</c:v>
                </c:pt>
                <c:pt idx="776">
                  <c:v>30.965600169999998</c:v>
                </c:pt>
                <c:pt idx="777">
                  <c:v>30.999022707000002</c:v>
                </c:pt>
                <c:pt idx="778">
                  <c:v>31.032445244000002</c:v>
                </c:pt>
                <c:pt idx="779">
                  <c:v>31.065867781000001</c:v>
                </c:pt>
                <c:pt idx="780">
                  <c:v>31.099290318000001</c:v>
                </c:pt>
                <c:pt idx="781">
                  <c:v>31.132712856000001</c:v>
                </c:pt>
                <c:pt idx="782">
                  <c:v>31.166135393000001</c:v>
                </c:pt>
                <c:pt idx="783">
                  <c:v>31.199557930000001</c:v>
                </c:pt>
                <c:pt idx="784">
                  <c:v>31.232980467000001</c:v>
                </c:pt>
                <c:pt idx="785">
                  <c:v>31.266403005000001</c:v>
                </c:pt>
                <c:pt idx="786">
                  <c:v>31.299825542000001</c:v>
                </c:pt>
                <c:pt idx="787">
                  <c:v>31.333248079000001</c:v>
                </c:pt>
                <c:pt idx="788">
                  <c:v>31.366670616</c:v>
                </c:pt>
                <c:pt idx="789">
                  <c:v>31.400093154</c:v>
                </c:pt>
                <c:pt idx="790">
                  <c:v>31.433515691</c:v>
                </c:pt>
                <c:pt idx="791">
                  <c:v>31.466938228</c:v>
                </c:pt>
                <c:pt idx="792">
                  <c:v>31.500360765</c:v>
                </c:pt>
                <c:pt idx="793">
                  <c:v>31.533783303</c:v>
                </c:pt>
                <c:pt idx="794">
                  <c:v>31.56720584</c:v>
                </c:pt>
                <c:pt idx="795">
                  <c:v>31.600628377</c:v>
                </c:pt>
                <c:pt idx="796">
                  <c:v>31.634050913999999</c:v>
                </c:pt>
                <c:pt idx="797">
                  <c:v>31.667473451999999</c:v>
                </c:pt>
                <c:pt idx="798">
                  <c:v>31.700895988999999</c:v>
                </c:pt>
                <c:pt idx="799">
                  <c:v>31.734318525999999</c:v>
                </c:pt>
                <c:pt idx="800">
                  <c:v>31.767741062999999</c:v>
                </c:pt>
                <c:pt idx="801">
                  <c:v>31.801163600999999</c:v>
                </c:pt>
                <c:pt idx="802">
                  <c:v>31.834586137999999</c:v>
                </c:pt>
                <c:pt idx="803">
                  <c:v>31.868008674999999</c:v>
                </c:pt>
                <c:pt idx="804">
                  <c:v>31.901431211999999</c:v>
                </c:pt>
                <c:pt idx="805">
                  <c:v>31.934853749999998</c:v>
                </c:pt>
                <c:pt idx="806">
                  <c:v>31.968276286999998</c:v>
                </c:pt>
                <c:pt idx="807">
                  <c:v>32.001698824000002</c:v>
                </c:pt>
                <c:pt idx="808">
                  <c:v>32.035121361000002</c:v>
                </c:pt>
                <c:pt idx="809">
                  <c:v>32.068543898000001</c:v>
                </c:pt>
                <c:pt idx="810">
                  <c:v>32.101966435999998</c:v>
                </c:pt>
                <c:pt idx="811">
                  <c:v>32.135388972999998</c:v>
                </c:pt>
                <c:pt idx="812">
                  <c:v>32.168811509999998</c:v>
                </c:pt>
                <c:pt idx="813">
                  <c:v>32.202234046999997</c:v>
                </c:pt>
                <c:pt idx="814">
                  <c:v>32.235656585000001</c:v>
                </c:pt>
                <c:pt idx="815">
                  <c:v>32.269079122000001</c:v>
                </c:pt>
                <c:pt idx="816">
                  <c:v>32.302501659000001</c:v>
                </c:pt>
                <c:pt idx="817">
                  <c:v>32.335924196000001</c:v>
                </c:pt>
                <c:pt idx="818">
                  <c:v>32.369346733999997</c:v>
                </c:pt>
                <c:pt idx="819">
                  <c:v>32.402769270999997</c:v>
                </c:pt>
                <c:pt idx="820">
                  <c:v>32.436191807999997</c:v>
                </c:pt>
                <c:pt idx="821">
                  <c:v>32.469614344999997</c:v>
                </c:pt>
                <c:pt idx="822">
                  <c:v>32.503036883</c:v>
                </c:pt>
                <c:pt idx="823">
                  <c:v>32.53645942</c:v>
                </c:pt>
                <c:pt idx="824">
                  <c:v>32.569881957</c:v>
                </c:pt>
                <c:pt idx="825">
                  <c:v>32.603304494</c:v>
                </c:pt>
                <c:pt idx="826">
                  <c:v>32.636727032000003</c:v>
                </c:pt>
                <c:pt idx="827">
                  <c:v>32.670149569000003</c:v>
                </c:pt>
                <c:pt idx="828">
                  <c:v>32.703572106000003</c:v>
                </c:pt>
                <c:pt idx="829">
                  <c:v>32.736994643000003</c:v>
                </c:pt>
                <c:pt idx="830">
                  <c:v>32.770417180999999</c:v>
                </c:pt>
                <c:pt idx="831">
                  <c:v>32.803839717999999</c:v>
                </c:pt>
                <c:pt idx="832">
                  <c:v>32.837262254999999</c:v>
                </c:pt>
                <c:pt idx="833">
                  <c:v>32.870684791999999</c:v>
                </c:pt>
                <c:pt idx="834">
                  <c:v>32.904107330000002</c:v>
                </c:pt>
                <c:pt idx="835">
                  <c:v>32.937529867000002</c:v>
                </c:pt>
                <c:pt idx="836">
                  <c:v>32.970952404000002</c:v>
                </c:pt>
                <c:pt idx="837">
                  <c:v>33.004374941000002</c:v>
                </c:pt>
                <c:pt idx="838">
                  <c:v>33.037797478000002</c:v>
                </c:pt>
                <c:pt idx="839">
                  <c:v>33.071220015999998</c:v>
                </c:pt>
                <c:pt idx="840">
                  <c:v>33.104642552999998</c:v>
                </c:pt>
                <c:pt idx="841">
                  <c:v>33.138065089999998</c:v>
                </c:pt>
                <c:pt idx="842">
                  <c:v>33.171487626999998</c:v>
                </c:pt>
                <c:pt idx="843">
                  <c:v>33.204910165000001</c:v>
                </c:pt>
                <c:pt idx="844">
                  <c:v>33.238332702000001</c:v>
                </c:pt>
                <c:pt idx="845">
                  <c:v>33.271755239000001</c:v>
                </c:pt>
                <c:pt idx="846">
                  <c:v>33.305177776000001</c:v>
                </c:pt>
                <c:pt idx="847">
                  <c:v>33.338600313999997</c:v>
                </c:pt>
                <c:pt idx="848">
                  <c:v>33.372022850999997</c:v>
                </c:pt>
                <c:pt idx="849">
                  <c:v>33.405445387999997</c:v>
                </c:pt>
                <c:pt idx="850">
                  <c:v>33.438867924999997</c:v>
                </c:pt>
                <c:pt idx="851">
                  <c:v>33.472290463</c:v>
                </c:pt>
                <c:pt idx="852">
                  <c:v>33.505713</c:v>
                </c:pt>
                <c:pt idx="853">
                  <c:v>33.539135537</c:v>
                </c:pt>
                <c:pt idx="854">
                  <c:v>33.572558074</c:v>
                </c:pt>
                <c:pt idx="855">
                  <c:v>33.605980612000003</c:v>
                </c:pt>
                <c:pt idx="856">
                  <c:v>33.639403149000003</c:v>
                </c:pt>
                <c:pt idx="857">
                  <c:v>33.672825686000003</c:v>
                </c:pt>
                <c:pt idx="858">
                  <c:v>33.706248223000003</c:v>
                </c:pt>
                <c:pt idx="859">
                  <c:v>33.739670760999999</c:v>
                </c:pt>
                <c:pt idx="860">
                  <c:v>33.773093297999999</c:v>
                </c:pt>
                <c:pt idx="861">
                  <c:v>33.806515834999999</c:v>
                </c:pt>
                <c:pt idx="862">
                  <c:v>33.839938371999999</c:v>
                </c:pt>
                <c:pt idx="863">
                  <c:v>33.873360910000002</c:v>
                </c:pt>
                <c:pt idx="864">
                  <c:v>33.906783447000002</c:v>
                </c:pt>
                <c:pt idx="865">
                  <c:v>33.940205984000002</c:v>
                </c:pt>
                <c:pt idx="866">
                  <c:v>33.973628521000002</c:v>
                </c:pt>
                <c:pt idx="867">
                  <c:v>34.007051058000002</c:v>
                </c:pt>
                <c:pt idx="868">
                  <c:v>34.040473595999998</c:v>
                </c:pt>
                <c:pt idx="869">
                  <c:v>34.073896132999998</c:v>
                </c:pt>
                <c:pt idx="870">
                  <c:v>34.107318669999998</c:v>
                </c:pt>
                <c:pt idx="871">
                  <c:v>34.140741206999998</c:v>
                </c:pt>
                <c:pt idx="872">
                  <c:v>34.174163745000001</c:v>
                </c:pt>
                <c:pt idx="873">
                  <c:v>34.207586282000001</c:v>
                </c:pt>
                <c:pt idx="874">
                  <c:v>34.241008819000001</c:v>
                </c:pt>
                <c:pt idx="875">
                  <c:v>34.274431356000001</c:v>
                </c:pt>
                <c:pt idx="876">
                  <c:v>34.307853893999997</c:v>
                </c:pt>
                <c:pt idx="877">
                  <c:v>34.341276430999997</c:v>
                </c:pt>
                <c:pt idx="878">
                  <c:v>34.374698967999997</c:v>
                </c:pt>
                <c:pt idx="879">
                  <c:v>34.408121504999997</c:v>
                </c:pt>
                <c:pt idx="880">
                  <c:v>34.441544043</c:v>
                </c:pt>
                <c:pt idx="881">
                  <c:v>34.47496658</c:v>
                </c:pt>
                <c:pt idx="882">
                  <c:v>34.508389117</c:v>
                </c:pt>
                <c:pt idx="883">
                  <c:v>34.541811654</c:v>
                </c:pt>
                <c:pt idx="884">
                  <c:v>34.575234192000003</c:v>
                </c:pt>
                <c:pt idx="885">
                  <c:v>34.608656729000003</c:v>
                </c:pt>
                <c:pt idx="886">
                  <c:v>34.642079266000003</c:v>
                </c:pt>
                <c:pt idx="887">
                  <c:v>34.675501803000003</c:v>
                </c:pt>
                <c:pt idx="888">
                  <c:v>34.708924340999999</c:v>
                </c:pt>
                <c:pt idx="889">
                  <c:v>34.742346877999999</c:v>
                </c:pt>
                <c:pt idx="890">
                  <c:v>34.775769414999999</c:v>
                </c:pt>
                <c:pt idx="891">
                  <c:v>34.809191951999999</c:v>
                </c:pt>
                <c:pt idx="892">
                  <c:v>34.842614490000003</c:v>
                </c:pt>
                <c:pt idx="893">
                  <c:v>34.876037027000002</c:v>
                </c:pt>
                <c:pt idx="894">
                  <c:v>34.909459564000002</c:v>
                </c:pt>
                <c:pt idx="895">
                  <c:v>34.942882101000002</c:v>
                </c:pt>
                <c:pt idx="896">
                  <c:v>34.976304638999999</c:v>
                </c:pt>
                <c:pt idx="897">
                  <c:v>35.009727175999998</c:v>
                </c:pt>
                <c:pt idx="898">
                  <c:v>35.043149712999998</c:v>
                </c:pt>
                <c:pt idx="899">
                  <c:v>35.076572249999998</c:v>
                </c:pt>
                <c:pt idx="900">
                  <c:v>35.109994786999998</c:v>
                </c:pt>
                <c:pt idx="901">
                  <c:v>35.143417325000001</c:v>
                </c:pt>
                <c:pt idx="902">
                  <c:v>35.176839862000001</c:v>
                </c:pt>
                <c:pt idx="903">
                  <c:v>35.210262399000001</c:v>
                </c:pt>
                <c:pt idx="904">
                  <c:v>35.243684936000001</c:v>
                </c:pt>
                <c:pt idx="905">
                  <c:v>35.277107473999997</c:v>
                </c:pt>
                <c:pt idx="906">
                  <c:v>35.310530010999997</c:v>
                </c:pt>
                <c:pt idx="907">
                  <c:v>35.343952547999997</c:v>
                </c:pt>
                <c:pt idx="908">
                  <c:v>35.377375084999997</c:v>
                </c:pt>
                <c:pt idx="909">
                  <c:v>35.410797623000001</c:v>
                </c:pt>
                <c:pt idx="910">
                  <c:v>35.44422016</c:v>
                </c:pt>
                <c:pt idx="911">
                  <c:v>35.477642697</c:v>
                </c:pt>
                <c:pt idx="912">
                  <c:v>35.511065234</c:v>
                </c:pt>
                <c:pt idx="913">
                  <c:v>35.544487771999997</c:v>
                </c:pt>
                <c:pt idx="914">
                  <c:v>35.577910309000004</c:v>
                </c:pt>
                <c:pt idx="915">
                  <c:v>35.611332846000003</c:v>
                </c:pt>
                <c:pt idx="916">
                  <c:v>35.644755383000003</c:v>
                </c:pt>
                <c:pt idx="917">
                  <c:v>35.678177921</c:v>
                </c:pt>
                <c:pt idx="918">
                  <c:v>35.711600457999999</c:v>
                </c:pt>
                <c:pt idx="919">
                  <c:v>35.745022994999999</c:v>
                </c:pt>
                <c:pt idx="920">
                  <c:v>35.778445531999999</c:v>
                </c:pt>
                <c:pt idx="921">
                  <c:v>35.811868070000003</c:v>
                </c:pt>
                <c:pt idx="922">
                  <c:v>35.845290607000003</c:v>
                </c:pt>
                <c:pt idx="923">
                  <c:v>35.878713144000002</c:v>
                </c:pt>
                <c:pt idx="924">
                  <c:v>35.912135681000002</c:v>
                </c:pt>
                <c:pt idx="925">
                  <c:v>35.945558218999999</c:v>
                </c:pt>
                <c:pt idx="926">
                  <c:v>35.978980755999999</c:v>
                </c:pt>
                <c:pt idx="927">
                  <c:v>36.012403292999998</c:v>
                </c:pt>
                <c:pt idx="928">
                  <c:v>36.045825829999998</c:v>
                </c:pt>
                <c:pt idx="929">
                  <c:v>36.079248366999998</c:v>
                </c:pt>
                <c:pt idx="930">
                  <c:v>36.112670905000002</c:v>
                </c:pt>
                <c:pt idx="931">
                  <c:v>36.146093442000002</c:v>
                </c:pt>
                <c:pt idx="932">
                  <c:v>36.179515979000001</c:v>
                </c:pt>
                <c:pt idx="933">
                  <c:v>36.212938516000001</c:v>
                </c:pt>
                <c:pt idx="934">
                  <c:v>36.246361053999998</c:v>
                </c:pt>
                <c:pt idx="935">
                  <c:v>36.279783590999998</c:v>
                </c:pt>
                <c:pt idx="936">
                  <c:v>36.313206127999997</c:v>
                </c:pt>
                <c:pt idx="937">
                  <c:v>36.346628664999997</c:v>
                </c:pt>
                <c:pt idx="938">
                  <c:v>36.380051203000001</c:v>
                </c:pt>
                <c:pt idx="939">
                  <c:v>36.413473740000001</c:v>
                </c:pt>
                <c:pt idx="940">
                  <c:v>36.446896277</c:v>
                </c:pt>
                <c:pt idx="941">
                  <c:v>36.480318814</c:v>
                </c:pt>
                <c:pt idx="942">
                  <c:v>36.513741351999997</c:v>
                </c:pt>
                <c:pt idx="943">
                  <c:v>36.547163888999997</c:v>
                </c:pt>
                <c:pt idx="944">
                  <c:v>36.580586426000004</c:v>
                </c:pt>
                <c:pt idx="945">
                  <c:v>36.614008963000003</c:v>
                </c:pt>
                <c:pt idx="946">
                  <c:v>36.647431501</c:v>
                </c:pt>
                <c:pt idx="947">
                  <c:v>36.680854038</c:v>
                </c:pt>
                <c:pt idx="948">
                  <c:v>36.714276575</c:v>
                </c:pt>
                <c:pt idx="949">
                  <c:v>36.747699111999999</c:v>
                </c:pt>
                <c:pt idx="950">
                  <c:v>36.781121650000003</c:v>
                </c:pt>
                <c:pt idx="951">
                  <c:v>36.814544187000003</c:v>
                </c:pt>
                <c:pt idx="952">
                  <c:v>36.847966724000003</c:v>
                </c:pt>
                <c:pt idx="953">
                  <c:v>36.881389261000002</c:v>
                </c:pt>
                <c:pt idx="954">
                  <c:v>36.914811798999999</c:v>
                </c:pt>
                <c:pt idx="955">
                  <c:v>36.948234335999999</c:v>
                </c:pt>
                <c:pt idx="956">
                  <c:v>36.981656872999999</c:v>
                </c:pt>
                <c:pt idx="957">
                  <c:v>37.015079409999998</c:v>
                </c:pt>
                <c:pt idx="958">
                  <c:v>37.048501946999998</c:v>
                </c:pt>
                <c:pt idx="959">
                  <c:v>37.081924485000002</c:v>
                </c:pt>
                <c:pt idx="960">
                  <c:v>37.115347022000002</c:v>
                </c:pt>
                <c:pt idx="961">
                  <c:v>37.148769559000002</c:v>
                </c:pt>
                <c:pt idx="962">
                  <c:v>37.182192096000001</c:v>
                </c:pt>
                <c:pt idx="963">
                  <c:v>37.215614633999998</c:v>
                </c:pt>
                <c:pt idx="964">
                  <c:v>37.249037170999998</c:v>
                </c:pt>
                <c:pt idx="965">
                  <c:v>37.282459707999998</c:v>
                </c:pt>
                <c:pt idx="966">
                  <c:v>37.315882244999997</c:v>
                </c:pt>
                <c:pt idx="967">
                  <c:v>37.349304783000001</c:v>
                </c:pt>
                <c:pt idx="968">
                  <c:v>37.382727320000001</c:v>
                </c:pt>
                <c:pt idx="969">
                  <c:v>37.416149857000001</c:v>
                </c:pt>
                <c:pt idx="970">
                  <c:v>37.449572394</c:v>
                </c:pt>
                <c:pt idx="971">
                  <c:v>37.482994931999997</c:v>
                </c:pt>
                <c:pt idx="972">
                  <c:v>37.516417468999997</c:v>
                </c:pt>
                <c:pt idx="973">
                  <c:v>37.549840005999997</c:v>
                </c:pt>
                <c:pt idx="974">
                  <c:v>37.583262542999996</c:v>
                </c:pt>
                <c:pt idx="975">
                  <c:v>37.616685081</c:v>
                </c:pt>
                <c:pt idx="976">
                  <c:v>37.650107618</c:v>
                </c:pt>
                <c:pt idx="977">
                  <c:v>37.683530155</c:v>
                </c:pt>
                <c:pt idx="978">
                  <c:v>37.716952692</c:v>
                </c:pt>
                <c:pt idx="979">
                  <c:v>37.750375230000003</c:v>
                </c:pt>
                <c:pt idx="980">
                  <c:v>37.783797767000003</c:v>
                </c:pt>
                <c:pt idx="981">
                  <c:v>37.817220304000003</c:v>
                </c:pt>
                <c:pt idx="982">
                  <c:v>37.850642841000003</c:v>
                </c:pt>
                <c:pt idx="983">
                  <c:v>37.884065378999999</c:v>
                </c:pt>
                <c:pt idx="984">
                  <c:v>37.917487915999999</c:v>
                </c:pt>
                <c:pt idx="985">
                  <c:v>37.950910452999999</c:v>
                </c:pt>
                <c:pt idx="986">
                  <c:v>37.984332989999999</c:v>
                </c:pt>
                <c:pt idx="987">
                  <c:v>38.017755526999998</c:v>
                </c:pt>
                <c:pt idx="988">
                  <c:v>38.051178065000002</c:v>
                </c:pt>
                <c:pt idx="989">
                  <c:v>38.084600602000002</c:v>
                </c:pt>
                <c:pt idx="990">
                  <c:v>38.118023139000002</c:v>
                </c:pt>
                <c:pt idx="991">
                  <c:v>38.151445676000002</c:v>
                </c:pt>
                <c:pt idx="992">
                  <c:v>38.184868213999998</c:v>
                </c:pt>
                <c:pt idx="993">
                  <c:v>38.218290750999998</c:v>
                </c:pt>
                <c:pt idx="994">
                  <c:v>38.251713287999998</c:v>
                </c:pt>
                <c:pt idx="995">
                  <c:v>38.285135824999998</c:v>
                </c:pt>
                <c:pt idx="996">
                  <c:v>38.318558363000001</c:v>
                </c:pt>
                <c:pt idx="997">
                  <c:v>38.351980900000001</c:v>
                </c:pt>
                <c:pt idx="998">
                  <c:v>38.385403437000001</c:v>
                </c:pt>
                <c:pt idx="999">
                  <c:v>38.418825974000001</c:v>
                </c:pt>
                <c:pt idx="1000">
                  <c:v>38.452248511999997</c:v>
                </c:pt>
                <c:pt idx="1001">
                  <c:v>38.485671048999997</c:v>
                </c:pt>
                <c:pt idx="1002">
                  <c:v>38.519093585999997</c:v>
                </c:pt>
                <c:pt idx="1003">
                  <c:v>38.552516122999997</c:v>
                </c:pt>
                <c:pt idx="1004">
                  <c:v>38.585938661</c:v>
                </c:pt>
                <c:pt idx="1005">
                  <c:v>38.619361198</c:v>
                </c:pt>
                <c:pt idx="1006">
                  <c:v>38.652783735</c:v>
                </c:pt>
                <c:pt idx="1007">
                  <c:v>38.686206272</c:v>
                </c:pt>
                <c:pt idx="1008">
                  <c:v>38.719628810000003</c:v>
                </c:pt>
                <c:pt idx="1009">
                  <c:v>38.753051347000003</c:v>
                </c:pt>
                <c:pt idx="1010">
                  <c:v>38.786473884000003</c:v>
                </c:pt>
                <c:pt idx="1011">
                  <c:v>38.819896421000003</c:v>
                </c:pt>
                <c:pt idx="1012">
                  <c:v>38.853318958999999</c:v>
                </c:pt>
                <c:pt idx="1013">
                  <c:v>38.886741495999999</c:v>
                </c:pt>
                <c:pt idx="1014">
                  <c:v>38.920164032999999</c:v>
                </c:pt>
                <c:pt idx="1015">
                  <c:v>38.953586569999999</c:v>
                </c:pt>
                <c:pt idx="1016">
                  <c:v>38.987009108000002</c:v>
                </c:pt>
                <c:pt idx="1017">
                  <c:v>39.020431645000002</c:v>
                </c:pt>
                <c:pt idx="1018">
                  <c:v>39.053854182000002</c:v>
                </c:pt>
                <c:pt idx="1019">
                  <c:v>39.087276719000002</c:v>
                </c:pt>
                <c:pt idx="1020">
                  <c:v>39.120699256000002</c:v>
                </c:pt>
                <c:pt idx="1021">
                  <c:v>39.154121793999998</c:v>
                </c:pt>
                <c:pt idx="1022">
                  <c:v>39.187544330999998</c:v>
                </c:pt>
                <c:pt idx="1023">
                  <c:v>39.220966867999998</c:v>
                </c:pt>
                <c:pt idx="1024">
                  <c:v>39.254389404999998</c:v>
                </c:pt>
                <c:pt idx="1025">
                  <c:v>39.287811943000001</c:v>
                </c:pt>
                <c:pt idx="1026">
                  <c:v>39.321234480000001</c:v>
                </c:pt>
                <c:pt idx="1027">
                  <c:v>39.354657017000001</c:v>
                </c:pt>
                <c:pt idx="1028">
                  <c:v>39.388079554000001</c:v>
                </c:pt>
                <c:pt idx="1029">
                  <c:v>39.421502091999997</c:v>
                </c:pt>
                <c:pt idx="1030">
                  <c:v>39.454924628999997</c:v>
                </c:pt>
                <c:pt idx="1031">
                  <c:v>39.488347165999997</c:v>
                </c:pt>
                <c:pt idx="1032">
                  <c:v>39.521769702999997</c:v>
                </c:pt>
                <c:pt idx="1033">
                  <c:v>39.555192241</c:v>
                </c:pt>
                <c:pt idx="1034">
                  <c:v>39.588614778</c:v>
                </c:pt>
                <c:pt idx="1035">
                  <c:v>39.622037315</c:v>
                </c:pt>
                <c:pt idx="1036">
                  <c:v>39.655459852</c:v>
                </c:pt>
                <c:pt idx="1037">
                  <c:v>39.688882390000003</c:v>
                </c:pt>
                <c:pt idx="1038">
                  <c:v>39.722304927000003</c:v>
                </c:pt>
                <c:pt idx="1039">
                  <c:v>39.755727464000003</c:v>
                </c:pt>
                <c:pt idx="1040">
                  <c:v>39.789150001000003</c:v>
                </c:pt>
                <c:pt idx="1041">
                  <c:v>39.822572538999999</c:v>
                </c:pt>
                <c:pt idx="1042">
                  <c:v>39.855995075999999</c:v>
                </c:pt>
                <c:pt idx="1043">
                  <c:v>39.889417612999999</c:v>
                </c:pt>
                <c:pt idx="1044">
                  <c:v>39.922840149999999</c:v>
                </c:pt>
                <c:pt idx="1045">
                  <c:v>39.956262688000002</c:v>
                </c:pt>
                <c:pt idx="1046">
                  <c:v>39.989685225000002</c:v>
                </c:pt>
                <c:pt idx="1047">
                  <c:v>40.023107762000002</c:v>
                </c:pt>
                <c:pt idx="1048">
                  <c:v>40.056530299000002</c:v>
                </c:pt>
                <c:pt idx="1049">
                  <c:v>40.089952836000002</c:v>
                </c:pt>
                <c:pt idx="1050">
                  <c:v>40.123375373999998</c:v>
                </c:pt>
                <c:pt idx="1051">
                  <c:v>40.156797910999998</c:v>
                </c:pt>
                <c:pt idx="1052">
                  <c:v>40.190220447999998</c:v>
                </c:pt>
                <c:pt idx="1053">
                  <c:v>40.223642984999998</c:v>
                </c:pt>
                <c:pt idx="1054">
                  <c:v>40.257065523000001</c:v>
                </c:pt>
                <c:pt idx="1055">
                  <c:v>40.290488060000001</c:v>
                </c:pt>
                <c:pt idx="1056">
                  <c:v>40.323910597000001</c:v>
                </c:pt>
                <c:pt idx="1057">
                  <c:v>40.357333134000001</c:v>
                </c:pt>
                <c:pt idx="1058">
                  <c:v>40.390755671999997</c:v>
                </c:pt>
                <c:pt idx="1059">
                  <c:v>40.424178208999997</c:v>
                </c:pt>
                <c:pt idx="1060">
                  <c:v>40.457600745999997</c:v>
                </c:pt>
                <c:pt idx="1061">
                  <c:v>40.491023282999997</c:v>
                </c:pt>
                <c:pt idx="1062">
                  <c:v>40.524445821</c:v>
                </c:pt>
                <c:pt idx="1063">
                  <c:v>40.557868358</c:v>
                </c:pt>
                <c:pt idx="1064">
                  <c:v>40.591290895</c:v>
                </c:pt>
                <c:pt idx="1065">
                  <c:v>40.624713432</c:v>
                </c:pt>
                <c:pt idx="1066">
                  <c:v>40.658135969999996</c:v>
                </c:pt>
                <c:pt idx="1067">
                  <c:v>40.691558507000003</c:v>
                </c:pt>
                <c:pt idx="1068">
                  <c:v>40.724981044000003</c:v>
                </c:pt>
                <c:pt idx="1069">
                  <c:v>40.758403581000003</c:v>
                </c:pt>
                <c:pt idx="1070">
                  <c:v>40.791826119</c:v>
                </c:pt>
                <c:pt idx="1071">
                  <c:v>40.825248655999999</c:v>
                </c:pt>
                <c:pt idx="1072">
                  <c:v>40.858671192999999</c:v>
                </c:pt>
                <c:pt idx="1073">
                  <c:v>40.892093729999999</c:v>
                </c:pt>
                <c:pt idx="1074">
                  <c:v>40.925516268000003</c:v>
                </c:pt>
                <c:pt idx="1075">
                  <c:v>40.958938805000003</c:v>
                </c:pt>
                <c:pt idx="1076">
                  <c:v>40.992361342000002</c:v>
                </c:pt>
                <c:pt idx="1077">
                  <c:v>41.025783879000002</c:v>
                </c:pt>
                <c:pt idx="1078">
                  <c:v>41.059206416000002</c:v>
                </c:pt>
                <c:pt idx="1079">
                  <c:v>41.092628953999998</c:v>
                </c:pt>
                <c:pt idx="1080">
                  <c:v>41.126051490999998</c:v>
                </c:pt>
                <c:pt idx="1081">
                  <c:v>41.159474027999998</c:v>
                </c:pt>
                <c:pt idx="1082">
                  <c:v>41.192896564999998</c:v>
                </c:pt>
                <c:pt idx="1083">
                  <c:v>41.226319103000002</c:v>
                </c:pt>
                <c:pt idx="1084">
                  <c:v>41.259741640000001</c:v>
                </c:pt>
                <c:pt idx="1085">
                  <c:v>41.293164177000001</c:v>
                </c:pt>
                <c:pt idx="1086">
                  <c:v>41.326586714000001</c:v>
                </c:pt>
                <c:pt idx="1087">
                  <c:v>41.360009251999998</c:v>
                </c:pt>
                <c:pt idx="1088">
                  <c:v>41.393431788999997</c:v>
                </c:pt>
                <c:pt idx="1089">
                  <c:v>41.426854325999997</c:v>
                </c:pt>
                <c:pt idx="1090">
                  <c:v>41.460276862999997</c:v>
                </c:pt>
                <c:pt idx="1091">
                  <c:v>41.493699401000001</c:v>
                </c:pt>
                <c:pt idx="1092">
                  <c:v>41.527121938000001</c:v>
                </c:pt>
                <c:pt idx="1093">
                  <c:v>41.560544475</c:v>
                </c:pt>
                <c:pt idx="1094">
                  <c:v>41.593967012</c:v>
                </c:pt>
                <c:pt idx="1095">
                  <c:v>41.627389549999997</c:v>
                </c:pt>
                <c:pt idx="1096">
                  <c:v>41.660812086999996</c:v>
                </c:pt>
                <c:pt idx="1097">
                  <c:v>41.694234624000003</c:v>
                </c:pt>
                <c:pt idx="1098">
                  <c:v>41.727657161000003</c:v>
                </c:pt>
                <c:pt idx="1099">
                  <c:v>41.761079699</c:v>
                </c:pt>
                <c:pt idx="1100">
                  <c:v>41.794502236</c:v>
                </c:pt>
                <c:pt idx="1101">
                  <c:v>41.827924772999999</c:v>
                </c:pt>
                <c:pt idx="1102">
                  <c:v>41.861347309999999</c:v>
                </c:pt>
                <c:pt idx="1103">
                  <c:v>41.894769848000003</c:v>
                </c:pt>
                <c:pt idx="1104">
                  <c:v>41.928192385000003</c:v>
                </c:pt>
                <c:pt idx="1105">
                  <c:v>41.961614922000003</c:v>
                </c:pt>
                <c:pt idx="1106">
                  <c:v>41.995037459000002</c:v>
                </c:pt>
                <c:pt idx="1107">
                  <c:v>42.028459996000002</c:v>
                </c:pt>
                <c:pt idx="1108">
                  <c:v>42.061882533999999</c:v>
                </c:pt>
                <c:pt idx="1109">
                  <c:v>42.095305070999999</c:v>
                </c:pt>
                <c:pt idx="1110">
                  <c:v>42.128727607999998</c:v>
                </c:pt>
                <c:pt idx="1111">
                  <c:v>42.162150144999998</c:v>
                </c:pt>
                <c:pt idx="1112">
                  <c:v>42.195572683000002</c:v>
                </c:pt>
                <c:pt idx="1113">
                  <c:v>42.228995220000002</c:v>
                </c:pt>
                <c:pt idx="1114">
                  <c:v>42.262417757000001</c:v>
                </c:pt>
                <c:pt idx="1115">
                  <c:v>42.295840294000001</c:v>
                </c:pt>
                <c:pt idx="1116">
                  <c:v>42.329262831999998</c:v>
                </c:pt>
                <c:pt idx="1117">
                  <c:v>42.362685368999998</c:v>
                </c:pt>
                <c:pt idx="1118">
                  <c:v>42.396107905999997</c:v>
                </c:pt>
                <c:pt idx="1119">
                  <c:v>42.429530442999997</c:v>
                </c:pt>
                <c:pt idx="1120">
                  <c:v>42.462952981000001</c:v>
                </c:pt>
                <c:pt idx="1121">
                  <c:v>42.496375518000001</c:v>
                </c:pt>
                <c:pt idx="1122">
                  <c:v>42.529798055000001</c:v>
                </c:pt>
                <c:pt idx="1123">
                  <c:v>42.563220592</c:v>
                </c:pt>
                <c:pt idx="1124">
                  <c:v>42.596643129999997</c:v>
                </c:pt>
                <c:pt idx="1125">
                  <c:v>42.630065666999997</c:v>
                </c:pt>
                <c:pt idx="1126">
                  <c:v>42.663488203999997</c:v>
                </c:pt>
                <c:pt idx="1127">
                  <c:v>42.696910741000003</c:v>
                </c:pt>
                <c:pt idx="1128">
                  <c:v>42.730333279</c:v>
                </c:pt>
                <c:pt idx="1129">
                  <c:v>42.763755816</c:v>
                </c:pt>
                <c:pt idx="1130">
                  <c:v>42.797178353</c:v>
                </c:pt>
                <c:pt idx="1131">
                  <c:v>42.830600889999999</c:v>
                </c:pt>
                <c:pt idx="1132">
                  <c:v>42.864023428000003</c:v>
                </c:pt>
                <c:pt idx="1133">
                  <c:v>42.897445965000003</c:v>
                </c:pt>
                <c:pt idx="1134">
                  <c:v>42.930868502000003</c:v>
                </c:pt>
                <c:pt idx="1135">
                  <c:v>42.964291039000003</c:v>
                </c:pt>
                <c:pt idx="1136">
                  <c:v>42.997713576000002</c:v>
                </c:pt>
                <c:pt idx="1137">
                  <c:v>43.031136113999999</c:v>
                </c:pt>
                <c:pt idx="1138">
                  <c:v>43.064558650999999</c:v>
                </c:pt>
                <c:pt idx="1139">
                  <c:v>43.097981187999999</c:v>
                </c:pt>
                <c:pt idx="1140">
                  <c:v>43.131403724999998</c:v>
                </c:pt>
                <c:pt idx="1141">
                  <c:v>43.164826263000002</c:v>
                </c:pt>
                <c:pt idx="1142">
                  <c:v>43.198248800000002</c:v>
                </c:pt>
                <c:pt idx="1143">
                  <c:v>43.231671337000002</c:v>
                </c:pt>
                <c:pt idx="1144">
                  <c:v>43.265093874000002</c:v>
                </c:pt>
                <c:pt idx="1145">
                  <c:v>43.298516411999998</c:v>
                </c:pt>
                <c:pt idx="1146">
                  <c:v>43.331938948999998</c:v>
                </c:pt>
                <c:pt idx="1147">
                  <c:v>43.365361485999998</c:v>
                </c:pt>
                <c:pt idx="1148">
                  <c:v>43.398784022999997</c:v>
                </c:pt>
                <c:pt idx="1149">
                  <c:v>43.432206561000001</c:v>
                </c:pt>
                <c:pt idx="1150">
                  <c:v>43.465629098000001</c:v>
                </c:pt>
                <c:pt idx="1151">
                  <c:v>43.499051635000001</c:v>
                </c:pt>
                <c:pt idx="1152">
                  <c:v>43.532474172000001</c:v>
                </c:pt>
                <c:pt idx="1153">
                  <c:v>43.565896709999997</c:v>
                </c:pt>
                <c:pt idx="1154">
                  <c:v>43.599319246999997</c:v>
                </c:pt>
                <c:pt idx="1155">
                  <c:v>43.632741783999997</c:v>
                </c:pt>
                <c:pt idx="1156">
                  <c:v>43.666164320999997</c:v>
                </c:pt>
                <c:pt idx="1157">
                  <c:v>43.699586859</c:v>
                </c:pt>
                <c:pt idx="1158">
                  <c:v>43.733009396</c:v>
                </c:pt>
                <c:pt idx="1159">
                  <c:v>43.766431933</c:v>
                </c:pt>
                <c:pt idx="1160">
                  <c:v>43.79985447</c:v>
                </c:pt>
                <c:pt idx="1161">
                  <c:v>43.833277008000003</c:v>
                </c:pt>
                <c:pt idx="1162">
                  <c:v>43.866699545000003</c:v>
                </c:pt>
                <c:pt idx="1163">
                  <c:v>43.900122082000003</c:v>
                </c:pt>
                <c:pt idx="1164">
                  <c:v>43.933544619000003</c:v>
                </c:pt>
                <c:pt idx="1165">
                  <c:v>43.966967156999999</c:v>
                </c:pt>
                <c:pt idx="1166">
                  <c:v>44.000389693999999</c:v>
                </c:pt>
                <c:pt idx="1167">
                  <c:v>44.033812230999999</c:v>
                </c:pt>
                <c:pt idx="1168">
                  <c:v>44.067234767999999</c:v>
                </c:pt>
                <c:pt idx="1169">
                  <c:v>44.100657304999999</c:v>
                </c:pt>
                <c:pt idx="1170">
                  <c:v>44.134079843000002</c:v>
                </c:pt>
                <c:pt idx="1171">
                  <c:v>44.167502380000002</c:v>
                </c:pt>
                <c:pt idx="1172">
                  <c:v>44.200924917000002</c:v>
                </c:pt>
                <c:pt idx="1173">
                  <c:v>44.234347454000002</c:v>
                </c:pt>
                <c:pt idx="1174">
                  <c:v>44.267769991999998</c:v>
                </c:pt>
                <c:pt idx="1175">
                  <c:v>44.301192528999998</c:v>
                </c:pt>
                <c:pt idx="1176">
                  <c:v>44.334615065999998</c:v>
                </c:pt>
                <c:pt idx="1177">
                  <c:v>44.368037602999998</c:v>
                </c:pt>
                <c:pt idx="1178">
                  <c:v>44.401460141000001</c:v>
                </c:pt>
                <c:pt idx="1179">
                  <c:v>44.434882678000001</c:v>
                </c:pt>
                <c:pt idx="1180">
                  <c:v>44.468305215000001</c:v>
                </c:pt>
                <c:pt idx="1181">
                  <c:v>44.501727752000001</c:v>
                </c:pt>
                <c:pt idx="1182">
                  <c:v>44.535150289999997</c:v>
                </c:pt>
                <c:pt idx="1183">
                  <c:v>44.568572826999997</c:v>
                </c:pt>
                <c:pt idx="1184">
                  <c:v>44.601995363999997</c:v>
                </c:pt>
                <c:pt idx="1185">
                  <c:v>44.635417900999997</c:v>
                </c:pt>
                <c:pt idx="1186">
                  <c:v>44.668840439</c:v>
                </c:pt>
                <c:pt idx="1187">
                  <c:v>44.702262976</c:v>
                </c:pt>
                <c:pt idx="1188">
                  <c:v>44.735685513</c:v>
                </c:pt>
                <c:pt idx="1189">
                  <c:v>44.76910805</c:v>
                </c:pt>
                <c:pt idx="1190">
                  <c:v>44.802530588000003</c:v>
                </c:pt>
                <c:pt idx="1191">
                  <c:v>44.835953125000003</c:v>
                </c:pt>
                <c:pt idx="1192">
                  <c:v>44.869375662000003</c:v>
                </c:pt>
                <c:pt idx="1193">
                  <c:v>44.902798199000003</c:v>
                </c:pt>
                <c:pt idx="1194">
                  <c:v>44.936220736999999</c:v>
                </c:pt>
                <c:pt idx="1195">
                  <c:v>44.969643273999999</c:v>
                </c:pt>
                <c:pt idx="1196">
                  <c:v>45.003065810999999</c:v>
                </c:pt>
                <c:pt idx="1197">
                  <c:v>45.036488347999999</c:v>
                </c:pt>
                <c:pt idx="1198">
                  <c:v>45.069910884999999</c:v>
                </c:pt>
                <c:pt idx="1199">
                  <c:v>45.103333423000002</c:v>
                </c:pt>
                <c:pt idx="1200">
                  <c:v>45.136755960000002</c:v>
                </c:pt>
                <c:pt idx="1201">
                  <c:v>45.170178497000002</c:v>
                </c:pt>
                <c:pt idx="1202">
                  <c:v>45.203601034000002</c:v>
                </c:pt>
                <c:pt idx="1203">
                  <c:v>45.237023571999998</c:v>
                </c:pt>
                <c:pt idx="1204">
                  <c:v>45.270446108999998</c:v>
                </c:pt>
                <c:pt idx="1205">
                  <c:v>45.303868645999998</c:v>
                </c:pt>
                <c:pt idx="1206">
                  <c:v>45.337291182999998</c:v>
                </c:pt>
                <c:pt idx="1207">
                  <c:v>45.370713721000001</c:v>
                </c:pt>
                <c:pt idx="1208">
                  <c:v>45.404136258000001</c:v>
                </c:pt>
                <c:pt idx="1209">
                  <c:v>45.437558795000001</c:v>
                </c:pt>
                <c:pt idx="1210">
                  <c:v>45.470981332000001</c:v>
                </c:pt>
                <c:pt idx="1211">
                  <c:v>45.504403869999997</c:v>
                </c:pt>
                <c:pt idx="1212">
                  <c:v>45.537826406999997</c:v>
                </c:pt>
                <c:pt idx="1213">
                  <c:v>45.571248943999997</c:v>
                </c:pt>
                <c:pt idx="1214">
                  <c:v>45.604671480999997</c:v>
                </c:pt>
                <c:pt idx="1215">
                  <c:v>45.638094019</c:v>
                </c:pt>
                <c:pt idx="1216">
                  <c:v>45.671516556</c:v>
                </c:pt>
                <c:pt idx="1217">
                  <c:v>45.704939093</c:v>
                </c:pt>
                <c:pt idx="1218">
                  <c:v>45.73836163</c:v>
                </c:pt>
                <c:pt idx="1219">
                  <c:v>45.771784168000003</c:v>
                </c:pt>
                <c:pt idx="1220">
                  <c:v>45.805206705000003</c:v>
                </c:pt>
                <c:pt idx="1221">
                  <c:v>45.838629242000003</c:v>
                </c:pt>
                <c:pt idx="1222">
                  <c:v>45.872051779000003</c:v>
                </c:pt>
                <c:pt idx="1223">
                  <c:v>45.905474316999999</c:v>
                </c:pt>
                <c:pt idx="1224">
                  <c:v>45.938896853999999</c:v>
                </c:pt>
                <c:pt idx="1225">
                  <c:v>45.972319390999999</c:v>
                </c:pt>
                <c:pt idx="1226">
                  <c:v>46.005741927999999</c:v>
                </c:pt>
                <c:pt idx="1227">
                  <c:v>46.039164464999999</c:v>
                </c:pt>
                <c:pt idx="1228">
                  <c:v>46.072587003000002</c:v>
                </c:pt>
                <c:pt idx="1229">
                  <c:v>46.106009540000002</c:v>
                </c:pt>
                <c:pt idx="1230">
                  <c:v>46.139432077000002</c:v>
                </c:pt>
                <c:pt idx="1231">
                  <c:v>46.172854614000002</c:v>
                </c:pt>
                <c:pt idx="1232">
                  <c:v>46.206277151999998</c:v>
                </c:pt>
                <c:pt idx="1233">
                  <c:v>46.239699688999998</c:v>
                </c:pt>
                <c:pt idx="1234">
                  <c:v>46.273122225999998</c:v>
                </c:pt>
                <c:pt idx="1235">
                  <c:v>46.306544762999998</c:v>
                </c:pt>
                <c:pt idx="1236">
                  <c:v>46.339967301000001</c:v>
                </c:pt>
                <c:pt idx="1237">
                  <c:v>46.373389838000001</c:v>
                </c:pt>
                <c:pt idx="1238">
                  <c:v>46.406812375000001</c:v>
                </c:pt>
                <c:pt idx="1239">
                  <c:v>46.440234912000001</c:v>
                </c:pt>
                <c:pt idx="1240">
                  <c:v>46.473657449999997</c:v>
                </c:pt>
                <c:pt idx="1241">
                  <c:v>46.507079986999997</c:v>
                </c:pt>
                <c:pt idx="1242">
                  <c:v>46.540502523999997</c:v>
                </c:pt>
                <c:pt idx="1243">
                  <c:v>46.573925060999997</c:v>
                </c:pt>
                <c:pt idx="1244">
                  <c:v>46.607347599000001</c:v>
                </c:pt>
                <c:pt idx="1245">
                  <c:v>46.640770136</c:v>
                </c:pt>
                <c:pt idx="1246">
                  <c:v>46.674192673</c:v>
                </c:pt>
                <c:pt idx="1247">
                  <c:v>46.70761521</c:v>
                </c:pt>
                <c:pt idx="1248">
                  <c:v>46.741037747999997</c:v>
                </c:pt>
                <c:pt idx="1249">
                  <c:v>46.774460285000004</c:v>
                </c:pt>
                <c:pt idx="1250">
                  <c:v>46.807882822000003</c:v>
                </c:pt>
                <c:pt idx="1251">
                  <c:v>46.841305359000003</c:v>
                </c:pt>
                <c:pt idx="1252">
                  <c:v>46.874727897</c:v>
                </c:pt>
                <c:pt idx="1253">
                  <c:v>46.908150434</c:v>
                </c:pt>
                <c:pt idx="1254">
                  <c:v>46.941572970999999</c:v>
                </c:pt>
                <c:pt idx="1255">
                  <c:v>46.974995507999999</c:v>
                </c:pt>
                <c:pt idx="1256">
                  <c:v>47.008418044999999</c:v>
                </c:pt>
                <c:pt idx="1257">
                  <c:v>47.041840583000003</c:v>
                </c:pt>
                <c:pt idx="1258">
                  <c:v>47.075263120000002</c:v>
                </c:pt>
                <c:pt idx="1259">
                  <c:v>47.108685657000002</c:v>
                </c:pt>
                <c:pt idx="1260">
                  <c:v>47.142108194000002</c:v>
                </c:pt>
                <c:pt idx="1261">
                  <c:v>47.175530731999999</c:v>
                </c:pt>
                <c:pt idx="1262">
                  <c:v>47.208953268999998</c:v>
                </c:pt>
                <c:pt idx="1263">
                  <c:v>47.242375805999998</c:v>
                </c:pt>
                <c:pt idx="1264">
                  <c:v>47.275798342999998</c:v>
                </c:pt>
                <c:pt idx="1265">
                  <c:v>47.309220881000002</c:v>
                </c:pt>
                <c:pt idx="1266">
                  <c:v>47.342643418000002</c:v>
                </c:pt>
                <c:pt idx="1267">
                  <c:v>47.376065955000001</c:v>
                </c:pt>
                <c:pt idx="1268">
                  <c:v>47.409488492000001</c:v>
                </c:pt>
                <c:pt idx="1269">
                  <c:v>47.442911029999998</c:v>
                </c:pt>
                <c:pt idx="1270">
                  <c:v>47.476333566999998</c:v>
                </c:pt>
                <c:pt idx="1271">
                  <c:v>47.509756103999997</c:v>
                </c:pt>
                <c:pt idx="1272">
                  <c:v>47.543178640999997</c:v>
                </c:pt>
                <c:pt idx="1273">
                  <c:v>47.576601179000001</c:v>
                </c:pt>
                <c:pt idx="1274">
                  <c:v>47.610023716000001</c:v>
                </c:pt>
                <c:pt idx="1275">
                  <c:v>47.643446253</c:v>
                </c:pt>
                <c:pt idx="1276">
                  <c:v>47.67686879</c:v>
                </c:pt>
                <c:pt idx="1277">
                  <c:v>47.710291327999997</c:v>
                </c:pt>
                <c:pt idx="1278">
                  <c:v>47.743713864999997</c:v>
                </c:pt>
                <c:pt idx="1279">
                  <c:v>47.777136401999996</c:v>
                </c:pt>
                <c:pt idx="1280">
                  <c:v>47.810558939000003</c:v>
                </c:pt>
                <c:pt idx="1281">
                  <c:v>47.843981477</c:v>
                </c:pt>
                <c:pt idx="1282">
                  <c:v>47.877404014</c:v>
                </c:pt>
                <c:pt idx="1283">
                  <c:v>47.910826551</c:v>
                </c:pt>
                <c:pt idx="1284">
                  <c:v>47.944249087999999</c:v>
                </c:pt>
                <c:pt idx="1285">
                  <c:v>47.977671626000003</c:v>
                </c:pt>
                <c:pt idx="1286">
                  <c:v>48.011094163000003</c:v>
                </c:pt>
                <c:pt idx="1287">
                  <c:v>48.044516700000003</c:v>
                </c:pt>
                <c:pt idx="1288">
                  <c:v>48.077939237000002</c:v>
                </c:pt>
                <c:pt idx="1289">
                  <c:v>48.111361774000002</c:v>
                </c:pt>
                <c:pt idx="1290">
                  <c:v>48.144784311999999</c:v>
                </c:pt>
                <c:pt idx="1291">
                  <c:v>48.178206848999999</c:v>
                </c:pt>
                <c:pt idx="1292">
                  <c:v>48.211629385999998</c:v>
                </c:pt>
                <c:pt idx="1293">
                  <c:v>48.245051922999998</c:v>
                </c:pt>
                <c:pt idx="1294">
                  <c:v>48.278474461000002</c:v>
                </c:pt>
                <c:pt idx="1295">
                  <c:v>48.311896998000002</c:v>
                </c:pt>
                <c:pt idx="1296">
                  <c:v>48.345319535000002</c:v>
                </c:pt>
                <c:pt idx="1297">
                  <c:v>48.378742072000001</c:v>
                </c:pt>
                <c:pt idx="1298">
                  <c:v>48.412164609999998</c:v>
                </c:pt>
                <c:pt idx="1299">
                  <c:v>48.445587146999998</c:v>
                </c:pt>
                <c:pt idx="1300">
                  <c:v>48.479009683999998</c:v>
                </c:pt>
                <c:pt idx="1301">
                  <c:v>48.512432220999997</c:v>
                </c:pt>
                <c:pt idx="1302">
                  <c:v>48.545854759000001</c:v>
                </c:pt>
                <c:pt idx="1303">
                  <c:v>48.579277296000001</c:v>
                </c:pt>
                <c:pt idx="1304">
                  <c:v>48.612699833000001</c:v>
                </c:pt>
                <c:pt idx="1305">
                  <c:v>48.646122370000001</c:v>
                </c:pt>
                <c:pt idx="1306">
                  <c:v>48.679544907999997</c:v>
                </c:pt>
                <c:pt idx="1307">
                  <c:v>48.712967444999997</c:v>
                </c:pt>
                <c:pt idx="1308">
                  <c:v>48.746389981999997</c:v>
                </c:pt>
                <c:pt idx="1309">
                  <c:v>48.779812518999996</c:v>
                </c:pt>
                <c:pt idx="1310">
                  <c:v>48.813235057</c:v>
                </c:pt>
                <c:pt idx="1311">
                  <c:v>48.846657594</c:v>
                </c:pt>
                <c:pt idx="1312">
                  <c:v>48.880080131</c:v>
                </c:pt>
                <c:pt idx="1313">
                  <c:v>48.913502668</c:v>
                </c:pt>
                <c:pt idx="1314">
                  <c:v>48.946925206000003</c:v>
                </c:pt>
                <c:pt idx="1315">
                  <c:v>48.980347743000003</c:v>
                </c:pt>
                <c:pt idx="1316">
                  <c:v>49.013770280000003</c:v>
                </c:pt>
                <c:pt idx="1317">
                  <c:v>49.047192817000003</c:v>
                </c:pt>
                <c:pt idx="1318">
                  <c:v>49.080615354000003</c:v>
                </c:pt>
                <c:pt idx="1319">
                  <c:v>49.114037891999999</c:v>
                </c:pt>
                <c:pt idx="1320">
                  <c:v>49.147460428999999</c:v>
                </c:pt>
                <c:pt idx="1321">
                  <c:v>49.180882965999999</c:v>
                </c:pt>
                <c:pt idx="1322">
                  <c:v>49.214305502999999</c:v>
                </c:pt>
                <c:pt idx="1323">
                  <c:v>49.247728041000002</c:v>
                </c:pt>
                <c:pt idx="1324">
                  <c:v>49.281150578000002</c:v>
                </c:pt>
                <c:pt idx="1325">
                  <c:v>49.314573115000002</c:v>
                </c:pt>
                <c:pt idx="1326">
                  <c:v>49.347995652000002</c:v>
                </c:pt>
                <c:pt idx="1327">
                  <c:v>49.381418189999998</c:v>
                </c:pt>
                <c:pt idx="1328">
                  <c:v>49.414840726999998</c:v>
                </c:pt>
                <c:pt idx="1329">
                  <c:v>49.448263263999998</c:v>
                </c:pt>
                <c:pt idx="1330">
                  <c:v>49.481685800999998</c:v>
                </c:pt>
                <c:pt idx="1331">
                  <c:v>49.515108339000001</c:v>
                </c:pt>
                <c:pt idx="1332">
                  <c:v>49.548530876000001</c:v>
                </c:pt>
                <c:pt idx="1333">
                  <c:v>49.581953413000001</c:v>
                </c:pt>
                <c:pt idx="1334">
                  <c:v>49.615375950000001</c:v>
                </c:pt>
                <c:pt idx="1335">
                  <c:v>49.648798487999997</c:v>
                </c:pt>
                <c:pt idx="1336">
                  <c:v>49.682221024999997</c:v>
                </c:pt>
                <c:pt idx="1337">
                  <c:v>49.715643561999997</c:v>
                </c:pt>
                <c:pt idx="1338">
                  <c:v>49.749066098999997</c:v>
                </c:pt>
                <c:pt idx="1339">
                  <c:v>49.782488637</c:v>
                </c:pt>
                <c:pt idx="1340">
                  <c:v>49.815911174</c:v>
                </c:pt>
                <c:pt idx="1341">
                  <c:v>49.849333711</c:v>
                </c:pt>
                <c:pt idx="1342">
                  <c:v>49.882756248</c:v>
                </c:pt>
                <c:pt idx="1343">
                  <c:v>49.916178786000003</c:v>
                </c:pt>
                <c:pt idx="1344">
                  <c:v>49.949601323000003</c:v>
                </c:pt>
                <c:pt idx="1345">
                  <c:v>49.983023860000003</c:v>
                </c:pt>
              </c:numCache>
            </c:numRef>
          </c:xVal>
          <c:yVal>
            <c:numRef>
              <c:f>'ea647'!$B$1:$B$2252</c:f>
              <c:numCache>
                <c:formatCode>General</c:formatCode>
                <c:ptCount val="2252"/>
                <c:pt idx="0">
                  <c:v>7968</c:v>
                </c:pt>
                <c:pt idx="1">
                  <c:v>9414</c:v>
                </c:pt>
                <c:pt idx="2">
                  <c:v>9371</c:v>
                </c:pt>
                <c:pt idx="3">
                  <c:v>7117</c:v>
                </c:pt>
                <c:pt idx="4">
                  <c:v>6161</c:v>
                </c:pt>
                <c:pt idx="5">
                  <c:v>6093</c:v>
                </c:pt>
                <c:pt idx="6">
                  <c:v>6029</c:v>
                </c:pt>
                <c:pt idx="7">
                  <c:v>6152</c:v>
                </c:pt>
                <c:pt idx="8">
                  <c:v>6422</c:v>
                </c:pt>
                <c:pt idx="9">
                  <c:v>6695</c:v>
                </c:pt>
                <c:pt idx="10">
                  <c:v>6605</c:v>
                </c:pt>
                <c:pt idx="11">
                  <c:v>6901</c:v>
                </c:pt>
                <c:pt idx="12">
                  <c:v>7315</c:v>
                </c:pt>
                <c:pt idx="13">
                  <c:v>7628</c:v>
                </c:pt>
                <c:pt idx="14">
                  <c:v>8199</c:v>
                </c:pt>
                <c:pt idx="15">
                  <c:v>8635</c:v>
                </c:pt>
                <c:pt idx="16">
                  <c:v>9372</c:v>
                </c:pt>
                <c:pt idx="17">
                  <c:v>11035</c:v>
                </c:pt>
                <c:pt idx="18">
                  <c:v>11579</c:v>
                </c:pt>
                <c:pt idx="19">
                  <c:v>12377</c:v>
                </c:pt>
                <c:pt idx="20">
                  <c:v>14071</c:v>
                </c:pt>
                <c:pt idx="21">
                  <c:v>15697</c:v>
                </c:pt>
                <c:pt idx="22">
                  <c:v>18926</c:v>
                </c:pt>
                <c:pt idx="23">
                  <c:v>22833</c:v>
                </c:pt>
                <c:pt idx="24">
                  <c:v>29646</c:v>
                </c:pt>
                <c:pt idx="25">
                  <c:v>41585</c:v>
                </c:pt>
                <c:pt idx="26">
                  <c:v>60166</c:v>
                </c:pt>
                <c:pt idx="27">
                  <c:v>79613</c:v>
                </c:pt>
                <c:pt idx="28">
                  <c:v>55468</c:v>
                </c:pt>
                <c:pt idx="29">
                  <c:v>12469</c:v>
                </c:pt>
                <c:pt idx="30">
                  <c:v>7233</c:v>
                </c:pt>
                <c:pt idx="31">
                  <c:v>6730</c:v>
                </c:pt>
                <c:pt idx="32">
                  <c:v>6433</c:v>
                </c:pt>
                <c:pt idx="33">
                  <c:v>6121</c:v>
                </c:pt>
                <c:pt idx="34">
                  <c:v>6020</c:v>
                </c:pt>
                <c:pt idx="35">
                  <c:v>5505</c:v>
                </c:pt>
                <c:pt idx="36">
                  <c:v>5426</c:v>
                </c:pt>
                <c:pt idx="37">
                  <c:v>5408</c:v>
                </c:pt>
                <c:pt idx="38">
                  <c:v>5225</c:v>
                </c:pt>
                <c:pt idx="39">
                  <c:v>5313</c:v>
                </c:pt>
                <c:pt idx="40">
                  <c:v>5200</c:v>
                </c:pt>
                <c:pt idx="41">
                  <c:v>5180</c:v>
                </c:pt>
                <c:pt idx="42">
                  <c:v>5179</c:v>
                </c:pt>
                <c:pt idx="43">
                  <c:v>5114</c:v>
                </c:pt>
                <c:pt idx="44">
                  <c:v>4985</c:v>
                </c:pt>
                <c:pt idx="45">
                  <c:v>5062</c:v>
                </c:pt>
                <c:pt idx="46">
                  <c:v>5174</c:v>
                </c:pt>
                <c:pt idx="47">
                  <c:v>5033</c:v>
                </c:pt>
                <c:pt idx="48">
                  <c:v>5068</c:v>
                </c:pt>
                <c:pt idx="49">
                  <c:v>4942</c:v>
                </c:pt>
                <c:pt idx="50">
                  <c:v>5086</c:v>
                </c:pt>
                <c:pt idx="51">
                  <c:v>4934</c:v>
                </c:pt>
                <c:pt idx="52">
                  <c:v>4956</c:v>
                </c:pt>
                <c:pt idx="53">
                  <c:v>4864</c:v>
                </c:pt>
                <c:pt idx="54">
                  <c:v>4912</c:v>
                </c:pt>
                <c:pt idx="55">
                  <c:v>4947</c:v>
                </c:pt>
                <c:pt idx="56">
                  <c:v>4793</c:v>
                </c:pt>
                <c:pt idx="57">
                  <c:v>4836</c:v>
                </c:pt>
                <c:pt idx="58">
                  <c:v>4825</c:v>
                </c:pt>
                <c:pt idx="59">
                  <c:v>4854</c:v>
                </c:pt>
                <c:pt idx="60">
                  <c:v>4815</c:v>
                </c:pt>
                <c:pt idx="61">
                  <c:v>4670</c:v>
                </c:pt>
                <c:pt idx="62">
                  <c:v>4864</c:v>
                </c:pt>
                <c:pt idx="63">
                  <c:v>4920</c:v>
                </c:pt>
                <c:pt idx="64">
                  <c:v>4881</c:v>
                </c:pt>
                <c:pt idx="65">
                  <c:v>4813</c:v>
                </c:pt>
                <c:pt idx="66">
                  <c:v>4757</c:v>
                </c:pt>
                <c:pt idx="67">
                  <c:v>4685</c:v>
                </c:pt>
                <c:pt idx="68">
                  <c:v>4631</c:v>
                </c:pt>
                <c:pt idx="69">
                  <c:v>4633</c:v>
                </c:pt>
                <c:pt idx="70">
                  <c:v>4593</c:v>
                </c:pt>
                <c:pt idx="71">
                  <c:v>4683</c:v>
                </c:pt>
                <c:pt idx="72">
                  <c:v>4686</c:v>
                </c:pt>
                <c:pt idx="73">
                  <c:v>4691</c:v>
                </c:pt>
                <c:pt idx="74">
                  <c:v>4838</c:v>
                </c:pt>
                <c:pt idx="75">
                  <c:v>4859</c:v>
                </c:pt>
                <c:pt idx="76">
                  <c:v>4834</c:v>
                </c:pt>
                <c:pt idx="77">
                  <c:v>4763</c:v>
                </c:pt>
                <c:pt idx="78">
                  <c:v>4690</c:v>
                </c:pt>
                <c:pt idx="79">
                  <c:v>4813</c:v>
                </c:pt>
                <c:pt idx="80">
                  <c:v>4721</c:v>
                </c:pt>
                <c:pt idx="81">
                  <c:v>4752</c:v>
                </c:pt>
                <c:pt idx="82">
                  <c:v>4865</c:v>
                </c:pt>
                <c:pt idx="83">
                  <c:v>4881</c:v>
                </c:pt>
                <c:pt idx="84">
                  <c:v>4972</c:v>
                </c:pt>
                <c:pt idx="85">
                  <c:v>5077</c:v>
                </c:pt>
                <c:pt idx="86">
                  <c:v>5125</c:v>
                </c:pt>
                <c:pt idx="87">
                  <c:v>5493</c:v>
                </c:pt>
                <c:pt idx="88">
                  <c:v>5719</c:v>
                </c:pt>
                <c:pt idx="89">
                  <c:v>6070</c:v>
                </c:pt>
                <c:pt idx="90">
                  <c:v>6486</c:v>
                </c:pt>
                <c:pt idx="91">
                  <c:v>6816</c:v>
                </c:pt>
                <c:pt idx="92">
                  <c:v>7809</c:v>
                </c:pt>
                <c:pt idx="93">
                  <c:v>8871</c:v>
                </c:pt>
                <c:pt idx="94">
                  <c:v>9748</c:v>
                </c:pt>
                <c:pt idx="95">
                  <c:v>11293</c:v>
                </c:pt>
                <c:pt idx="96">
                  <c:v>12648</c:v>
                </c:pt>
                <c:pt idx="97">
                  <c:v>15626</c:v>
                </c:pt>
                <c:pt idx="98">
                  <c:v>22169</c:v>
                </c:pt>
                <c:pt idx="99">
                  <c:v>34488</c:v>
                </c:pt>
                <c:pt idx="100">
                  <c:v>47472</c:v>
                </c:pt>
                <c:pt idx="101">
                  <c:v>46469</c:v>
                </c:pt>
                <c:pt idx="102">
                  <c:v>20889</c:v>
                </c:pt>
                <c:pt idx="103">
                  <c:v>7084</c:v>
                </c:pt>
                <c:pt idx="104">
                  <c:v>5705</c:v>
                </c:pt>
                <c:pt idx="105">
                  <c:v>5457</c:v>
                </c:pt>
                <c:pt idx="106">
                  <c:v>5155</c:v>
                </c:pt>
                <c:pt idx="107">
                  <c:v>5176</c:v>
                </c:pt>
                <c:pt idx="108">
                  <c:v>4932</c:v>
                </c:pt>
                <c:pt idx="109">
                  <c:v>4872</c:v>
                </c:pt>
                <c:pt idx="110">
                  <c:v>4648</c:v>
                </c:pt>
                <c:pt idx="111">
                  <c:v>4601</c:v>
                </c:pt>
                <c:pt idx="112">
                  <c:v>4671</c:v>
                </c:pt>
                <c:pt idx="113">
                  <c:v>4591</c:v>
                </c:pt>
                <c:pt idx="114">
                  <c:v>4548</c:v>
                </c:pt>
                <c:pt idx="115">
                  <c:v>4588</c:v>
                </c:pt>
                <c:pt idx="116">
                  <c:v>4472</c:v>
                </c:pt>
                <c:pt idx="117">
                  <c:v>4571</c:v>
                </c:pt>
                <c:pt idx="118">
                  <c:v>4644</c:v>
                </c:pt>
                <c:pt idx="119">
                  <c:v>4594</c:v>
                </c:pt>
                <c:pt idx="120">
                  <c:v>4639</c:v>
                </c:pt>
                <c:pt idx="121">
                  <c:v>4613</c:v>
                </c:pt>
                <c:pt idx="122">
                  <c:v>4795</c:v>
                </c:pt>
                <c:pt idx="123">
                  <c:v>4866</c:v>
                </c:pt>
                <c:pt idx="124">
                  <c:v>5010</c:v>
                </c:pt>
                <c:pt idx="125">
                  <c:v>5134</c:v>
                </c:pt>
                <c:pt idx="126">
                  <c:v>5468</c:v>
                </c:pt>
                <c:pt idx="127">
                  <c:v>5873</c:v>
                </c:pt>
                <c:pt idx="128">
                  <c:v>6766</c:v>
                </c:pt>
                <c:pt idx="129">
                  <c:v>8080</c:v>
                </c:pt>
                <c:pt idx="130">
                  <c:v>9137</c:v>
                </c:pt>
                <c:pt idx="131">
                  <c:v>8042</c:v>
                </c:pt>
                <c:pt idx="132">
                  <c:v>5333</c:v>
                </c:pt>
                <c:pt idx="133">
                  <c:v>4440</c:v>
                </c:pt>
                <c:pt idx="134">
                  <c:v>4350</c:v>
                </c:pt>
                <c:pt idx="135">
                  <c:v>4274</c:v>
                </c:pt>
                <c:pt idx="136">
                  <c:v>4359</c:v>
                </c:pt>
                <c:pt idx="137">
                  <c:v>4180</c:v>
                </c:pt>
                <c:pt idx="138">
                  <c:v>4063</c:v>
                </c:pt>
                <c:pt idx="139">
                  <c:v>4214</c:v>
                </c:pt>
                <c:pt idx="140">
                  <c:v>4204</c:v>
                </c:pt>
                <c:pt idx="141">
                  <c:v>4171</c:v>
                </c:pt>
                <c:pt idx="142">
                  <c:v>4169</c:v>
                </c:pt>
                <c:pt idx="143">
                  <c:v>4112</c:v>
                </c:pt>
                <c:pt idx="144">
                  <c:v>4063</c:v>
                </c:pt>
                <c:pt idx="145">
                  <c:v>4079</c:v>
                </c:pt>
                <c:pt idx="146">
                  <c:v>4099</c:v>
                </c:pt>
                <c:pt idx="147">
                  <c:v>4103</c:v>
                </c:pt>
                <c:pt idx="148">
                  <c:v>4021</c:v>
                </c:pt>
                <c:pt idx="149">
                  <c:v>3980</c:v>
                </c:pt>
                <c:pt idx="150">
                  <c:v>3955</c:v>
                </c:pt>
                <c:pt idx="151">
                  <c:v>3913</c:v>
                </c:pt>
                <c:pt idx="152">
                  <c:v>3947</c:v>
                </c:pt>
                <c:pt idx="153">
                  <c:v>4089</c:v>
                </c:pt>
                <c:pt idx="154">
                  <c:v>3902</c:v>
                </c:pt>
                <c:pt idx="155">
                  <c:v>4010</c:v>
                </c:pt>
                <c:pt idx="156">
                  <c:v>3903</c:v>
                </c:pt>
                <c:pt idx="157">
                  <c:v>4028</c:v>
                </c:pt>
                <c:pt idx="158">
                  <c:v>3971</c:v>
                </c:pt>
                <c:pt idx="159">
                  <c:v>3906</c:v>
                </c:pt>
                <c:pt idx="160">
                  <c:v>3917</c:v>
                </c:pt>
                <c:pt idx="161">
                  <c:v>3947</c:v>
                </c:pt>
                <c:pt idx="162">
                  <c:v>3918</c:v>
                </c:pt>
                <c:pt idx="163">
                  <c:v>4029</c:v>
                </c:pt>
                <c:pt idx="164">
                  <c:v>3956</c:v>
                </c:pt>
                <c:pt idx="165">
                  <c:v>3967</c:v>
                </c:pt>
                <c:pt idx="166">
                  <c:v>3947</c:v>
                </c:pt>
                <c:pt idx="167">
                  <c:v>3915</c:v>
                </c:pt>
                <c:pt idx="168">
                  <c:v>3778</c:v>
                </c:pt>
                <c:pt idx="169">
                  <c:v>3726</c:v>
                </c:pt>
                <c:pt idx="170">
                  <c:v>3801</c:v>
                </c:pt>
                <c:pt idx="171">
                  <c:v>3865</c:v>
                </c:pt>
                <c:pt idx="172">
                  <c:v>3820</c:v>
                </c:pt>
                <c:pt idx="173">
                  <c:v>3804</c:v>
                </c:pt>
                <c:pt idx="174">
                  <c:v>3947</c:v>
                </c:pt>
                <c:pt idx="175">
                  <c:v>3853</c:v>
                </c:pt>
                <c:pt idx="176">
                  <c:v>3846</c:v>
                </c:pt>
                <c:pt idx="177">
                  <c:v>3848</c:v>
                </c:pt>
                <c:pt idx="178">
                  <c:v>3792</c:v>
                </c:pt>
                <c:pt idx="179">
                  <c:v>3829</c:v>
                </c:pt>
                <c:pt idx="180">
                  <c:v>4064</c:v>
                </c:pt>
                <c:pt idx="181">
                  <c:v>3904</c:v>
                </c:pt>
                <c:pt idx="182">
                  <c:v>4013</c:v>
                </c:pt>
                <c:pt idx="183">
                  <c:v>4008</c:v>
                </c:pt>
                <c:pt idx="184">
                  <c:v>3984</c:v>
                </c:pt>
                <c:pt idx="185">
                  <c:v>4218</c:v>
                </c:pt>
                <c:pt idx="186">
                  <c:v>4224</c:v>
                </c:pt>
                <c:pt idx="187">
                  <c:v>4316</c:v>
                </c:pt>
                <c:pt idx="188">
                  <c:v>4521</c:v>
                </c:pt>
                <c:pt idx="189">
                  <c:v>4505</c:v>
                </c:pt>
                <c:pt idx="190">
                  <c:v>4622</c:v>
                </c:pt>
                <c:pt idx="191">
                  <c:v>4956</c:v>
                </c:pt>
                <c:pt idx="192">
                  <c:v>5169</c:v>
                </c:pt>
                <c:pt idx="193">
                  <c:v>5515</c:v>
                </c:pt>
                <c:pt idx="194">
                  <c:v>6280</c:v>
                </c:pt>
                <c:pt idx="195">
                  <c:v>6274</c:v>
                </c:pt>
                <c:pt idx="196">
                  <c:v>5727</c:v>
                </c:pt>
                <c:pt idx="197">
                  <c:v>4861</c:v>
                </c:pt>
                <c:pt idx="198">
                  <c:v>4429</c:v>
                </c:pt>
                <c:pt idx="199">
                  <c:v>4215</c:v>
                </c:pt>
                <c:pt idx="200">
                  <c:v>4107</c:v>
                </c:pt>
                <c:pt idx="201">
                  <c:v>4077</c:v>
                </c:pt>
                <c:pt idx="202">
                  <c:v>4035</c:v>
                </c:pt>
                <c:pt idx="203">
                  <c:v>4013</c:v>
                </c:pt>
                <c:pt idx="204">
                  <c:v>3948</c:v>
                </c:pt>
                <c:pt idx="205">
                  <c:v>4067</c:v>
                </c:pt>
                <c:pt idx="206">
                  <c:v>4145</c:v>
                </c:pt>
                <c:pt idx="207">
                  <c:v>4081</c:v>
                </c:pt>
                <c:pt idx="208">
                  <c:v>3939</c:v>
                </c:pt>
                <c:pt idx="209">
                  <c:v>3934</c:v>
                </c:pt>
                <c:pt idx="210">
                  <c:v>4028</c:v>
                </c:pt>
                <c:pt idx="211">
                  <c:v>3998</c:v>
                </c:pt>
                <c:pt idx="212">
                  <c:v>3925</c:v>
                </c:pt>
                <c:pt idx="213">
                  <c:v>4016</c:v>
                </c:pt>
                <c:pt idx="214">
                  <c:v>4136</c:v>
                </c:pt>
                <c:pt idx="215">
                  <c:v>4043</c:v>
                </c:pt>
                <c:pt idx="216">
                  <c:v>4138</c:v>
                </c:pt>
                <c:pt idx="217">
                  <c:v>4253</c:v>
                </c:pt>
                <c:pt idx="218">
                  <c:v>4295</c:v>
                </c:pt>
                <c:pt idx="219">
                  <c:v>4352</c:v>
                </c:pt>
                <c:pt idx="220">
                  <c:v>4459</c:v>
                </c:pt>
                <c:pt idx="221">
                  <c:v>4818</c:v>
                </c:pt>
                <c:pt idx="222">
                  <c:v>5164</c:v>
                </c:pt>
                <c:pt idx="223">
                  <c:v>5742</c:v>
                </c:pt>
                <c:pt idx="224">
                  <c:v>7044</c:v>
                </c:pt>
                <c:pt idx="225">
                  <c:v>9388</c:v>
                </c:pt>
                <c:pt idx="226">
                  <c:v>10769</c:v>
                </c:pt>
                <c:pt idx="227">
                  <c:v>9804</c:v>
                </c:pt>
                <c:pt idx="228">
                  <c:v>6649</c:v>
                </c:pt>
                <c:pt idx="229">
                  <c:v>4438</c:v>
                </c:pt>
                <c:pt idx="230">
                  <c:v>4270</c:v>
                </c:pt>
                <c:pt idx="231">
                  <c:v>4173</c:v>
                </c:pt>
                <c:pt idx="232">
                  <c:v>4045</c:v>
                </c:pt>
                <c:pt idx="233">
                  <c:v>4197</c:v>
                </c:pt>
                <c:pt idx="234">
                  <c:v>4116</c:v>
                </c:pt>
                <c:pt idx="235">
                  <c:v>4115</c:v>
                </c:pt>
                <c:pt idx="236">
                  <c:v>3977</c:v>
                </c:pt>
                <c:pt idx="237">
                  <c:v>4130</c:v>
                </c:pt>
                <c:pt idx="238">
                  <c:v>4129</c:v>
                </c:pt>
                <c:pt idx="239">
                  <c:v>4159</c:v>
                </c:pt>
                <c:pt idx="240">
                  <c:v>4316</c:v>
                </c:pt>
                <c:pt idx="241">
                  <c:v>4348</c:v>
                </c:pt>
                <c:pt idx="242">
                  <c:v>4510</c:v>
                </c:pt>
                <c:pt idx="243">
                  <c:v>4900</c:v>
                </c:pt>
                <c:pt idx="244">
                  <c:v>5339</c:v>
                </c:pt>
                <c:pt idx="245">
                  <c:v>6145</c:v>
                </c:pt>
                <c:pt idx="246">
                  <c:v>7401</c:v>
                </c:pt>
                <c:pt idx="247">
                  <c:v>7888</c:v>
                </c:pt>
                <c:pt idx="248">
                  <c:v>6495</c:v>
                </c:pt>
                <c:pt idx="249">
                  <c:v>4956</c:v>
                </c:pt>
                <c:pt idx="250">
                  <c:v>4350</c:v>
                </c:pt>
                <c:pt idx="251">
                  <c:v>4329</c:v>
                </c:pt>
                <c:pt idx="252">
                  <c:v>4427</c:v>
                </c:pt>
                <c:pt idx="253">
                  <c:v>4692</c:v>
                </c:pt>
                <c:pt idx="254">
                  <c:v>4734</c:v>
                </c:pt>
                <c:pt idx="255">
                  <c:v>4852</c:v>
                </c:pt>
                <c:pt idx="256">
                  <c:v>5049</c:v>
                </c:pt>
                <c:pt idx="257">
                  <c:v>5103</c:v>
                </c:pt>
                <c:pt idx="258">
                  <c:v>4822</c:v>
                </c:pt>
                <c:pt idx="259">
                  <c:v>4493</c:v>
                </c:pt>
                <c:pt idx="260">
                  <c:v>4737</c:v>
                </c:pt>
                <c:pt idx="261">
                  <c:v>4846</c:v>
                </c:pt>
                <c:pt idx="262">
                  <c:v>4816</c:v>
                </c:pt>
                <c:pt idx="263">
                  <c:v>4308</c:v>
                </c:pt>
                <c:pt idx="264">
                  <c:v>4089</c:v>
                </c:pt>
                <c:pt idx="265">
                  <c:v>4020</c:v>
                </c:pt>
                <c:pt idx="266">
                  <c:v>4013</c:v>
                </c:pt>
                <c:pt idx="267">
                  <c:v>4008</c:v>
                </c:pt>
                <c:pt idx="268">
                  <c:v>4074</c:v>
                </c:pt>
                <c:pt idx="269">
                  <c:v>4040</c:v>
                </c:pt>
                <c:pt idx="270">
                  <c:v>4215</c:v>
                </c:pt>
                <c:pt idx="271">
                  <c:v>4236</c:v>
                </c:pt>
                <c:pt idx="272">
                  <c:v>4472</c:v>
                </c:pt>
                <c:pt idx="273">
                  <c:v>4374</c:v>
                </c:pt>
                <c:pt idx="274">
                  <c:v>4962</c:v>
                </c:pt>
                <c:pt idx="275">
                  <c:v>5140</c:v>
                </c:pt>
                <c:pt idx="276">
                  <c:v>5300</c:v>
                </c:pt>
                <c:pt idx="277">
                  <c:v>5951</c:v>
                </c:pt>
                <c:pt idx="278">
                  <c:v>6824</c:v>
                </c:pt>
                <c:pt idx="279">
                  <c:v>9140</c:v>
                </c:pt>
                <c:pt idx="280">
                  <c:v>11373</c:v>
                </c:pt>
                <c:pt idx="281">
                  <c:v>11061</c:v>
                </c:pt>
                <c:pt idx="282">
                  <c:v>7215</c:v>
                </c:pt>
                <c:pt idx="283">
                  <c:v>4881</c:v>
                </c:pt>
                <c:pt idx="284">
                  <c:v>4129</c:v>
                </c:pt>
                <c:pt idx="285">
                  <c:v>4171</c:v>
                </c:pt>
                <c:pt idx="286">
                  <c:v>4283</c:v>
                </c:pt>
                <c:pt idx="287">
                  <c:v>4171</c:v>
                </c:pt>
                <c:pt idx="288">
                  <c:v>4548</c:v>
                </c:pt>
                <c:pt idx="289">
                  <c:v>4881</c:v>
                </c:pt>
                <c:pt idx="290">
                  <c:v>5066</c:v>
                </c:pt>
                <c:pt idx="291">
                  <c:v>4883</c:v>
                </c:pt>
                <c:pt idx="292">
                  <c:v>4665</c:v>
                </c:pt>
                <c:pt idx="293">
                  <c:v>4618</c:v>
                </c:pt>
                <c:pt idx="294">
                  <c:v>4764</c:v>
                </c:pt>
                <c:pt idx="295">
                  <c:v>5241</c:v>
                </c:pt>
                <c:pt idx="296">
                  <c:v>6159</c:v>
                </c:pt>
                <c:pt idx="297">
                  <c:v>7527</c:v>
                </c:pt>
                <c:pt idx="298">
                  <c:v>9305</c:v>
                </c:pt>
                <c:pt idx="299">
                  <c:v>9345</c:v>
                </c:pt>
                <c:pt idx="300">
                  <c:v>7034</c:v>
                </c:pt>
                <c:pt idx="301">
                  <c:v>5259</c:v>
                </c:pt>
                <c:pt idx="302">
                  <c:v>5012</c:v>
                </c:pt>
                <c:pt idx="303">
                  <c:v>4939</c:v>
                </c:pt>
                <c:pt idx="304">
                  <c:v>4597</c:v>
                </c:pt>
                <c:pt idx="305">
                  <c:v>3959</c:v>
                </c:pt>
                <c:pt idx="306">
                  <c:v>3710</c:v>
                </c:pt>
                <c:pt idx="307">
                  <c:v>3670</c:v>
                </c:pt>
                <c:pt idx="308">
                  <c:v>3722</c:v>
                </c:pt>
                <c:pt idx="309">
                  <c:v>3819</c:v>
                </c:pt>
                <c:pt idx="310">
                  <c:v>3790</c:v>
                </c:pt>
                <c:pt idx="311">
                  <c:v>3853</c:v>
                </c:pt>
                <c:pt idx="312">
                  <c:v>3853</c:v>
                </c:pt>
                <c:pt idx="313">
                  <c:v>3867</c:v>
                </c:pt>
                <c:pt idx="314">
                  <c:v>4062</c:v>
                </c:pt>
                <c:pt idx="315">
                  <c:v>4444</c:v>
                </c:pt>
                <c:pt idx="316">
                  <c:v>4498</c:v>
                </c:pt>
                <c:pt idx="317">
                  <c:v>4270</c:v>
                </c:pt>
                <c:pt idx="318">
                  <c:v>4195</c:v>
                </c:pt>
                <c:pt idx="319">
                  <c:v>3911</c:v>
                </c:pt>
                <c:pt idx="320">
                  <c:v>3754</c:v>
                </c:pt>
                <c:pt idx="321">
                  <c:v>3805</c:v>
                </c:pt>
                <c:pt idx="322">
                  <c:v>3721</c:v>
                </c:pt>
                <c:pt idx="323">
                  <c:v>3657</c:v>
                </c:pt>
                <c:pt idx="324">
                  <c:v>3800</c:v>
                </c:pt>
                <c:pt idx="325">
                  <c:v>3710</c:v>
                </c:pt>
                <c:pt idx="326">
                  <c:v>3805</c:v>
                </c:pt>
                <c:pt idx="327">
                  <c:v>4034</c:v>
                </c:pt>
                <c:pt idx="328">
                  <c:v>4231</c:v>
                </c:pt>
                <c:pt idx="329">
                  <c:v>4496</c:v>
                </c:pt>
                <c:pt idx="330">
                  <c:v>5027</c:v>
                </c:pt>
                <c:pt idx="331">
                  <c:v>6446</c:v>
                </c:pt>
                <c:pt idx="332">
                  <c:v>8055</c:v>
                </c:pt>
                <c:pt idx="333">
                  <c:v>8232</c:v>
                </c:pt>
                <c:pt idx="334">
                  <c:v>6141</c:v>
                </c:pt>
                <c:pt idx="335">
                  <c:v>4453</c:v>
                </c:pt>
                <c:pt idx="336">
                  <c:v>3619</c:v>
                </c:pt>
                <c:pt idx="337">
                  <c:v>3547</c:v>
                </c:pt>
                <c:pt idx="338">
                  <c:v>3553</c:v>
                </c:pt>
                <c:pt idx="339">
                  <c:v>3488</c:v>
                </c:pt>
                <c:pt idx="340">
                  <c:v>3479</c:v>
                </c:pt>
                <c:pt idx="341">
                  <c:v>3518</c:v>
                </c:pt>
                <c:pt idx="342">
                  <c:v>3549</c:v>
                </c:pt>
                <c:pt idx="343">
                  <c:v>3645</c:v>
                </c:pt>
                <c:pt idx="344">
                  <c:v>3774</c:v>
                </c:pt>
                <c:pt idx="345">
                  <c:v>3881</c:v>
                </c:pt>
                <c:pt idx="346">
                  <c:v>4202</c:v>
                </c:pt>
                <c:pt idx="347">
                  <c:v>4847</c:v>
                </c:pt>
                <c:pt idx="348">
                  <c:v>5387</c:v>
                </c:pt>
                <c:pt idx="349">
                  <c:v>7104</c:v>
                </c:pt>
                <c:pt idx="350">
                  <c:v>9583</c:v>
                </c:pt>
                <c:pt idx="351">
                  <c:v>16072</c:v>
                </c:pt>
                <c:pt idx="352">
                  <c:v>22112</c:v>
                </c:pt>
                <c:pt idx="353">
                  <c:v>23185</c:v>
                </c:pt>
                <c:pt idx="354">
                  <c:v>15770</c:v>
                </c:pt>
                <c:pt idx="355">
                  <c:v>8708</c:v>
                </c:pt>
                <c:pt idx="356">
                  <c:v>4777</c:v>
                </c:pt>
                <c:pt idx="357">
                  <c:v>4080</c:v>
                </c:pt>
                <c:pt idx="358">
                  <c:v>4223</c:v>
                </c:pt>
                <c:pt idx="359">
                  <c:v>4519</c:v>
                </c:pt>
                <c:pt idx="360">
                  <c:v>4726</c:v>
                </c:pt>
                <c:pt idx="361">
                  <c:v>5252</c:v>
                </c:pt>
                <c:pt idx="362">
                  <c:v>6215</c:v>
                </c:pt>
                <c:pt idx="363">
                  <c:v>7973</c:v>
                </c:pt>
                <c:pt idx="364">
                  <c:v>10368</c:v>
                </c:pt>
                <c:pt idx="365">
                  <c:v>11953</c:v>
                </c:pt>
                <c:pt idx="366">
                  <c:v>12789</c:v>
                </c:pt>
                <c:pt idx="367">
                  <c:v>15506</c:v>
                </c:pt>
                <c:pt idx="368">
                  <c:v>19536</c:v>
                </c:pt>
                <c:pt idx="369">
                  <c:v>18467</c:v>
                </c:pt>
                <c:pt idx="370">
                  <c:v>11751</c:v>
                </c:pt>
                <c:pt idx="371">
                  <c:v>6387</c:v>
                </c:pt>
                <c:pt idx="372">
                  <c:v>4484</c:v>
                </c:pt>
                <c:pt idx="373">
                  <c:v>4327</c:v>
                </c:pt>
                <c:pt idx="374">
                  <c:v>4515</c:v>
                </c:pt>
                <c:pt idx="375">
                  <c:v>5041</c:v>
                </c:pt>
                <c:pt idx="376">
                  <c:v>5738</c:v>
                </c:pt>
                <c:pt idx="377">
                  <c:v>6680</c:v>
                </c:pt>
                <c:pt idx="378">
                  <c:v>6647</c:v>
                </c:pt>
                <c:pt idx="379">
                  <c:v>6328</c:v>
                </c:pt>
                <c:pt idx="380">
                  <c:v>5645</c:v>
                </c:pt>
                <c:pt idx="381">
                  <c:v>4891</c:v>
                </c:pt>
                <c:pt idx="382">
                  <c:v>3970</c:v>
                </c:pt>
                <c:pt idx="383">
                  <c:v>3528</c:v>
                </c:pt>
                <c:pt idx="384">
                  <c:v>3323</c:v>
                </c:pt>
                <c:pt idx="385">
                  <c:v>3257</c:v>
                </c:pt>
                <c:pt idx="386">
                  <c:v>3270</c:v>
                </c:pt>
                <c:pt idx="387">
                  <c:v>3438</c:v>
                </c:pt>
                <c:pt idx="388">
                  <c:v>3694</c:v>
                </c:pt>
                <c:pt idx="389">
                  <c:v>3946</c:v>
                </c:pt>
                <c:pt idx="390">
                  <c:v>4194</c:v>
                </c:pt>
                <c:pt idx="391">
                  <c:v>5062</c:v>
                </c:pt>
                <c:pt idx="392">
                  <c:v>5923</c:v>
                </c:pt>
                <c:pt idx="393">
                  <c:v>6811</c:v>
                </c:pt>
                <c:pt idx="394">
                  <c:v>6462</c:v>
                </c:pt>
                <c:pt idx="395">
                  <c:v>5291</c:v>
                </c:pt>
                <c:pt idx="396">
                  <c:v>3958</c:v>
                </c:pt>
                <c:pt idx="397">
                  <c:v>3412</c:v>
                </c:pt>
                <c:pt idx="398">
                  <c:v>3126</c:v>
                </c:pt>
                <c:pt idx="399">
                  <c:v>3085</c:v>
                </c:pt>
                <c:pt idx="400">
                  <c:v>3109</c:v>
                </c:pt>
                <c:pt idx="401">
                  <c:v>3131</c:v>
                </c:pt>
                <c:pt idx="402">
                  <c:v>3204</c:v>
                </c:pt>
                <c:pt idx="403">
                  <c:v>3280</c:v>
                </c:pt>
                <c:pt idx="404">
                  <c:v>3652</c:v>
                </c:pt>
                <c:pt idx="405">
                  <c:v>3972</c:v>
                </c:pt>
                <c:pt idx="406">
                  <c:v>4678</c:v>
                </c:pt>
                <c:pt idx="407">
                  <c:v>5603</c:v>
                </c:pt>
                <c:pt idx="408">
                  <c:v>7268</c:v>
                </c:pt>
                <c:pt idx="409">
                  <c:v>9304</c:v>
                </c:pt>
                <c:pt idx="410">
                  <c:v>11630</c:v>
                </c:pt>
                <c:pt idx="411">
                  <c:v>13753</c:v>
                </c:pt>
                <c:pt idx="412">
                  <c:v>15880</c:v>
                </c:pt>
                <c:pt idx="413">
                  <c:v>15608</c:v>
                </c:pt>
                <c:pt idx="414">
                  <c:v>10785</c:v>
                </c:pt>
                <c:pt idx="415">
                  <c:v>6235</c:v>
                </c:pt>
                <c:pt idx="416">
                  <c:v>4025</c:v>
                </c:pt>
                <c:pt idx="417">
                  <c:v>3311</c:v>
                </c:pt>
                <c:pt idx="418">
                  <c:v>3292</c:v>
                </c:pt>
                <c:pt idx="419">
                  <c:v>3226</c:v>
                </c:pt>
                <c:pt idx="420">
                  <c:v>3248</c:v>
                </c:pt>
                <c:pt idx="421">
                  <c:v>3358</c:v>
                </c:pt>
                <c:pt idx="422">
                  <c:v>3646</c:v>
                </c:pt>
                <c:pt idx="423">
                  <c:v>4110</c:v>
                </c:pt>
                <c:pt idx="424">
                  <c:v>3847</c:v>
                </c:pt>
                <c:pt idx="425">
                  <c:v>3301</c:v>
                </c:pt>
                <c:pt idx="426">
                  <c:v>2846</c:v>
                </c:pt>
                <c:pt idx="427">
                  <c:v>2614</c:v>
                </c:pt>
                <c:pt idx="428">
                  <c:v>2685</c:v>
                </c:pt>
                <c:pt idx="429">
                  <c:v>2585</c:v>
                </c:pt>
                <c:pt idx="430">
                  <c:v>2625</c:v>
                </c:pt>
                <c:pt idx="431">
                  <c:v>2612</c:v>
                </c:pt>
                <c:pt idx="432">
                  <c:v>2575</c:v>
                </c:pt>
                <c:pt idx="433">
                  <c:v>2564</c:v>
                </c:pt>
                <c:pt idx="434">
                  <c:v>2562</c:v>
                </c:pt>
                <c:pt idx="435">
                  <c:v>2629</c:v>
                </c:pt>
                <c:pt idx="436">
                  <c:v>2630</c:v>
                </c:pt>
                <c:pt idx="437">
                  <c:v>2588</c:v>
                </c:pt>
                <c:pt idx="438">
                  <c:v>2675</c:v>
                </c:pt>
                <c:pt idx="439">
                  <c:v>2581</c:v>
                </c:pt>
                <c:pt idx="440">
                  <c:v>2565</c:v>
                </c:pt>
                <c:pt idx="441">
                  <c:v>2627</c:v>
                </c:pt>
                <c:pt idx="442">
                  <c:v>2632</c:v>
                </c:pt>
                <c:pt idx="443">
                  <c:v>2530</c:v>
                </c:pt>
                <c:pt idx="444">
                  <c:v>2513</c:v>
                </c:pt>
                <c:pt idx="445">
                  <c:v>2461</c:v>
                </c:pt>
                <c:pt idx="446">
                  <c:v>2527</c:v>
                </c:pt>
                <c:pt idx="447">
                  <c:v>2525</c:v>
                </c:pt>
                <c:pt idx="448">
                  <c:v>2615</c:v>
                </c:pt>
                <c:pt idx="449">
                  <c:v>2750</c:v>
                </c:pt>
                <c:pt idx="450">
                  <c:v>2935</c:v>
                </c:pt>
                <c:pt idx="451">
                  <c:v>2888</c:v>
                </c:pt>
                <c:pt idx="452">
                  <c:v>2801</c:v>
                </c:pt>
                <c:pt idx="453">
                  <c:v>2640</c:v>
                </c:pt>
                <c:pt idx="454">
                  <c:v>2658</c:v>
                </c:pt>
                <c:pt idx="455">
                  <c:v>2550</c:v>
                </c:pt>
                <c:pt idx="456">
                  <c:v>2705</c:v>
                </c:pt>
                <c:pt idx="457">
                  <c:v>2741</c:v>
                </c:pt>
                <c:pt idx="458">
                  <c:v>2768</c:v>
                </c:pt>
                <c:pt idx="459">
                  <c:v>2773</c:v>
                </c:pt>
                <c:pt idx="460">
                  <c:v>3073</c:v>
                </c:pt>
                <c:pt idx="461">
                  <c:v>3288</c:v>
                </c:pt>
                <c:pt idx="462">
                  <c:v>3956</c:v>
                </c:pt>
                <c:pt idx="463">
                  <c:v>4786</c:v>
                </c:pt>
                <c:pt idx="464">
                  <c:v>5237</c:v>
                </c:pt>
                <c:pt idx="465">
                  <c:v>4653</c:v>
                </c:pt>
                <c:pt idx="466">
                  <c:v>3881</c:v>
                </c:pt>
                <c:pt idx="467">
                  <c:v>3175</c:v>
                </c:pt>
                <c:pt idx="468">
                  <c:v>2988</c:v>
                </c:pt>
                <c:pt idx="469">
                  <c:v>2799</c:v>
                </c:pt>
                <c:pt idx="470">
                  <c:v>2824</c:v>
                </c:pt>
                <c:pt idx="471">
                  <c:v>2953</c:v>
                </c:pt>
                <c:pt idx="472">
                  <c:v>3243</c:v>
                </c:pt>
                <c:pt idx="473">
                  <c:v>3585</c:v>
                </c:pt>
                <c:pt idx="474">
                  <c:v>4241</c:v>
                </c:pt>
                <c:pt idx="475">
                  <c:v>5060</c:v>
                </c:pt>
                <c:pt idx="476">
                  <c:v>6525</c:v>
                </c:pt>
                <c:pt idx="477">
                  <c:v>9252</c:v>
                </c:pt>
                <c:pt idx="478">
                  <c:v>15545</c:v>
                </c:pt>
                <c:pt idx="479">
                  <c:v>25052</c:v>
                </c:pt>
                <c:pt idx="480">
                  <c:v>27339</c:v>
                </c:pt>
                <c:pt idx="481">
                  <c:v>21713</c:v>
                </c:pt>
                <c:pt idx="482">
                  <c:v>12927</c:v>
                </c:pt>
                <c:pt idx="483">
                  <c:v>7026</c:v>
                </c:pt>
                <c:pt idx="484">
                  <c:v>4545</c:v>
                </c:pt>
                <c:pt idx="485">
                  <c:v>4181</c:v>
                </c:pt>
                <c:pt idx="486">
                  <c:v>4144</c:v>
                </c:pt>
                <c:pt idx="487">
                  <c:v>4285</c:v>
                </c:pt>
                <c:pt idx="488">
                  <c:v>4455</c:v>
                </c:pt>
                <c:pt idx="489">
                  <c:v>4931</c:v>
                </c:pt>
                <c:pt idx="490">
                  <c:v>5776</c:v>
                </c:pt>
                <c:pt idx="491">
                  <c:v>7108</c:v>
                </c:pt>
                <c:pt idx="492">
                  <c:v>8889</c:v>
                </c:pt>
                <c:pt idx="493">
                  <c:v>8866</c:v>
                </c:pt>
                <c:pt idx="494">
                  <c:v>6767</c:v>
                </c:pt>
                <c:pt idx="495">
                  <c:v>4510</c:v>
                </c:pt>
                <c:pt idx="496">
                  <c:v>3374</c:v>
                </c:pt>
                <c:pt idx="497">
                  <c:v>2948</c:v>
                </c:pt>
                <c:pt idx="498">
                  <c:v>3049</c:v>
                </c:pt>
                <c:pt idx="499">
                  <c:v>3311</c:v>
                </c:pt>
                <c:pt idx="500">
                  <c:v>3781</c:v>
                </c:pt>
                <c:pt idx="501">
                  <c:v>4582</c:v>
                </c:pt>
                <c:pt idx="502">
                  <c:v>5215</c:v>
                </c:pt>
                <c:pt idx="503">
                  <c:v>4440</c:v>
                </c:pt>
                <c:pt idx="504">
                  <c:v>3781</c:v>
                </c:pt>
                <c:pt idx="505">
                  <c:v>3122</c:v>
                </c:pt>
                <c:pt idx="506">
                  <c:v>2844</c:v>
                </c:pt>
                <c:pt idx="507">
                  <c:v>2607</c:v>
                </c:pt>
                <c:pt idx="508">
                  <c:v>2594</c:v>
                </c:pt>
                <c:pt idx="509">
                  <c:v>2658</c:v>
                </c:pt>
                <c:pt idx="510">
                  <c:v>2598</c:v>
                </c:pt>
                <c:pt idx="511">
                  <c:v>2686</c:v>
                </c:pt>
                <c:pt idx="512">
                  <c:v>2592</c:v>
                </c:pt>
                <c:pt idx="513">
                  <c:v>2648</c:v>
                </c:pt>
                <c:pt idx="514">
                  <c:v>2646</c:v>
                </c:pt>
                <c:pt idx="515">
                  <c:v>2649</c:v>
                </c:pt>
                <c:pt idx="516">
                  <c:v>2719</c:v>
                </c:pt>
                <c:pt idx="517">
                  <c:v>2679</c:v>
                </c:pt>
                <c:pt idx="518">
                  <c:v>2747</c:v>
                </c:pt>
                <c:pt idx="519">
                  <c:v>2827</c:v>
                </c:pt>
                <c:pt idx="520">
                  <c:v>2915</c:v>
                </c:pt>
                <c:pt idx="521">
                  <c:v>3130</c:v>
                </c:pt>
                <c:pt idx="522">
                  <c:v>3507</c:v>
                </c:pt>
                <c:pt idx="523">
                  <c:v>4151</c:v>
                </c:pt>
                <c:pt idx="524">
                  <c:v>5111</c:v>
                </c:pt>
                <c:pt idx="525">
                  <c:v>6910</c:v>
                </c:pt>
                <c:pt idx="526">
                  <c:v>8872</c:v>
                </c:pt>
                <c:pt idx="527">
                  <c:v>9993</c:v>
                </c:pt>
                <c:pt idx="528">
                  <c:v>11409</c:v>
                </c:pt>
                <c:pt idx="529">
                  <c:v>11946</c:v>
                </c:pt>
                <c:pt idx="530">
                  <c:v>9790</c:v>
                </c:pt>
                <c:pt idx="531">
                  <c:v>7209</c:v>
                </c:pt>
                <c:pt idx="532">
                  <c:v>4914</c:v>
                </c:pt>
                <c:pt idx="533">
                  <c:v>3754</c:v>
                </c:pt>
                <c:pt idx="534">
                  <c:v>3489</c:v>
                </c:pt>
                <c:pt idx="535">
                  <c:v>3284</c:v>
                </c:pt>
                <c:pt idx="536">
                  <c:v>3268</c:v>
                </c:pt>
                <c:pt idx="537">
                  <c:v>3197</c:v>
                </c:pt>
                <c:pt idx="538">
                  <c:v>2981</c:v>
                </c:pt>
                <c:pt idx="539">
                  <c:v>3088</c:v>
                </c:pt>
                <c:pt idx="540">
                  <c:v>2848</c:v>
                </c:pt>
                <c:pt idx="541">
                  <c:v>2981</c:v>
                </c:pt>
                <c:pt idx="542">
                  <c:v>3062</c:v>
                </c:pt>
                <c:pt idx="543">
                  <c:v>3356</c:v>
                </c:pt>
                <c:pt idx="544">
                  <c:v>3313</c:v>
                </c:pt>
                <c:pt idx="545">
                  <c:v>3182</c:v>
                </c:pt>
                <c:pt idx="546">
                  <c:v>3055</c:v>
                </c:pt>
                <c:pt idx="547">
                  <c:v>2916</c:v>
                </c:pt>
                <c:pt idx="548">
                  <c:v>2837</c:v>
                </c:pt>
                <c:pt idx="549">
                  <c:v>2838</c:v>
                </c:pt>
                <c:pt idx="550">
                  <c:v>2956</c:v>
                </c:pt>
                <c:pt idx="551">
                  <c:v>2872</c:v>
                </c:pt>
                <c:pt idx="552">
                  <c:v>2967</c:v>
                </c:pt>
                <c:pt idx="553">
                  <c:v>2988</c:v>
                </c:pt>
                <c:pt idx="554">
                  <c:v>3035</c:v>
                </c:pt>
                <c:pt idx="555">
                  <c:v>3213</c:v>
                </c:pt>
                <c:pt idx="556">
                  <c:v>3605</c:v>
                </c:pt>
                <c:pt idx="557">
                  <c:v>4364</c:v>
                </c:pt>
                <c:pt idx="558">
                  <c:v>5358</c:v>
                </c:pt>
                <c:pt idx="559">
                  <c:v>7879</c:v>
                </c:pt>
                <c:pt idx="560">
                  <c:v>12112</c:v>
                </c:pt>
                <c:pt idx="561">
                  <c:v>15730</c:v>
                </c:pt>
                <c:pt idx="562">
                  <c:v>15391</c:v>
                </c:pt>
                <c:pt idx="563">
                  <c:v>13391</c:v>
                </c:pt>
                <c:pt idx="564">
                  <c:v>10902</c:v>
                </c:pt>
                <c:pt idx="565">
                  <c:v>7629</c:v>
                </c:pt>
                <c:pt idx="566">
                  <c:v>5681</c:v>
                </c:pt>
                <c:pt idx="567">
                  <c:v>4223</c:v>
                </c:pt>
                <c:pt idx="568">
                  <c:v>3582</c:v>
                </c:pt>
                <c:pt idx="569">
                  <c:v>3547</c:v>
                </c:pt>
                <c:pt idx="570">
                  <c:v>3768</c:v>
                </c:pt>
                <c:pt idx="571">
                  <c:v>4573</c:v>
                </c:pt>
                <c:pt idx="572">
                  <c:v>5486</c:v>
                </c:pt>
                <c:pt idx="573">
                  <c:v>5515</c:v>
                </c:pt>
                <c:pt idx="574">
                  <c:v>4783</c:v>
                </c:pt>
                <c:pt idx="575">
                  <c:v>3957</c:v>
                </c:pt>
                <c:pt idx="576">
                  <c:v>3349</c:v>
                </c:pt>
                <c:pt idx="577">
                  <c:v>3142</c:v>
                </c:pt>
                <c:pt idx="578">
                  <c:v>3088</c:v>
                </c:pt>
                <c:pt idx="579">
                  <c:v>3164</c:v>
                </c:pt>
                <c:pt idx="580">
                  <c:v>3191</c:v>
                </c:pt>
                <c:pt idx="581">
                  <c:v>3401</c:v>
                </c:pt>
                <c:pt idx="582">
                  <c:v>4054</c:v>
                </c:pt>
                <c:pt idx="583">
                  <c:v>4688</c:v>
                </c:pt>
                <c:pt idx="584">
                  <c:v>6312</c:v>
                </c:pt>
                <c:pt idx="585">
                  <c:v>9265</c:v>
                </c:pt>
                <c:pt idx="586">
                  <c:v>11963</c:v>
                </c:pt>
                <c:pt idx="587">
                  <c:v>11813</c:v>
                </c:pt>
                <c:pt idx="588">
                  <c:v>9027</c:v>
                </c:pt>
                <c:pt idx="589">
                  <c:v>7001</c:v>
                </c:pt>
                <c:pt idx="590">
                  <c:v>5430</c:v>
                </c:pt>
                <c:pt idx="591">
                  <c:v>5225</c:v>
                </c:pt>
                <c:pt idx="592">
                  <c:v>6048</c:v>
                </c:pt>
                <c:pt idx="593">
                  <c:v>7029</c:v>
                </c:pt>
                <c:pt idx="594">
                  <c:v>7301</c:v>
                </c:pt>
                <c:pt idx="595">
                  <c:v>6841</c:v>
                </c:pt>
                <c:pt idx="596">
                  <c:v>5796</c:v>
                </c:pt>
                <c:pt idx="597">
                  <c:v>5088</c:v>
                </c:pt>
                <c:pt idx="598">
                  <c:v>4371</c:v>
                </c:pt>
                <c:pt idx="599">
                  <c:v>4501</c:v>
                </c:pt>
                <c:pt idx="600">
                  <c:v>5010</c:v>
                </c:pt>
                <c:pt idx="601">
                  <c:v>5719</c:v>
                </c:pt>
                <c:pt idx="602">
                  <c:v>6720</c:v>
                </c:pt>
                <c:pt idx="603">
                  <c:v>8678</c:v>
                </c:pt>
                <c:pt idx="604">
                  <c:v>12312</c:v>
                </c:pt>
                <c:pt idx="605">
                  <c:v>18558</c:v>
                </c:pt>
                <c:pt idx="606">
                  <c:v>36037</c:v>
                </c:pt>
                <c:pt idx="607">
                  <c:v>69321</c:v>
                </c:pt>
                <c:pt idx="608">
                  <c:v>69383</c:v>
                </c:pt>
                <c:pt idx="609">
                  <c:v>61036</c:v>
                </c:pt>
                <c:pt idx="610">
                  <c:v>34935</c:v>
                </c:pt>
                <c:pt idx="611">
                  <c:v>19347</c:v>
                </c:pt>
                <c:pt idx="612">
                  <c:v>8714</c:v>
                </c:pt>
                <c:pt idx="613">
                  <c:v>6085</c:v>
                </c:pt>
                <c:pt idx="614">
                  <c:v>5203</c:v>
                </c:pt>
                <c:pt idx="615">
                  <c:v>4621</c:v>
                </c:pt>
                <c:pt idx="616">
                  <c:v>4398</c:v>
                </c:pt>
                <c:pt idx="617">
                  <c:v>4335</c:v>
                </c:pt>
                <c:pt idx="618">
                  <c:v>4609</c:v>
                </c:pt>
                <c:pt idx="619">
                  <c:v>4816</c:v>
                </c:pt>
                <c:pt idx="620">
                  <c:v>4528</c:v>
                </c:pt>
                <c:pt idx="621">
                  <c:v>4327</c:v>
                </c:pt>
                <c:pt idx="622">
                  <c:v>4375</c:v>
                </c:pt>
                <c:pt idx="623">
                  <c:v>4882</c:v>
                </c:pt>
                <c:pt idx="624">
                  <c:v>6171</c:v>
                </c:pt>
                <c:pt idx="625">
                  <c:v>8707</c:v>
                </c:pt>
                <c:pt idx="626">
                  <c:v>12191</c:v>
                </c:pt>
                <c:pt idx="627">
                  <c:v>12596</c:v>
                </c:pt>
                <c:pt idx="628">
                  <c:v>10133</c:v>
                </c:pt>
                <c:pt idx="629">
                  <c:v>7522</c:v>
                </c:pt>
                <c:pt idx="630">
                  <c:v>4994</c:v>
                </c:pt>
                <c:pt idx="631">
                  <c:v>3754</c:v>
                </c:pt>
                <c:pt idx="632">
                  <c:v>3496</c:v>
                </c:pt>
                <c:pt idx="633">
                  <c:v>3269</c:v>
                </c:pt>
                <c:pt idx="634">
                  <c:v>3262</c:v>
                </c:pt>
                <c:pt idx="635">
                  <c:v>3326</c:v>
                </c:pt>
                <c:pt idx="636">
                  <c:v>3457</c:v>
                </c:pt>
                <c:pt idx="637">
                  <c:v>3622</c:v>
                </c:pt>
                <c:pt idx="638">
                  <c:v>3462</c:v>
                </c:pt>
                <c:pt idx="639">
                  <c:v>3408</c:v>
                </c:pt>
                <c:pt idx="640">
                  <c:v>3326</c:v>
                </c:pt>
                <c:pt idx="641">
                  <c:v>3320</c:v>
                </c:pt>
                <c:pt idx="642">
                  <c:v>3514</c:v>
                </c:pt>
                <c:pt idx="643">
                  <c:v>3904</c:v>
                </c:pt>
                <c:pt idx="644">
                  <c:v>4449</c:v>
                </c:pt>
                <c:pt idx="645">
                  <c:v>5689</c:v>
                </c:pt>
                <c:pt idx="646">
                  <c:v>7758</c:v>
                </c:pt>
                <c:pt idx="647">
                  <c:v>11471</c:v>
                </c:pt>
                <c:pt idx="648">
                  <c:v>18181</c:v>
                </c:pt>
                <c:pt idx="649">
                  <c:v>27897</c:v>
                </c:pt>
                <c:pt idx="650">
                  <c:v>30645</c:v>
                </c:pt>
                <c:pt idx="651">
                  <c:v>24558</c:v>
                </c:pt>
                <c:pt idx="652">
                  <c:v>16500</c:v>
                </c:pt>
                <c:pt idx="653">
                  <c:v>9754</c:v>
                </c:pt>
                <c:pt idx="654">
                  <c:v>5238</c:v>
                </c:pt>
                <c:pt idx="655">
                  <c:v>4298</c:v>
                </c:pt>
                <c:pt idx="656">
                  <c:v>4335</c:v>
                </c:pt>
                <c:pt idx="657">
                  <c:v>4860</c:v>
                </c:pt>
                <c:pt idx="658">
                  <c:v>4791</c:v>
                </c:pt>
                <c:pt idx="659">
                  <c:v>4524</c:v>
                </c:pt>
                <c:pt idx="660">
                  <c:v>4158</c:v>
                </c:pt>
                <c:pt idx="661">
                  <c:v>3852</c:v>
                </c:pt>
                <c:pt idx="662">
                  <c:v>3715</c:v>
                </c:pt>
                <c:pt idx="663">
                  <c:v>3900</c:v>
                </c:pt>
                <c:pt idx="664">
                  <c:v>4201</c:v>
                </c:pt>
                <c:pt idx="665">
                  <c:v>4618</c:v>
                </c:pt>
                <c:pt idx="666">
                  <c:v>5934</c:v>
                </c:pt>
                <c:pt idx="667">
                  <c:v>7943</c:v>
                </c:pt>
                <c:pt idx="668">
                  <c:v>8797</c:v>
                </c:pt>
                <c:pt idx="669">
                  <c:v>8949</c:v>
                </c:pt>
                <c:pt idx="670">
                  <c:v>8258</c:v>
                </c:pt>
                <c:pt idx="671">
                  <c:v>6618</c:v>
                </c:pt>
                <c:pt idx="672">
                  <c:v>5195</c:v>
                </c:pt>
                <c:pt idx="673">
                  <c:v>4300</c:v>
                </c:pt>
                <c:pt idx="674">
                  <c:v>3750</c:v>
                </c:pt>
                <c:pt idx="675">
                  <c:v>3566</c:v>
                </c:pt>
                <c:pt idx="676">
                  <c:v>3452</c:v>
                </c:pt>
                <c:pt idx="677">
                  <c:v>3269</c:v>
                </c:pt>
                <c:pt idx="678">
                  <c:v>3247</c:v>
                </c:pt>
                <c:pt idx="679">
                  <c:v>3005</c:v>
                </c:pt>
                <c:pt idx="680">
                  <c:v>2919</c:v>
                </c:pt>
                <c:pt idx="681">
                  <c:v>2882</c:v>
                </c:pt>
                <c:pt idx="682">
                  <c:v>3058</c:v>
                </c:pt>
                <c:pt idx="683">
                  <c:v>3005</c:v>
                </c:pt>
                <c:pt idx="684">
                  <c:v>2867</c:v>
                </c:pt>
                <c:pt idx="685">
                  <c:v>2945</c:v>
                </c:pt>
                <c:pt idx="686">
                  <c:v>2954</c:v>
                </c:pt>
                <c:pt idx="687">
                  <c:v>2874</c:v>
                </c:pt>
                <c:pt idx="688">
                  <c:v>2901</c:v>
                </c:pt>
                <c:pt idx="689">
                  <c:v>3031</c:v>
                </c:pt>
                <c:pt idx="690">
                  <c:v>3063</c:v>
                </c:pt>
                <c:pt idx="691">
                  <c:v>3209</c:v>
                </c:pt>
                <c:pt idx="692">
                  <c:v>3231</c:v>
                </c:pt>
                <c:pt idx="693">
                  <c:v>3418</c:v>
                </c:pt>
                <c:pt idx="694">
                  <c:v>3844</c:v>
                </c:pt>
                <c:pt idx="695">
                  <c:v>4315</c:v>
                </c:pt>
                <c:pt idx="696">
                  <c:v>5407</c:v>
                </c:pt>
                <c:pt idx="697">
                  <c:v>6201</c:v>
                </c:pt>
                <c:pt idx="698">
                  <c:v>6530</c:v>
                </c:pt>
                <c:pt idx="699">
                  <c:v>6351</c:v>
                </c:pt>
                <c:pt idx="700">
                  <c:v>5770</c:v>
                </c:pt>
                <c:pt idx="701">
                  <c:v>4914</c:v>
                </c:pt>
                <c:pt idx="702">
                  <c:v>4198</c:v>
                </c:pt>
                <c:pt idx="703">
                  <c:v>3698</c:v>
                </c:pt>
                <c:pt idx="704">
                  <c:v>3486</c:v>
                </c:pt>
                <c:pt idx="705">
                  <c:v>3441</c:v>
                </c:pt>
                <c:pt idx="706">
                  <c:v>3294</c:v>
                </c:pt>
                <c:pt idx="707">
                  <c:v>3309</c:v>
                </c:pt>
                <c:pt idx="708">
                  <c:v>3156</c:v>
                </c:pt>
                <c:pt idx="709">
                  <c:v>3232</c:v>
                </c:pt>
                <c:pt idx="710">
                  <c:v>3074</c:v>
                </c:pt>
                <c:pt idx="711">
                  <c:v>3102</c:v>
                </c:pt>
                <c:pt idx="712">
                  <c:v>3217</c:v>
                </c:pt>
                <c:pt idx="713">
                  <c:v>3477</c:v>
                </c:pt>
                <c:pt idx="714">
                  <c:v>3815</c:v>
                </c:pt>
                <c:pt idx="715">
                  <c:v>4085</c:v>
                </c:pt>
                <c:pt idx="716">
                  <c:v>4403</c:v>
                </c:pt>
                <c:pt idx="717">
                  <c:v>4410</c:v>
                </c:pt>
                <c:pt idx="718">
                  <c:v>4531</c:v>
                </c:pt>
                <c:pt idx="719">
                  <c:v>4261</c:v>
                </c:pt>
                <c:pt idx="720">
                  <c:v>3756</c:v>
                </c:pt>
                <c:pt idx="721">
                  <c:v>3463</c:v>
                </c:pt>
                <c:pt idx="722">
                  <c:v>3401</c:v>
                </c:pt>
                <c:pt idx="723">
                  <c:v>3301</c:v>
                </c:pt>
                <c:pt idx="724">
                  <c:v>3083</c:v>
                </c:pt>
                <c:pt idx="725">
                  <c:v>3142</c:v>
                </c:pt>
                <c:pt idx="726">
                  <c:v>3164</c:v>
                </c:pt>
                <c:pt idx="727">
                  <c:v>3139</c:v>
                </c:pt>
                <c:pt idx="728">
                  <c:v>3177</c:v>
                </c:pt>
                <c:pt idx="729">
                  <c:v>3126</c:v>
                </c:pt>
                <c:pt idx="730">
                  <c:v>3458</c:v>
                </c:pt>
                <c:pt idx="731">
                  <c:v>3987</c:v>
                </c:pt>
                <c:pt idx="732">
                  <c:v>4816</c:v>
                </c:pt>
                <c:pt idx="733">
                  <c:v>6022</c:v>
                </c:pt>
                <c:pt idx="734">
                  <c:v>7129</c:v>
                </c:pt>
                <c:pt idx="735">
                  <c:v>8734</c:v>
                </c:pt>
                <c:pt idx="736">
                  <c:v>11945</c:v>
                </c:pt>
                <c:pt idx="737">
                  <c:v>11973</c:v>
                </c:pt>
                <c:pt idx="738">
                  <c:v>10503</c:v>
                </c:pt>
                <c:pt idx="739">
                  <c:v>8554</c:v>
                </c:pt>
                <c:pt idx="740">
                  <c:v>6908</c:v>
                </c:pt>
                <c:pt idx="741">
                  <c:v>6104</c:v>
                </c:pt>
                <c:pt idx="742">
                  <c:v>6716</c:v>
                </c:pt>
                <c:pt idx="743">
                  <c:v>8867</c:v>
                </c:pt>
                <c:pt idx="744">
                  <c:v>13500</c:v>
                </c:pt>
                <c:pt idx="745">
                  <c:v>22959</c:v>
                </c:pt>
                <c:pt idx="746">
                  <c:v>29916</c:v>
                </c:pt>
                <c:pt idx="747">
                  <c:v>28144</c:v>
                </c:pt>
                <c:pt idx="748">
                  <c:v>20682</c:v>
                </c:pt>
                <c:pt idx="749">
                  <c:v>14933</c:v>
                </c:pt>
                <c:pt idx="750">
                  <c:v>8599</c:v>
                </c:pt>
                <c:pt idx="751">
                  <c:v>4886</c:v>
                </c:pt>
                <c:pt idx="752">
                  <c:v>3879</c:v>
                </c:pt>
                <c:pt idx="753">
                  <c:v>3521</c:v>
                </c:pt>
                <c:pt idx="754">
                  <c:v>3435</c:v>
                </c:pt>
                <c:pt idx="755">
                  <c:v>3555</c:v>
                </c:pt>
                <c:pt idx="756">
                  <c:v>3492</c:v>
                </c:pt>
                <c:pt idx="757">
                  <c:v>3338</c:v>
                </c:pt>
                <c:pt idx="758">
                  <c:v>3360</c:v>
                </c:pt>
                <c:pt idx="759">
                  <c:v>3324</c:v>
                </c:pt>
                <c:pt idx="760">
                  <c:v>3383</c:v>
                </c:pt>
                <c:pt idx="761">
                  <c:v>3273</c:v>
                </c:pt>
                <c:pt idx="762">
                  <c:v>3377</c:v>
                </c:pt>
                <c:pt idx="763">
                  <c:v>3959</c:v>
                </c:pt>
                <c:pt idx="764">
                  <c:v>4500</c:v>
                </c:pt>
                <c:pt idx="765">
                  <c:v>4861</c:v>
                </c:pt>
                <c:pt idx="766">
                  <c:v>4855</c:v>
                </c:pt>
                <c:pt idx="767">
                  <c:v>4533</c:v>
                </c:pt>
                <c:pt idx="768">
                  <c:v>4131</c:v>
                </c:pt>
                <c:pt idx="769">
                  <c:v>3865</c:v>
                </c:pt>
                <c:pt idx="770">
                  <c:v>3928</c:v>
                </c:pt>
                <c:pt idx="771">
                  <c:v>4146</c:v>
                </c:pt>
                <c:pt idx="772">
                  <c:v>4301</c:v>
                </c:pt>
                <c:pt idx="773">
                  <c:v>4152</c:v>
                </c:pt>
                <c:pt idx="774">
                  <c:v>3824</c:v>
                </c:pt>
                <c:pt idx="775">
                  <c:v>3538</c:v>
                </c:pt>
                <c:pt idx="776">
                  <c:v>3254</c:v>
                </c:pt>
                <c:pt idx="777">
                  <c:v>3008</c:v>
                </c:pt>
                <c:pt idx="778">
                  <c:v>3206</c:v>
                </c:pt>
                <c:pt idx="779">
                  <c:v>3639</c:v>
                </c:pt>
                <c:pt idx="780">
                  <c:v>4450</c:v>
                </c:pt>
                <c:pt idx="781">
                  <c:v>4371</c:v>
                </c:pt>
                <c:pt idx="782">
                  <c:v>3922</c:v>
                </c:pt>
                <c:pt idx="783">
                  <c:v>3578</c:v>
                </c:pt>
                <c:pt idx="784">
                  <c:v>3398</c:v>
                </c:pt>
                <c:pt idx="785">
                  <c:v>3320</c:v>
                </c:pt>
                <c:pt idx="786">
                  <c:v>3805</c:v>
                </c:pt>
                <c:pt idx="787">
                  <c:v>4101</c:v>
                </c:pt>
                <c:pt idx="788">
                  <c:v>3846</c:v>
                </c:pt>
                <c:pt idx="789">
                  <c:v>3458</c:v>
                </c:pt>
                <c:pt idx="790">
                  <c:v>3309</c:v>
                </c:pt>
                <c:pt idx="791">
                  <c:v>2942</c:v>
                </c:pt>
                <c:pt idx="792">
                  <c:v>2779</c:v>
                </c:pt>
                <c:pt idx="793">
                  <c:v>2605</c:v>
                </c:pt>
                <c:pt idx="794">
                  <c:v>2636</c:v>
                </c:pt>
                <c:pt idx="795">
                  <c:v>2608</c:v>
                </c:pt>
                <c:pt idx="796">
                  <c:v>2632</c:v>
                </c:pt>
                <c:pt idx="797">
                  <c:v>2686</c:v>
                </c:pt>
                <c:pt idx="798">
                  <c:v>2832</c:v>
                </c:pt>
                <c:pt idx="799">
                  <c:v>2853</c:v>
                </c:pt>
                <c:pt idx="800">
                  <c:v>2662</c:v>
                </c:pt>
                <c:pt idx="801">
                  <c:v>2641</c:v>
                </c:pt>
                <c:pt idx="802">
                  <c:v>2709</c:v>
                </c:pt>
                <c:pt idx="803">
                  <c:v>2994</c:v>
                </c:pt>
                <c:pt idx="804">
                  <c:v>3692</c:v>
                </c:pt>
                <c:pt idx="805">
                  <c:v>4100</c:v>
                </c:pt>
                <c:pt idx="806">
                  <c:v>4964</c:v>
                </c:pt>
                <c:pt idx="807">
                  <c:v>4931</c:v>
                </c:pt>
                <c:pt idx="808">
                  <c:v>4228</c:v>
                </c:pt>
                <c:pt idx="809">
                  <c:v>3763</c:v>
                </c:pt>
                <c:pt idx="810">
                  <c:v>3257</c:v>
                </c:pt>
                <c:pt idx="811">
                  <c:v>2894</c:v>
                </c:pt>
                <c:pt idx="812">
                  <c:v>2801</c:v>
                </c:pt>
                <c:pt idx="813">
                  <c:v>2849</c:v>
                </c:pt>
                <c:pt idx="814">
                  <c:v>3120</c:v>
                </c:pt>
                <c:pt idx="815">
                  <c:v>3858</c:v>
                </c:pt>
                <c:pt idx="816">
                  <c:v>5508</c:v>
                </c:pt>
                <c:pt idx="817">
                  <c:v>6881</c:v>
                </c:pt>
                <c:pt idx="818">
                  <c:v>6830</c:v>
                </c:pt>
                <c:pt idx="819">
                  <c:v>5497</c:v>
                </c:pt>
                <c:pt idx="820">
                  <c:v>4826</c:v>
                </c:pt>
                <c:pt idx="821">
                  <c:v>3817</c:v>
                </c:pt>
                <c:pt idx="822">
                  <c:v>3071</c:v>
                </c:pt>
                <c:pt idx="823">
                  <c:v>2918</c:v>
                </c:pt>
                <c:pt idx="824">
                  <c:v>2918</c:v>
                </c:pt>
                <c:pt idx="825">
                  <c:v>2887</c:v>
                </c:pt>
                <c:pt idx="826">
                  <c:v>2940</c:v>
                </c:pt>
                <c:pt idx="827">
                  <c:v>2906</c:v>
                </c:pt>
                <c:pt idx="828">
                  <c:v>2698</c:v>
                </c:pt>
                <c:pt idx="829">
                  <c:v>2904</c:v>
                </c:pt>
                <c:pt idx="830">
                  <c:v>2953</c:v>
                </c:pt>
                <c:pt idx="831">
                  <c:v>3457</c:v>
                </c:pt>
                <c:pt idx="832">
                  <c:v>3782</c:v>
                </c:pt>
                <c:pt idx="833">
                  <c:v>3678</c:v>
                </c:pt>
                <c:pt idx="834">
                  <c:v>3467</c:v>
                </c:pt>
                <c:pt idx="835">
                  <c:v>3257</c:v>
                </c:pt>
                <c:pt idx="836">
                  <c:v>3020</c:v>
                </c:pt>
                <c:pt idx="837">
                  <c:v>2702</c:v>
                </c:pt>
                <c:pt idx="838">
                  <c:v>2753</c:v>
                </c:pt>
                <c:pt idx="839">
                  <c:v>2888</c:v>
                </c:pt>
                <c:pt idx="840">
                  <c:v>2786</c:v>
                </c:pt>
                <c:pt idx="841">
                  <c:v>2907</c:v>
                </c:pt>
                <c:pt idx="842">
                  <c:v>3049</c:v>
                </c:pt>
                <c:pt idx="843">
                  <c:v>3168</c:v>
                </c:pt>
                <c:pt idx="844">
                  <c:v>3084</c:v>
                </c:pt>
                <c:pt idx="845">
                  <c:v>3255</c:v>
                </c:pt>
                <c:pt idx="846">
                  <c:v>3000</c:v>
                </c:pt>
                <c:pt idx="847">
                  <c:v>3386</c:v>
                </c:pt>
                <c:pt idx="848">
                  <c:v>3985</c:v>
                </c:pt>
                <c:pt idx="849">
                  <c:v>4374</c:v>
                </c:pt>
                <c:pt idx="850">
                  <c:v>4223</c:v>
                </c:pt>
                <c:pt idx="851">
                  <c:v>3817</c:v>
                </c:pt>
                <c:pt idx="852">
                  <c:v>3457</c:v>
                </c:pt>
                <c:pt idx="853">
                  <c:v>3021</c:v>
                </c:pt>
                <c:pt idx="854">
                  <c:v>2637</c:v>
                </c:pt>
                <c:pt idx="855">
                  <c:v>2530</c:v>
                </c:pt>
                <c:pt idx="856">
                  <c:v>2393</c:v>
                </c:pt>
                <c:pt idx="857">
                  <c:v>2256</c:v>
                </c:pt>
                <c:pt idx="858">
                  <c:v>2284</c:v>
                </c:pt>
                <c:pt idx="859">
                  <c:v>2209</c:v>
                </c:pt>
                <c:pt idx="860">
                  <c:v>2209</c:v>
                </c:pt>
                <c:pt idx="861">
                  <c:v>2179</c:v>
                </c:pt>
                <c:pt idx="862">
                  <c:v>2280</c:v>
                </c:pt>
                <c:pt idx="863">
                  <c:v>2415</c:v>
                </c:pt>
                <c:pt idx="864">
                  <c:v>2595</c:v>
                </c:pt>
                <c:pt idx="865">
                  <c:v>2987</c:v>
                </c:pt>
                <c:pt idx="866">
                  <c:v>4230</c:v>
                </c:pt>
                <c:pt idx="867">
                  <c:v>5753</c:v>
                </c:pt>
                <c:pt idx="868">
                  <c:v>5197</c:v>
                </c:pt>
                <c:pt idx="869">
                  <c:v>4506</c:v>
                </c:pt>
                <c:pt idx="870">
                  <c:v>4071</c:v>
                </c:pt>
                <c:pt idx="871">
                  <c:v>3638</c:v>
                </c:pt>
                <c:pt idx="872">
                  <c:v>3208</c:v>
                </c:pt>
                <c:pt idx="873">
                  <c:v>3385</c:v>
                </c:pt>
                <c:pt idx="874">
                  <c:v>4137</c:v>
                </c:pt>
                <c:pt idx="875">
                  <c:v>5540</c:v>
                </c:pt>
                <c:pt idx="876">
                  <c:v>5914</c:v>
                </c:pt>
                <c:pt idx="877">
                  <c:v>4971</c:v>
                </c:pt>
                <c:pt idx="878">
                  <c:v>4504</c:v>
                </c:pt>
                <c:pt idx="879">
                  <c:v>4007</c:v>
                </c:pt>
                <c:pt idx="880">
                  <c:v>3208</c:v>
                </c:pt>
                <c:pt idx="881">
                  <c:v>2789</c:v>
                </c:pt>
                <c:pt idx="882">
                  <c:v>2836</c:v>
                </c:pt>
                <c:pt idx="883">
                  <c:v>2688</c:v>
                </c:pt>
                <c:pt idx="884">
                  <c:v>2546</c:v>
                </c:pt>
                <c:pt idx="885">
                  <c:v>2486</c:v>
                </c:pt>
                <c:pt idx="886">
                  <c:v>2322</c:v>
                </c:pt>
                <c:pt idx="887">
                  <c:v>2352</c:v>
                </c:pt>
                <c:pt idx="888">
                  <c:v>2495</c:v>
                </c:pt>
                <c:pt idx="889">
                  <c:v>2856</c:v>
                </c:pt>
                <c:pt idx="890">
                  <c:v>3164</c:v>
                </c:pt>
                <c:pt idx="891">
                  <c:v>3034</c:v>
                </c:pt>
                <c:pt idx="892">
                  <c:v>2909</c:v>
                </c:pt>
                <c:pt idx="893">
                  <c:v>2889</c:v>
                </c:pt>
                <c:pt idx="894">
                  <c:v>2610</c:v>
                </c:pt>
                <c:pt idx="895">
                  <c:v>2736</c:v>
                </c:pt>
                <c:pt idx="896">
                  <c:v>3015</c:v>
                </c:pt>
                <c:pt idx="897">
                  <c:v>3968</c:v>
                </c:pt>
                <c:pt idx="898">
                  <c:v>6200</c:v>
                </c:pt>
                <c:pt idx="899">
                  <c:v>9667</c:v>
                </c:pt>
                <c:pt idx="900">
                  <c:v>11692</c:v>
                </c:pt>
                <c:pt idx="901">
                  <c:v>9577</c:v>
                </c:pt>
                <c:pt idx="902">
                  <c:v>8046</c:v>
                </c:pt>
                <c:pt idx="903">
                  <c:v>7007</c:v>
                </c:pt>
                <c:pt idx="904">
                  <c:v>4713</c:v>
                </c:pt>
                <c:pt idx="905">
                  <c:v>3365</c:v>
                </c:pt>
                <c:pt idx="906">
                  <c:v>2797</c:v>
                </c:pt>
                <c:pt idx="907">
                  <c:v>2586</c:v>
                </c:pt>
                <c:pt idx="908">
                  <c:v>2554</c:v>
                </c:pt>
                <c:pt idx="909">
                  <c:v>2611</c:v>
                </c:pt>
                <c:pt idx="910">
                  <c:v>2648</c:v>
                </c:pt>
                <c:pt idx="911">
                  <c:v>2793</c:v>
                </c:pt>
                <c:pt idx="912">
                  <c:v>2839</c:v>
                </c:pt>
                <c:pt idx="913">
                  <c:v>2705</c:v>
                </c:pt>
                <c:pt idx="914">
                  <c:v>2619</c:v>
                </c:pt>
                <c:pt idx="915">
                  <c:v>2369</c:v>
                </c:pt>
                <c:pt idx="916">
                  <c:v>2268</c:v>
                </c:pt>
                <c:pt idx="917">
                  <c:v>2214</c:v>
                </c:pt>
                <c:pt idx="918">
                  <c:v>1986</c:v>
                </c:pt>
                <c:pt idx="919">
                  <c:v>2029</c:v>
                </c:pt>
                <c:pt idx="920">
                  <c:v>2052</c:v>
                </c:pt>
                <c:pt idx="921">
                  <c:v>2102</c:v>
                </c:pt>
                <c:pt idx="922">
                  <c:v>2165</c:v>
                </c:pt>
                <c:pt idx="923">
                  <c:v>2354</c:v>
                </c:pt>
                <c:pt idx="924">
                  <c:v>2534</c:v>
                </c:pt>
                <c:pt idx="925">
                  <c:v>2195</c:v>
                </c:pt>
                <c:pt idx="926">
                  <c:v>2253</c:v>
                </c:pt>
                <c:pt idx="927">
                  <c:v>2189</c:v>
                </c:pt>
                <c:pt idx="928">
                  <c:v>2189</c:v>
                </c:pt>
                <c:pt idx="929">
                  <c:v>2228</c:v>
                </c:pt>
                <c:pt idx="930">
                  <c:v>2181</c:v>
                </c:pt>
                <c:pt idx="931">
                  <c:v>2228</c:v>
                </c:pt>
                <c:pt idx="932">
                  <c:v>2109</c:v>
                </c:pt>
                <c:pt idx="933">
                  <c:v>2126</c:v>
                </c:pt>
                <c:pt idx="934">
                  <c:v>2207</c:v>
                </c:pt>
                <c:pt idx="935">
                  <c:v>2170</c:v>
                </c:pt>
                <c:pt idx="936">
                  <c:v>2289</c:v>
                </c:pt>
                <c:pt idx="937">
                  <c:v>2300</c:v>
                </c:pt>
                <c:pt idx="938">
                  <c:v>2294</c:v>
                </c:pt>
                <c:pt idx="939">
                  <c:v>2380</c:v>
                </c:pt>
                <c:pt idx="940">
                  <c:v>2413</c:v>
                </c:pt>
                <c:pt idx="941">
                  <c:v>2384</c:v>
                </c:pt>
                <c:pt idx="942">
                  <c:v>2282</c:v>
                </c:pt>
                <c:pt idx="943">
                  <c:v>2162</c:v>
                </c:pt>
                <c:pt idx="944">
                  <c:v>2160</c:v>
                </c:pt>
                <c:pt idx="945">
                  <c:v>2195</c:v>
                </c:pt>
                <c:pt idx="946">
                  <c:v>2211</c:v>
                </c:pt>
                <c:pt idx="947">
                  <c:v>2180</c:v>
                </c:pt>
                <c:pt idx="948">
                  <c:v>2172</c:v>
                </c:pt>
                <c:pt idx="949">
                  <c:v>2179</c:v>
                </c:pt>
                <c:pt idx="950">
                  <c:v>2185</c:v>
                </c:pt>
                <c:pt idx="951">
                  <c:v>2160</c:v>
                </c:pt>
                <c:pt idx="952">
                  <c:v>2307</c:v>
                </c:pt>
                <c:pt idx="953">
                  <c:v>2252</c:v>
                </c:pt>
                <c:pt idx="954">
                  <c:v>2071</c:v>
                </c:pt>
                <c:pt idx="955">
                  <c:v>2164</c:v>
                </c:pt>
                <c:pt idx="956">
                  <c:v>2069</c:v>
                </c:pt>
                <c:pt idx="957">
                  <c:v>2165</c:v>
                </c:pt>
                <c:pt idx="958">
                  <c:v>2188</c:v>
                </c:pt>
                <c:pt idx="959">
                  <c:v>2265</c:v>
                </c:pt>
                <c:pt idx="960">
                  <c:v>2558</c:v>
                </c:pt>
                <c:pt idx="961">
                  <c:v>2584</c:v>
                </c:pt>
                <c:pt idx="962">
                  <c:v>2858</c:v>
                </c:pt>
                <c:pt idx="963">
                  <c:v>2864</c:v>
                </c:pt>
                <c:pt idx="964">
                  <c:v>2631</c:v>
                </c:pt>
                <c:pt idx="965">
                  <c:v>2720</c:v>
                </c:pt>
                <c:pt idx="966">
                  <c:v>2601</c:v>
                </c:pt>
                <c:pt idx="967">
                  <c:v>2850</c:v>
                </c:pt>
                <c:pt idx="968">
                  <c:v>2984</c:v>
                </c:pt>
                <c:pt idx="969">
                  <c:v>2655</c:v>
                </c:pt>
                <c:pt idx="970">
                  <c:v>2486</c:v>
                </c:pt>
                <c:pt idx="971">
                  <c:v>2360</c:v>
                </c:pt>
                <c:pt idx="972">
                  <c:v>2282</c:v>
                </c:pt>
                <c:pt idx="973">
                  <c:v>2084</c:v>
                </c:pt>
                <c:pt idx="974">
                  <c:v>1981</c:v>
                </c:pt>
                <c:pt idx="975">
                  <c:v>2026</c:v>
                </c:pt>
                <c:pt idx="976">
                  <c:v>1990</c:v>
                </c:pt>
                <c:pt idx="977">
                  <c:v>1861</c:v>
                </c:pt>
                <c:pt idx="978">
                  <c:v>1916</c:v>
                </c:pt>
                <c:pt idx="979">
                  <c:v>1936</c:v>
                </c:pt>
                <c:pt idx="980">
                  <c:v>2154</c:v>
                </c:pt>
                <c:pt idx="981">
                  <c:v>2066</c:v>
                </c:pt>
                <c:pt idx="982">
                  <c:v>2096</c:v>
                </c:pt>
                <c:pt idx="983">
                  <c:v>2147</c:v>
                </c:pt>
                <c:pt idx="984">
                  <c:v>2240</c:v>
                </c:pt>
                <c:pt idx="985">
                  <c:v>2244</c:v>
                </c:pt>
                <c:pt idx="986">
                  <c:v>2205</c:v>
                </c:pt>
                <c:pt idx="987">
                  <c:v>2282</c:v>
                </c:pt>
                <c:pt idx="988">
                  <c:v>2409</c:v>
                </c:pt>
                <c:pt idx="989">
                  <c:v>2666</c:v>
                </c:pt>
                <c:pt idx="990">
                  <c:v>3262</c:v>
                </c:pt>
                <c:pt idx="991">
                  <c:v>4526</c:v>
                </c:pt>
                <c:pt idx="992">
                  <c:v>5341</c:v>
                </c:pt>
                <c:pt idx="993">
                  <c:v>4899</c:v>
                </c:pt>
                <c:pt idx="994">
                  <c:v>4160</c:v>
                </c:pt>
                <c:pt idx="995">
                  <c:v>3870</c:v>
                </c:pt>
                <c:pt idx="996">
                  <c:v>3320</c:v>
                </c:pt>
                <c:pt idx="997">
                  <c:v>2686</c:v>
                </c:pt>
                <c:pt idx="998">
                  <c:v>2580</c:v>
                </c:pt>
                <c:pt idx="999">
                  <c:v>2672</c:v>
                </c:pt>
                <c:pt idx="1000">
                  <c:v>2560</c:v>
                </c:pt>
                <c:pt idx="1001">
                  <c:v>2690</c:v>
                </c:pt>
                <c:pt idx="1002">
                  <c:v>2700</c:v>
                </c:pt>
                <c:pt idx="1003">
                  <c:v>2966</c:v>
                </c:pt>
                <c:pt idx="1004">
                  <c:v>3574</c:v>
                </c:pt>
                <c:pt idx="1005">
                  <c:v>5484</c:v>
                </c:pt>
                <c:pt idx="1006">
                  <c:v>9152</c:v>
                </c:pt>
                <c:pt idx="1007">
                  <c:v>10608</c:v>
                </c:pt>
                <c:pt idx="1008">
                  <c:v>8872</c:v>
                </c:pt>
                <c:pt idx="1009">
                  <c:v>7195</c:v>
                </c:pt>
                <c:pt idx="1010">
                  <c:v>6816</c:v>
                </c:pt>
                <c:pt idx="1011">
                  <c:v>5311</c:v>
                </c:pt>
                <c:pt idx="1012">
                  <c:v>3696</c:v>
                </c:pt>
                <c:pt idx="1013">
                  <c:v>3029</c:v>
                </c:pt>
                <c:pt idx="1014">
                  <c:v>2866</c:v>
                </c:pt>
                <c:pt idx="1015">
                  <c:v>2905</c:v>
                </c:pt>
                <c:pt idx="1016">
                  <c:v>2852</c:v>
                </c:pt>
                <c:pt idx="1017">
                  <c:v>2885</c:v>
                </c:pt>
                <c:pt idx="1018">
                  <c:v>2948</c:v>
                </c:pt>
                <c:pt idx="1019">
                  <c:v>3145</c:v>
                </c:pt>
                <c:pt idx="1020">
                  <c:v>3289</c:v>
                </c:pt>
                <c:pt idx="1021">
                  <c:v>3018</c:v>
                </c:pt>
                <c:pt idx="1022">
                  <c:v>2692</c:v>
                </c:pt>
                <c:pt idx="1023">
                  <c:v>2845</c:v>
                </c:pt>
                <c:pt idx="1024">
                  <c:v>2749</c:v>
                </c:pt>
                <c:pt idx="1025">
                  <c:v>2612</c:v>
                </c:pt>
                <c:pt idx="1026">
                  <c:v>2835</c:v>
                </c:pt>
                <c:pt idx="1027">
                  <c:v>4043</c:v>
                </c:pt>
                <c:pt idx="1028">
                  <c:v>6131</c:v>
                </c:pt>
                <c:pt idx="1029">
                  <c:v>6805</c:v>
                </c:pt>
                <c:pt idx="1030">
                  <c:v>5447</c:v>
                </c:pt>
                <c:pt idx="1031">
                  <c:v>4754</c:v>
                </c:pt>
                <c:pt idx="1032">
                  <c:v>4509</c:v>
                </c:pt>
                <c:pt idx="1033">
                  <c:v>3522</c:v>
                </c:pt>
                <c:pt idx="1034">
                  <c:v>2449</c:v>
                </c:pt>
                <c:pt idx="1035">
                  <c:v>2217</c:v>
                </c:pt>
                <c:pt idx="1036">
                  <c:v>2047</c:v>
                </c:pt>
                <c:pt idx="1037">
                  <c:v>2040</c:v>
                </c:pt>
                <c:pt idx="1038">
                  <c:v>2036</c:v>
                </c:pt>
                <c:pt idx="1039">
                  <c:v>2255</c:v>
                </c:pt>
                <c:pt idx="1040">
                  <c:v>2390</c:v>
                </c:pt>
                <c:pt idx="1041">
                  <c:v>2670</c:v>
                </c:pt>
                <c:pt idx="1042">
                  <c:v>2703</c:v>
                </c:pt>
                <c:pt idx="1043">
                  <c:v>2471</c:v>
                </c:pt>
                <c:pt idx="1044">
                  <c:v>2424</c:v>
                </c:pt>
                <c:pt idx="1045">
                  <c:v>2291</c:v>
                </c:pt>
                <c:pt idx="1046">
                  <c:v>2165</c:v>
                </c:pt>
                <c:pt idx="1047">
                  <c:v>2095</c:v>
                </c:pt>
                <c:pt idx="1048">
                  <c:v>1939</c:v>
                </c:pt>
                <c:pt idx="1049">
                  <c:v>2017</c:v>
                </c:pt>
                <c:pt idx="1050">
                  <c:v>1962</c:v>
                </c:pt>
                <c:pt idx="1051">
                  <c:v>2096</c:v>
                </c:pt>
                <c:pt idx="1052">
                  <c:v>2124</c:v>
                </c:pt>
                <c:pt idx="1053">
                  <c:v>2390</c:v>
                </c:pt>
                <c:pt idx="1054">
                  <c:v>2651</c:v>
                </c:pt>
                <c:pt idx="1055">
                  <c:v>3282</c:v>
                </c:pt>
                <c:pt idx="1056">
                  <c:v>3793</c:v>
                </c:pt>
                <c:pt idx="1057">
                  <c:v>3868</c:v>
                </c:pt>
                <c:pt idx="1058">
                  <c:v>3879</c:v>
                </c:pt>
                <c:pt idx="1059">
                  <c:v>3692</c:v>
                </c:pt>
                <c:pt idx="1060">
                  <c:v>3528</c:v>
                </c:pt>
                <c:pt idx="1061">
                  <c:v>3591</c:v>
                </c:pt>
                <c:pt idx="1062">
                  <c:v>4348</c:v>
                </c:pt>
                <c:pt idx="1063">
                  <c:v>6094</c:v>
                </c:pt>
                <c:pt idx="1064">
                  <c:v>8891</c:v>
                </c:pt>
                <c:pt idx="1065">
                  <c:v>8778</c:v>
                </c:pt>
                <c:pt idx="1066">
                  <c:v>6566</c:v>
                </c:pt>
                <c:pt idx="1067">
                  <c:v>5940</c:v>
                </c:pt>
                <c:pt idx="1068">
                  <c:v>5780</c:v>
                </c:pt>
                <c:pt idx="1069">
                  <c:v>4081</c:v>
                </c:pt>
                <c:pt idx="1070">
                  <c:v>2901</c:v>
                </c:pt>
                <c:pt idx="1071">
                  <c:v>2477</c:v>
                </c:pt>
                <c:pt idx="1072">
                  <c:v>2345</c:v>
                </c:pt>
                <c:pt idx="1073">
                  <c:v>2177</c:v>
                </c:pt>
                <c:pt idx="1074">
                  <c:v>2254</c:v>
                </c:pt>
                <c:pt idx="1075">
                  <c:v>2592</c:v>
                </c:pt>
                <c:pt idx="1076">
                  <c:v>3109</c:v>
                </c:pt>
                <c:pt idx="1077">
                  <c:v>3508</c:v>
                </c:pt>
                <c:pt idx="1078">
                  <c:v>3167</c:v>
                </c:pt>
                <c:pt idx="1079">
                  <c:v>2906</c:v>
                </c:pt>
                <c:pt idx="1080">
                  <c:v>3058</c:v>
                </c:pt>
                <c:pt idx="1081">
                  <c:v>2839</c:v>
                </c:pt>
                <c:pt idx="1082">
                  <c:v>2414</c:v>
                </c:pt>
                <c:pt idx="1083">
                  <c:v>2205</c:v>
                </c:pt>
                <c:pt idx="1084">
                  <c:v>2091</c:v>
                </c:pt>
                <c:pt idx="1085">
                  <c:v>2037</c:v>
                </c:pt>
                <c:pt idx="1086">
                  <c:v>1981</c:v>
                </c:pt>
                <c:pt idx="1087">
                  <c:v>1902</c:v>
                </c:pt>
                <c:pt idx="1088">
                  <c:v>1982</c:v>
                </c:pt>
                <c:pt idx="1089">
                  <c:v>1927</c:v>
                </c:pt>
                <c:pt idx="1090">
                  <c:v>2084</c:v>
                </c:pt>
                <c:pt idx="1091">
                  <c:v>2183</c:v>
                </c:pt>
                <c:pt idx="1092">
                  <c:v>2198</c:v>
                </c:pt>
                <c:pt idx="1093">
                  <c:v>2177</c:v>
                </c:pt>
                <c:pt idx="1094">
                  <c:v>2128</c:v>
                </c:pt>
                <c:pt idx="1095">
                  <c:v>2234</c:v>
                </c:pt>
                <c:pt idx="1096">
                  <c:v>2138</c:v>
                </c:pt>
                <c:pt idx="1097">
                  <c:v>2174</c:v>
                </c:pt>
                <c:pt idx="1098">
                  <c:v>2279</c:v>
                </c:pt>
                <c:pt idx="1099">
                  <c:v>2035</c:v>
                </c:pt>
                <c:pt idx="1100">
                  <c:v>1981</c:v>
                </c:pt>
                <c:pt idx="1101">
                  <c:v>1992</c:v>
                </c:pt>
                <c:pt idx="1102">
                  <c:v>2037</c:v>
                </c:pt>
                <c:pt idx="1103">
                  <c:v>1939</c:v>
                </c:pt>
                <c:pt idx="1104">
                  <c:v>2074</c:v>
                </c:pt>
                <c:pt idx="1105">
                  <c:v>2167</c:v>
                </c:pt>
                <c:pt idx="1106">
                  <c:v>2040</c:v>
                </c:pt>
                <c:pt idx="1107">
                  <c:v>1978</c:v>
                </c:pt>
                <c:pt idx="1108">
                  <c:v>1923</c:v>
                </c:pt>
                <c:pt idx="1109">
                  <c:v>1983</c:v>
                </c:pt>
                <c:pt idx="1110">
                  <c:v>2058</c:v>
                </c:pt>
                <c:pt idx="1111">
                  <c:v>2195</c:v>
                </c:pt>
                <c:pt idx="1112">
                  <c:v>2445</c:v>
                </c:pt>
                <c:pt idx="1113">
                  <c:v>2758</c:v>
                </c:pt>
                <c:pt idx="1114">
                  <c:v>2672</c:v>
                </c:pt>
                <c:pt idx="1115">
                  <c:v>2317</c:v>
                </c:pt>
                <c:pt idx="1116">
                  <c:v>2485</c:v>
                </c:pt>
                <c:pt idx="1117">
                  <c:v>2537</c:v>
                </c:pt>
                <c:pt idx="1118">
                  <c:v>2698</c:v>
                </c:pt>
                <c:pt idx="1119">
                  <c:v>2533</c:v>
                </c:pt>
                <c:pt idx="1120">
                  <c:v>2369</c:v>
                </c:pt>
                <c:pt idx="1121">
                  <c:v>2362</c:v>
                </c:pt>
                <c:pt idx="1122">
                  <c:v>2325</c:v>
                </c:pt>
                <c:pt idx="1123">
                  <c:v>2354</c:v>
                </c:pt>
                <c:pt idx="1124">
                  <c:v>2722</c:v>
                </c:pt>
                <c:pt idx="1125">
                  <c:v>2935</c:v>
                </c:pt>
                <c:pt idx="1126">
                  <c:v>2667</c:v>
                </c:pt>
                <c:pt idx="1127">
                  <c:v>2485</c:v>
                </c:pt>
                <c:pt idx="1128">
                  <c:v>2629</c:v>
                </c:pt>
                <c:pt idx="1129">
                  <c:v>2420</c:v>
                </c:pt>
                <c:pt idx="1130">
                  <c:v>2313</c:v>
                </c:pt>
                <c:pt idx="1131">
                  <c:v>2466</c:v>
                </c:pt>
                <c:pt idx="1132">
                  <c:v>2994</c:v>
                </c:pt>
                <c:pt idx="1133">
                  <c:v>3994</c:v>
                </c:pt>
                <c:pt idx="1134">
                  <c:v>4172</c:v>
                </c:pt>
                <c:pt idx="1135">
                  <c:v>3738</c:v>
                </c:pt>
                <c:pt idx="1136">
                  <c:v>3652</c:v>
                </c:pt>
                <c:pt idx="1137">
                  <c:v>3635</c:v>
                </c:pt>
                <c:pt idx="1138">
                  <c:v>3428</c:v>
                </c:pt>
                <c:pt idx="1139">
                  <c:v>3239</c:v>
                </c:pt>
                <c:pt idx="1140">
                  <c:v>2874</c:v>
                </c:pt>
                <c:pt idx="1141">
                  <c:v>2615</c:v>
                </c:pt>
                <c:pt idx="1142">
                  <c:v>2679</c:v>
                </c:pt>
                <c:pt idx="1143">
                  <c:v>2898</c:v>
                </c:pt>
                <c:pt idx="1144">
                  <c:v>3564</c:v>
                </c:pt>
                <c:pt idx="1145">
                  <c:v>4723</c:v>
                </c:pt>
                <c:pt idx="1146">
                  <c:v>4498</c:v>
                </c:pt>
                <c:pt idx="1147">
                  <c:v>3429</c:v>
                </c:pt>
                <c:pt idx="1148">
                  <c:v>3335</c:v>
                </c:pt>
                <c:pt idx="1149">
                  <c:v>3302</c:v>
                </c:pt>
                <c:pt idx="1150">
                  <c:v>2732</c:v>
                </c:pt>
                <c:pt idx="1151">
                  <c:v>2323</c:v>
                </c:pt>
                <c:pt idx="1152">
                  <c:v>2107</c:v>
                </c:pt>
                <c:pt idx="1153">
                  <c:v>2075</c:v>
                </c:pt>
                <c:pt idx="1154">
                  <c:v>2154</c:v>
                </c:pt>
                <c:pt idx="1155">
                  <c:v>2160</c:v>
                </c:pt>
                <c:pt idx="1156">
                  <c:v>2185</c:v>
                </c:pt>
                <c:pt idx="1157">
                  <c:v>2695</c:v>
                </c:pt>
                <c:pt idx="1158">
                  <c:v>3499</c:v>
                </c:pt>
                <c:pt idx="1159">
                  <c:v>3879</c:v>
                </c:pt>
                <c:pt idx="1160">
                  <c:v>3371</c:v>
                </c:pt>
                <c:pt idx="1161">
                  <c:v>3105</c:v>
                </c:pt>
                <c:pt idx="1162">
                  <c:v>2957</c:v>
                </c:pt>
                <c:pt idx="1163">
                  <c:v>2850</c:v>
                </c:pt>
                <c:pt idx="1164">
                  <c:v>2866</c:v>
                </c:pt>
                <c:pt idx="1165">
                  <c:v>2961</c:v>
                </c:pt>
                <c:pt idx="1166">
                  <c:v>2843</c:v>
                </c:pt>
                <c:pt idx="1167">
                  <c:v>2468</c:v>
                </c:pt>
                <c:pt idx="1168">
                  <c:v>2346</c:v>
                </c:pt>
                <c:pt idx="1169">
                  <c:v>2303</c:v>
                </c:pt>
                <c:pt idx="1170">
                  <c:v>2123</c:v>
                </c:pt>
                <c:pt idx="1171">
                  <c:v>2140</c:v>
                </c:pt>
                <c:pt idx="1172">
                  <c:v>2224</c:v>
                </c:pt>
                <c:pt idx="1173">
                  <c:v>2408</c:v>
                </c:pt>
                <c:pt idx="1174">
                  <c:v>2367</c:v>
                </c:pt>
                <c:pt idx="1175">
                  <c:v>2167</c:v>
                </c:pt>
                <c:pt idx="1176">
                  <c:v>2099</c:v>
                </c:pt>
                <c:pt idx="1177">
                  <c:v>2038</c:v>
                </c:pt>
                <c:pt idx="1178">
                  <c:v>2017</c:v>
                </c:pt>
                <c:pt idx="1179">
                  <c:v>1972</c:v>
                </c:pt>
                <c:pt idx="1180">
                  <c:v>2043</c:v>
                </c:pt>
                <c:pt idx="1181">
                  <c:v>1892</c:v>
                </c:pt>
                <c:pt idx="1182">
                  <c:v>1831</c:v>
                </c:pt>
                <c:pt idx="1183">
                  <c:v>1863</c:v>
                </c:pt>
                <c:pt idx="1184">
                  <c:v>1803</c:v>
                </c:pt>
                <c:pt idx="1185">
                  <c:v>1851</c:v>
                </c:pt>
                <c:pt idx="1186">
                  <c:v>1874</c:v>
                </c:pt>
                <c:pt idx="1187">
                  <c:v>1672</c:v>
                </c:pt>
                <c:pt idx="1188">
                  <c:v>1694</c:v>
                </c:pt>
                <c:pt idx="1189">
                  <c:v>1778</c:v>
                </c:pt>
                <c:pt idx="1190">
                  <c:v>1784</c:v>
                </c:pt>
                <c:pt idx="1191">
                  <c:v>1657</c:v>
                </c:pt>
                <c:pt idx="1192">
                  <c:v>1737</c:v>
                </c:pt>
                <c:pt idx="1193">
                  <c:v>1758</c:v>
                </c:pt>
                <c:pt idx="1194">
                  <c:v>1741</c:v>
                </c:pt>
                <c:pt idx="1195">
                  <c:v>1769</c:v>
                </c:pt>
                <c:pt idx="1196">
                  <c:v>1922</c:v>
                </c:pt>
                <c:pt idx="1197">
                  <c:v>2126</c:v>
                </c:pt>
                <c:pt idx="1198">
                  <c:v>2345</c:v>
                </c:pt>
                <c:pt idx="1199">
                  <c:v>2453</c:v>
                </c:pt>
                <c:pt idx="1200">
                  <c:v>2370</c:v>
                </c:pt>
                <c:pt idx="1201">
                  <c:v>2326</c:v>
                </c:pt>
                <c:pt idx="1202">
                  <c:v>2300</c:v>
                </c:pt>
                <c:pt idx="1203">
                  <c:v>2400</c:v>
                </c:pt>
                <c:pt idx="1204">
                  <c:v>2725</c:v>
                </c:pt>
                <c:pt idx="1205">
                  <c:v>2719</c:v>
                </c:pt>
                <c:pt idx="1206">
                  <c:v>2461</c:v>
                </c:pt>
                <c:pt idx="1207">
                  <c:v>2253</c:v>
                </c:pt>
                <c:pt idx="1208">
                  <c:v>2206</c:v>
                </c:pt>
                <c:pt idx="1209">
                  <c:v>2202</c:v>
                </c:pt>
                <c:pt idx="1210">
                  <c:v>2086</c:v>
                </c:pt>
                <c:pt idx="1211">
                  <c:v>2017</c:v>
                </c:pt>
                <c:pt idx="1212">
                  <c:v>1902</c:v>
                </c:pt>
                <c:pt idx="1213">
                  <c:v>1930</c:v>
                </c:pt>
                <c:pt idx="1214">
                  <c:v>1857</c:v>
                </c:pt>
                <c:pt idx="1215">
                  <c:v>1896</c:v>
                </c:pt>
                <c:pt idx="1216">
                  <c:v>2038</c:v>
                </c:pt>
                <c:pt idx="1217">
                  <c:v>2606</c:v>
                </c:pt>
                <c:pt idx="1218">
                  <c:v>2829</c:v>
                </c:pt>
                <c:pt idx="1219">
                  <c:v>2670</c:v>
                </c:pt>
                <c:pt idx="1220">
                  <c:v>2393</c:v>
                </c:pt>
                <c:pt idx="1221">
                  <c:v>2334</c:v>
                </c:pt>
                <c:pt idx="1222">
                  <c:v>2243</c:v>
                </c:pt>
                <c:pt idx="1223">
                  <c:v>2127</c:v>
                </c:pt>
                <c:pt idx="1224">
                  <c:v>1848</c:v>
                </c:pt>
                <c:pt idx="1225">
                  <c:v>1826</c:v>
                </c:pt>
                <c:pt idx="1226">
                  <c:v>1847</c:v>
                </c:pt>
                <c:pt idx="1227">
                  <c:v>1934</c:v>
                </c:pt>
                <c:pt idx="1228">
                  <c:v>2036</c:v>
                </c:pt>
                <c:pt idx="1229">
                  <c:v>2082</c:v>
                </c:pt>
                <c:pt idx="1230">
                  <c:v>2084</c:v>
                </c:pt>
                <c:pt idx="1231">
                  <c:v>1978</c:v>
                </c:pt>
                <c:pt idx="1232">
                  <c:v>2037</c:v>
                </c:pt>
                <c:pt idx="1233">
                  <c:v>2000</c:v>
                </c:pt>
                <c:pt idx="1234">
                  <c:v>2000</c:v>
                </c:pt>
                <c:pt idx="1235">
                  <c:v>2173</c:v>
                </c:pt>
                <c:pt idx="1236">
                  <c:v>2410</c:v>
                </c:pt>
                <c:pt idx="1237">
                  <c:v>2737</c:v>
                </c:pt>
                <c:pt idx="1238">
                  <c:v>2690</c:v>
                </c:pt>
                <c:pt idx="1239">
                  <c:v>2464</c:v>
                </c:pt>
                <c:pt idx="1240">
                  <c:v>2493</c:v>
                </c:pt>
                <c:pt idx="1241">
                  <c:v>2608</c:v>
                </c:pt>
                <c:pt idx="1242">
                  <c:v>2785</c:v>
                </c:pt>
                <c:pt idx="1243">
                  <c:v>2682</c:v>
                </c:pt>
                <c:pt idx="1244">
                  <c:v>2473</c:v>
                </c:pt>
                <c:pt idx="1245">
                  <c:v>2276</c:v>
                </c:pt>
                <c:pt idx="1246">
                  <c:v>2203</c:v>
                </c:pt>
                <c:pt idx="1247">
                  <c:v>2180</c:v>
                </c:pt>
                <c:pt idx="1248">
                  <c:v>1988</c:v>
                </c:pt>
                <c:pt idx="1249">
                  <c:v>1816</c:v>
                </c:pt>
                <c:pt idx="1250">
                  <c:v>1706</c:v>
                </c:pt>
                <c:pt idx="1251">
                  <c:v>1786</c:v>
                </c:pt>
                <c:pt idx="1252">
                  <c:v>1821</c:v>
                </c:pt>
                <c:pt idx="1253">
                  <c:v>1850</c:v>
                </c:pt>
                <c:pt idx="1254">
                  <c:v>2074</c:v>
                </c:pt>
                <c:pt idx="1255">
                  <c:v>2300</c:v>
                </c:pt>
                <c:pt idx="1256">
                  <c:v>2388</c:v>
                </c:pt>
                <c:pt idx="1257">
                  <c:v>2101</c:v>
                </c:pt>
                <c:pt idx="1258">
                  <c:v>1945</c:v>
                </c:pt>
                <c:pt idx="1259">
                  <c:v>2087</c:v>
                </c:pt>
                <c:pt idx="1260">
                  <c:v>2006</c:v>
                </c:pt>
                <c:pt idx="1261">
                  <c:v>1783</c:v>
                </c:pt>
                <c:pt idx="1262">
                  <c:v>1834</c:v>
                </c:pt>
                <c:pt idx="1263">
                  <c:v>1803</c:v>
                </c:pt>
                <c:pt idx="1264">
                  <c:v>1858</c:v>
                </c:pt>
                <c:pt idx="1265">
                  <c:v>1870</c:v>
                </c:pt>
                <c:pt idx="1266">
                  <c:v>1944</c:v>
                </c:pt>
                <c:pt idx="1267">
                  <c:v>2127</c:v>
                </c:pt>
                <c:pt idx="1268">
                  <c:v>2267</c:v>
                </c:pt>
                <c:pt idx="1269">
                  <c:v>2173</c:v>
                </c:pt>
                <c:pt idx="1270">
                  <c:v>2100</c:v>
                </c:pt>
                <c:pt idx="1271">
                  <c:v>2180</c:v>
                </c:pt>
                <c:pt idx="1272">
                  <c:v>2317</c:v>
                </c:pt>
                <c:pt idx="1273">
                  <c:v>2631</c:v>
                </c:pt>
                <c:pt idx="1274">
                  <c:v>3071</c:v>
                </c:pt>
                <c:pt idx="1275">
                  <c:v>3207</c:v>
                </c:pt>
                <c:pt idx="1276">
                  <c:v>2940</c:v>
                </c:pt>
                <c:pt idx="1277">
                  <c:v>2883</c:v>
                </c:pt>
                <c:pt idx="1278">
                  <c:v>2888</c:v>
                </c:pt>
                <c:pt idx="1279">
                  <c:v>3240</c:v>
                </c:pt>
                <c:pt idx="1280">
                  <c:v>3603</c:v>
                </c:pt>
                <c:pt idx="1281">
                  <c:v>3291</c:v>
                </c:pt>
                <c:pt idx="1282">
                  <c:v>2778</c:v>
                </c:pt>
                <c:pt idx="1283">
                  <c:v>2513</c:v>
                </c:pt>
                <c:pt idx="1284">
                  <c:v>2568</c:v>
                </c:pt>
                <c:pt idx="1285">
                  <c:v>2450</c:v>
                </c:pt>
                <c:pt idx="1286">
                  <c:v>2246</c:v>
                </c:pt>
                <c:pt idx="1287">
                  <c:v>2129</c:v>
                </c:pt>
                <c:pt idx="1288">
                  <c:v>2008</c:v>
                </c:pt>
                <c:pt idx="1289">
                  <c:v>1944</c:v>
                </c:pt>
                <c:pt idx="1290">
                  <c:v>1923</c:v>
                </c:pt>
                <c:pt idx="1291">
                  <c:v>2057</c:v>
                </c:pt>
                <c:pt idx="1292">
                  <c:v>2338</c:v>
                </c:pt>
                <c:pt idx="1293">
                  <c:v>2355</c:v>
                </c:pt>
                <c:pt idx="1294">
                  <c:v>2430</c:v>
                </c:pt>
                <c:pt idx="1295">
                  <c:v>2136</c:v>
                </c:pt>
                <c:pt idx="1296">
                  <c:v>2098</c:v>
                </c:pt>
                <c:pt idx="1297">
                  <c:v>2056</c:v>
                </c:pt>
                <c:pt idx="1298">
                  <c:v>2096</c:v>
                </c:pt>
                <c:pt idx="1299">
                  <c:v>2123</c:v>
                </c:pt>
                <c:pt idx="1300">
                  <c:v>1926</c:v>
                </c:pt>
                <c:pt idx="1301">
                  <c:v>1652</c:v>
                </c:pt>
                <c:pt idx="1302">
                  <c:v>1637</c:v>
                </c:pt>
                <c:pt idx="1303">
                  <c:v>1707</c:v>
                </c:pt>
                <c:pt idx="1304">
                  <c:v>1585</c:v>
                </c:pt>
                <c:pt idx="1305">
                  <c:v>1535</c:v>
                </c:pt>
                <c:pt idx="1306">
                  <c:v>1481</c:v>
                </c:pt>
                <c:pt idx="1307">
                  <c:v>1639</c:v>
                </c:pt>
                <c:pt idx="1308">
                  <c:v>1577</c:v>
                </c:pt>
                <c:pt idx="1309">
                  <c:v>1610</c:v>
                </c:pt>
                <c:pt idx="1310">
                  <c:v>1669</c:v>
                </c:pt>
                <c:pt idx="1311">
                  <c:v>1697</c:v>
                </c:pt>
                <c:pt idx="1312">
                  <c:v>1785</c:v>
                </c:pt>
                <c:pt idx="1313">
                  <c:v>1840</c:v>
                </c:pt>
                <c:pt idx="1314">
                  <c:v>1698</c:v>
                </c:pt>
                <c:pt idx="1315">
                  <c:v>1790</c:v>
                </c:pt>
                <c:pt idx="1316">
                  <c:v>1800</c:v>
                </c:pt>
                <c:pt idx="1317">
                  <c:v>1804</c:v>
                </c:pt>
                <c:pt idx="1318">
                  <c:v>1738</c:v>
                </c:pt>
                <c:pt idx="1319">
                  <c:v>1681</c:v>
                </c:pt>
                <c:pt idx="1320">
                  <c:v>1630</c:v>
                </c:pt>
                <c:pt idx="1321">
                  <c:v>1710</c:v>
                </c:pt>
                <c:pt idx="1322">
                  <c:v>1756</c:v>
                </c:pt>
                <c:pt idx="1323">
                  <c:v>1955</c:v>
                </c:pt>
                <c:pt idx="1324">
                  <c:v>2257</c:v>
                </c:pt>
                <c:pt idx="1325">
                  <c:v>2300</c:v>
                </c:pt>
                <c:pt idx="1326">
                  <c:v>2166</c:v>
                </c:pt>
                <c:pt idx="1327">
                  <c:v>2134</c:v>
                </c:pt>
                <c:pt idx="1328">
                  <c:v>2304</c:v>
                </c:pt>
                <c:pt idx="1329">
                  <c:v>2617</c:v>
                </c:pt>
                <c:pt idx="1330">
                  <c:v>2465</c:v>
                </c:pt>
                <c:pt idx="1331">
                  <c:v>2219</c:v>
                </c:pt>
                <c:pt idx="1332">
                  <c:v>1997</c:v>
                </c:pt>
                <c:pt idx="1333">
                  <c:v>2066</c:v>
                </c:pt>
                <c:pt idx="1334">
                  <c:v>2157</c:v>
                </c:pt>
                <c:pt idx="1335">
                  <c:v>2178</c:v>
                </c:pt>
                <c:pt idx="1336">
                  <c:v>2058</c:v>
                </c:pt>
                <c:pt idx="1337">
                  <c:v>1918</c:v>
                </c:pt>
                <c:pt idx="1338">
                  <c:v>1837</c:v>
                </c:pt>
                <c:pt idx="1339">
                  <c:v>1848</c:v>
                </c:pt>
                <c:pt idx="1340">
                  <c:v>2013</c:v>
                </c:pt>
                <c:pt idx="1341">
                  <c:v>1835</c:v>
                </c:pt>
                <c:pt idx="1342">
                  <c:v>1791</c:v>
                </c:pt>
                <c:pt idx="1343">
                  <c:v>1648</c:v>
                </c:pt>
                <c:pt idx="1344">
                  <c:v>1746</c:v>
                </c:pt>
                <c:pt idx="1345">
                  <c:v>1667</c:v>
                </c:pt>
              </c:numCache>
            </c:numRef>
          </c:yVal>
          <c:smooth val="0"/>
          <c:extLst xmlns:c16r2="http://schemas.microsoft.com/office/drawing/2015/06/chart">
            <c:ext xmlns:c16="http://schemas.microsoft.com/office/drawing/2014/chart" uri="{C3380CC4-5D6E-409C-BE32-E72D297353CC}">
              <c16:uniqueId val="{00000001-7503-4D2A-9BB7-040C3104DA2D}"/>
            </c:ext>
          </c:extLst>
        </c:ser>
        <c:dLbls>
          <c:showLegendKey val="0"/>
          <c:showVal val="0"/>
          <c:showCatName val="0"/>
          <c:showSerName val="0"/>
          <c:showPercent val="0"/>
          <c:showBubbleSize val="0"/>
        </c:dLbls>
        <c:axId val="953082264"/>
        <c:axId val="215230016"/>
      </c:scatterChart>
      <c:valAx>
        <c:axId val="953082264"/>
        <c:scaling>
          <c:orientation val="minMax"/>
          <c:max val="50"/>
          <c:min val="5"/>
        </c:scaling>
        <c:delete val="0"/>
        <c:axPos val="b"/>
        <c:majorGridlines>
          <c:spPr>
            <a:ln w="9525" cap="flat" cmpd="sng" algn="ctr">
              <a:no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Diffraction angle 2</a:t>
                </a:r>
                <a:r>
                  <a:rPr lang="el-GR">
                    <a:latin typeface="Times New Roman" panose="02020603050405020304" pitchFamily="18" charset="0"/>
                    <a:cs typeface="Times New Roman" panose="02020603050405020304" pitchFamily="18" charset="0"/>
                  </a:rPr>
                  <a:t>θ</a:t>
                </a:r>
                <a:r>
                  <a:rPr lang="en-GB">
                    <a:latin typeface="Times New Roman" panose="02020603050405020304" pitchFamily="18" charset="0"/>
                    <a:cs typeface="Times New Roman" panose="02020603050405020304" pitchFamily="18" charset="0"/>
                  </a:rPr>
                  <a:t> </a:t>
                </a:r>
                <a:r>
                  <a:rPr lang="en-GB" b="0" i="0">
                    <a:latin typeface="Times New Roman" panose="02020603050405020304" pitchFamily="18" charset="0"/>
                    <a:cs typeface="Times New Roman" panose="02020603050405020304" pitchFamily="18" charset="0"/>
                  </a:rPr>
                  <a:t>/ degrees</a:t>
                </a:r>
                <a:endParaRPr lang="en-GB" b="0" i="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230016"/>
        <c:crosses val="autoZero"/>
        <c:crossBetween val="midCat"/>
      </c:valAx>
      <c:valAx>
        <c:axId val="215230016"/>
        <c:scaling>
          <c:orientation val="minMax"/>
          <c:max val="150000"/>
          <c:min val="0"/>
        </c:scaling>
        <c:delete val="1"/>
        <c:axPos val="l"/>
        <c:numFmt formatCode="General" sourceLinked="1"/>
        <c:majorTickMark val="out"/>
        <c:minorTickMark val="none"/>
        <c:tickLblPos val="nextTo"/>
        <c:crossAx val="953082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888888888888888E-2"/>
          <c:y val="5.0925925925925923E-2"/>
          <c:w val="0.92911089238845146"/>
          <c:h val="0.80831802274715658"/>
        </c:manualLayout>
      </c:layout>
      <c:scatterChart>
        <c:scatterStyle val="smoothMarker"/>
        <c:varyColors val="0"/>
        <c:ser>
          <c:idx val="3"/>
          <c:order val="0"/>
          <c:tx>
            <c:v>Predicted (EA547 needles)</c:v>
          </c:tx>
          <c:spPr>
            <a:ln w="12700" cap="rnd">
              <a:solidFill>
                <a:schemeClr val="accent4"/>
              </a:solidFill>
              <a:round/>
            </a:ln>
            <a:effectLst/>
          </c:spPr>
          <c:marker>
            <c:symbol val="none"/>
          </c:marker>
          <c:xVal>
            <c:numRef>
              <c:f>Sheet1!$J$3:$J$1048576</c:f>
              <c:numCache>
                <c:formatCode>General</c:formatCode>
                <c:ptCount val="1048574"/>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Sheet1!$L$3:$L$1048576</c:f>
              <c:numCache>
                <c:formatCode>General</c:formatCode>
                <c:ptCount val="1048574"/>
                <c:pt idx="0">
                  <c:v>31144.863000000001</c:v>
                </c:pt>
                <c:pt idx="1">
                  <c:v>31179.181</c:v>
                </c:pt>
                <c:pt idx="2">
                  <c:v>31228.321</c:v>
                </c:pt>
                <c:pt idx="3">
                  <c:v>31303.447</c:v>
                </c:pt>
                <c:pt idx="4">
                  <c:v>31426.228999999999</c:v>
                </c:pt>
                <c:pt idx="5">
                  <c:v>31633.282999999999</c:v>
                </c:pt>
                <c:pt idx="6">
                  <c:v>31972.455999999998</c:v>
                </c:pt>
                <c:pt idx="7">
                  <c:v>32473.45</c:v>
                </c:pt>
                <c:pt idx="8">
                  <c:v>33035.870000000003</c:v>
                </c:pt>
                <c:pt idx="9">
                  <c:v>33262.129999999997</c:v>
                </c:pt>
                <c:pt idx="10">
                  <c:v>32898.93</c:v>
                </c:pt>
                <c:pt idx="11">
                  <c:v>32327.99</c:v>
                </c:pt>
                <c:pt idx="12">
                  <c:v>31869.715</c:v>
                </c:pt>
                <c:pt idx="13">
                  <c:v>31571.043000000001</c:v>
                </c:pt>
                <c:pt idx="14">
                  <c:v>31391.611000000001</c:v>
                </c:pt>
                <c:pt idx="15">
                  <c:v>31285.268</c:v>
                </c:pt>
                <c:pt idx="16">
                  <c:v>31219.526999999998</c:v>
                </c:pt>
                <c:pt idx="17">
                  <c:v>31176.054</c:v>
                </c:pt>
                <c:pt idx="18">
                  <c:v>31145.57</c:v>
                </c:pt>
                <c:pt idx="19">
                  <c:v>31123.34</c:v>
                </c:pt>
                <c:pt idx="20">
                  <c:v>31106.717000000001</c:v>
                </c:pt>
                <c:pt idx="21">
                  <c:v>31094.072800000002</c:v>
                </c:pt>
                <c:pt idx="22">
                  <c:v>31084.342199999999</c:v>
                </c:pt>
                <c:pt idx="23">
                  <c:v>31076.8033</c:v>
                </c:pt>
                <c:pt idx="24">
                  <c:v>31070.954300000001</c:v>
                </c:pt>
                <c:pt idx="25">
                  <c:v>31066.391</c:v>
                </c:pt>
                <c:pt idx="26">
                  <c:v>31062.9601</c:v>
                </c:pt>
                <c:pt idx="27">
                  <c:v>31060.427500000002</c:v>
                </c:pt>
                <c:pt idx="28">
                  <c:v>31058.6613</c:v>
                </c:pt>
                <c:pt idx="29">
                  <c:v>31057.567999999999</c:v>
                </c:pt>
                <c:pt idx="30">
                  <c:v>31057.083699999999</c:v>
                </c:pt>
                <c:pt idx="31">
                  <c:v>31057.1682</c:v>
                </c:pt>
                <c:pt idx="32">
                  <c:v>31057.8017</c:v>
                </c:pt>
                <c:pt idx="33">
                  <c:v>31058.982400000001</c:v>
                </c:pt>
                <c:pt idx="34">
                  <c:v>31060.7258</c:v>
                </c:pt>
                <c:pt idx="35">
                  <c:v>31063.065399999999</c:v>
                </c:pt>
                <c:pt idx="36">
                  <c:v>31066.053800000002</c:v>
                </c:pt>
                <c:pt idx="37">
                  <c:v>31069.766100000001</c:v>
                </c:pt>
                <c:pt idx="38">
                  <c:v>31074.304</c:v>
                </c:pt>
                <c:pt idx="39">
                  <c:v>31079.802800000001</c:v>
                </c:pt>
                <c:pt idx="40">
                  <c:v>31086.440500000001</c:v>
                </c:pt>
                <c:pt idx="41">
                  <c:v>31094.451700000001</c:v>
                </c:pt>
                <c:pt idx="42">
                  <c:v>31104.147000000001</c:v>
                </c:pt>
                <c:pt idx="43">
                  <c:v>31115.940999999999</c:v>
                </c:pt>
                <c:pt idx="44">
                  <c:v>31130.395</c:v>
                </c:pt>
                <c:pt idx="45">
                  <c:v>31148.280999999999</c:v>
                </c:pt>
                <c:pt idx="46">
                  <c:v>31170.679</c:v>
                </c:pt>
                <c:pt idx="47">
                  <c:v>31199.131000000001</c:v>
                </c:pt>
                <c:pt idx="48">
                  <c:v>31235.9</c:v>
                </c:pt>
                <c:pt idx="49">
                  <c:v>31284.433000000001</c:v>
                </c:pt>
                <c:pt idx="50">
                  <c:v>31350.302</c:v>
                </c:pt>
                <c:pt idx="51">
                  <c:v>31443.423999999999</c:v>
                </c:pt>
                <c:pt idx="52">
                  <c:v>31583.164000000001</c:v>
                </c:pt>
                <c:pt idx="53">
                  <c:v>31807.863000000001</c:v>
                </c:pt>
                <c:pt idx="54">
                  <c:v>32185.93</c:v>
                </c:pt>
                <c:pt idx="55">
                  <c:v>32815.75</c:v>
                </c:pt>
                <c:pt idx="56">
                  <c:v>33786.730000000003</c:v>
                </c:pt>
                <c:pt idx="57">
                  <c:v>35013.550000000003</c:v>
                </c:pt>
                <c:pt idx="58">
                  <c:v>35837.49</c:v>
                </c:pt>
                <c:pt idx="59">
                  <c:v>35405.83</c:v>
                </c:pt>
                <c:pt idx="60">
                  <c:v>34206.1</c:v>
                </c:pt>
                <c:pt idx="61">
                  <c:v>33115.440000000002</c:v>
                </c:pt>
                <c:pt idx="62">
                  <c:v>32372.080000000002</c:v>
                </c:pt>
                <c:pt idx="63">
                  <c:v>31917.21</c:v>
                </c:pt>
                <c:pt idx="64">
                  <c:v>31647.704000000002</c:v>
                </c:pt>
                <c:pt idx="65">
                  <c:v>31483.388999999999</c:v>
                </c:pt>
                <c:pt idx="66">
                  <c:v>31376.412</c:v>
                </c:pt>
                <c:pt idx="67">
                  <c:v>31302.038</c:v>
                </c:pt>
                <c:pt idx="68">
                  <c:v>31247.816999999999</c:v>
                </c:pt>
                <c:pt idx="69">
                  <c:v>31207.011999999999</c:v>
                </c:pt>
                <c:pt idx="70">
                  <c:v>31175.59</c:v>
                </c:pt>
                <c:pt idx="71">
                  <c:v>31150.964</c:v>
                </c:pt>
                <c:pt idx="72">
                  <c:v>31131.425999999999</c:v>
                </c:pt>
                <c:pt idx="73">
                  <c:v>31115.858</c:v>
                </c:pt>
                <c:pt idx="74">
                  <c:v>31103.575000000001</c:v>
                </c:pt>
                <c:pt idx="75">
                  <c:v>31094.1937</c:v>
                </c:pt>
                <c:pt idx="76">
                  <c:v>31087.421600000001</c:v>
                </c:pt>
                <c:pt idx="77">
                  <c:v>31082.467199999999</c:v>
                </c:pt>
                <c:pt idx="78">
                  <c:v>31077.074400000001</c:v>
                </c:pt>
                <c:pt idx="79">
                  <c:v>31069.481</c:v>
                </c:pt>
                <c:pt idx="80">
                  <c:v>31071.148099999999</c:v>
                </c:pt>
                <c:pt idx="81">
                  <c:v>31064.4863</c:v>
                </c:pt>
                <c:pt idx="82">
                  <c:v>31057.040499999999</c:v>
                </c:pt>
                <c:pt idx="83">
                  <c:v>31052.941599999998</c:v>
                </c:pt>
                <c:pt idx="84">
                  <c:v>31049.639800000001</c:v>
                </c:pt>
                <c:pt idx="85">
                  <c:v>31046.9038</c:v>
                </c:pt>
                <c:pt idx="86">
                  <c:v>31044.587299999999</c:v>
                </c:pt>
                <c:pt idx="87">
                  <c:v>31042.601900000001</c:v>
                </c:pt>
                <c:pt idx="88">
                  <c:v>31040.890500000001</c:v>
                </c:pt>
                <c:pt idx="89">
                  <c:v>31039.412700000001</c:v>
                </c:pt>
                <c:pt idx="90">
                  <c:v>31038.137999999999</c:v>
                </c:pt>
                <c:pt idx="91">
                  <c:v>31037.0425</c:v>
                </c:pt>
                <c:pt idx="92">
                  <c:v>31036.106899999999</c:v>
                </c:pt>
                <c:pt idx="93">
                  <c:v>31035.315699999999</c:v>
                </c:pt>
                <c:pt idx="94">
                  <c:v>31034.655999999999</c:v>
                </c:pt>
                <c:pt idx="95">
                  <c:v>31034.1175</c:v>
                </c:pt>
                <c:pt idx="96">
                  <c:v>31041.766299999999</c:v>
                </c:pt>
                <c:pt idx="97">
                  <c:v>31041.674900000002</c:v>
                </c:pt>
                <c:pt idx="98">
                  <c:v>31041.693500000001</c:v>
                </c:pt>
                <c:pt idx="99">
                  <c:v>31041.818299999999</c:v>
                </c:pt>
                <c:pt idx="100">
                  <c:v>31042.046699999999</c:v>
                </c:pt>
                <c:pt idx="101">
                  <c:v>31042.377</c:v>
                </c:pt>
                <c:pt idx="102">
                  <c:v>31042.808499999999</c:v>
                </c:pt>
                <c:pt idx="103">
                  <c:v>31043.341400000001</c:v>
                </c:pt>
                <c:pt idx="104">
                  <c:v>31043.976699999999</c:v>
                </c:pt>
                <c:pt idx="105">
                  <c:v>31044.716499999999</c:v>
                </c:pt>
                <c:pt idx="106">
                  <c:v>31045.563600000001</c:v>
                </c:pt>
                <c:pt idx="107">
                  <c:v>31046.5216</c:v>
                </c:pt>
                <c:pt idx="108">
                  <c:v>31047.5952</c:v>
                </c:pt>
                <c:pt idx="109">
                  <c:v>31048.79</c:v>
                </c:pt>
                <c:pt idx="110">
                  <c:v>31050.1129</c:v>
                </c:pt>
                <c:pt idx="111">
                  <c:v>31051.571800000002</c:v>
                </c:pt>
                <c:pt idx="112">
                  <c:v>31053.1757</c:v>
                </c:pt>
                <c:pt idx="113">
                  <c:v>31054.9355</c:v>
                </c:pt>
                <c:pt idx="114">
                  <c:v>31056.863399999998</c:v>
                </c:pt>
                <c:pt idx="115">
                  <c:v>31058.973600000001</c:v>
                </c:pt>
                <c:pt idx="116">
                  <c:v>31061.2824</c:v>
                </c:pt>
                <c:pt idx="117">
                  <c:v>31063.808400000002</c:v>
                </c:pt>
                <c:pt idx="118">
                  <c:v>31066.5733</c:v>
                </c:pt>
                <c:pt idx="119">
                  <c:v>31069.6018</c:v>
                </c:pt>
                <c:pt idx="120">
                  <c:v>31072.922699999999</c:v>
                </c:pt>
                <c:pt idx="121">
                  <c:v>31076.569299999999</c:v>
                </c:pt>
                <c:pt idx="122">
                  <c:v>31080.5802</c:v>
                </c:pt>
                <c:pt idx="123">
                  <c:v>31085.000499999998</c:v>
                </c:pt>
                <c:pt idx="124">
                  <c:v>31089.8832</c:v>
                </c:pt>
                <c:pt idx="125">
                  <c:v>31095.290700000001</c:v>
                </c:pt>
                <c:pt idx="126">
                  <c:v>31107.258000000002</c:v>
                </c:pt>
                <c:pt idx="127">
                  <c:v>31114.117999999999</c:v>
                </c:pt>
                <c:pt idx="128">
                  <c:v>31121.776000000002</c:v>
                </c:pt>
                <c:pt idx="129">
                  <c:v>31130.361000000001</c:v>
                </c:pt>
                <c:pt idx="130">
                  <c:v>31140.026000000002</c:v>
                </c:pt>
                <c:pt idx="131">
                  <c:v>31150.962</c:v>
                </c:pt>
                <c:pt idx="132">
                  <c:v>31158.809000000001</c:v>
                </c:pt>
                <c:pt idx="133">
                  <c:v>31173.167000000001</c:v>
                </c:pt>
                <c:pt idx="134">
                  <c:v>31189.684000000001</c:v>
                </c:pt>
                <c:pt idx="135">
                  <c:v>31208.829000000002</c:v>
                </c:pt>
                <c:pt idx="136">
                  <c:v>31231.205999999998</c:v>
                </c:pt>
                <c:pt idx="137">
                  <c:v>31257.608</c:v>
                </c:pt>
                <c:pt idx="138">
                  <c:v>31289.084999999999</c:v>
                </c:pt>
                <c:pt idx="139">
                  <c:v>31327.059000000001</c:v>
                </c:pt>
                <c:pt idx="140">
                  <c:v>31373.486000000001</c:v>
                </c:pt>
                <c:pt idx="141">
                  <c:v>31431.119999999999</c:v>
                </c:pt>
                <c:pt idx="142">
                  <c:v>31503.928</c:v>
                </c:pt>
                <c:pt idx="143">
                  <c:v>31597.813999999998</c:v>
                </c:pt>
                <c:pt idx="144">
                  <c:v>31721.993999999999</c:v>
                </c:pt>
                <c:pt idx="145">
                  <c:v>31892.062999999998</c:v>
                </c:pt>
                <c:pt idx="146">
                  <c:v>32137.279999999999</c:v>
                </c:pt>
                <c:pt idx="147">
                  <c:v>32515.89</c:v>
                </c:pt>
                <c:pt idx="148">
                  <c:v>33138.379999999997</c:v>
                </c:pt>
                <c:pt idx="149">
                  <c:v>34182.639999999999</c:v>
                </c:pt>
                <c:pt idx="150">
                  <c:v>35861.020000000004</c:v>
                </c:pt>
                <c:pt idx="151">
                  <c:v>38237.85</c:v>
                </c:pt>
                <c:pt idx="152">
                  <c:v>40600.46</c:v>
                </c:pt>
                <c:pt idx="153">
                  <c:v>41000</c:v>
                </c:pt>
                <c:pt idx="154">
                  <c:v>39002.25</c:v>
                </c:pt>
                <c:pt idx="155">
                  <c:v>36551.58</c:v>
                </c:pt>
                <c:pt idx="156">
                  <c:v>34730.800000000003</c:v>
                </c:pt>
                <c:pt idx="157">
                  <c:v>33606.1</c:v>
                </c:pt>
                <c:pt idx="158">
                  <c:v>32967.06</c:v>
                </c:pt>
                <c:pt idx="159">
                  <c:v>32633.07</c:v>
                </c:pt>
                <c:pt idx="160">
                  <c:v>32486.53</c:v>
                </c:pt>
                <c:pt idx="161">
                  <c:v>32476.54</c:v>
                </c:pt>
                <c:pt idx="162">
                  <c:v>32605.27</c:v>
                </c:pt>
                <c:pt idx="163">
                  <c:v>32927.31</c:v>
                </c:pt>
                <c:pt idx="164">
                  <c:v>33557.699999999997</c:v>
                </c:pt>
                <c:pt idx="165">
                  <c:v>34659.97</c:v>
                </c:pt>
                <c:pt idx="166">
                  <c:v>36355.18</c:v>
                </c:pt>
                <c:pt idx="167">
                  <c:v>38366.5</c:v>
                </c:pt>
                <c:pt idx="168">
                  <c:v>39369.14</c:v>
                </c:pt>
                <c:pt idx="169">
                  <c:v>38232.65</c:v>
                </c:pt>
                <c:pt idx="170">
                  <c:v>36163.72</c:v>
                </c:pt>
                <c:pt idx="171">
                  <c:v>34436.639999999999</c:v>
                </c:pt>
                <c:pt idx="172">
                  <c:v>33292.1</c:v>
                </c:pt>
                <c:pt idx="173">
                  <c:v>32597.86</c:v>
                </c:pt>
                <c:pt idx="174">
                  <c:v>32184.61</c:v>
                </c:pt>
                <c:pt idx="175">
                  <c:v>31929.174999999999</c:v>
                </c:pt>
                <c:pt idx="176">
                  <c:v>31760.690999999999</c:v>
                </c:pt>
                <c:pt idx="177">
                  <c:v>31643.066999999999</c:v>
                </c:pt>
                <c:pt idx="178">
                  <c:v>31558.004000000001</c:v>
                </c:pt>
                <c:pt idx="179">
                  <c:v>31495.437000000002</c:v>
                </c:pt>
                <c:pt idx="180">
                  <c:v>31449.302</c:v>
                </c:pt>
                <c:pt idx="181">
                  <c:v>31415.758000000002</c:v>
                </c:pt>
                <c:pt idx="182">
                  <c:v>31392.35</c:v>
                </c:pt>
                <c:pt idx="183">
                  <c:v>31377.572</c:v>
                </c:pt>
                <c:pt idx="184">
                  <c:v>31370.626</c:v>
                </c:pt>
                <c:pt idx="185">
                  <c:v>31371.312000000002</c:v>
                </c:pt>
                <c:pt idx="186">
                  <c:v>31380.010999999999</c:v>
                </c:pt>
                <c:pt idx="187">
                  <c:v>31397.763999999999</c:v>
                </c:pt>
                <c:pt idx="188">
                  <c:v>31426.469000000001</c:v>
                </c:pt>
                <c:pt idx="189">
                  <c:v>31469.274000000001</c:v>
                </c:pt>
                <c:pt idx="190">
                  <c:v>31531.364000000001</c:v>
                </c:pt>
                <c:pt idx="191">
                  <c:v>31621.748</c:v>
                </c:pt>
                <c:pt idx="192">
                  <c:v>31757.527000000002</c:v>
                </c:pt>
                <c:pt idx="193">
                  <c:v>31973</c:v>
                </c:pt>
                <c:pt idx="194">
                  <c:v>32333.73</c:v>
                </c:pt>
                <c:pt idx="195">
                  <c:v>32946.400000000001</c:v>
                </c:pt>
                <c:pt idx="196">
                  <c:v>33941.25</c:v>
                </c:pt>
                <c:pt idx="197">
                  <c:v>35365.279999999999</c:v>
                </c:pt>
                <c:pt idx="198">
                  <c:v>36816.19</c:v>
                </c:pt>
                <c:pt idx="199">
                  <c:v>37117.65</c:v>
                </c:pt>
                <c:pt idx="200">
                  <c:v>35920.94</c:v>
                </c:pt>
                <c:pt idx="201">
                  <c:v>34395.43</c:v>
                </c:pt>
                <c:pt idx="202">
                  <c:v>33239.43</c:v>
                </c:pt>
                <c:pt idx="203">
                  <c:v>32502.240000000002</c:v>
                </c:pt>
                <c:pt idx="204">
                  <c:v>32062.84</c:v>
                </c:pt>
                <c:pt idx="205">
                  <c:v>31801.710999999999</c:v>
                </c:pt>
                <c:pt idx="206">
                  <c:v>31639.003000000001</c:v>
                </c:pt>
                <c:pt idx="207">
                  <c:v>31530.99</c:v>
                </c:pt>
                <c:pt idx="208">
                  <c:v>31455.763999999999</c:v>
                </c:pt>
                <c:pt idx="209">
                  <c:v>31402.062999999998</c:v>
                </c:pt>
                <c:pt idx="210">
                  <c:v>31363.554</c:v>
                </c:pt>
                <c:pt idx="211">
                  <c:v>31336.385999999999</c:v>
                </c:pt>
                <c:pt idx="212">
                  <c:v>31318.15</c:v>
                </c:pt>
                <c:pt idx="213">
                  <c:v>31307.367999999999</c:v>
                </c:pt>
                <c:pt idx="214">
                  <c:v>31303.228999999999</c:v>
                </c:pt>
                <c:pt idx="215">
                  <c:v>31305.448</c:v>
                </c:pt>
                <c:pt idx="216">
                  <c:v>31314.221000000001</c:v>
                </c:pt>
                <c:pt idx="217">
                  <c:v>31330.253000000001</c:v>
                </c:pt>
                <c:pt idx="218">
                  <c:v>31354.87</c:v>
                </c:pt>
                <c:pt idx="219">
                  <c:v>31390.244999999999</c:v>
                </c:pt>
                <c:pt idx="220">
                  <c:v>31439.827000000001</c:v>
                </c:pt>
                <c:pt idx="221">
                  <c:v>31509.197</c:v>
                </c:pt>
                <c:pt idx="222">
                  <c:v>31607.966</c:v>
                </c:pt>
                <c:pt idx="223">
                  <c:v>31754.06</c:v>
                </c:pt>
                <c:pt idx="224">
                  <c:v>31982.297999999999</c:v>
                </c:pt>
                <c:pt idx="225">
                  <c:v>32357.22</c:v>
                </c:pt>
                <c:pt idx="226">
                  <c:v>32982.699999999997</c:v>
                </c:pt>
                <c:pt idx="227">
                  <c:v>33974.300000000003</c:v>
                </c:pt>
                <c:pt idx="228">
                  <c:v>35381.57</c:v>
                </c:pt>
                <c:pt idx="229">
                  <c:v>36858.239999999998</c:v>
                </c:pt>
                <c:pt idx="230">
                  <c:v>37635.65</c:v>
                </c:pt>
                <c:pt idx="231">
                  <c:v>36999.79</c:v>
                </c:pt>
                <c:pt idx="232">
                  <c:v>35419.379999999997</c:v>
                </c:pt>
                <c:pt idx="233">
                  <c:v>33948.639999999999</c:v>
                </c:pt>
                <c:pt idx="234">
                  <c:v>32933.919999999998</c:v>
                </c:pt>
                <c:pt idx="235">
                  <c:v>32307.32</c:v>
                </c:pt>
                <c:pt idx="236">
                  <c:v>31932.855</c:v>
                </c:pt>
                <c:pt idx="237">
                  <c:v>31703.174999999999</c:v>
                </c:pt>
                <c:pt idx="238">
                  <c:v>31554.984</c:v>
                </c:pt>
                <c:pt idx="239">
                  <c:v>31450.487000000001</c:v>
                </c:pt>
                <c:pt idx="240">
                  <c:v>31374.080999999998</c:v>
                </c:pt>
                <c:pt idx="241">
                  <c:v>31308.513999999999</c:v>
                </c:pt>
                <c:pt idx="242">
                  <c:v>31264.061000000002</c:v>
                </c:pt>
                <c:pt idx="243">
                  <c:v>31229.032999999999</c:v>
                </c:pt>
                <c:pt idx="244">
                  <c:v>31200.986000000001</c:v>
                </c:pt>
                <c:pt idx="245">
                  <c:v>31178.221000000001</c:v>
                </c:pt>
                <c:pt idx="246">
                  <c:v>31159.532999999999</c:v>
                </c:pt>
                <c:pt idx="247">
                  <c:v>31144.048999999999</c:v>
                </c:pt>
                <c:pt idx="248">
                  <c:v>31131.127</c:v>
                </c:pt>
                <c:pt idx="249">
                  <c:v>31120.291000000001</c:v>
                </c:pt>
                <c:pt idx="250">
                  <c:v>31111.184000000001</c:v>
                </c:pt>
                <c:pt idx="251">
                  <c:v>31103.539000000001</c:v>
                </c:pt>
                <c:pt idx="252">
                  <c:v>31097.161</c:v>
                </c:pt>
                <c:pt idx="253">
                  <c:v>31091.910400000001</c:v>
                </c:pt>
                <c:pt idx="254">
                  <c:v>31087.699700000001</c:v>
                </c:pt>
                <c:pt idx="255">
                  <c:v>31084.489600000001</c:v>
                </c:pt>
                <c:pt idx="256">
                  <c:v>31082.2929</c:v>
                </c:pt>
                <c:pt idx="257">
                  <c:v>31081.185399999998</c:v>
                </c:pt>
                <c:pt idx="258">
                  <c:v>31081.327499999999</c:v>
                </c:pt>
                <c:pt idx="259">
                  <c:v>31083.006600000001</c:v>
                </c:pt>
                <c:pt idx="260">
                  <c:v>31086.725299999998</c:v>
                </c:pt>
                <c:pt idx="261">
                  <c:v>31093.411</c:v>
                </c:pt>
                <c:pt idx="262">
                  <c:v>31104.904999999999</c:v>
                </c:pt>
                <c:pt idx="263">
                  <c:v>31124.901999999998</c:v>
                </c:pt>
                <c:pt idx="264">
                  <c:v>31160.111000000001</c:v>
                </c:pt>
                <c:pt idx="265">
                  <c:v>31220.435000000001</c:v>
                </c:pt>
                <c:pt idx="266">
                  <c:v>31315.52</c:v>
                </c:pt>
                <c:pt idx="267">
                  <c:v>31439.578000000001</c:v>
                </c:pt>
                <c:pt idx="268">
                  <c:v>31531.302</c:v>
                </c:pt>
                <c:pt idx="269">
                  <c:v>31497.546999999999</c:v>
                </c:pt>
                <c:pt idx="270">
                  <c:v>31375.578000000001</c:v>
                </c:pt>
                <c:pt idx="271">
                  <c:v>31259.626</c:v>
                </c:pt>
                <c:pt idx="272">
                  <c:v>31179.205000000002</c:v>
                </c:pt>
                <c:pt idx="273">
                  <c:v>31123.786</c:v>
                </c:pt>
                <c:pt idx="274">
                  <c:v>31094.281500000001</c:v>
                </c:pt>
                <c:pt idx="275">
                  <c:v>31076.286400000001</c:v>
                </c:pt>
                <c:pt idx="276">
                  <c:v>31064.6054</c:v>
                </c:pt>
                <c:pt idx="277">
                  <c:v>31056.530699999999</c:v>
                </c:pt>
                <c:pt idx="278">
                  <c:v>31050.7045</c:v>
                </c:pt>
                <c:pt idx="279">
                  <c:v>31046.399300000001</c:v>
                </c:pt>
                <c:pt idx="280">
                  <c:v>31047.480299999999</c:v>
                </c:pt>
                <c:pt idx="281">
                  <c:v>31045.236400000002</c:v>
                </c:pt>
                <c:pt idx="282">
                  <c:v>31043.603800000001</c:v>
                </c:pt>
                <c:pt idx="283">
                  <c:v>31042.494699999999</c:v>
                </c:pt>
                <c:pt idx="284">
                  <c:v>31041.8298</c:v>
                </c:pt>
                <c:pt idx="285">
                  <c:v>31041.558700000001</c:v>
                </c:pt>
                <c:pt idx="286">
                  <c:v>31041.6522</c:v>
                </c:pt>
                <c:pt idx="287">
                  <c:v>31042.098699999999</c:v>
                </c:pt>
                <c:pt idx="288">
                  <c:v>31042.9015</c:v>
                </c:pt>
                <c:pt idx="289">
                  <c:v>31044.078399999999</c:v>
                </c:pt>
                <c:pt idx="290">
                  <c:v>31045.662799999998</c:v>
                </c:pt>
                <c:pt idx="291">
                  <c:v>31047.718499999999</c:v>
                </c:pt>
                <c:pt idx="292">
                  <c:v>31050.290199999999</c:v>
                </c:pt>
                <c:pt idx="293">
                  <c:v>31053.4895</c:v>
                </c:pt>
                <c:pt idx="294">
                  <c:v>31057.450499999999</c:v>
                </c:pt>
                <c:pt idx="295">
                  <c:v>31062.8446</c:v>
                </c:pt>
                <c:pt idx="296">
                  <c:v>31068.962500000001</c:v>
                </c:pt>
                <c:pt idx="297">
                  <c:v>31076.633999999998</c:v>
                </c:pt>
                <c:pt idx="298">
                  <c:v>31086.3685</c:v>
                </c:pt>
                <c:pt idx="299">
                  <c:v>31098.925299999999</c:v>
                </c:pt>
                <c:pt idx="300">
                  <c:v>31115.489000000001</c:v>
                </c:pt>
                <c:pt idx="301">
                  <c:v>31137.996999999999</c:v>
                </c:pt>
                <c:pt idx="302">
                  <c:v>31167.956999999999</c:v>
                </c:pt>
                <c:pt idx="303">
                  <c:v>31214.478999999999</c:v>
                </c:pt>
                <c:pt idx="304">
                  <c:v>31280.449000000001</c:v>
                </c:pt>
                <c:pt idx="305">
                  <c:v>31391.127</c:v>
                </c:pt>
                <c:pt idx="306">
                  <c:v>31561.023000000001</c:v>
                </c:pt>
                <c:pt idx="307">
                  <c:v>31817.582999999999</c:v>
                </c:pt>
                <c:pt idx="308">
                  <c:v>32195.200000000001</c:v>
                </c:pt>
                <c:pt idx="309">
                  <c:v>32640.46</c:v>
                </c:pt>
                <c:pt idx="310">
                  <c:v>32854.82</c:v>
                </c:pt>
                <c:pt idx="311">
                  <c:v>32591.54</c:v>
                </c:pt>
                <c:pt idx="312">
                  <c:v>32127.5</c:v>
                </c:pt>
                <c:pt idx="313">
                  <c:v>31743.62</c:v>
                </c:pt>
                <c:pt idx="314">
                  <c:v>31490.587</c:v>
                </c:pt>
                <c:pt idx="315">
                  <c:v>31337.919000000002</c:v>
                </c:pt>
                <c:pt idx="316">
                  <c:v>31247.596000000001</c:v>
                </c:pt>
                <c:pt idx="317">
                  <c:v>31192.148000000001</c:v>
                </c:pt>
                <c:pt idx="318">
                  <c:v>31155.830999999998</c:v>
                </c:pt>
                <c:pt idx="319">
                  <c:v>31130.631000000001</c:v>
                </c:pt>
                <c:pt idx="320">
                  <c:v>31112.476999999999</c:v>
                </c:pt>
                <c:pt idx="321">
                  <c:v>31099.117999999999</c:v>
                </c:pt>
                <c:pt idx="322">
                  <c:v>31089.180199999999</c:v>
                </c:pt>
                <c:pt idx="323">
                  <c:v>31081.773799999999</c:v>
                </c:pt>
                <c:pt idx="324">
                  <c:v>31076.301599999999</c:v>
                </c:pt>
                <c:pt idx="325">
                  <c:v>31072.355599999999</c:v>
                </c:pt>
                <c:pt idx="326">
                  <c:v>31069.654699999999</c:v>
                </c:pt>
                <c:pt idx="327">
                  <c:v>31068.006399999998</c:v>
                </c:pt>
                <c:pt idx="328">
                  <c:v>31067.2824</c:v>
                </c:pt>
                <c:pt idx="329">
                  <c:v>31067.403300000002</c:v>
                </c:pt>
                <c:pt idx="330">
                  <c:v>31068.329300000001</c:v>
                </c:pt>
                <c:pt idx="331">
                  <c:v>31070.054499999998</c:v>
                </c:pt>
                <c:pt idx="332">
                  <c:v>31072.605500000001</c:v>
                </c:pt>
                <c:pt idx="333">
                  <c:v>31076.041399999998</c:v>
                </c:pt>
                <c:pt idx="334">
                  <c:v>31080.4578</c:v>
                </c:pt>
                <c:pt idx="335">
                  <c:v>31086.0726</c:v>
                </c:pt>
                <c:pt idx="336">
                  <c:v>31093.2065</c:v>
                </c:pt>
                <c:pt idx="337">
                  <c:v>31101.633000000002</c:v>
                </c:pt>
                <c:pt idx="338">
                  <c:v>31111.985000000001</c:v>
                </c:pt>
                <c:pt idx="339">
                  <c:v>31124.743999999999</c:v>
                </c:pt>
                <c:pt idx="340">
                  <c:v>31140.572</c:v>
                </c:pt>
                <c:pt idx="341">
                  <c:v>31160.398000000001</c:v>
                </c:pt>
                <c:pt idx="342">
                  <c:v>31185.067999999999</c:v>
                </c:pt>
                <c:pt idx="343">
                  <c:v>31217.605</c:v>
                </c:pt>
                <c:pt idx="344">
                  <c:v>31260.154999999999</c:v>
                </c:pt>
                <c:pt idx="345">
                  <c:v>31317.47</c:v>
                </c:pt>
                <c:pt idx="346">
                  <c:v>31397.571</c:v>
                </c:pt>
                <c:pt idx="347">
                  <c:v>31516.080000000002</c:v>
                </c:pt>
                <c:pt idx="348">
                  <c:v>31703.216</c:v>
                </c:pt>
                <c:pt idx="349">
                  <c:v>32015.79</c:v>
                </c:pt>
                <c:pt idx="350">
                  <c:v>32540.2</c:v>
                </c:pt>
                <c:pt idx="351">
                  <c:v>33368.46</c:v>
                </c:pt>
                <c:pt idx="352">
                  <c:v>34484.400000000001</c:v>
                </c:pt>
                <c:pt idx="353">
                  <c:v>35425.64</c:v>
                </c:pt>
                <c:pt idx="354">
                  <c:v>35309.68</c:v>
                </c:pt>
                <c:pt idx="355">
                  <c:v>34275.11</c:v>
                </c:pt>
                <c:pt idx="356">
                  <c:v>33202.699999999997</c:v>
                </c:pt>
                <c:pt idx="357">
                  <c:v>32439.64</c:v>
                </c:pt>
                <c:pt idx="358">
                  <c:v>31966.839</c:v>
                </c:pt>
                <c:pt idx="359">
                  <c:v>31690.205999999998</c:v>
                </c:pt>
                <c:pt idx="360">
                  <c:v>31529.545999999998</c:v>
                </c:pt>
                <c:pt idx="361">
                  <c:v>31435.894</c:v>
                </c:pt>
                <c:pt idx="362">
                  <c:v>31386.002</c:v>
                </c:pt>
                <c:pt idx="363">
                  <c:v>31373.403999999999</c:v>
                </c:pt>
                <c:pt idx="364">
                  <c:v>31395.837</c:v>
                </c:pt>
                <c:pt idx="365">
                  <c:v>31458.429</c:v>
                </c:pt>
                <c:pt idx="366">
                  <c:v>31554.782999999999</c:v>
                </c:pt>
                <c:pt idx="367">
                  <c:v>31623.091</c:v>
                </c:pt>
                <c:pt idx="368">
                  <c:v>31571.106</c:v>
                </c:pt>
                <c:pt idx="369">
                  <c:v>31437.048999999999</c:v>
                </c:pt>
                <c:pt idx="370">
                  <c:v>31312.524000000001</c:v>
                </c:pt>
                <c:pt idx="371">
                  <c:v>31225.087</c:v>
                </c:pt>
                <c:pt idx="372">
                  <c:v>31169.260999999999</c:v>
                </c:pt>
                <c:pt idx="373">
                  <c:v>31134.21</c:v>
                </c:pt>
                <c:pt idx="374">
                  <c:v>31111.306</c:v>
                </c:pt>
                <c:pt idx="375">
                  <c:v>31095.288400000001</c:v>
                </c:pt>
                <c:pt idx="376">
                  <c:v>31083.376499999998</c:v>
                </c:pt>
                <c:pt idx="377">
                  <c:v>31074.1351</c:v>
                </c:pt>
                <c:pt idx="378">
                  <c:v>31066.7654</c:v>
                </c:pt>
                <c:pt idx="379">
                  <c:v>31060.7745</c:v>
                </c:pt>
                <c:pt idx="380">
                  <c:v>31055.774799999999</c:v>
                </c:pt>
                <c:pt idx="381">
                  <c:v>31051.660100000001</c:v>
                </c:pt>
                <c:pt idx="382">
                  <c:v>31048.206300000002</c:v>
                </c:pt>
                <c:pt idx="383">
                  <c:v>31044.973000000002</c:v>
                </c:pt>
                <c:pt idx="384">
                  <c:v>31042.6044</c:v>
                </c:pt>
                <c:pt idx="385">
                  <c:v>31040.626100000001</c:v>
                </c:pt>
                <c:pt idx="386">
                  <c:v>31038.990099999999</c:v>
                </c:pt>
                <c:pt idx="387">
                  <c:v>31037.662100000001</c:v>
                </c:pt>
                <c:pt idx="388">
                  <c:v>31036.618200000001</c:v>
                </c:pt>
                <c:pt idx="389">
                  <c:v>31035.844400000002</c:v>
                </c:pt>
                <c:pt idx="390">
                  <c:v>31035.3354</c:v>
                </c:pt>
                <c:pt idx="391">
                  <c:v>31035.095300000001</c:v>
                </c:pt>
                <c:pt idx="392">
                  <c:v>31035.138299999999</c:v>
                </c:pt>
                <c:pt idx="393">
                  <c:v>31035.490699999998</c:v>
                </c:pt>
                <c:pt idx="394">
                  <c:v>31036.194599999999</c:v>
                </c:pt>
                <c:pt idx="395">
                  <c:v>31037.313399999999</c:v>
                </c:pt>
                <c:pt idx="396">
                  <c:v>31038.940699999999</c:v>
                </c:pt>
                <c:pt idx="397">
                  <c:v>31041.215</c:v>
                </c:pt>
                <c:pt idx="398">
                  <c:v>31044.3452</c:v>
                </c:pt>
                <c:pt idx="399">
                  <c:v>31048.659100000001</c:v>
                </c:pt>
                <c:pt idx="400">
                  <c:v>31054.710999999999</c:v>
                </c:pt>
                <c:pt idx="401">
                  <c:v>31063.5281</c:v>
                </c:pt>
                <c:pt idx="402">
                  <c:v>31077.117099999999</c:v>
                </c:pt>
                <c:pt idx="403">
                  <c:v>31099.232</c:v>
                </c:pt>
                <c:pt idx="404">
                  <c:v>31135.920999999998</c:v>
                </c:pt>
                <c:pt idx="405">
                  <c:v>31194.449000000001</c:v>
                </c:pt>
                <c:pt idx="406">
                  <c:v>31276.905999999999</c:v>
                </c:pt>
                <c:pt idx="407">
                  <c:v>31362.249</c:v>
                </c:pt>
                <c:pt idx="408">
                  <c:v>31395.396000000001</c:v>
                </c:pt>
                <c:pt idx="409">
                  <c:v>31344.542000000001</c:v>
                </c:pt>
                <c:pt idx="410">
                  <c:v>31261.269</c:v>
                </c:pt>
                <c:pt idx="411">
                  <c:v>31196.82</c:v>
                </c:pt>
                <c:pt idx="412">
                  <c:v>31162.280999999999</c:v>
                </c:pt>
                <c:pt idx="413">
                  <c:v>31154.977999999999</c:v>
                </c:pt>
                <c:pt idx="414">
                  <c:v>31171.973999999998</c:v>
                </c:pt>
                <c:pt idx="415">
                  <c:v>31210.913</c:v>
                </c:pt>
                <c:pt idx="416">
                  <c:v>31260.69</c:v>
                </c:pt>
                <c:pt idx="417">
                  <c:v>31296.355</c:v>
                </c:pt>
                <c:pt idx="418">
                  <c:v>31317.940999999999</c:v>
                </c:pt>
                <c:pt idx="419">
                  <c:v>31339.275000000001</c:v>
                </c:pt>
                <c:pt idx="420">
                  <c:v>31328.761999999999</c:v>
                </c:pt>
                <c:pt idx="421">
                  <c:v>31269.527999999998</c:v>
                </c:pt>
                <c:pt idx="422">
                  <c:v>31202.996999999999</c:v>
                </c:pt>
                <c:pt idx="423">
                  <c:v>31155.223000000002</c:v>
                </c:pt>
                <c:pt idx="424">
                  <c:v>31127.238000000001</c:v>
                </c:pt>
                <c:pt idx="425">
                  <c:v>31113.838</c:v>
                </c:pt>
                <c:pt idx="426">
                  <c:v>31110.382000000001</c:v>
                </c:pt>
                <c:pt idx="427">
                  <c:v>31114.256000000001</c:v>
                </c:pt>
                <c:pt idx="428">
                  <c:v>31120.712</c:v>
                </c:pt>
                <c:pt idx="429">
                  <c:v>31139.473999999998</c:v>
                </c:pt>
                <c:pt idx="430">
                  <c:v>31170.281999999999</c:v>
                </c:pt>
                <c:pt idx="431">
                  <c:v>31221.684000000001</c:v>
                </c:pt>
                <c:pt idx="432">
                  <c:v>31309.65</c:v>
                </c:pt>
                <c:pt idx="433">
                  <c:v>31458.128000000001</c:v>
                </c:pt>
                <c:pt idx="434">
                  <c:v>31691.153999999999</c:v>
                </c:pt>
                <c:pt idx="435">
                  <c:v>31997.617999999999</c:v>
                </c:pt>
                <c:pt idx="436">
                  <c:v>32234.63</c:v>
                </c:pt>
                <c:pt idx="437">
                  <c:v>32169.48</c:v>
                </c:pt>
                <c:pt idx="438">
                  <c:v>31878.41</c:v>
                </c:pt>
                <c:pt idx="439">
                  <c:v>31595.899000000001</c:v>
                </c:pt>
                <c:pt idx="440">
                  <c:v>31400.291000000001</c:v>
                </c:pt>
                <c:pt idx="441">
                  <c:v>31280.761999999999</c:v>
                </c:pt>
                <c:pt idx="442">
                  <c:v>31212.508999999998</c:v>
                </c:pt>
                <c:pt idx="443">
                  <c:v>31173.025000000001</c:v>
                </c:pt>
                <c:pt idx="444">
                  <c:v>31150.422999999999</c:v>
                </c:pt>
                <c:pt idx="445">
                  <c:v>31138.454000000002</c:v>
                </c:pt>
                <c:pt idx="446">
                  <c:v>31134.296999999999</c:v>
                </c:pt>
                <c:pt idx="447">
                  <c:v>31136.991000000002</c:v>
                </c:pt>
                <c:pt idx="448">
                  <c:v>31146.851999999999</c:v>
                </c:pt>
                <c:pt idx="449">
                  <c:v>31165.621999999999</c:v>
                </c:pt>
                <c:pt idx="450">
                  <c:v>31197.49</c:v>
                </c:pt>
                <c:pt idx="451">
                  <c:v>31251.442999999999</c:v>
                </c:pt>
                <c:pt idx="452">
                  <c:v>31344.76</c:v>
                </c:pt>
                <c:pt idx="453">
                  <c:v>31504.923999999999</c:v>
                </c:pt>
                <c:pt idx="454">
                  <c:v>31763.523000000001</c:v>
                </c:pt>
                <c:pt idx="455">
                  <c:v>32124.97</c:v>
                </c:pt>
                <c:pt idx="456">
                  <c:v>32464.05</c:v>
                </c:pt>
                <c:pt idx="457">
                  <c:v>32481.96</c:v>
                </c:pt>
                <c:pt idx="458">
                  <c:v>32156.1</c:v>
                </c:pt>
                <c:pt idx="459">
                  <c:v>31784.975999999999</c:v>
                </c:pt>
                <c:pt idx="460">
                  <c:v>31512.717000000001</c:v>
                </c:pt>
                <c:pt idx="461">
                  <c:v>31341.002</c:v>
                </c:pt>
                <c:pt idx="462">
                  <c:v>31238.53</c:v>
                </c:pt>
                <c:pt idx="463">
                  <c:v>31176.866000000002</c:v>
                </c:pt>
                <c:pt idx="464">
                  <c:v>31137.577000000001</c:v>
                </c:pt>
                <c:pt idx="465">
                  <c:v>31110.735000000001</c:v>
                </c:pt>
                <c:pt idx="466">
                  <c:v>31091.361700000001</c:v>
                </c:pt>
                <c:pt idx="467">
                  <c:v>31076.8495</c:v>
                </c:pt>
                <c:pt idx="468">
                  <c:v>31065.687600000001</c:v>
                </c:pt>
                <c:pt idx="469">
                  <c:v>31056.920999999998</c:v>
                </c:pt>
                <c:pt idx="470">
                  <c:v>31049.913700000001</c:v>
                </c:pt>
                <c:pt idx="471">
                  <c:v>31044.2271</c:v>
                </c:pt>
                <c:pt idx="472">
                  <c:v>31039.551599999999</c:v>
                </c:pt>
                <c:pt idx="473">
                  <c:v>31035.663799999998</c:v>
                </c:pt>
                <c:pt idx="474">
                  <c:v>31032.9607</c:v>
                </c:pt>
                <c:pt idx="475">
                  <c:v>31030.212200000002</c:v>
                </c:pt>
                <c:pt idx="476">
                  <c:v>31027.8714</c:v>
                </c:pt>
                <c:pt idx="477">
                  <c:v>31025.866699999999</c:v>
                </c:pt>
                <c:pt idx="478">
                  <c:v>31024.1423</c:v>
                </c:pt>
                <c:pt idx="479">
                  <c:v>31022.654500000001</c:v>
                </c:pt>
                <c:pt idx="480">
                  <c:v>31021.291300000001</c:v>
                </c:pt>
                <c:pt idx="481">
                  <c:v>31019.903200000001</c:v>
                </c:pt>
                <c:pt idx="482">
                  <c:v>31019.012900000002</c:v>
                </c:pt>
                <c:pt idx="483">
                  <c:v>31018.2019</c:v>
                </c:pt>
                <c:pt idx="484">
                  <c:v>31017.514200000001</c:v>
                </c:pt>
                <c:pt idx="485">
                  <c:v>31018.929899999999</c:v>
                </c:pt>
                <c:pt idx="486">
                  <c:v>31018.521799999999</c:v>
                </c:pt>
                <c:pt idx="487">
                  <c:v>31018.220399999998</c:v>
                </c:pt>
                <c:pt idx="488">
                  <c:v>31018.023399999998</c:v>
                </c:pt>
                <c:pt idx="489">
                  <c:v>31017.891500000002</c:v>
                </c:pt>
                <c:pt idx="490">
                  <c:v>31017.821800000002</c:v>
                </c:pt>
                <c:pt idx="491">
                  <c:v>31017.704900000001</c:v>
                </c:pt>
                <c:pt idx="492">
                  <c:v>31017.832699999999</c:v>
                </c:pt>
                <c:pt idx="493">
                  <c:v>31017.849699999999</c:v>
                </c:pt>
                <c:pt idx="494">
                  <c:v>31018.225200000001</c:v>
                </c:pt>
                <c:pt idx="495">
                  <c:v>31018.7382</c:v>
                </c:pt>
                <c:pt idx="496">
                  <c:v>31019.407200000001</c:v>
                </c:pt>
                <c:pt idx="497">
                  <c:v>31020.2585</c:v>
                </c:pt>
                <c:pt idx="498">
                  <c:v>31021.328099999999</c:v>
                </c:pt>
                <c:pt idx="499">
                  <c:v>31022.665000000001</c:v>
                </c:pt>
                <c:pt idx="500">
                  <c:v>31024.336500000001</c:v>
                </c:pt>
                <c:pt idx="501">
                  <c:v>31026.436099999999</c:v>
                </c:pt>
                <c:pt idx="502">
                  <c:v>31029.096399999999</c:v>
                </c:pt>
                <c:pt idx="503">
                  <c:v>31032.510300000002</c:v>
                </c:pt>
                <c:pt idx="504">
                  <c:v>31036.9696</c:v>
                </c:pt>
                <c:pt idx="505">
                  <c:v>31042.939699999999</c:v>
                </c:pt>
                <c:pt idx="506">
                  <c:v>31051.212899999999</c:v>
                </c:pt>
                <c:pt idx="507">
                  <c:v>31063.212500000001</c:v>
                </c:pt>
                <c:pt idx="508">
                  <c:v>31081.562300000001</c:v>
                </c:pt>
                <c:pt idx="509">
                  <c:v>31110.929</c:v>
                </c:pt>
                <c:pt idx="510">
                  <c:v>31157.228999999999</c:v>
                </c:pt>
                <c:pt idx="511">
                  <c:v>31230.044000000002</c:v>
                </c:pt>
                <c:pt idx="512">
                  <c:v>31331.964</c:v>
                </c:pt>
                <c:pt idx="513">
                  <c:v>31453.592000000001</c:v>
                </c:pt>
                <c:pt idx="514">
                  <c:v>31527.544999999998</c:v>
                </c:pt>
                <c:pt idx="515">
                  <c:v>31471.444</c:v>
                </c:pt>
                <c:pt idx="516">
                  <c:v>31344.179</c:v>
                </c:pt>
                <c:pt idx="517">
                  <c:v>31231.848999999998</c:v>
                </c:pt>
                <c:pt idx="518">
                  <c:v>31156.400000000001</c:v>
                </c:pt>
                <c:pt idx="519">
                  <c:v>31110.764999999999</c:v>
                </c:pt>
                <c:pt idx="520">
                  <c:v>31084.1433</c:v>
                </c:pt>
                <c:pt idx="521">
                  <c:v>31068.363300000001</c:v>
                </c:pt>
                <c:pt idx="522">
                  <c:v>31058.642100000001</c:v>
                </c:pt>
                <c:pt idx="523">
                  <c:v>31052.731899999999</c:v>
                </c:pt>
                <c:pt idx="524">
                  <c:v>31049.2484</c:v>
                </c:pt>
                <c:pt idx="525">
                  <c:v>31047.918600000001</c:v>
                </c:pt>
                <c:pt idx="526">
                  <c:v>31049.171200000001</c:v>
                </c:pt>
                <c:pt idx="527">
                  <c:v>31052.1387</c:v>
                </c:pt>
                <c:pt idx="528">
                  <c:v>31056.873500000002</c:v>
                </c:pt>
                <c:pt idx="529">
                  <c:v>31061.933799999999</c:v>
                </c:pt>
                <c:pt idx="530">
                  <c:v>31067.486400000002</c:v>
                </c:pt>
                <c:pt idx="531">
                  <c:v>31075.405500000001</c:v>
                </c:pt>
                <c:pt idx="532">
                  <c:v>31089.410800000001</c:v>
                </c:pt>
                <c:pt idx="533">
                  <c:v>31101.466</c:v>
                </c:pt>
                <c:pt idx="534">
                  <c:v>31100.492999999999</c:v>
                </c:pt>
                <c:pt idx="535">
                  <c:v>31090.076499999999</c:v>
                </c:pt>
                <c:pt idx="536">
                  <c:v>31081.293099999999</c:v>
                </c:pt>
                <c:pt idx="537">
                  <c:v>31078.005300000001</c:v>
                </c:pt>
                <c:pt idx="538">
                  <c:v>31080.1185</c:v>
                </c:pt>
                <c:pt idx="539">
                  <c:v>31087.080999999998</c:v>
                </c:pt>
                <c:pt idx="540">
                  <c:v>31099.075099999998</c:v>
                </c:pt>
                <c:pt idx="541">
                  <c:v>31117.723999999998</c:v>
                </c:pt>
                <c:pt idx="542">
                  <c:v>31147.03</c:v>
                </c:pt>
                <c:pt idx="543">
                  <c:v>31194.74</c:v>
                </c:pt>
                <c:pt idx="544">
                  <c:v>31271.734</c:v>
                </c:pt>
                <c:pt idx="545">
                  <c:v>31389.295999999998</c:v>
                </c:pt>
                <c:pt idx="546">
                  <c:v>31541.531999999999</c:v>
                </c:pt>
                <c:pt idx="547">
                  <c:v>31668.502</c:v>
                </c:pt>
                <c:pt idx="548">
                  <c:v>31673.973999999998</c:v>
                </c:pt>
                <c:pt idx="549">
                  <c:v>31573.982</c:v>
                </c:pt>
                <c:pt idx="550">
                  <c:v>31478.013999999999</c:v>
                </c:pt>
                <c:pt idx="551">
                  <c:v>31441.221000000001</c:v>
                </c:pt>
                <c:pt idx="552">
                  <c:v>31478.370999999999</c:v>
                </c:pt>
                <c:pt idx="553">
                  <c:v>31604.94</c:v>
                </c:pt>
                <c:pt idx="554">
                  <c:v>31846.109</c:v>
                </c:pt>
                <c:pt idx="555">
                  <c:v>32222.94</c:v>
                </c:pt>
                <c:pt idx="556">
                  <c:v>32707.46</c:v>
                </c:pt>
                <c:pt idx="557">
                  <c:v>33065.03</c:v>
                </c:pt>
                <c:pt idx="558">
                  <c:v>32923.79</c:v>
                </c:pt>
                <c:pt idx="559">
                  <c:v>32428.39</c:v>
                </c:pt>
                <c:pt idx="560">
                  <c:v>31958.359</c:v>
                </c:pt>
                <c:pt idx="561">
                  <c:v>31632.095000000001</c:v>
                </c:pt>
                <c:pt idx="562">
                  <c:v>31429.014999999999</c:v>
                </c:pt>
                <c:pt idx="563">
                  <c:v>31307.134999999998</c:v>
                </c:pt>
                <c:pt idx="564">
                  <c:v>31232.642</c:v>
                </c:pt>
                <c:pt idx="565">
                  <c:v>31184.442999999999</c:v>
                </c:pt>
                <c:pt idx="566">
                  <c:v>31151.305</c:v>
                </c:pt>
                <c:pt idx="567">
                  <c:v>31127.493999999999</c:v>
                </c:pt>
                <c:pt idx="568">
                  <c:v>31109.903999999999</c:v>
                </c:pt>
                <c:pt idx="569">
                  <c:v>31096.702000000001</c:v>
                </c:pt>
                <c:pt idx="570">
                  <c:v>31086.727500000001</c:v>
                </c:pt>
                <c:pt idx="571">
                  <c:v>31079.2232</c:v>
                </c:pt>
                <c:pt idx="572">
                  <c:v>31073.688300000002</c:v>
                </c:pt>
                <c:pt idx="573">
                  <c:v>31069.7981</c:v>
                </c:pt>
                <c:pt idx="574">
                  <c:v>31067.358100000001</c:v>
                </c:pt>
                <c:pt idx="575">
                  <c:v>31066.280200000001</c:v>
                </c:pt>
                <c:pt idx="576">
                  <c:v>31066.5753</c:v>
                </c:pt>
                <c:pt idx="577">
                  <c:v>31068.362300000001</c:v>
                </c:pt>
                <c:pt idx="578">
                  <c:v>31072.089599999999</c:v>
                </c:pt>
                <c:pt idx="579">
                  <c:v>31077.825000000001</c:v>
                </c:pt>
                <c:pt idx="580">
                  <c:v>31086.537700000001</c:v>
                </c:pt>
                <c:pt idx="581">
                  <c:v>31099.6541</c:v>
                </c:pt>
                <c:pt idx="582">
                  <c:v>31119.989000000001</c:v>
                </c:pt>
                <c:pt idx="583">
                  <c:v>31153.108</c:v>
                </c:pt>
                <c:pt idx="584">
                  <c:v>31209.006000000001</c:v>
                </c:pt>
                <c:pt idx="585">
                  <c:v>31302.131000000001</c:v>
                </c:pt>
                <c:pt idx="586">
                  <c:v>31446.024000000001</c:v>
                </c:pt>
                <c:pt idx="587">
                  <c:v>31629.141</c:v>
                </c:pt>
                <c:pt idx="588">
                  <c:v>31758.755000000001</c:v>
                </c:pt>
                <c:pt idx="589">
                  <c:v>31707.637999999999</c:v>
                </c:pt>
                <c:pt idx="590">
                  <c:v>31543.795999999998</c:v>
                </c:pt>
                <c:pt idx="591">
                  <c:v>31400.103999999999</c:v>
                </c:pt>
                <c:pt idx="592">
                  <c:v>31317.778999999999</c:v>
                </c:pt>
                <c:pt idx="593">
                  <c:v>31295.45</c:v>
                </c:pt>
                <c:pt idx="594">
                  <c:v>31326.026999999998</c:v>
                </c:pt>
                <c:pt idx="595">
                  <c:v>31398.708999999999</c:v>
                </c:pt>
                <c:pt idx="596">
                  <c:v>31487.609</c:v>
                </c:pt>
                <c:pt idx="597">
                  <c:v>31572.174999999999</c:v>
                </c:pt>
                <c:pt idx="598">
                  <c:v>31621.906999999999</c:v>
                </c:pt>
                <c:pt idx="599">
                  <c:v>31564.61</c:v>
                </c:pt>
                <c:pt idx="600">
                  <c:v>31434.16</c:v>
                </c:pt>
                <c:pt idx="601">
                  <c:v>31316.453000000001</c:v>
                </c:pt>
                <c:pt idx="602">
                  <c:v>31231.054</c:v>
                </c:pt>
                <c:pt idx="603">
                  <c:v>31170</c:v>
                </c:pt>
                <c:pt idx="604">
                  <c:v>31128.256000000001</c:v>
                </c:pt>
                <c:pt idx="605">
                  <c:v>31101.559000000001</c:v>
                </c:pt>
                <c:pt idx="606">
                  <c:v>31084.897099999998</c:v>
                </c:pt>
                <c:pt idx="607">
                  <c:v>31074.612099999998</c:v>
                </c:pt>
                <c:pt idx="608">
                  <c:v>31068.982800000002</c:v>
                </c:pt>
                <c:pt idx="609">
                  <c:v>31067.243600000002</c:v>
                </c:pt>
                <c:pt idx="610">
                  <c:v>31069.8226</c:v>
                </c:pt>
                <c:pt idx="611">
                  <c:v>31078.527699999999</c:v>
                </c:pt>
                <c:pt idx="612">
                  <c:v>31096.737499999999</c:v>
                </c:pt>
                <c:pt idx="613">
                  <c:v>31128.686000000002</c:v>
                </c:pt>
                <c:pt idx="614">
                  <c:v>31175.766</c:v>
                </c:pt>
                <c:pt idx="615">
                  <c:v>31223.857</c:v>
                </c:pt>
                <c:pt idx="616">
                  <c:v>31232.456999999999</c:v>
                </c:pt>
                <c:pt idx="617">
                  <c:v>31191.026000000002</c:v>
                </c:pt>
                <c:pt idx="618">
                  <c:v>31139.682000000001</c:v>
                </c:pt>
                <c:pt idx="619">
                  <c:v>31101.773000000001</c:v>
                </c:pt>
                <c:pt idx="620">
                  <c:v>31078.940299999998</c:v>
                </c:pt>
                <c:pt idx="621">
                  <c:v>31067.373599999999</c:v>
                </c:pt>
                <c:pt idx="622">
                  <c:v>31063.713599999999</c:v>
                </c:pt>
                <c:pt idx="623">
                  <c:v>31067.733899999999</c:v>
                </c:pt>
                <c:pt idx="624">
                  <c:v>31080.542399999998</c:v>
                </c:pt>
                <c:pt idx="625">
                  <c:v>31105.618999999999</c:v>
                </c:pt>
                <c:pt idx="626">
                  <c:v>31146.010999999999</c:v>
                </c:pt>
                <c:pt idx="627">
                  <c:v>31196.123</c:v>
                </c:pt>
                <c:pt idx="628">
                  <c:v>31227.329000000002</c:v>
                </c:pt>
                <c:pt idx="629">
                  <c:v>31209.225999999999</c:v>
                </c:pt>
                <c:pt idx="630">
                  <c:v>31159.149000000001</c:v>
                </c:pt>
                <c:pt idx="631">
                  <c:v>31109.218000000001</c:v>
                </c:pt>
                <c:pt idx="632">
                  <c:v>31075.7399</c:v>
                </c:pt>
                <c:pt idx="633">
                  <c:v>31055.0412</c:v>
                </c:pt>
                <c:pt idx="634">
                  <c:v>31042.777399999999</c:v>
                </c:pt>
                <c:pt idx="635">
                  <c:v>31035.454600000001</c:v>
                </c:pt>
                <c:pt idx="636">
                  <c:v>31030.925999999999</c:v>
                </c:pt>
                <c:pt idx="637">
                  <c:v>31028.089499999998</c:v>
                </c:pt>
                <c:pt idx="638">
                  <c:v>31026.3923</c:v>
                </c:pt>
                <c:pt idx="639">
                  <c:v>31025.811799999999</c:v>
                </c:pt>
                <c:pt idx="640">
                  <c:v>31025.8233</c:v>
                </c:pt>
                <c:pt idx="641">
                  <c:v>31026.6623</c:v>
                </c:pt>
                <c:pt idx="642">
                  <c:v>31028.714800000002</c:v>
                </c:pt>
                <c:pt idx="643">
                  <c:v>31031.873200000002</c:v>
                </c:pt>
                <c:pt idx="644">
                  <c:v>31037.134399999999</c:v>
                </c:pt>
                <c:pt idx="645">
                  <c:v>31046.063399999999</c:v>
                </c:pt>
                <c:pt idx="646">
                  <c:v>31061.463199999998</c:v>
                </c:pt>
                <c:pt idx="647">
                  <c:v>31087.3367</c:v>
                </c:pt>
                <c:pt idx="648">
                  <c:v>31127.214</c:v>
                </c:pt>
                <c:pt idx="649">
                  <c:v>31177.118999999999</c:v>
                </c:pt>
                <c:pt idx="650">
                  <c:v>31209.425999999999</c:v>
                </c:pt>
                <c:pt idx="651">
                  <c:v>31190.991999999998</c:v>
                </c:pt>
                <c:pt idx="652">
                  <c:v>31143.713</c:v>
                </c:pt>
                <c:pt idx="653">
                  <c:v>31102.069</c:v>
                </c:pt>
                <c:pt idx="654">
                  <c:v>31074.035400000001</c:v>
                </c:pt>
                <c:pt idx="655">
                  <c:v>31056.124500000002</c:v>
                </c:pt>
                <c:pt idx="656">
                  <c:v>31044.882099999999</c:v>
                </c:pt>
                <c:pt idx="657">
                  <c:v>31038.142</c:v>
                </c:pt>
                <c:pt idx="658">
                  <c:v>31034.296300000002</c:v>
                </c:pt>
                <c:pt idx="659">
                  <c:v>31032.346799999999</c:v>
                </c:pt>
                <c:pt idx="660">
                  <c:v>31031.753499999999</c:v>
                </c:pt>
                <c:pt idx="661">
                  <c:v>31032.255300000001</c:v>
                </c:pt>
                <c:pt idx="662">
                  <c:v>31033.099200000001</c:v>
                </c:pt>
                <c:pt idx="663">
                  <c:v>31035.714899999999</c:v>
                </c:pt>
                <c:pt idx="664">
                  <c:v>31039.614099999999</c:v>
                </c:pt>
                <c:pt idx="665">
                  <c:v>31045.191599999998</c:v>
                </c:pt>
                <c:pt idx="666">
                  <c:v>31053.207399999999</c:v>
                </c:pt>
                <c:pt idx="667">
                  <c:v>31064.946899999999</c:v>
                </c:pt>
                <c:pt idx="668">
                  <c:v>31083.007000000001</c:v>
                </c:pt>
                <c:pt idx="669">
                  <c:v>31111.776999999998</c:v>
                </c:pt>
                <c:pt idx="670">
                  <c:v>31158.603999999999</c:v>
                </c:pt>
                <c:pt idx="671">
                  <c:v>31231.512999999999</c:v>
                </c:pt>
                <c:pt idx="672">
                  <c:v>31330.758999999998</c:v>
                </c:pt>
                <c:pt idx="673">
                  <c:v>31436.814999999999</c:v>
                </c:pt>
                <c:pt idx="674">
                  <c:v>31528.364000000001</c:v>
                </c:pt>
                <c:pt idx="675">
                  <c:v>31564.993999999999</c:v>
                </c:pt>
                <c:pt idx="676">
                  <c:v>31498</c:v>
                </c:pt>
                <c:pt idx="677">
                  <c:v>31387.632000000001</c:v>
                </c:pt>
                <c:pt idx="678">
                  <c:v>31294.231</c:v>
                </c:pt>
                <c:pt idx="679">
                  <c:v>31218.208999999999</c:v>
                </c:pt>
                <c:pt idx="680">
                  <c:v>31159.387999999999</c:v>
                </c:pt>
                <c:pt idx="681">
                  <c:v>31120.929</c:v>
                </c:pt>
                <c:pt idx="682">
                  <c:v>31099.609499999999</c:v>
                </c:pt>
                <c:pt idx="683">
                  <c:v>31091.8102</c:v>
                </c:pt>
                <c:pt idx="684">
                  <c:v>31096.169399999999</c:v>
                </c:pt>
                <c:pt idx="685">
                  <c:v>31112.682000000001</c:v>
                </c:pt>
                <c:pt idx="686">
                  <c:v>31138.454000000002</c:v>
                </c:pt>
                <c:pt idx="687">
                  <c:v>31157.703000000001</c:v>
                </c:pt>
                <c:pt idx="688">
                  <c:v>31149.041000000001</c:v>
                </c:pt>
                <c:pt idx="689">
                  <c:v>31123.187000000002</c:v>
                </c:pt>
                <c:pt idx="690">
                  <c:v>31100.966</c:v>
                </c:pt>
                <c:pt idx="691">
                  <c:v>31085.5648</c:v>
                </c:pt>
                <c:pt idx="692">
                  <c:v>31072.051100000001</c:v>
                </c:pt>
                <c:pt idx="693">
                  <c:v>31061.0857</c:v>
                </c:pt>
                <c:pt idx="694">
                  <c:v>31054.6227</c:v>
                </c:pt>
                <c:pt idx="695">
                  <c:v>31052.663400000001</c:v>
                </c:pt>
                <c:pt idx="696">
                  <c:v>31055.056100000002</c:v>
                </c:pt>
                <c:pt idx="697">
                  <c:v>31062.644100000001</c:v>
                </c:pt>
                <c:pt idx="698">
                  <c:v>31077.921999999999</c:v>
                </c:pt>
                <c:pt idx="699">
                  <c:v>31104.822</c:v>
                </c:pt>
                <c:pt idx="700">
                  <c:v>31147.62</c:v>
                </c:pt>
                <c:pt idx="701">
                  <c:v>31203.452000000001</c:v>
                </c:pt>
                <c:pt idx="702">
                  <c:v>31246.175999999999</c:v>
                </c:pt>
                <c:pt idx="703">
                  <c:v>31235.702000000001</c:v>
                </c:pt>
                <c:pt idx="704">
                  <c:v>31189.213</c:v>
                </c:pt>
                <c:pt idx="705">
                  <c:v>31148.596000000001</c:v>
                </c:pt>
                <c:pt idx="706">
                  <c:v>31128.42</c:v>
                </c:pt>
                <c:pt idx="707">
                  <c:v>31130.400000000001</c:v>
                </c:pt>
                <c:pt idx="708">
                  <c:v>31155.082999999999</c:v>
                </c:pt>
                <c:pt idx="709">
                  <c:v>31203.425999999999</c:v>
                </c:pt>
                <c:pt idx="710">
                  <c:v>31271.649000000001</c:v>
                </c:pt>
                <c:pt idx="711">
                  <c:v>31335.135999999999</c:v>
                </c:pt>
                <c:pt idx="712">
                  <c:v>31359.705999999998</c:v>
                </c:pt>
                <c:pt idx="713">
                  <c:v>31362.300999999999</c:v>
                </c:pt>
                <c:pt idx="714">
                  <c:v>31350.678</c:v>
                </c:pt>
                <c:pt idx="715">
                  <c:v>31293.974999999999</c:v>
                </c:pt>
                <c:pt idx="716">
                  <c:v>31213.228999999999</c:v>
                </c:pt>
                <c:pt idx="717">
                  <c:v>31146.629000000001</c:v>
                </c:pt>
                <c:pt idx="718">
                  <c:v>31102.219000000001</c:v>
                </c:pt>
                <c:pt idx="719">
                  <c:v>31074.688200000001</c:v>
                </c:pt>
                <c:pt idx="720">
                  <c:v>31057.9061</c:v>
                </c:pt>
                <c:pt idx="721">
                  <c:v>31047.352599999998</c:v>
                </c:pt>
                <c:pt idx="722">
                  <c:v>31040.381099999999</c:v>
                </c:pt>
                <c:pt idx="723">
                  <c:v>31035.557400000002</c:v>
                </c:pt>
                <c:pt idx="724">
                  <c:v>31031.9892</c:v>
                </c:pt>
                <c:pt idx="725">
                  <c:v>31029.653699999999</c:v>
                </c:pt>
                <c:pt idx="726">
                  <c:v>31028.127100000002</c:v>
                </c:pt>
                <c:pt idx="727">
                  <c:v>31027.267500000002</c:v>
                </c:pt>
                <c:pt idx="728">
                  <c:v>31027.015899999999</c:v>
                </c:pt>
                <c:pt idx="729">
                  <c:v>31027.3501</c:v>
                </c:pt>
                <c:pt idx="730">
                  <c:v>31028.3066</c:v>
                </c:pt>
                <c:pt idx="731">
                  <c:v>31029.9912</c:v>
                </c:pt>
                <c:pt idx="732">
                  <c:v>31032.6214</c:v>
                </c:pt>
                <c:pt idx="733">
                  <c:v>31036.610700000001</c:v>
                </c:pt>
                <c:pt idx="734">
                  <c:v>31042.674500000001</c:v>
                </c:pt>
                <c:pt idx="735">
                  <c:v>31051.867200000001</c:v>
                </c:pt>
                <c:pt idx="736">
                  <c:v>31065.359799999998</c:v>
                </c:pt>
                <c:pt idx="737">
                  <c:v>31083.348399999999</c:v>
                </c:pt>
                <c:pt idx="738">
                  <c:v>31102.297999999999</c:v>
                </c:pt>
                <c:pt idx="739">
                  <c:v>31119.24</c:v>
                </c:pt>
                <c:pt idx="740">
                  <c:v>31141.830999999998</c:v>
                </c:pt>
                <c:pt idx="741">
                  <c:v>31185.59</c:v>
                </c:pt>
                <c:pt idx="742">
                  <c:v>31261.32</c:v>
                </c:pt>
                <c:pt idx="743">
                  <c:v>31367.913</c:v>
                </c:pt>
                <c:pt idx="744">
                  <c:v>31471.276000000002</c:v>
                </c:pt>
                <c:pt idx="745">
                  <c:v>31533.267</c:v>
                </c:pt>
                <c:pt idx="746">
                  <c:v>31532.655999999999</c:v>
                </c:pt>
                <c:pt idx="747">
                  <c:v>31441.522000000001</c:v>
                </c:pt>
                <c:pt idx="748">
                  <c:v>31313.067999999999</c:v>
                </c:pt>
                <c:pt idx="749">
                  <c:v>31210.006000000001</c:v>
                </c:pt>
                <c:pt idx="750">
                  <c:v>31142.393</c:v>
                </c:pt>
                <c:pt idx="751">
                  <c:v>31101.351999999999</c:v>
                </c:pt>
                <c:pt idx="752">
                  <c:v>31076.766599999999</c:v>
                </c:pt>
                <c:pt idx="753">
                  <c:v>31061.736799999999</c:v>
                </c:pt>
                <c:pt idx="754">
                  <c:v>31052.139200000001</c:v>
                </c:pt>
                <c:pt idx="755">
                  <c:v>31046.032500000001</c:v>
                </c:pt>
                <c:pt idx="756">
                  <c:v>31042.6253</c:v>
                </c:pt>
                <c:pt idx="757">
                  <c:v>31041.829699999998</c:v>
                </c:pt>
                <c:pt idx="758">
                  <c:v>31043.9892</c:v>
                </c:pt>
                <c:pt idx="759">
                  <c:v>31049.4162</c:v>
                </c:pt>
                <c:pt idx="760">
                  <c:v>31056.909800000001</c:v>
                </c:pt>
                <c:pt idx="761">
                  <c:v>31060.9133</c:v>
                </c:pt>
                <c:pt idx="762">
                  <c:v>31056.865900000001</c:v>
                </c:pt>
                <c:pt idx="763">
                  <c:v>31049.724300000002</c:v>
                </c:pt>
                <c:pt idx="764">
                  <c:v>31044.834599999998</c:v>
                </c:pt>
                <c:pt idx="765">
                  <c:v>31043.838</c:v>
                </c:pt>
                <c:pt idx="766">
                  <c:v>31047.079699999998</c:v>
                </c:pt>
                <c:pt idx="767">
                  <c:v>31055.6132</c:v>
                </c:pt>
                <c:pt idx="768">
                  <c:v>31071.891500000002</c:v>
                </c:pt>
                <c:pt idx="769">
                  <c:v>31099.552599999999</c:v>
                </c:pt>
                <c:pt idx="770">
                  <c:v>31140.851999999999</c:v>
                </c:pt>
                <c:pt idx="771">
                  <c:v>31188.212</c:v>
                </c:pt>
                <c:pt idx="772">
                  <c:v>31213.191999999999</c:v>
                </c:pt>
                <c:pt idx="773">
                  <c:v>31195.741000000002</c:v>
                </c:pt>
                <c:pt idx="774">
                  <c:v>31162.631000000001</c:v>
                </c:pt>
                <c:pt idx="775">
                  <c:v>31144.504000000001</c:v>
                </c:pt>
                <c:pt idx="776">
                  <c:v>31148.749</c:v>
                </c:pt>
                <c:pt idx="777">
                  <c:v>31166.175999999999</c:v>
                </c:pt>
                <c:pt idx="778">
                  <c:v>31168.45</c:v>
                </c:pt>
                <c:pt idx="779">
                  <c:v>31140.133999999998</c:v>
                </c:pt>
                <c:pt idx="780">
                  <c:v>31103.431</c:v>
                </c:pt>
                <c:pt idx="781">
                  <c:v>31075.2978</c:v>
                </c:pt>
                <c:pt idx="782">
                  <c:v>31057.551599999999</c:v>
                </c:pt>
                <c:pt idx="783">
                  <c:v>31047.6345</c:v>
                </c:pt>
                <c:pt idx="784">
                  <c:v>31042.966799999998</c:v>
                </c:pt>
                <c:pt idx="785">
                  <c:v>31041.901699999999</c:v>
                </c:pt>
                <c:pt idx="786">
                  <c:v>31044.754799999999</c:v>
                </c:pt>
                <c:pt idx="787">
                  <c:v>31052.409800000001</c:v>
                </c:pt>
                <c:pt idx="788">
                  <c:v>31066.515800000001</c:v>
                </c:pt>
                <c:pt idx="789">
                  <c:v>31088.716499999999</c:v>
                </c:pt>
                <c:pt idx="790">
                  <c:v>31114.165000000001</c:v>
                </c:pt>
                <c:pt idx="791">
                  <c:v>31125.383000000002</c:v>
                </c:pt>
                <c:pt idx="792">
                  <c:v>31112.52</c:v>
                </c:pt>
                <c:pt idx="793">
                  <c:v>31092.624500000002</c:v>
                </c:pt>
                <c:pt idx="794">
                  <c:v>31077.108700000001</c:v>
                </c:pt>
                <c:pt idx="795">
                  <c:v>31064.582600000002</c:v>
                </c:pt>
                <c:pt idx="796">
                  <c:v>31054.268199999999</c:v>
                </c:pt>
                <c:pt idx="797">
                  <c:v>31047.5969</c:v>
                </c:pt>
                <c:pt idx="798">
                  <c:v>31044.455900000001</c:v>
                </c:pt>
                <c:pt idx="799">
                  <c:v>31044.0255</c:v>
                </c:pt>
                <c:pt idx="800">
                  <c:v>31045.706099999999</c:v>
                </c:pt>
                <c:pt idx="801">
                  <c:v>31049.236499999999</c:v>
                </c:pt>
                <c:pt idx="802">
                  <c:v>31054.6967</c:v>
                </c:pt>
                <c:pt idx="803">
                  <c:v>31062.4905</c:v>
                </c:pt>
                <c:pt idx="804">
                  <c:v>31073.264599999999</c:v>
                </c:pt>
                <c:pt idx="805">
                  <c:v>31088.46</c:v>
                </c:pt>
                <c:pt idx="806">
                  <c:v>31110.656999999999</c:v>
                </c:pt>
                <c:pt idx="807">
                  <c:v>31144.901000000002</c:v>
                </c:pt>
                <c:pt idx="808">
                  <c:v>31200.473000000002</c:v>
                </c:pt>
                <c:pt idx="809">
                  <c:v>31292.010999999999</c:v>
                </c:pt>
                <c:pt idx="810">
                  <c:v>31436.713</c:v>
                </c:pt>
                <c:pt idx="811">
                  <c:v>31640.77</c:v>
                </c:pt>
                <c:pt idx="812">
                  <c:v>31856.053</c:v>
                </c:pt>
                <c:pt idx="813">
                  <c:v>31954.006000000001</c:v>
                </c:pt>
                <c:pt idx="814">
                  <c:v>31915.955999999998</c:v>
                </c:pt>
                <c:pt idx="815">
                  <c:v>31826.351999999999</c:v>
                </c:pt>
                <c:pt idx="816">
                  <c:v>31668.588</c:v>
                </c:pt>
                <c:pt idx="817">
                  <c:v>31476.43</c:v>
                </c:pt>
                <c:pt idx="818">
                  <c:v>31322.411</c:v>
                </c:pt>
                <c:pt idx="819">
                  <c:v>31220.056</c:v>
                </c:pt>
                <c:pt idx="820">
                  <c:v>31157.119999999999</c:v>
                </c:pt>
                <c:pt idx="821">
                  <c:v>31118.861000000001</c:v>
                </c:pt>
                <c:pt idx="822">
                  <c:v>31095.284</c:v>
                </c:pt>
                <c:pt idx="823">
                  <c:v>31080.756300000001</c:v>
                </c:pt>
                <c:pt idx="824">
                  <c:v>31072.536</c:v>
                </c:pt>
                <c:pt idx="825">
                  <c:v>31069.054</c:v>
                </c:pt>
                <c:pt idx="826">
                  <c:v>31067.737099999998</c:v>
                </c:pt>
                <c:pt idx="827">
                  <c:v>31063.807799999999</c:v>
                </c:pt>
                <c:pt idx="828">
                  <c:v>31056.302</c:v>
                </c:pt>
                <c:pt idx="829">
                  <c:v>31049.367600000001</c:v>
                </c:pt>
                <c:pt idx="830">
                  <c:v>31045.384600000001</c:v>
                </c:pt>
                <c:pt idx="831">
                  <c:v>31045.178800000002</c:v>
                </c:pt>
                <c:pt idx="832">
                  <c:v>31049.227599999998</c:v>
                </c:pt>
                <c:pt idx="833">
                  <c:v>31059.253100000002</c:v>
                </c:pt>
                <c:pt idx="834">
                  <c:v>31077.224699999999</c:v>
                </c:pt>
                <c:pt idx="835">
                  <c:v>31103.077000000001</c:v>
                </c:pt>
                <c:pt idx="836">
                  <c:v>31126.653999999999</c:v>
                </c:pt>
                <c:pt idx="837">
                  <c:v>31126.404999999999</c:v>
                </c:pt>
                <c:pt idx="838">
                  <c:v>31103.605</c:v>
                </c:pt>
                <c:pt idx="839">
                  <c:v>31080.6927</c:v>
                </c:pt>
                <c:pt idx="840">
                  <c:v>31067.9133</c:v>
                </c:pt>
                <c:pt idx="841">
                  <c:v>31065.160400000001</c:v>
                </c:pt>
                <c:pt idx="842">
                  <c:v>31066.9918</c:v>
                </c:pt>
                <c:pt idx="843">
                  <c:v>31064.903200000001</c:v>
                </c:pt>
                <c:pt idx="844">
                  <c:v>31057.298999999999</c:v>
                </c:pt>
                <c:pt idx="845">
                  <c:v>31047.082200000001</c:v>
                </c:pt>
                <c:pt idx="846">
                  <c:v>31036.562699999999</c:v>
                </c:pt>
                <c:pt idx="847">
                  <c:v>31028.591899999999</c:v>
                </c:pt>
                <c:pt idx="848">
                  <c:v>31023.3279</c:v>
                </c:pt>
                <c:pt idx="849">
                  <c:v>31020.057000000001</c:v>
                </c:pt>
                <c:pt idx="850">
                  <c:v>31018.069100000001</c:v>
                </c:pt>
                <c:pt idx="851">
                  <c:v>31016.760300000002</c:v>
                </c:pt>
                <c:pt idx="852">
                  <c:v>31016.124199999998</c:v>
                </c:pt>
                <c:pt idx="853">
                  <c:v>31015.897799999999</c:v>
                </c:pt>
                <c:pt idx="854">
                  <c:v>31016.028900000001</c:v>
                </c:pt>
                <c:pt idx="855">
                  <c:v>31016.512900000002</c:v>
                </c:pt>
                <c:pt idx="856">
                  <c:v>31017.382699999998</c:v>
                </c:pt>
                <c:pt idx="857">
                  <c:v>31018.711299999999</c:v>
                </c:pt>
                <c:pt idx="858">
                  <c:v>31020.624299999999</c:v>
                </c:pt>
                <c:pt idx="859">
                  <c:v>31023.329399999999</c:v>
                </c:pt>
                <c:pt idx="860">
                  <c:v>31027.183199999999</c:v>
                </c:pt>
                <c:pt idx="861">
                  <c:v>31032.962299999999</c:v>
                </c:pt>
                <c:pt idx="862">
                  <c:v>31042.041000000001</c:v>
                </c:pt>
                <c:pt idx="863">
                  <c:v>31056.5226</c:v>
                </c:pt>
                <c:pt idx="864">
                  <c:v>31080.792099999999</c:v>
                </c:pt>
                <c:pt idx="865">
                  <c:v>31120.420999999998</c:v>
                </c:pt>
                <c:pt idx="866">
                  <c:v>31178.174999999999</c:v>
                </c:pt>
                <c:pt idx="867">
                  <c:v>31241.151000000002</c:v>
                </c:pt>
                <c:pt idx="868">
                  <c:v>31265.948</c:v>
                </c:pt>
                <c:pt idx="869">
                  <c:v>31228.748</c:v>
                </c:pt>
                <c:pt idx="870">
                  <c:v>31168.998</c:v>
                </c:pt>
                <c:pt idx="871">
                  <c:v>31123.15</c:v>
                </c:pt>
                <c:pt idx="872">
                  <c:v>31099.165300000001</c:v>
                </c:pt>
                <c:pt idx="873">
                  <c:v>31094.511699999999</c:v>
                </c:pt>
                <c:pt idx="874">
                  <c:v>31103.721000000001</c:v>
                </c:pt>
                <c:pt idx="875">
                  <c:v>31112.911</c:v>
                </c:pt>
                <c:pt idx="876">
                  <c:v>31105.075000000001</c:v>
                </c:pt>
                <c:pt idx="877">
                  <c:v>31083.877700000001</c:v>
                </c:pt>
                <c:pt idx="878">
                  <c:v>31063.190900000001</c:v>
                </c:pt>
                <c:pt idx="879">
                  <c:v>31047.209900000002</c:v>
                </c:pt>
                <c:pt idx="880">
                  <c:v>31036.3446</c:v>
                </c:pt>
                <c:pt idx="881">
                  <c:v>31029.884300000002</c:v>
                </c:pt>
                <c:pt idx="882">
                  <c:v>31026.711899999998</c:v>
                </c:pt>
                <c:pt idx="883">
                  <c:v>31026.1433</c:v>
                </c:pt>
                <c:pt idx="884">
                  <c:v>31027.4797</c:v>
                </c:pt>
                <c:pt idx="885">
                  <c:v>31029.592199999999</c:v>
                </c:pt>
                <c:pt idx="886">
                  <c:v>31030.282899999998</c:v>
                </c:pt>
                <c:pt idx="887">
                  <c:v>31029.209299999999</c:v>
                </c:pt>
                <c:pt idx="888">
                  <c:v>31028.907500000001</c:v>
                </c:pt>
                <c:pt idx="889">
                  <c:v>31026.794000000002</c:v>
                </c:pt>
                <c:pt idx="890">
                  <c:v>31023.3436</c:v>
                </c:pt>
                <c:pt idx="891">
                  <c:v>31020.2255</c:v>
                </c:pt>
                <c:pt idx="892">
                  <c:v>31018.3377</c:v>
                </c:pt>
                <c:pt idx="893">
                  <c:v>31017.711800000001</c:v>
                </c:pt>
                <c:pt idx="894">
                  <c:v>31019.267100000001</c:v>
                </c:pt>
                <c:pt idx="895">
                  <c:v>31020.6875</c:v>
                </c:pt>
                <c:pt idx="896">
                  <c:v>31023.179499999998</c:v>
                </c:pt>
                <c:pt idx="897">
                  <c:v>31027.172999999999</c:v>
                </c:pt>
                <c:pt idx="898">
                  <c:v>31033.6594</c:v>
                </c:pt>
                <c:pt idx="899">
                  <c:v>31044.579399999999</c:v>
                </c:pt>
                <c:pt idx="900">
                  <c:v>31063.107899999999</c:v>
                </c:pt>
                <c:pt idx="901">
                  <c:v>31093.081699999999</c:v>
                </c:pt>
                <c:pt idx="902">
                  <c:v>31135.903999999999</c:v>
                </c:pt>
                <c:pt idx="903">
                  <c:v>31179.38</c:v>
                </c:pt>
                <c:pt idx="904">
                  <c:v>31189.714</c:v>
                </c:pt>
                <c:pt idx="905">
                  <c:v>31158.323</c:v>
                </c:pt>
                <c:pt idx="906">
                  <c:v>31115.595000000001</c:v>
                </c:pt>
                <c:pt idx="907">
                  <c:v>31080.002899999999</c:v>
                </c:pt>
                <c:pt idx="908">
                  <c:v>31055.782599999999</c:v>
                </c:pt>
                <c:pt idx="909">
                  <c:v>31040.958900000001</c:v>
                </c:pt>
                <c:pt idx="910">
                  <c:v>31032.1819</c:v>
                </c:pt>
                <c:pt idx="911">
                  <c:v>31026.799299999999</c:v>
                </c:pt>
                <c:pt idx="912">
                  <c:v>31023.568599999999</c:v>
                </c:pt>
                <c:pt idx="913">
                  <c:v>31021.4755</c:v>
                </c:pt>
                <c:pt idx="914">
                  <c:v>31020.166399999998</c:v>
                </c:pt>
                <c:pt idx="915">
                  <c:v>31019.4211</c:v>
                </c:pt>
                <c:pt idx="916">
                  <c:v>31019.092199999999</c:v>
                </c:pt>
                <c:pt idx="917">
                  <c:v>31019.149700000002</c:v>
                </c:pt>
                <c:pt idx="918">
                  <c:v>31019.639299999999</c:v>
                </c:pt>
                <c:pt idx="919">
                  <c:v>31020.396199999999</c:v>
                </c:pt>
                <c:pt idx="920">
                  <c:v>31021.4817</c:v>
                </c:pt>
                <c:pt idx="921">
                  <c:v>31022.960999999999</c:v>
                </c:pt>
                <c:pt idx="922">
                  <c:v>31025.1211</c:v>
                </c:pt>
                <c:pt idx="923">
                  <c:v>31027.665499999999</c:v>
                </c:pt>
                <c:pt idx="924">
                  <c:v>31030.982800000002</c:v>
                </c:pt>
                <c:pt idx="925">
                  <c:v>31035.362499999999</c:v>
                </c:pt>
                <c:pt idx="926">
                  <c:v>31041.341799999998</c:v>
                </c:pt>
                <c:pt idx="927">
                  <c:v>31049.701400000002</c:v>
                </c:pt>
                <c:pt idx="928">
                  <c:v>31062.1721</c:v>
                </c:pt>
                <c:pt idx="929">
                  <c:v>31081.844700000001</c:v>
                </c:pt>
                <c:pt idx="930">
                  <c:v>31113.763999999999</c:v>
                </c:pt>
                <c:pt idx="931">
                  <c:v>31164.365000000002</c:v>
                </c:pt>
                <c:pt idx="932">
                  <c:v>31236.564999999999</c:v>
                </c:pt>
                <c:pt idx="933">
                  <c:v>31316.617999999999</c:v>
                </c:pt>
                <c:pt idx="934">
                  <c:v>31375.416000000001</c:v>
                </c:pt>
                <c:pt idx="935">
                  <c:v>31378.914000000001</c:v>
                </c:pt>
                <c:pt idx="936">
                  <c:v>31313.701000000001</c:v>
                </c:pt>
                <c:pt idx="937">
                  <c:v>31231.32</c:v>
                </c:pt>
                <c:pt idx="938">
                  <c:v>31170.769</c:v>
                </c:pt>
                <c:pt idx="939">
                  <c:v>31136.692999999999</c:v>
                </c:pt>
                <c:pt idx="940">
                  <c:v>31123.613000000001</c:v>
                </c:pt>
                <c:pt idx="941">
                  <c:v>31127.983</c:v>
                </c:pt>
                <c:pt idx="942">
                  <c:v>31148.396000000001</c:v>
                </c:pt>
                <c:pt idx="943">
                  <c:v>31188.618999999999</c:v>
                </c:pt>
                <c:pt idx="944">
                  <c:v>31249.641</c:v>
                </c:pt>
                <c:pt idx="945">
                  <c:v>31327.561000000002</c:v>
                </c:pt>
                <c:pt idx="946">
                  <c:v>31422.405999999999</c:v>
                </c:pt>
                <c:pt idx="947">
                  <c:v>31509.758000000002</c:v>
                </c:pt>
                <c:pt idx="948">
                  <c:v>31505.524000000001</c:v>
                </c:pt>
                <c:pt idx="949">
                  <c:v>31403.254000000001</c:v>
                </c:pt>
                <c:pt idx="950">
                  <c:v>31292.254000000001</c:v>
                </c:pt>
                <c:pt idx="951">
                  <c:v>31215.431</c:v>
                </c:pt>
                <c:pt idx="952">
                  <c:v>31174.096000000001</c:v>
                </c:pt>
                <c:pt idx="953">
                  <c:v>31161.08</c:v>
                </c:pt>
                <c:pt idx="954">
                  <c:v>31170.905999999999</c:v>
                </c:pt>
                <c:pt idx="955">
                  <c:v>31199.471000000001</c:v>
                </c:pt>
                <c:pt idx="956">
                  <c:v>31235.258999999998</c:v>
                </c:pt>
                <c:pt idx="957">
                  <c:v>31251.826000000001</c:v>
                </c:pt>
                <c:pt idx="958">
                  <c:v>31240.137999999999</c:v>
                </c:pt>
                <c:pt idx="959">
                  <c:v>31227.517</c:v>
                </c:pt>
                <c:pt idx="960">
                  <c:v>31237.633999999998</c:v>
                </c:pt>
                <c:pt idx="961">
                  <c:v>31284.105</c:v>
                </c:pt>
                <c:pt idx="962">
                  <c:v>31381.673999999999</c:v>
                </c:pt>
                <c:pt idx="963">
                  <c:v>31546.577000000001</c:v>
                </c:pt>
                <c:pt idx="964">
                  <c:v>31783.179</c:v>
                </c:pt>
                <c:pt idx="965">
                  <c:v>32053.35</c:v>
                </c:pt>
                <c:pt idx="966">
                  <c:v>32189.73</c:v>
                </c:pt>
                <c:pt idx="967">
                  <c:v>32031.35</c:v>
                </c:pt>
                <c:pt idx="968">
                  <c:v>31737.252</c:v>
                </c:pt>
                <c:pt idx="969">
                  <c:v>31489.987000000001</c:v>
                </c:pt>
                <c:pt idx="970">
                  <c:v>31325.992999999999</c:v>
                </c:pt>
                <c:pt idx="971">
                  <c:v>31226.671999999999</c:v>
                </c:pt>
                <c:pt idx="972">
                  <c:v>31167.505000000001</c:v>
                </c:pt>
                <c:pt idx="973">
                  <c:v>31130.874</c:v>
                </c:pt>
                <c:pt idx="974">
                  <c:v>31107.069</c:v>
                </c:pt>
                <c:pt idx="975">
                  <c:v>31090.645400000001</c:v>
                </c:pt>
                <c:pt idx="976">
                  <c:v>31079.176599999999</c:v>
                </c:pt>
                <c:pt idx="977">
                  <c:v>31071.2657</c:v>
                </c:pt>
                <c:pt idx="978">
                  <c:v>31066.019199999999</c:v>
                </c:pt>
                <c:pt idx="979">
                  <c:v>31063.529900000001</c:v>
                </c:pt>
                <c:pt idx="980">
                  <c:v>31063.899300000001</c:v>
                </c:pt>
                <c:pt idx="981">
                  <c:v>31067.995900000002</c:v>
                </c:pt>
                <c:pt idx="982">
                  <c:v>31077.055199999999</c:v>
                </c:pt>
                <c:pt idx="983">
                  <c:v>31091.974600000001</c:v>
                </c:pt>
                <c:pt idx="984">
                  <c:v>31109.636999999999</c:v>
                </c:pt>
                <c:pt idx="985">
                  <c:v>31119.978999999999</c:v>
                </c:pt>
                <c:pt idx="986">
                  <c:v>31119.758999999998</c:v>
                </c:pt>
                <c:pt idx="987">
                  <c:v>31122.536</c:v>
                </c:pt>
                <c:pt idx="988">
                  <c:v>31138.838</c:v>
                </c:pt>
                <c:pt idx="989">
                  <c:v>31169.579000000002</c:v>
                </c:pt>
                <c:pt idx="990">
                  <c:v>31203.624</c:v>
                </c:pt>
                <c:pt idx="991">
                  <c:v>31228.831999999999</c:v>
                </c:pt>
                <c:pt idx="992">
                  <c:v>31253.368999999999</c:v>
                </c:pt>
                <c:pt idx="993">
                  <c:v>31283.098999999998</c:v>
                </c:pt>
                <c:pt idx="994">
                  <c:v>31296.531999999999</c:v>
                </c:pt>
                <c:pt idx="995">
                  <c:v>31263.276999999998</c:v>
                </c:pt>
                <c:pt idx="996">
                  <c:v>31209.251</c:v>
                </c:pt>
                <c:pt idx="997">
                  <c:v>31170.243999999999</c:v>
                </c:pt>
                <c:pt idx="998">
                  <c:v>31153.484</c:v>
                </c:pt>
                <c:pt idx="999">
                  <c:v>31150.097000000002</c:v>
                </c:pt>
                <c:pt idx="1000">
                  <c:v>31146.398000000001</c:v>
                </c:pt>
                <c:pt idx="1001">
                  <c:v>31143.572</c:v>
                </c:pt>
                <c:pt idx="1002">
                  <c:v>31151.61</c:v>
                </c:pt>
                <c:pt idx="1003">
                  <c:v>31169.219000000001</c:v>
                </c:pt>
                <c:pt idx="1004">
                  <c:v>31178.589</c:v>
                </c:pt>
                <c:pt idx="1005">
                  <c:v>31167.595000000001</c:v>
                </c:pt>
                <c:pt idx="1006">
                  <c:v>31153.067999999999</c:v>
                </c:pt>
                <c:pt idx="1007">
                  <c:v>31151.822</c:v>
                </c:pt>
                <c:pt idx="1008">
                  <c:v>31170.985000000001</c:v>
                </c:pt>
                <c:pt idx="1009">
                  <c:v>31218.69</c:v>
                </c:pt>
                <c:pt idx="1010">
                  <c:v>31304.966</c:v>
                </c:pt>
                <c:pt idx="1011">
                  <c:v>31436.126</c:v>
                </c:pt>
                <c:pt idx="1012">
                  <c:v>31586.866999999998</c:v>
                </c:pt>
                <c:pt idx="1013">
                  <c:v>31665.743999999999</c:v>
                </c:pt>
                <c:pt idx="1014">
                  <c:v>31619.415000000001</c:v>
                </c:pt>
                <c:pt idx="1015">
                  <c:v>31544.203000000001</c:v>
                </c:pt>
                <c:pt idx="1016">
                  <c:v>31523.668000000001</c:v>
                </c:pt>
                <c:pt idx="1017">
                  <c:v>31542.838</c:v>
                </c:pt>
                <c:pt idx="1018">
                  <c:v>31513.662</c:v>
                </c:pt>
                <c:pt idx="1019">
                  <c:v>31406.813999999998</c:v>
                </c:pt>
                <c:pt idx="1020">
                  <c:v>31290.63</c:v>
                </c:pt>
                <c:pt idx="1021">
                  <c:v>31203.712</c:v>
                </c:pt>
                <c:pt idx="1022">
                  <c:v>31147.419000000002</c:v>
                </c:pt>
                <c:pt idx="1023">
                  <c:v>31114.153999999999</c:v>
                </c:pt>
                <c:pt idx="1024">
                  <c:v>31095.363300000001</c:v>
                </c:pt>
                <c:pt idx="1025">
                  <c:v>31086.092700000001</c:v>
                </c:pt>
                <c:pt idx="1026">
                  <c:v>31084.705600000001</c:v>
                </c:pt>
                <c:pt idx="1027">
                  <c:v>31091.8416</c:v>
                </c:pt>
                <c:pt idx="1028">
                  <c:v>31110.576000000001</c:v>
                </c:pt>
                <c:pt idx="1029">
                  <c:v>31143.855</c:v>
                </c:pt>
                <c:pt idx="1030">
                  <c:v>31188.045999999998</c:v>
                </c:pt>
                <c:pt idx="1031">
                  <c:v>31217.612000000001</c:v>
                </c:pt>
                <c:pt idx="1032">
                  <c:v>31199.35</c:v>
                </c:pt>
                <c:pt idx="1033">
                  <c:v>31151.716</c:v>
                </c:pt>
                <c:pt idx="1034">
                  <c:v>31108.766</c:v>
                </c:pt>
                <c:pt idx="1035">
                  <c:v>31079.771499999999</c:v>
                </c:pt>
                <c:pt idx="1036">
                  <c:v>31062.564200000001</c:v>
                </c:pt>
                <c:pt idx="1037">
                  <c:v>31053.2673</c:v>
                </c:pt>
                <c:pt idx="1038">
                  <c:v>31049.190500000001</c:v>
                </c:pt>
                <c:pt idx="1039">
                  <c:v>31047.437099999999</c:v>
                </c:pt>
                <c:pt idx="1040">
                  <c:v>31050.3151</c:v>
                </c:pt>
                <c:pt idx="1041">
                  <c:v>31057.875800000002</c:v>
                </c:pt>
                <c:pt idx="1042">
                  <c:v>31072.703099999999</c:v>
                </c:pt>
                <c:pt idx="1043">
                  <c:v>31098.457299999998</c:v>
                </c:pt>
                <c:pt idx="1044">
                  <c:v>31137.569</c:v>
                </c:pt>
                <c:pt idx="1045">
                  <c:v>31185.128000000001</c:v>
                </c:pt>
                <c:pt idx="1046">
                  <c:v>31218.120999999999</c:v>
                </c:pt>
                <c:pt idx="1047">
                  <c:v>31204.178</c:v>
                </c:pt>
                <c:pt idx="1048">
                  <c:v>31157.807000000001</c:v>
                </c:pt>
                <c:pt idx="1049">
                  <c:v>31115.437999999998</c:v>
                </c:pt>
                <c:pt idx="1050">
                  <c:v>31089.4473</c:v>
                </c:pt>
                <c:pt idx="1051">
                  <c:v>31079.547399999999</c:v>
                </c:pt>
                <c:pt idx="1052">
                  <c:v>31083.9002</c:v>
                </c:pt>
                <c:pt idx="1053">
                  <c:v>31101.067999999999</c:v>
                </c:pt>
                <c:pt idx="1054">
                  <c:v>31126.198</c:v>
                </c:pt>
                <c:pt idx="1055">
                  <c:v>31141.917000000001</c:v>
                </c:pt>
                <c:pt idx="1056">
                  <c:v>31128.080000000002</c:v>
                </c:pt>
                <c:pt idx="1057">
                  <c:v>31097.1456</c:v>
                </c:pt>
                <c:pt idx="1058">
                  <c:v>31069.828799999999</c:v>
                </c:pt>
                <c:pt idx="1059">
                  <c:v>31051.622200000002</c:v>
                </c:pt>
                <c:pt idx="1060">
                  <c:v>31040.996599999999</c:v>
                </c:pt>
                <c:pt idx="1061">
                  <c:v>31035.5762</c:v>
                </c:pt>
                <c:pt idx="1062">
                  <c:v>31033.811099999999</c:v>
                </c:pt>
                <c:pt idx="1063">
                  <c:v>31035.0069</c:v>
                </c:pt>
                <c:pt idx="1064">
                  <c:v>31039.321499999998</c:v>
                </c:pt>
                <c:pt idx="1065">
                  <c:v>31046.135699999999</c:v>
                </c:pt>
                <c:pt idx="1066">
                  <c:v>31052.471799999999</c:v>
                </c:pt>
                <c:pt idx="1067">
                  <c:v>31054.4483</c:v>
                </c:pt>
                <c:pt idx="1068">
                  <c:v>31056.254700000001</c:v>
                </c:pt>
                <c:pt idx="1069">
                  <c:v>31064.091700000001</c:v>
                </c:pt>
                <c:pt idx="1070">
                  <c:v>31080.6649</c:v>
                </c:pt>
                <c:pt idx="1071">
                  <c:v>31103.517</c:v>
                </c:pt>
                <c:pt idx="1072">
                  <c:v>31123.901000000002</c:v>
                </c:pt>
                <c:pt idx="1073">
                  <c:v>31129.491000000002</c:v>
                </c:pt>
                <c:pt idx="1074">
                  <c:v>31115.662</c:v>
                </c:pt>
                <c:pt idx="1075">
                  <c:v>31093.845700000002</c:v>
                </c:pt>
                <c:pt idx="1076">
                  <c:v>31071.203699999998</c:v>
                </c:pt>
                <c:pt idx="1077">
                  <c:v>31052.436900000001</c:v>
                </c:pt>
                <c:pt idx="1078">
                  <c:v>31040.162199999999</c:v>
                </c:pt>
                <c:pt idx="1079">
                  <c:v>31032.828699999998</c:v>
                </c:pt>
                <c:pt idx="1080">
                  <c:v>31028.58</c:v>
                </c:pt>
                <c:pt idx="1081">
                  <c:v>31025.9676</c:v>
                </c:pt>
                <c:pt idx="1082">
                  <c:v>31024.5203</c:v>
                </c:pt>
                <c:pt idx="1083">
                  <c:v>31024.1335</c:v>
                </c:pt>
                <c:pt idx="1084">
                  <c:v>31024.923200000001</c:v>
                </c:pt>
                <c:pt idx="1085">
                  <c:v>31026.6152</c:v>
                </c:pt>
                <c:pt idx="1086">
                  <c:v>31029.273399999998</c:v>
                </c:pt>
                <c:pt idx="1087">
                  <c:v>31034.308499999999</c:v>
                </c:pt>
                <c:pt idx="1088">
                  <c:v>31042.998200000002</c:v>
                </c:pt>
                <c:pt idx="1089">
                  <c:v>31057.2255</c:v>
                </c:pt>
                <c:pt idx="1090">
                  <c:v>31079.2209</c:v>
                </c:pt>
                <c:pt idx="1091">
                  <c:v>31108.452000000001</c:v>
                </c:pt>
                <c:pt idx="1092">
                  <c:v>31133.517</c:v>
                </c:pt>
                <c:pt idx="1093">
                  <c:v>31137.561000000002</c:v>
                </c:pt>
                <c:pt idx="1094">
                  <c:v>31129.213</c:v>
                </c:pt>
                <c:pt idx="1095">
                  <c:v>31131.471000000001</c:v>
                </c:pt>
                <c:pt idx="1096">
                  <c:v>31153.935000000001</c:v>
                </c:pt>
                <c:pt idx="1097">
                  <c:v>31192.792000000001</c:v>
                </c:pt>
                <c:pt idx="1098">
                  <c:v>31230.338</c:v>
                </c:pt>
                <c:pt idx="1099">
                  <c:v>31235.316999999999</c:v>
                </c:pt>
                <c:pt idx="1100">
                  <c:v>31195.712</c:v>
                </c:pt>
                <c:pt idx="1101">
                  <c:v>31145.656999999999</c:v>
                </c:pt>
                <c:pt idx="1102">
                  <c:v>31109.705000000002</c:v>
                </c:pt>
                <c:pt idx="1103">
                  <c:v>31090.872800000001</c:v>
                </c:pt>
                <c:pt idx="1104">
                  <c:v>31086.8796</c:v>
                </c:pt>
                <c:pt idx="1105">
                  <c:v>31096.288400000001</c:v>
                </c:pt>
                <c:pt idx="1106">
                  <c:v>31120.249</c:v>
                </c:pt>
                <c:pt idx="1107">
                  <c:v>31158.528999999999</c:v>
                </c:pt>
                <c:pt idx="1108">
                  <c:v>31208.148000000001</c:v>
                </c:pt>
                <c:pt idx="1109">
                  <c:v>31262.92</c:v>
                </c:pt>
                <c:pt idx="1110">
                  <c:v>31288.995999999999</c:v>
                </c:pt>
                <c:pt idx="1111">
                  <c:v>31251.687000000002</c:v>
                </c:pt>
                <c:pt idx="1112">
                  <c:v>31186.808000000001</c:v>
                </c:pt>
                <c:pt idx="1113">
                  <c:v>31135.072</c:v>
                </c:pt>
                <c:pt idx="1114">
                  <c:v>31105.473000000002</c:v>
                </c:pt>
                <c:pt idx="1115">
                  <c:v>31095.751700000001</c:v>
                </c:pt>
                <c:pt idx="1116">
                  <c:v>31102.579000000002</c:v>
                </c:pt>
                <c:pt idx="1117">
                  <c:v>31121.344000000001</c:v>
                </c:pt>
                <c:pt idx="1118">
                  <c:v>31138.721000000001</c:v>
                </c:pt>
                <c:pt idx="1119">
                  <c:v>31134.918000000001</c:v>
                </c:pt>
                <c:pt idx="1120">
                  <c:v>31114.446</c:v>
                </c:pt>
                <c:pt idx="1121">
                  <c:v>31097.9751</c:v>
                </c:pt>
                <c:pt idx="1122">
                  <c:v>31091.555</c:v>
                </c:pt>
                <c:pt idx="1123">
                  <c:v>31088.731500000002</c:v>
                </c:pt>
                <c:pt idx="1124">
                  <c:v>31081.670399999999</c:v>
                </c:pt>
                <c:pt idx="1125">
                  <c:v>31068.784500000002</c:v>
                </c:pt>
                <c:pt idx="1126">
                  <c:v>31053.707699999999</c:v>
                </c:pt>
                <c:pt idx="1127">
                  <c:v>31041.985499999999</c:v>
                </c:pt>
                <c:pt idx="1128">
                  <c:v>31034.748500000002</c:v>
                </c:pt>
                <c:pt idx="1129">
                  <c:v>31031.3305</c:v>
                </c:pt>
                <c:pt idx="1130">
                  <c:v>31031.269100000001</c:v>
                </c:pt>
                <c:pt idx="1131">
                  <c:v>31033.924900000002</c:v>
                </c:pt>
                <c:pt idx="1132">
                  <c:v>31037.938699999999</c:v>
                </c:pt>
                <c:pt idx="1133">
                  <c:v>31040.0779</c:v>
                </c:pt>
                <c:pt idx="1134">
                  <c:v>31038.8289</c:v>
                </c:pt>
                <c:pt idx="1135">
                  <c:v>31036.761699999999</c:v>
                </c:pt>
                <c:pt idx="1136">
                  <c:v>31034.622800000001</c:v>
                </c:pt>
                <c:pt idx="1137">
                  <c:v>31033.225999999999</c:v>
                </c:pt>
                <c:pt idx="1138">
                  <c:v>31034.2791</c:v>
                </c:pt>
                <c:pt idx="1139">
                  <c:v>31039.105899999999</c:v>
                </c:pt>
                <c:pt idx="1140">
                  <c:v>31049.0851</c:v>
                </c:pt>
                <c:pt idx="1141">
                  <c:v>31065.6675</c:v>
                </c:pt>
                <c:pt idx="1142">
                  <c:v>31087.898099999999</c:v>
                </c:pt>
                <c:pt idx="1143">
                  <c:v>31106.061000000002</c:v>
                </c:pt>
                <c:pt idx="1144">
                  <c:v>31105.089</c:v>
                </c:pt>
                <c:pt idx="1145">
                  <c:v>31091.743600000002</c:v>
                </c:pt>
                <c:pt idx="1146">
                  <c:v>31083.031299999999</c:v>
                </c:pt>
                <c:pt idx="1147">
                  <c:v>31086.4427</c:v>
                </c:pt>
                <c:pt idx="1148">
                  <c:v>31103.74</c:v>
                </c:pt>
                <c:pt idx="1149">
                  <c:v>31133.215</c:v>
                </c:pt>
                <c:pt idx="1150">
                  <c:v>31167.848000000002</c:v>
                </c:pt>
                <c:pt idx="1151">
                  <c:v>31197.203000000001</c:v>
                </c:pt>
                <c:pt idx="1152">
                  <c:v>31202.706999999999</c:v>
                </c:pt>
                <c:pt idx="1153">
                  <c:v>31189.350999999999</c:v>
                </c:pt>
                <c:pt idx="1154">
                  <c:v>31187.388999999999</c:v>
                </c:pt>
                <c:pt idx="1155">
                  <c:v>31206.422999999999</c:v>
                </c:pt>
                <c:pt idx="1156">
                  <c:v>31223.781999999999</c:v>
                </c:pt>
                <c:pt idx="1157">
                  <c:v>31205.081999999999</c:v>
                </c:pt>
                <c:pt idx="1158">
                  <c:v>31163.436000000002</c:v>
                </c:pt>
                <c:pt idx="1159">
                  <c:v>31129.210999999999</c:v>
                </c:pt>
                <c:pt idx="1160">
                  <c:v>31106.728999999999</c:v>
                </c:pt>
                <c:pt idx="1161">
                  <c:v>31086.704399999999</c:v>
                </c:pt>
                <c:pt idx="1162">
                  <c:v>31067.726600000002</c:v>
                </c:pt>
                <c:pt idx="1163">
                  <c:v>31053.909</c:v>
                </c:pt>
                <c:pt idx="1164">
                  <c:v>31046.061000000002</c:v>
                </c:pt>
                <c:pt idx="1165">
                  <c:v>31043.4699</c:v>
                </c:pt>
                <c:pt idx="1166">
                  <c:v>31045.442599999998</c:v>
                </c:pt>
                <c:pt idx="1167">
                  <c:v>31051.443200000002</c:v>
                </c:pt>
                <c:pt idx="1168">
                  <c:v>31058.915300000001</c:v>
                </c:pt>
                <c:pt idx="1169">
                  <c:v>31065.0033</c:v>
                </c:pt>
                <c:pt idx="1170">
                  <c:v>31073.281900000002</c:v>
                </c:pt>
                <c:pt idx="1171">
                  <c:v>31089.4103</c:v>
                </c:pt>
                <c:pt idx="1172">
                  <c:v>31111.019</c:v>
                </c:pt>
                <c:pt idx="1173">
                  <c:v>31124.494999999999</c:v>
                </c:pt>
                <c:pt idx="1174">
                  <c:v>31118.571</c:v>
                </c:pt>
                <c:pt idx="1175">
                  <c:v>31096.002799999998</c:v>
                </c:pt>
                <c:pt idx="1176">
                  <c:v>31069.591700000001</c:v>
                </c:pt>
                <c:pt idx="1177">
                  <c:v>31049.306499999999</c:v>
                </c:pt>
                <c:pt idx="1178">
                  <c:v>31036.269899999999</c:v>
                </c:pt>
                <c:pt idx="1179">
                  <c:v>31028.486799999999</c:v>
                </c:pt>
                <c:pt idx="1180">
                  <c:v>31023.9548</c:v>
                </c:pt>
                <c:pt idx="1181">
                  <c:v>31021.303100000001</c:v>
                </c:pt>
                <c:pt idx="1182">
                  <c:v>31019.859100000001</c:v>
                </c:pt>
                <c:pt idx="1183">
                  <c:v>31018.9941</c:v>
                </c:pt>
                <c:pt idx="1184">
                  <c:v>31019.1234</c:v>
                </c:pt>
                <c:pt idx="1185">
                  <c:v>31019.8518</c:v>
                </c:pt>
                <c:pt idx="1186">
                  <c:v>31021.338500000002</c:v>
                </c:pt>
                <c:pt idx="1187">
                  <c:v>31023.841899999999</c:v>
                </c:pt>
                <c:pt idx="1188">
                  <c:v>31027.888900000002</c:v>
                </c:pt>
                <c:pt idx="1189">
                  <c:v>31034.397400000002</c:v>
                </c:pt>
                <c:pt idx="1190">
                  <c:v>31044.884699999999</c:v>
                </c:pt>
                <c:pt idx="1191">
                  <c:v>31060.315299999998</c:v>
                </c:pt>
                <c:pt idx="1192">
                  <c:v>31080.5373</c:v>
                </c:pt>
                <c:pt idx="1193">
                  <c:v>31100.13</c:v>
                </c:pt>
                <c:pt idx="1194">
                  <c:v>31117.225999999999</c:v>
                </c:pt>
                <c:pt idx="1195">
                  <c:v>31142.079000000002</c:v>
                </c:pt>
                <c:pt idx="1196">
                  <c:v>31177.327000000001</c:v>
                </c:pt>
                <c:pt idx="1197">
                  <c:v>31202.088</c:v>
                </c:pt>
                <c:pt idx="1198">
                  <c:v>31197.635999999999</c:v>
                </c:pt>
                <c:pt idx="1199">
                  <c:v>31182.142</c:v>
                </c:pt>
                <c:pt idx="1200">
                  <c:v>31170.003000000001</c:v>
                </c:pt>
                <c:pt idx="1201">
                  <c:v>31153.739000000001</c:v>
                </c:pt>
                <c:pt idx="1202">
                  <c:v>31134.816999999999</c:v>
                </c:pt>
                <c:pt idx="1203">
                  <c:v>31127.758999999998</c:v>
                </c:pt>
                <c:pt idx="1204">
                  <c:v>31135.146000000001</c:v>
                </c:pt>
                <c:pt idx="1205">
                  <c:v>31142.368999999999</c:v>
                </c:pt>
                <c:pt idx="1206">
                  <c:v>31131.788</c:v>
                </c:pt>
                <c:pt idx="1207">
                  <c:v>31107.848000000002</c:v>
                </c:pt>
                <c:pt idx="1208">
                  <c:v>31083.406900000002</c:v>
                </c:pt>
                <c:pt idx="1209">
                  <c:v>31064.676800000001</c:v>
                </c:pt>
                <c:pt idx="1210">
                  <c:v>31051.170699999999</c:v>
                </c:pt>
                <c:pt idx="1211">
                  <c:v>31042.624400000001</c:v>
                </c:pt>
                <c:pt idx="1212">
                  <c:v>31039.247299999999</c:v>
                </c:pt>
                <c:pt idx="1213">
                  <c:v>31041.127499999999</c:v>
                </c:pt>
                <c:pt idx="1214">
                  <c:v>31048.5281</c:v>
                </c:pt>
                <c:pt idx="1215">
                  <c:v>31060.8802</c:v>
                </c:pt>
                <c:pt idx="1216">
                  <c:v>31072.448199999999</c:v>
                </c:pt>
                <c:pt idx="1217">
                  <c:v>31071.804199999999</c:v>
                </c:pt>
                <c:pt idx="1218">
                  <c:v>31060.313999999998</c:v>
                </c:pt>
                <c:pt idx="1219">
                  <c:v>31049.8164</c:v>
                </c:pt>
                <c:pt idx="1220">
                  <c:v>31045.919099999999</c:v>
                </c:pt>
                <c:pt idx="1221">
                  <c:v>31048.261200000001</c:v>
                </c:pt>
                <c:pt idx="1222">
                  <c:v>31052.1607</c:v>
                </c:pt>
                <c:pt idx="1223">
                  <c:v>31049.258099999999</c:v>
                </c:pt>
                <c:pt idx="1224">
                  <c:v>31039.4846</c:v>
                </c:pt>
                <c:pt idx="1225">
                  <c:v>31029.8537</c:v>
                </c:pt>
                <c:pt idx="1226">
                  <c:v>31023.108499999998</c:v>
                </c:pt>
                <c:pt idx="1227">
                  <c:v>31019.448100000001</c:v>
                </c:pt>
                <c:pt idx="1228">
                  <c:v>31018.202700000002</c:v>
                </c:pt>
                <c:pt idx="1229">
                  <c:v>31019.1476</c:v>
                </c:pt>
                <c:pt idx="1230">
                  <c:v>31022.341799999998</c:v>
                </c:pt>
                <c:pt idx="1231">
                  <c:v>31028.072899999999</c:v>
                </c:pt>
                <c:pt idx="1232">
                  <c:v>31034.5452</c:v>
                </c:pt>
                <c:pt idx="1233">
                  <c:v>31036.356</c:v>
                </c:pt>
                <c:pt idx="1234">
                  <c:v>31030.912199999999</c:v>
                </c:pt>
                <c:pt idx="1235">
                  <c:v>31023.507900000001</c:v>
                </c:pt>
                <c:pt idx="1236">
                  <c:v>31017.835299999999</c:v>
                </c:pt>
                <c:pt idx="1237">
                  <c:v>31014.3387</c:v>
                </c:pt>
                <c:pt idx="1238">
                  <c:v>31012.454600000001</c:v>
                </c:pt>
                <c:pt idx="1239">
                  <c:v>31011.661700000001</c:v>
                </c:pt>
                <c:pt idx="1240">
                  <c:v>31011.576400000002</c:v>
                </c:pt>
                <c:pt idx="1241">
                  <c:v>31011.954699999998</c:v>
                </c:pt>
                <c:pt idx="1242">
                  <c:v>31012.933499999999</c:v>
                </c:pt>
                <c:pt idx="1243">
                  <c:v>31014.578600000001</c:v>
                </c:pt>
                <c:pt idx="1244">
                  <c:v>31016.335899999998</c:v>
                </c:pt>
                <c:pt idx="1245">
                  <c:v>31016.823899999999</c:v>
                </c:pt>
                <c:pt idx="1246">
                  <c:v>31016.003400000001</c:v>
                </c:pt>
                <c:pt idx="1247">
                  <c:v>31015.224900000001</c:v>
                </c:pt>
                <c:pt idx="1248">
                  <c:v>31015.275900000001</c:v>
                </c:pt>
                <c:pt idx="1249">
                  <c:v>31016.4156</c:v>
                </c:pt>
                <c:pt idx="1250">
                  <c:v>31018.591</c:v>
                </c:pt>
                <c:pt idx="1251">
                  <c:v>31022.2827</c:v>
                </c:pt>
                <c:pt idx="1252">
                  <c:v>31028.370200000001</c:v>
                </c:pt>
                <c:pt idx="1253">
                  <c:v>31038.215899999999</c:v>
                </c:pt>
                <c:pt idx="1254">
                  <c:v>31053.186799999999</c:v>
                </c:pt>
                <c:pt idx="1255">
                  <c:v>31072.594000000001</c:v>
                </c:pt>
                <c:pt idx="1256">
                  <c:v>31088.438999999998</c:v>
                </c:pt>
                <c:pt idx="1257">
                  <c:v>31089.423599999998</c:v>
                </c:pt>
                <c:pt idx="1258">
                  <c:v>31082.4787</c:v>
                </c:pt>
                <c:pt idx="1259">
                  <c:v>31082.412499999999</c:v>
                </c:pt>
                <c:pt idx="1260">
                  <c:v>31096.928199999998</c:v>
                </c:pt>
                <c:pt idx="1261">
                  <c:v>31130.01</c:v>
                </c:pt>
                <c:pt idx="1262">
                  <c:v>31180.944</c:v>
                </c:pt>
                <c:pt idx="1263">
                  <c:v>31230.581999999999</c:v>
                </c:pt>
                <c:pt idx="1264">
                  <c:v>31236.965</c:v>
                </c:pt>
                <c:pt idx="1265">
                  <c:v>31199.691999999999</c:v>
                </c:pt>
                <c:pt idx="1266">
                  <c:v>31162.028999999999</c:v>
                </c:pt>
                <c:pt idx="1267">
                  <c:v>31142.749</c:v>
                </c:pt>
                <c:pt idx="1268">
                  <c:v>31132.608</c:v>
                </c:pt>
                <c:pt idx="1269">
                  <c:v>31117.371999999999</c:v>
                </c:pt>
                <c:pt idx="1270">
                  <c:v>31093.992600000001</c:v>
                </c:pt>
                <c:pt idx="1271">
                  <c:v>31069.374100000001</c:v>
                </c:pt>
                <c:pt idx="1272">
                  <c:v>31050.3871</c:v>
                </c:pt>
                <c:pt idx="1273">
                  <c:v>31037.9879</c:v>
                </c:pt>
                <c:pt idx="1274">
                  <c:v>31030.549900000002</c:v>
                </c:pt>
                <c:pt idx="1275">
                  <c:v>31026.231500000002</c:v>
                </c:pt>
                <c:pt idx="1276">
                  <c:v>31023.554899999999</c:v>
                </c:pt>
                <c:pt idx="1277">
                  <c:v>31021.868600000002</c:v>
                </c:pt>
                <c:pt idx="1278">
                  <c:v>31021.0946</c:v>
                </c:pt>
                <c:pt idx="1279">
                  <c:v>31021.099300000002</c:v>
                </c:pt>
                <c:pt idx="1280">
                  <c:v>31021.108800000002</c:v>
                </c:pt>
                <c:pt idx="1281">
                  <c:v>31021.311399999999</c:v>
                </c:pt>
                <c:pt idx="1282">
                  <c:v>31022.759600000001</c:v>
                </c:pt>
                <c:pt idx="1283">
                  <c:v>31026.255799999999</c:v>
                </c:pt>
                <c:pt idx="1284">
                  <c:v>31032.615699999998</c:v>
                </c:pt>
                <c:pt idx="1285">
                  <c:v>31042.152399999999</c:v>
                </c:pt>
                <c:pt idx="1286">
                  <c:v>31052.969099999998</c:v>
                </c:pt>
                <c:pt idx="1287">
                  <c:v>31060.355800000001</c:v>
                </c:pt>
                <c:pt idx="1288">
                  <c:v>31066.192200000001</c:v>
                </c:pt>
                <c:pt idx="1289">
                  <c:v>31078.315699999999</c:v>
                </c:pt>
                <c:pt idx="1290">
                  <c:v>31098.037700000001</c:v>
                </c:pt>
                <c:pt idx="1291">
                  <c:v>31116.36</c:v>
                </c:pt>
                <c:pt idx="1292">
                  <c:v>31121.352999999999</c:v>
                </c:pt>
                <c:pt idx="1293">
                  <c:v>31109.454000000002</c:v>
                </c:pt>
                <c:pt idx="1294">
                  <c:v>31088.940200000001</c:v>
                </c:pt>
                <c:pt idx="1295">
                  <c:v>31068.8878</c:v>
                </c:pt>
                <c:pt idx="1296">
                  <c:v>31054.101900000001</c:v>
                </c:pt>
                <c:pt idx="1297">
                  <c:v>31046.542700000002</c:v>
                </c:pt>
                <c:pt idx="1298">
                  <c:v>31045.25</c:v>
                </c:pt>
                <c:pt idx="1299">
                  <c:v>31048.333600000002</c:v>
                </c:pt>
                <c:pt idx="1300">
                  <c:v>31055.954099999999</c:v>
                </c:pt>
                <c:pt idx="1301">
                  <c:v>31068.194</c:v>
                </c:pt>
                <c:pt idx="1302">
                  <c:v>31077.7359</c:v>
                </c:pt>
                <c:pt idx="1303">
                  <c:v>31072.890500000001</c:v>
                </c:pt>
                <c:pt idx="1304">
                  <c:v>31058.230500000001</c:v>
                </c:pt>
                <c:pt idx="1305">
                  <c:v>31045.705699999999</c:v>
                </c:pt>
                <c:pt idx="1306">
                  <c:v>31039.534599999999</c:v>
                </c:pt>
                <c:pt idx="1307">
                  <c:v>31039.818599999999</c:v>
                </c:pt>
                <c:pt idx="1308">
                  <c:v>31044.734</c:v>
                </c:pt>
                <c:pt idx="1309">
                  <c:v>31049.4427</c:v>
                </c:pt>
                <c:pt idx="1310">
                  <c:v>31047.387299999999</c:v>
                </c:pt>
                <c:pt idx="1311">
                  <c:v>31041.3089</c:v>
                </c:pt>
                <c:pt idx="1312">
                  <c:v>31037.112300000001</c:v>
                </c:pt>
                <c:pt idx="1313">
                  <c:v>31035.2709</c:v>
                </c:pt>
                <c:pt idx="1314">
                  <c:v>31032.603500000001</c:v>
                </c:pt>
                <c:pt idx="1315">
                  <c:v>31028.583900000001</c:v>
                </c:pt>
                <c:pt idx="1316">
                  <c:v>31025.689399999999</c:v>
                </c:pt>
                <c:pt idx="1317">
                  <c:v>31025.447</c:v>
                </c:pt>
                <c:pt idx="1318">
                  <c:v>31028.4997</c:v>
                </c:pt>
                <c:pt idx="1319">
                  <c:v>31035.882000000001</c:v>
                </c:pt>
                <c:pt idx="1320">
                  <c:v>31048.741699999999</c:v>
                </c:pt>
                <c:pt idx="1321">
                  <c:v>31066.357800000002</c:v>
                </c:pt>
                <c:pt idx="1322">
                  <c:v>31080.544300000001</c:v>
                </c:pt>
                <c:pt idx="1323">
                  <c:v>31077.3773</c:v>
                </c:pt>
                <c:pt idx="1324">
                  <c:v>31060.650099999999</c:v>
                </c:pt>
                <c:pt idx="1325">
                  <c:v>31044.3914</c:v>
                </c:pt>
                <c:pt idx="1326">
                  <c:v>31033.3505</c:v>
                </c:pt>
                <c:pt idx="1327">
                  <c:v>31027.196499999998</c:v>
                </c:pt>
                <c:pt idx="1328">
                  <c:v>31024.570100000001</c:v>
                </c:pt>
                <c:pt idx="1329">
                  <c:v>31024.422299999998</c:v>
                </c:pt>
                <c:pt idx="1330">
                  <c:v>31026.255499999999</c:v>
                </c:pt>
                <c:pt idx="1331">
                  <c:v>31029.813999999998</c:v>
                </c:pt>
                <c:pt idx="1332">
                  <c:v>31034.671900000001</c:v>
                </c:pt>
                <c:pt idx="1333">
                  <c:v>31041.500499999998</c:v>
                </c:pt>
                <c:pt idx="1334">
                  <c:v>31052.635999999999</c:v>
                </c:pt>
                <c:pt idx="1335">
                  <c:v>31069.2137</c:v>
                </c:pt>
                <c:pt idx="1336">
                  <c:v>31088.642500000002</c:v>
                </c:pt>
                <c:pt idx="1337">
                  <c:v>31108.226999999999</c:v>
                </c:pt>
                <c:pt idx="1338">
                  <c:v>31127.192999999999</c:v>
                </c:pt>
                <c:pt idx="1339">
                  <c:v>31135.713</c:v>
                </c:pt>
                <c:pt idx="1340">
                  <c:v>31120.605</c:v>
                </c:pt>
                <c:pt idx="1341">
                  <c:v>31094.9833</c:v>
                </c:pt>
                <c:pt idx="1342">
                  <c:v>31076.517800000001</c:v>
                </c:pt>
                <c:pt idx="1343">
                  <c:v>31069.874400000001</c:v>
                </c:pt>
                <c:pt idx="1344">
                  <c:v>31074.400699999998</c:v>
                </c:pt>
                <c:pt idx="1345">
                  <c:v>31087.396799999999</c:v>
                </c:pt>
                <c:pt idx="1346">
                  <c:v>31104.050999999999</c:v>
                </c:pt>
                <c:pt idx="1347">
                  <c:v>31111.929</c:v>
                </c:pt>
                <c:pt idx="1348">
                  <c:v>31101.812999999998</c:v>
                </c:pt>
                <c:pt idx="1349">
                  <c:v>31086.975299999998</c:v>
                </c:pt>
                <c:pt idx="1350">
                  <c:v>31080.826400000002</c:v>
                </c:pt>
                <c:pt idx="1351">
                  <c:v>31087.628700000001</c:v>
                </c:pt>
                <c:pt idx="1352">
                  <c:v>31107.714</c:v>
                </c:pt>
                <c:pt idx="1353">
                  <c:v>31135.367999999999</c:v>
                </c:pt>
                <c:pt idx="1354">
                  <c:v>31152.064999999999</c:v>
                </c:pt>
                <c:pt idx="1355">
                  <c:v>31148.151999999998</c:v>
                </c:pt>
                <c:pt idx="1356">
                  <c:v>31143.707999999999</c:v>
                </c:pt>
                <c:pt idx="1357">
                  <c:v>31152.907999999999</c:v>
                </c:pt>
                <c:pt idx="1358">
                  <c:v>31168.518</c:v>
                </c:pt>
                <c:pt idx="1359">
                  <c:v>31179.098000000002</c:v>
                </c:pt>
                <c:pt idx="1360">
                  <c:v>31186.391</c:v>
                </c:pt>
                <c:pt idx="1361">
                  <c:v>31183.966</c:v>
                </c:pt>
                <c:pt idx="1362">
                  <c:v>31156.679</c:v>
                </c:pt>
                <c:pt idx="1363">
                  <c:v>31117.664000000001</c:v>
                </c:pt>
                <c:pt idx="1364">
                  <c:v>31086.506600000001</c:v>
                </c:pt>
                <c:pt idx="1365">
                  <c:v>31066.1698</c:v>
                </c:pt>
                <c:pt idx="1366">
                  <c:v>31052.2058</c:v>
                </c:pt>
                <c:pt idx="1367">
                  <c:v>31042.276300000001</c:v>
                </c:pt>
                <c:pt idx="1368">
                  <c:v>31035.957600000002</c:v>
                </c:pt>
                <c:pt idx="1369">
                  <c:v>31032.2601</c:v>
                </c:pt>
                <c:pt idx="1370">
                  <c:v>31030.765500000001</c:v>
                </c:pt>
                <c:pt idx="1371">
                  <c:v>31031.295300000002</c:v>
                </c:pt>
                <c:pt idx="1372">
                  <c:v>31034.113799999999</c:v>
                </c:pt>
                <c:pt idx="1373">
                  <c:v>31039.8956</c:v>
                </c:pt>
                <c:pt idx="1374">
                  <c:v>31049.429100000001</c:v>
                </c:pt>
                <c:pt idx="1375">
                  <c:v>31062.534899999999</c:v>
                </c:pt>
                <c:pt idx="1376">
                  <c:v>31076.166700000002</c:v>
                </c:pt>
                <c:pt idx="1377">
                  <c:v>31089.396199999999</c:v>
                </c:pt>
                <c:pt idx="1378">
                  <c:v>31109.316999999999</c:v>
                </c:pt>
                <c:pt idx="1379">
                  <c:v>31139.933000000001</c:v>
                </c:pt>
                <c:pt idx="1380">
                  <c:v>31170.550999999999</c:v>
                </c:pt>
                <c:pt idx="1381">
                  <c:v>31179.775000000001</c:v>
                </c:pt>
                <c:pt idx="1382">
                  <c:v>31156.129000000001</c:v>
                </c:pt>
                <c:pt idx="1383">
                  <c:v>31118.647000000001</c:v>
                </c:pt>
                <c:pt idx="1384">
                  <c:v>31089.6855</c:v>
                </c:pt>
                <c:pt idx="1385">
                  <c:v>31074.770799999998</c:v>
                </c:pt>
                <c:pt idx="1386">
                  <c:v>31072.8727</c:v>
                </c:pt>
                <c:pt idx="1387">
                  <c:v>31081.918000000001</c:v>
                </c:pt>
                <c:pt idx="1388">
                  <c:v>31097.402999999998</c:v>
                </c:pt>
                <c:pt idx="1389">
                  <c:v>31111.120999999999</c:v>
                </c:pt>
                <c:pt idx="1390">
                  <c:v>31118.362000000001</c:v>
                </c:pt>
                <c:pt idx="1391">
                  <c:v>31113.056</c:v>
                </c:pt>
                <c:pt idx="1392">
                  <c:v>31096.502199999999</c:v>
                </c:pt>
                <c:pt idx="1393">
                  <c:v>31083.260999999999</c:v>
                </c:pt>
                <c:pt idx="1394">
                  <c:v>31081.9169</c:v>
                </c:pt>
                <c:pt idx="1395">
                  <c:v>31094.83</c:v>
                </c:pt>
                <c:pt idx="1396">
                  <c:v>31121.319</c:v>
                </c:pt>
                <c:pt idx="1397">
                  <c:v>31151.543000000001</c:v>
                </c:pt>
                <c:pt idx="1398">
                  <c:v>31160.113000000001</c:v>
                </c:pt>
                <c:pt idx="1399">
                  <c:v>31140.113000000001</c:v>
                </c:pt>
                <c:pt idx="1400">
                  <c:v>31117.284</c:v>
                </c:pt>
                <c:pt idx="1401">
                  <c:v>31106.111000000001</c:v>
                </c:pt>
                <c:pt idx="1402">
                  <c:v>31102.323</c:v>
                </c:pt>
                <c:pt idx="1403">
                  <c:v>31093.5684</c:v>
                </c:pt>
                <c:pt idx="1404">
                  <c:v>31075.609499999999</c:v>
                </c:pt>
                <c:pt idx="1405">
                  <c:v>31057.957600000002</c:v>
                </c:pt>
                <c:pt idx="1406">
                  <c:v>31046.495599999998</c:v>
                </c:pt>
                <c:pt idx="1407">
                  <c:v>31041.664100000002</c:v>
                </c:pt>
                <c:pt idx="1408">
                  <c:v>31042.463400000001</c:v>
                </c:pt>
                <c:pt idx="1409">
                  <c:v>31046.236499999999</c:v>
                </c:pt>
                <c:pt idx="1410">
                  <c:v>31047.317899999998</c:v>
                </c:pt>
                <c:pt idx="1411">
                  <c:v>31041.617699999999</c:v>
                </c:pt>
                <c:pt idx="1412">
                  <c:v>31033.432100000002</c:v>
                </c:pt>
                <c:pt idx="1413">
                  <c:v>31027.137699999999</c:v>
                </c:pt>
                <c:pt idx="1414">
                  <c:v>31023.177299999999</c:v>
                </c:pt>
                <c:pt idx="1415">
                  <c:v>31021.203699999998</c:v>
                </c:pt>
                <c:pt idx="1416">
                  <c:v>31020.699199999999</c:v>
                </c:pt>
                <c:pt idx="1417">
                  <c:v>31021.3802</c:v>
                </c:pt>
                <c:pt idx="1418">
                  <c:v>31023.293399999999</c:v>
                </c:pt>
                <c:pt idx="1419">
                  <c:v>31026.878700000001</c:v>
                </c:pt>
                <c:pt idx="1420">
                  <c:v>31033.047500000001</c:v>
                </c:pt>
                <c:pt idx="1421">
                  <c:v>31043.526699999999</c:v>
                </c:pt>
                <c:pt idx="1422">
                  <c:v>31060.080699999999</c:v>
                </c:pt>
                <c:pt idx="1423">
                  <c:v>31082.871999999999</c:v>
                </c:pt>
                <c:pt idx="1424">
                  <c:v>31107.375</c:v>
                </c:pt>
                <c:pt idx="1425">
                  <c:v>31124.901999999998</c:v>
                </c:pt>
                <c:pt idx="1426">
                  <c:v>31125.253000000001</c:v>
                </c:pt>
                <c:pt idx="1427">
                  <c:v>31107.252</c:v>
                </c:pt>
                <c:pt idx="1428">
                  <c:v>31088.131300000001</c:v>
                </c:pt>
                <c:pt idx="1429">
                  <c:v>31076.778399999999</c:v>
                </c:pt>
                <c:pt idx="1430">
                  <c:v>31069.455399999999</c:v>
                </c:pt>
                <c:pt idx="1431">
                  <c:v>31061.985000000001</c:v>
                </c:pt>
                <c:pt idx="1432">
                  <c:v>31057.350900000001</c:v>
                </c:pt>
                <c:pt idx="1433">
                  <c:v>31056.683000000001</c:v>
                </c:pt>
                <c:pt idx="1434">
                  <c:v>31058.852200000001</c:v>
                </c:pt>
                <c:pt idx="1435">
                  <c:v>31065.776699999999</c:v>
                </c:pt>
                <c:pt idx="1436">
                  <c:v>31082.576799999999</c:v>
                </c:pt>
                <c:pt idx="1437">
                  <c:v>31114.616999999998</c:v>
                </c:pt>
                <c:pt idx="1438">
                  <c:v>31166.244999999999</c:v>
                </c:pt>
                <c:pt idx="1439">
                  <c:v>31231.726999999999</c:v>
                </c:pt>
                <c:pt idx="1440">
                  <c:v>31274.576000000001</c:v>
                </c:pt>
                <c:pt idx="1441">
                  <c:v>31251.064999999999</c:v>
                </c:pt>
                <c:pt idx="1442">
                  <c:v>31188.583999999999</c:v>
                </c:pt>
                <c:pt idx="1443">
                  <c:v>31133.531999999999</c:v>
                </c:pt>
                <c:pt idx="1444">
                  <c:v>31097.627</c:v>
                </c:pt>
                <c:pt idx="1445">
                  <c:v>31075.455999999998</c:v>
                </c:pt>
                <c:pt idx="1446">
                  <c:v>31059.863000000001</c:v>
                </c:pt>
                <c:pt idx="1447">
                  <c:v>31048.848900000001</c:v>
                </c:pt>
                <c:pt idx="1448">
                  <c:v>31042.590700000001</c:v>
                </c:pt>
                <c:pt idx="1449">
                  <c:v>31040.956300000002</c:v>
                </c:pt>
                <c:pt idx="1450">
                  <c:v>31043.862000000001</c:v>
                </c:pt>
                <c:pt idx="1451">
                  <c:v>31051.262299999999</c:v>
                </c:pt>
                <c:pt idx="1452">
                  <c:v>31061.227800000001</c:v>
                </c:pt>
                <c:pt idx="1453">
                  <c:v>31070.192299999999</c:v>
                </c:pt>
                <c:pt idx="1454">
                  <c:v>31074.678800000002</c:v>
                </c:pt>
                <c:pt idx="1455">
                  <c:v>31069.102699999999</c:v>
                </c:pt>
                <c:pt idx="1456">
                  <c:v>31057.990300000001</c:v>
                </c:pt>
                <c:pt idx="1457">
                  <c:v>31050.325000000001</c:v>
                </c:pt>
                <c:pt idx="1458">
                  <c:v>31049.501499999998</c:v>
                </c:pt>
                <c:pt idx="1459">
                  <c:v>31055.3295</c:v>
                </c:pt>
                <c:pt idx="1460">
                  <c:v>31064.334900000002</c:v>
                </c:pt>
                <c:pt idx="1461">
                  <c:v>31068.333699999999</c:v>
                </c:pt>
                <c:pt idx="1462">
                  <c:v>31065.291000000001</c:v>
                </c:pt>
                <c:pt idx="1463">
                  <c:v>31063.807499999999</c:v>
                </c:pt>
                <c:pt idx="1464">
                  <c:v>31068.583299999998</c:v>
                </c:pt>
                <c:pt idx="1465">
                  <c:v>31076.287400000001</c:v>
                </c:pt>
                <c:pt idx="1466">
                  <c:v>31078.475699999999</c:v>
                </c:pt>
                <c:pt idx="1467">
                  <c:v>31070.793799999999</c:v>
                </c:pt>
                <c:pt idx="1468">
                  <c:v>31061.749199999998</c:v>
                </c:pt>
                <c:pt idx="1469">
                  <c:v>31059.1849</c:v>
                </c:pt>
                <c:pt idx="1470">
                  <c:v>31065.0916</c:v>
                </c:pt>
                <c:pt idx="1471">
                  <c:v>31077.499299999999</c:v>
                </c:pt>
                <c:pt idx="1472">
                  <c:v>31090.724399999999</c:v>
                </c:pt>
                <c:pt idx="1473">
                  <c:v>31100.058000000001</c:v>
                </c:pt>
                <c:pt idx="1474">
                  <c:v>31105.456999999999</c:v>
                </c:pt>
                <c:pt idx="1475">
                  <c:v>31104.281999999999</c:v>
                </c:pt>
                <c:pt idx="1476">
                  <c:v>31092.010300000002</c:v>
                </c:pt>
                <c:pt idx="1477">
                  <c:v>31078.162400000001</c:v>
                </c:pt>
                <c:pt idx="1478">
                  <c:v>31073.0982</c:v>
                </c:pt>
                <c:pt idx="1479">
                  <c:v>31079.870699999999</c:v>
                </c:pt>
                <c:pt idx="1480">
                  <c:v>31097.21</c:v>
                </c:pt>
                <c:pt idx="1481">
                  <c:v>31115.901999999998</c:v>
                </c:pt>
                <c:pt idx="1482">
                  <c:v>31119.1</c:v>
                </c:pt>
                <c:pt idx="1483">
                  <c:v>31109.454000000002</c:v>
                </c:pt>
                <c:pt idx="1484">
                  <c:v>31104.781999999999</c:v>
                </c:pt>
                <c:pt idx="1485">
                  <c:v>31109.231</c:v>
                </c:pt>
                <c:pt idx="1486">
                  <c:v>31112.916000000001</c:v>
                </c:pt>
                <c:pt idx="1487">
                  <c:v>31103.127</c:v>
                </c:pt>
                <c:pt idx="1488">
                  <c:v>31081.585599999999</c:v>
                </c:pt>
                <c:pt idx="1489">
                  <c:v>31061.442599999998</c:v>
                </c:pt>
                <c:pt idx="1490">
                  <c:v>31048.422999999999</c:v>
                </c:pt>
                <c:pt idx="1491">
                  <c:v>31042.402600000001</c:v>
                </c:pt>
                <c:pt idx="1492">
                  <c:v>31042.4094</c:v>
                </c:pt>
                <c:pt idx="1493">
                  <c:v>31047.9535</c:v>
                </c:pt>
                <c:pt idx="1494">
                  <c:v>31058.200400000002</c:v>
                </c:pt>
                <c:pt idx="1495">
                  <c:v>31069.207200000001</c:v>
                </c:pt>
                <c:pt idx="1496">
                  <c:v>31072.7549</c:v>
                </c:pt>
                <c:pt idx="1497">
                  <c:v>31070.592700000001</c:v>
                </c:pt>
                <c:pt idx="1498">
                  <c:v>31073.608700000001</c:v>
                </c:pt>
                <c:pt idx="1499">
                  <c:v>31088.568200000002</c:v>
                </c:pt>
                <c:pt idx="1500">
                  <c:v>31117.895</c:v>
                </c:pt>
                <c:pt idx="1501">
                  <c:v>31155.023000000001</c:v>
                </c:pt>
                <c:pt idx="1502">
                  <c:v>31174.251</c:v>
                </c:pt>
                <c:pt idx="1503">
                  <c:v>31157.474999999999</c:v>
                </c:pt>
                <c:pt idx="1504">
                  <c:v>31129.042000000001</c:v>
                </c:pt>
                <c:pt idx="1505">
                  <c:v>31107.975999999999</c:v>
                </c:pt>
                <c:pt idx="1506">
                  <c:v>31089.3593</c:v>
                </c:pt>
                <c:pt idx="1507">
                  <c:v>31068.395799999998</c:v>
                </c:pt>
                <c:pt idx="1508">
                  <c:v>31050.234799999998</c:v>
                </c:pt>
                <c:pt idx="1509">
                  <c:v>31037.5975</c:v>
                </c:pt>
                <c:pt idx="1510">
                  <c:v>31029.749299999999</c:v>
                </c:pt>
                <c:pt idx="1511">
                  <c:v>31025.3632</c:v>
                </c:pt>
                <c:pt idx="1512">
                  <c:v>31023.505000000001</c:v>
                </c:pt>
                <c:pt idx="1513">
                  <c:v>31023.733199999999</c:v>
                </c:pt>
                <c:pt idx="1514">
                  <c:v>31025.703799999999</c:v>
                </c:pt>
                <c:pt idx="1515">
                  <c:v>31029.056100000002</c:v>
                </c:pt>
                <c:pt idx="1516">
                  <c:v>31031.2094</c:v>
                </c:pt>
                <c:pt idx="1517">
                  <c:v>31030.825799999999</c:v>
                </c:pt>
                <c:pt idx="1518">
                  <c:v>31031.012200000001</c:v>
                </c:pt>
                <c:pt idx="1519">
                  <c:v>31034.949100000002</c:v>
                </c:pt>
                <c:pt idx="1520">
                  <c:v>31044.141899999999</c:v>
                </c:pt>
                <c:pt idx="1521">
                  <c:v>31058.126100000001</c:v>
                </c:pt>
                <c:pt idx="1522">
                  <c:v>31070.589</c:v>
                </c:pt>
                <c:pt idx="1523">
                  <c:v>31070.720300000001</c:v>
                </c:pt>
                <c:pt idx="1524">
                  <c:v>31060.558300000001</c:v>
                </c:pt>
                <c:pt idx="1525">
                  <c:v>31051.466199999999</c:v>
                </c:pt>
                <c:pt idx="1526">
                  <c:v>31046.900399999999</c:v>
                </c:pt>
                <c:pt idx="1527">
                  <c:v>31045.659100000001</c:v>
                </c:pt>
                <c:pt idx="1528">
                  <c:v>31046.406900000002</c:v>
                </c:pt>
                <c:pt idx="1529">
                  <c:v>31045.241999999998</c:v>
                </c:pt>
                <c:pt idx="1530">
                  <c:v>31039.737300000001</c:v>
                </c:pt>
                <c:pt idx="1531">
                  <c:v>31034.426200000002</c:v>
                </c:pt>
                <c:pt idx="1532">
                  <c:v>31032.718099999998</c:v>
                </c:pt>
                <c:pt idx="1533">
                  <c:v>31033.976699999999</c:v>
                </c:pt>
                <c:pt idx="1534">
                  <c:v>31034.204099999999</c:v>
                </c:pt>
                <c:pt idx="1535">
                  <c:v>31030.0969</c:v>
                </c:pt>
                <c:pt idx="1536">
                  <c:v>31024.454399999999</c:v>
                </c:pt>
                <c:pt idx="1537">
                  <c:v>31019.9545</c:v>
                </c:pt>
                <c:pt idx="1538">
                  <c:v>31017.2621</c:v>
                </c:pt>
                <c:pt idx="1539">
                  <c:v>31016.053199999998</c:v>
                </c:pt>
                <c:pt idx="1540">
                  <c:v>31016.272799999999</c:v>
                </c:pt>
                <c:pt idx="1541">
                  <c:v>31017.921200000001</c:v>
                </c:pt>
                <c:pt idx="1542">
                  <c:v>31021.395400000001</c:v>
                </c:pt>
                <c:pt idx="1543">
                  <c:v>31027.520499999999</c:v>
                </c:pt>
                <c:pt idx="1544">
                  <c:v>31037.231800000001</c:v>
                </c:pt>
                <c:pt idx="1545">
                  <c:v>31050.120999999999</c:v>
                </c:pt>
                <c:pt idx="1546">
                  <c:v>31061.928599999999</c:v>
                </c:pt>
                <c:pt idx="1547">
                  <c:v>31069.375599999999</c:v>
                </c:pt>
                <c:pt idx="1548">
                  <c:v>31074.035100000001</c:v>
                </c:pt>
                <c:pt idx="1549">
                  <c:v>31071.9997</c:v>
                </c:pt>
                <c:pt idx="1550">
                  <c:v>31060.033599999999</c:v>
                </c:pt>
                <c:pt idx="1551">
                  <c:v>31046.648000000001</c:v>
                </c:pt>
                <c:pt idx="1552">
                  <c:v>31037.743699999999</c:v>
                </c:pt>
                <c:pt idx="1553">
                  <c:v>31033.043799999999</c:v>
                </c:pt>
                <c:pt idx="1554">
                  <c:v>31031.532800000001</c:v>
                </c:pt>
                <c:pt idx="1555">
                  <c:v>31032.300599999999</c:v>
                </c:pt>
                <c:pt idx="1556">
                  <c:v>31032.704900000001</c:v>
                </c:pt>
                <c:pt idx="1557">
                  <c:v>31031.031900000002</c:v>
                </c:pt>
                <c:pt idx="1558">
                  <c:v>31029.357899999999</c:v>
                </c:pt>
                <c:pt idx="1559">
                  <c:v>31029.875</c:v>
                </c:pt>
                <c:pt idx="1560">
                  <c:v>31033.454000000002</c:v>
                </c:pt>
                <c:pt idx="1561">
                  <c:v>31040.483199999999</c:v>
                </c:pt>
                <c:pt idx="1562">
                  <c:v>31051.165700000001</c:v>
                </c:pt>
                <c:pt idx="1563">
                  <c:v>31066.615600000001</c:v>
                </c:pt>
                <c:pt idx="1564">
                  <c:v>31090.827099999999</c:v>
                </c:pt>
                <c:pt idx="1565">
                  <c:v>31125.087</c:v>
                </c:pt>
                <c:pt idx="1566">
                  <c:v>31158.863000000001</c:v>
                </c:pt>
                <c:pt idx="1567">
                  <c:v>31169.388999999999</c:v>
                </c:pt>
                <c:pt idx="1568">
                  <c:v>31145.734</c:v>
                </c:pt>
                <c:pt idx="1569">
                  <c:v>31111.045999999998</c:v>
                </c:pt>
                <c:pt idx="1570">
                  <c:v>31086.684300000001</c:v>
                </c:pt>
                <c:pt idx="1571">
                  <c:v>31077.471300000001</c:v>
                </c:pt>
                <c:pt idx="1572">
                  <c:v>31081.984400000001</c:v>
                </c:pt>
                <c:pt idx="1573">
                  <c:v>31095.466799999998</c:v>
                </c:pt>
                <c:pt idx="1574">
                  <c:v>31108.457999999999</c:v>
                </c:pt>
                <c:pt idx="1575">
                  <c:v>31113.686000000002</c:v>
                </c:pt>
                <c:pt idx="1576">
                  <c:v>31104.92</c:v>
                </c:pt>
                <c:pt idx="1577">
                  <c:v>31082.752700000001</c:v>
                </c:pt>
                <c:pt idx="1578">
                  <c:v>31060.766</c:v>
                </c:pt>
                <c:pt idx="1579">
                  <c:v>31045.5072</c:v>
                </c:pt>
                <c:pt idx="1580">
                  <c:v>31036.712100000001</c:v>
                </c:pt>
                <c:pt idx="1581">
                  <c:v>31032.775000000001</c:v>
                </c:pt>
                <c:pt idx="1582">
                  <c:v>31032.499599999999</c:v>
                </c:pt>
                <c:pt idx="1583">
                  <c:v>31035.735400000001</c:v>
                </c:pt>
                <c:pt idx="1584">
                  <c:v>31043.225900000001</c:v>
                </c:pt>
                <c:pt idx="1585">
                  <c:v>31055.5344</c:v>
                </c:pt>
                <c:pt idx="1586">
                  <c:v>31070.210200000001</c:v>
                </c:pt>
                <c:pt idx="1587">
                  <c:v>31079.501400000001</c:v>
                </c:pt>
                <c:pt idx="1588">
                  <c:v>31079.332600000002</c:v>
                </c:pt>
                <c:pt idx="1589">
                  <c:v>31073.125599999999</c:v>
                </c:pt>
                <c:pt idx="1590">
                  <c:v>31068.4051</c:v>
                </c:pt>
                <c:pt idx="1591">
                  <c:v>31071.952099999999</c:v>
                </c:pt>
                <c:pt idx="1592">
                  <c:v>31085.188200000001</c:v>
                </c:pt>
                <c:pt idx="1593">
                  <c:v>31104.327000000001</c:v>
                </c:pt>
                <c:pt idx="1594">
                  <c:v>31122.734</c:v>
                </c:pt>
                <c:pt idx="1595">
                  <c:v>31131.031999999999</c:v>
                </c:pt>
                <c:pt idx="1596">
                  <c:v>31116.742999999999</c:v>
                </c:pt>
                <c:pt idx="1597">
                  <c:v>31090.188699999999</c:v>
                </c:pt>
                <c:pt idx="1598">
                  <c:v>31068.868399999999</c:v>
                </c:pt>
                <c:pt idx="1599">
                  <c:v>31057.553</c:v>
                </c:pt>
                <c:pt idx="1600">
                  <c:v>31054.756700000002</c:v>
                </c:pt>
                <c:pt idx="1601">
                  <c:v>31056.682100000002</c:v>
                </c:pt>
                <c:pt idx="1602">
                  <c:v>31059.244900000002</c:v>
                </c:pt>
                <c:pt idx="1603">
                  <c:v>31063.848699999999</c:v>
                </c:pt>
                <c:pt idx="1604">
                  <c:v>31072.6041</c:v>
                </c:pt>
                <c:pt idx="1605">
                  <c:v>31080.351299999998</c:v>
                </c:pt>
                <c:pt idx="1606">
                  <c:v>31080.083699999999</c:v>
                </c:pt>
                <c:pt idx="1607">
                  <c:v>31073.440399999999</c:v>
                </c:pt>
                <c:pt idx="1608">
                  <c:v>31069.163499999999</c:v>
                </c:pt>
                <c:pt idx="1609">
                  <c:v>31073.699400000001</c:v>
                </c:pt>
                <c:pt idx="1610">
                  <c:v>31087.415799999999</c:v>
                </c:pt>
                <c:pt idx="1611">
                  <c:v>31102.2</c:v>
                </c:pt>
                <c:pt idx="1612">
                  <c:v>31104.723999999998</c:v>
                </c:pt>
                <c:pt idx="1613">
                  <c:v>31098.3567</c:v>
                </c:pt>
                <c:pt idx="1614">
                  <c:v>31092.930700000001</c:v>
                </c:pt>
                <c:pt idx="1615">
                  <c:v>31084.576700000001</c:v>
                </c:pt>
                <c:pt idx="1616">
                  <c:v>31071.9228</c:v>
                </c:pt>
                <c:pt idx="1617">
                  <c:v>31063.155200000001</c:v>
                </c:pt>
                <c:pt idx="1618">
                  <c:v>31062.8027</c:v>
                </c:pt>
                <c:pt idx="1619">
                  <c:v>31070.6381</c:v>
                </c:pt>
                <c:pt idx="1620">
                  <c:v>31081.570599999999</c:v>
                </c:pt>
                <c:pt idx="1621">
                  <c:v>31085.402699999999</c:v>
                </c:pt>
                <c:pt idx="1622">
                  <c:v>31082.555899999999</c:v>
                </c:pt>
                <c:pt idx="1623">
                  <c:v>31084.262900000002</c:v>
                </c:pt>
                <c:pt idx="1624">
                  <c:v>31093.529900000001</c:v>
                </c:pt>
                <c:pt idx="1625">
                  <c:v>31101.332999999999</c:v>
                </c:pt>
                <c:pt idx="1626">
                  <c:v>31093.776900000001</c:v>
                </c:pt>
                <c:pt idx="1627">
                  <c:v>31074.913799999998</c:v>
                </c:pt>
                <c:pt idx="1628">
                  <c:v>31058.3855</c:v>
                </c:pt>
                <c:pt idx="1629">
                  <c:v>31049.048500000001</c:v>
                </c:pt>
                <c:pt idx="1630">
                  <c:v>31046.785899999999</c:v>
                </c:pt>
                <c:pt idx="1631">
                  <c:v>31050.310700000002</c:v>
                </c:pt>
                <c:pt idx="1632">
                  <c:v>31057.534299999999</c:v>
                </c:pt>
                <c:pt idx="1633">
                  <c:v>31065.693899999998</c:v>
                </c:pt>
                <c:pt idx="1634">
                  <c:v>31071.147400000002</c:v>
                </c:pt>
                <c:pt idx="1635">
                  <c:v>31074.688600000001</c:v>
                </c:pt>
                <c:pt idx="1636">
                  <c:v>31084.896400000001</c:v>
                </c:pt>
                <c:pt idx="1637">
                  <c:v>31109.580999999998</c:v>
                </c:pt>
                <c:pt idx="1638">
                  <c:v>31151.347000000002</c:v>
                </c:pt>
                <c:pt idx="1639">
                  <c:v>31200.378000000001</c:v>
                </c:pt>
                <c:pt idx="1640">
                  <c:v>31220.583999999999</c:v>
                </c:pt>
                <c:pt idx="1641">
                  <c:v>31189.531999999999</c:v>
                </c:pt>
                <c:pt idx="1642">
                  <c:v>31140.718000000001</c:v>
                </c:pt>
                <c:pt idx="1643">
                  <c:v>31103.309000000001</c:v>
                </c:pt>
                <c:pt idx="1644">
                  <c:v>31080.462</c:v>
                </c:pt>
                <c:pt idx="1645">
                  <c:v>31065.428800000002</c:v>
                </c:pt>
                <c:pt idx="1646">
                  <c:v>31054.674999999999</c:v>
                </c:pt>
                <c:pt idx="1647">
                  <c:v>31049.529399999999</c:v>
                </c:pt>
                <c:pt idx="1648">
                  <c:v>31050.977699999999</c:v>
                </c:pt>
                <c:pt idx="1649">
                  <c:v>31059.091799999998</c:v>
                </c:pt>
                <c:pt idx="1650">
                  <c:v>31070.894700000001</c:v>
                </c:pt>
                <c:pt idx="1651">
                  <c:v>31076.887900000002</c:v>
                </c:pt>
                <c:pt idx="1652">
                  <c:v>31070.279399999999</c:v>
                </c:pt>
                <c:pt idx="1653">
                  <c:v>31057.570500000002</c:v>
                </c:pt>
                <c:pt idx="1654">
                  <c:v>31044.7523</c:v>
                </c:pt>
                <c:pt idx="1655">
                  <c:v>31035.133099999999</c:v>
                </c:pt>
                <c:pt idx="1656">
                  <c:v>31029.773300000001</c:v>
                </c:pt>
                <c:pt idx="1657">
                  <c:v>31027.979599999999</c:v>
                </c:pt>
                <c:pt idx="1658">
                  <c:v>31028.306499999999</c:v>
                </c:pt>
                <c:pt idx="1659">
                  <c:v>31028.5039</c:v>
                </c:pt>
                <c:pt idx="1660">
                  <c:v>31027.781299999999</c:v>
                </c:pt>
                <c:pt idx="1661">
                  <c:v>31027.9912</c:v>
                </c:pt>
                <c:pt idx="1662">
                  <c:v>31030.536</c:v>
                </c:pt>
                <c:pt idx="1663">
                  <c:v>31035.738700000002</c:v>
                </c:pt>
                <c:pt idx="1664">
                  <c:v>31043.178800000002</c:v>
                </c:pt>
                <c:pt idx="1665">
                  <c:v>31049.969499999999</c:v>
                </c:pt>
                <c:pt idx="1666">
                  <c:v>31053.756700000002</c:v>
                </c:pt>
                <c:pt idx="1667">
                  <c:v>31058.628499999999</c:v>
                </c:pt>
                <c:pt idx="1668">
                  <c:v>31066.321599999999</c:v>
                </c:pt>
                <c:pt idx="1669">
                  <c:v>31072.064299999998</c:v>
                </c:pt>
                <c:pt idx="1670">
                  <c:v>31075.748200000002</c:v>
                </c:pt>
                <c:pt idx="1671">
                  <c:v>31080.5661</c:v>
                </c:pt>
                <c:pt idx="1672">
                  <c:v>31080.815900000001</c:v>
                </c:pt>
                <c:pt idx="1673">
                  <c:v>31074.386999999999</c:v>
                </c:pt>
                <c:pt idx="1674">
                  <c:v>31071.360100000002</c:v>
                </c:pt>
                <c:pt idx="1675">
                  <c:v>31078.917600000001</c:v>
                </c:pt>
                <c:pt idx="1676">
                  <c:v>31097.597699999998</c:v>
                </c:pt>
                <c:pt idx="1677">
                  <c:v>31118.126</c:v>
                </c:pt>
                <c:pt idx="1678">
                  <c:v>31119.97</c:v>
                </c:pt>
                <c:pt idx="1679">
                  <c:v>31101.337</c:v>
                </c:pt>
                <c:pt idx="1680">
                  <c:v>31082.428100000001</c:v>
                </c:pt>
                <c:pt idx="1681">
                  <c:v>31071.775399999999</c:v>
                </c:pt>
                <c:pt idx="1682">
                  <c:v>31064.904699999999</c:v>
                </c:pt>
                <c:pt idx="1683">
                  <c:v>31054.5393</c:v>
                </c:pt>
                <c:pt idx="1684">
                  <c:v>31042.156200000001</c:v>
                </c:pt>
                <c:pt idx="1685">
                  <c:v>31032.247500000001</c:v>
                </c:pt>
                <c:pt idx="1686">
                  <c:v>31025.931400000001</c:v>
                </c:pt>
                <c:pt idx="1687">
                  <c:v>31022.477200000001</c:v>
                </c:pt>
                <c:pt idx="1688">
                  <c:v>31021.125400000001</c:v>
                </c:pt>
                <c:pt idx="1689">
                  <c:v>31021.276600000001</c:v>
                </c:pt>
                <c:pt idx="1690">
                  <c:v>31022.5635</c:v>
                </c:pt>
                <c:pt idx="1691">
                  <c:v>31024.400300000001</c:v>
                </c:pt>
                <c:pt idx="1692">
                  <c:v>31027.569899999999</c:v>
                </c:pt>
                <c:pt idx="1693">
                  <c:v>31033.710800000001</c:v>
                </c:pt>
                <c:pt idx="1694">
                  <c:v>31044.528600000001</c:v>
                </c:pt>
                <c:pt idx="1695">
                  <c:v>31060.362000000001</c:v>
                </c:pt>
                <c:pt idx="1696">
                  <c:v>31076.5419</c:v>
                </c:pt>
                <c:pt idx="1697">
                  <c:v>31081.2847</c:v>
                </c:pt>
                <c:pt idx="1698">
                  <c:v>31073.882600000001</c:v>
                </c:pt>
                <c:pt idx="1699">
                  <c:v>31065.8593</c:v>
                </c:pt>
                <c:pt idx="1700">
                  <c:v>31060.719700000001</c:v>
                </c:pt>
                <c:pt idx="1701">
                  <c:v>31056.517599999999</c:v>
                </c:pt>
                <c:pt idx="1702">
                  <c:v>31054.4185</c:v>
                </c:pt>
                <c:pt idx="1703">
                  <c:v>31058.052899999999</c:v>
                </c:pt>
                <c:pt idx="1704">
                  <c:v>31071.1947</c:v>
                </c:pt>
                <c:pt idx="1705">
                  <c:v>31096.622200000002</c:v>
                </c:pt>
                <c:pt idx="1706">
                  <c:v>31133.55</c:v>
                </c:pt>
                <c:pt idx="1707">
                  <c:v>31168.733</c:v>
                </c:pt>
                <c:pt idx="1708">
                  <c:v>31182.929</c:v>
                </c:pt>
                <c:pt idx="1709">
                  <c:v>31172.212</c:v>
                </c:pt>
                <c:pt idx="1710">
                  <c:v>31138.706999999999</c:v>
                </c:pt>
                <c:pt idx="1711">
                  <c:v>31100.527999999998</c:v>
                </c:pt>
                <c:pt idx="1712">
                  <c:v>31073.121500000001</c:v>
                </c:pt>
                <c:pt idx="1713">
                  <c:v>31057.889299999999</c:v>
                </c:pt>
                <c:pt idx="1714">
                  <c:v>31051.136200000001</c:v>
                </c:pt>
                <c:pt idx="1715">
                  <c:v>31046.141500000002</c:v>
                </c:pt>
                <c:pt idx="1716">
                  <c:v>31039.259900000001</c:v>
                </c:pt>
                <c:pt idx="1717">
                  <c:v>31032.7988</c:v>
                </c:pt>
                <c:pt idx="1718">
                  <c:v>31027.875499999998</c:v>
                </c:pt>
                <c:pt idx="1719">
                  <c:v>31023.257600000001</c:v>
                </c:pt>
                <c:pt idx="1720">
                  <c:v>31019.1234</c:v>
                </c:pt>
                <c:pt idx="1721">
                  <c:v>31016.1142</c:v>
                </c:pt>
                <c:pt idx="1722">
                  <c:v>31014.305499999999</c:v>
                </c:pt>
                <c:pt idx="1723">
                  <c:v>31013.5628</c:v>
                </c:pt>
                <c:pt idx="1724">
                  <c:v>31013.806</c:v>
                </c:pt>
                <c:pt idx="1725">
                  <c:v>31015.201700000001</c:v>
                </c:pt>
                <c:pt idx="1726">
                  <c:v>31017.598600000001</c:v>
                </c:pt>
                <c:pt idx="1727">
                  <c:v>31019.751799999998</c:v>
                </c:pt>
                <c:pt idx="1728">
                  <c:v>31019.4899</c:v>
                </c:pt>
                <c:pt idx="1729">
                  <c:v>31017.1643</c:v>
                </c:pt>
                <c:pt idx="1730">
                  <c:v>31015.032200000001</c:v>
                </c:pt>
                <c:pt idx="1731">
                  <c:v>31014.096699999998</c:v>
                </c:pt>
                <c:pt idx="1732">
                  <c:v>31014.595300000001</c:v>
                </c:pt>
                <c:pt idx="1733">
                  <c:v>31016.746999999999</c:v>
                </c:pt>
                <c:pt idx="1734">
                  <c:v>31020.973600000001</c:v>
                </c:pt>
                <c:pt idx="1735">
                  <c:v>31027.4951</c:v>
                </c:pt>
                <c:pt idx="1736">
                  <c:v>31034.8897</c:v>
                </c:pt>
                <c:pt idx="1737">
                  <c:v>31038.8518</c:v>
                </c:pt>
                <c:pt idx="1738">
                  <c:v>31036.5504</c:v>
                </c:pt>
                <c:pt idx="1739">
                  <c:v>31030.738799999999</c:v>
                </c:pt>
                <c:pt idx="1740">
                  <c:v>31025.934000000001</c:v>
                </c:pt>
                <c:pt idx="1741">
                  <c:v>31024.107599999999</c:v>
                </c:pt>
                <c:pt idx="1742">
                  <c:v>31025.322800000002</c:v>
                </c:pt>
                <c:pt idx="1743">
                  <c:v>31028.859899999999</c:v>
                </c:pt>
                <c:pt idx="1744">
                  <c:v>31033.115300000001</c:v>
                </c:pt>
                <c:pt idx="1745">
                  <c:v>31036.663700000001</c:v>
                </c:pt>
                <c:pt idx="1746">
                  <c:v>31039.172999999999</c:v>
                </c:pt>
                <c:pt idx="1747">
                  <c:v>31041.945899999999</c:v>
                </c:pt>
                <c:pt idx="1748">
                  <c:v>31049.100999999999</c:v>
                </c:pt>
                <c:pt idx="1749">
                  <c:v>31063.804599999999</c:v>
                </c:pt>
                <c:pt idx="1750">
                  <c:v>31086.059099999999</c:v>
                </c:pt>
                <c:pt idx="1751">
                  <c:v>31107.38</c:v>
                </c:pt>
                <c:pt idx="1752">
                  <c:v>31111.749</c:v>
                </c:pt>
                <c:pt idx="1753">
                  <c:v>31103.006000000001</c:v>
                </c:pt>
                <c:pt idx="1754">
                  <c:v>31095.7268</c:v>
                </c:pt>
                <c:pt idx="1755">
                  <c:v>31088.846000000001</c:v>
                </c:pt>
                <c:pt idx="1756">
                  <c:v>31078.824799999999</c:v>
                </c:pt>
                <c:pt idx="1757">
                  <c:v>31070.3485</c:v>
                </c:pt>
                <c:pt idx="1758">
                  <c:v>31066.024600000001</c:v>
                </c:pt>
                <c:pt idx="1759">
                  <c:v>31067.911599999999</c:v>
                </c:pt>
                <c:pt idx="1760">
                  <c:v>31079.0288</c:v>
                </c:pt>
                <c:pt idx="1761">
                  <c:v>31098.655500000001</c:v>
                </c:pt>
                <c:pt idx="1762">
                  <c:v>31119.075000000001</c:v>
                </c:pt>
                <c:pt idx="1763">
                  <c:v>31130.191999999999</c:v>
                </c:pt>
                <c:pt idx="1764">
                  <c:v>31125.476999999999</c:v>
                </c:pt>
                <c:pt idx="1765">
                  <c:v>31102.968000000001</c:v>
                </c:pt>
                <c:pt idx="1766">
                  <c:v>31077.033500000001</c:v>
                </c:pt>
                <c:pt idx="1767">
                  <c:v>31058.659599999999</c:v>
                </c:pt>
                <c:pt idx="1768">
                  <c:v>31049.053800000002</c:v>
                </c:pt>
                <c:pt idx="1769">
                  <c:v>31046.571499999998</c:v>
                </c:pt>
                <c:pt idx="1770">
                  <c:v>31050.061300000001</c:v>
                </c:pt>
                <c:pt idx="1771">
                  <c:v>31060.163799999998</c:v>
                </c:pt>
                <c:pt idx="1772">
                  <c:v>31078.510600000001</c:v>
                </c:pt>
                <c:pt idx="1773">
                  <c:v>31103.616000000002</c:v>
                </c:pt>
                <c:pt idx="1774">
                  <c:v>31126.893</c:v>
                </c:pt>
                <c:pt idx="1775">
                  <c:v>31136.113000000001</c:v>
                </c:pt>
                <c:pt idx="1776">
                  <c:v>31123.641</c:v>
                </c:pt>
                <c:pt idx="1777">
                  <c:v>31098.120800000001</c:v>
                </c:pt>
                <c:pt idx="1778">
                  <c:v>31076.451300000001</c:v>
                </c:pt>
                <c:pt idx="1779">
                  <c:v>31063.431100000002</c:v>
                </c:pt>
                <c:pt idx="1780">
                  <c:v>31057.2052</c:v>
                </c:pt>
                <c:pt idx="1781">
                  <c:v>31055.978800000001</c:v>
                </c:pt>
                <c:pt idx="1782">
                  <c:v>31054.9496</c:v>
                </c:pt>
                <c:pt idx="1783">
                  <c:v>31051.179700000001</c:v>
                </c:pt>
                <c:pt idx="1784">
                  <c:v>31048.911499999998</c:v>
                </c:pt>
                <c:pt idx="1785">
                  <c:v>31052.463299999999</c:v>
                </c:pt>
                <c:pt idx="1786">
                  <c:v>31062.784500000002</c:v>
                </c:pt>
                <c:pt idx="1787">
                  <c:v>31075.999</c:v>
                </c:pt>
                <c:pt idx="1788">
                  <c:v>31082.976999999999</c:v>
                </c:pt>
                <c:pt idx="1789">
                  <c:v>31082.664100000002</c:v>
                </c:pt>
                <c:pt idx="1790">
                  <c:v>31082.8387</c:v>
                </c:pt>
                <c:pt idx="1791">
                  <c:v>31081.667700000002</c:v>
                </c:pt>
                <c:pt idx="1792">
                  <c:v>31072.951400000002</c:v>
                </c:pt>
                <c:pt idx="1793">
                  <c:v>31059.7107</c:v>
                </c:pt>
                <c:pt idx="1794">
                  <c:v>31049.4359</c:v>
                </c:pt>
                <c:pt idx="1795">
                  <c:v>31046.001199999999</c:v>
                </c:pt>
                <c:pt idx="1796">
                  <c:v>31049.5982</c:v>
                </c:pt>
                <c:pt idx="1797">
                  <c:v>31057.313300000002</c:v>
                </c:pt>
                <c:pt idx="1798">
                  <c:v>31060.648099999999</c:v>
                </c:pt>
                <c:pt idx="1799">
                  <c:v>31053.256300000001</c:v>
                </c:pt>
                <c:pt idx="1800">
                  <c:v>31041.7716</c:v>
                </c:pt>
                <c:pt idx="1801">
                  <c:v>31032.842100000002</c:v>
                </c:pt>
                <c:pt idx="1802">
                  <c:v>31028.1774</c:v>
                </c:pt>
                <c:pt idx="1803">
                  <c:v>31027.554899999999</c:v>
                </c:pt>
                <c:pt idx="1804">
                  <c:v>31029.917300000001</c:v>
                </c:pt>
                <c:pt idx="1805">
                  <c:v>31032.460899999998</c:v>
                </c:pt>
                <c:pt idx="1806">
                  <c:v>31031.325000000001</c:v>
                </c:pt>
                <c:pt idx="1807">
                  <c:v>31027.564299999998</c:v>
                </c:pt>
                <c:pt idx="1808">
                  <c:v>31024.7255</c:v>
                </c:pt>
                <c:pt idx="1809">
                  <c:v>31023.677100000001</c:v>
                </c:pt>
                <c:pt idx="1810">
                  <c:v>31023.552599999999</c:v>
                </c:pt>
                <c:pt idx="1811">
                  <c:v>31024.2598</c:v>
                </c:pt>
                <c:pt idx="1812">
                  <c:v>31027.011200000001</c:v>
                </c:pt>
                <c:pt idx="1813">
                  <c:v>31032.4221</c:v>
                </c:pt>
                <c:pt idx="1814">
                  <c:v>31038.512999999999</c:v>
                </c:pt>
                <c:pt idx="1815">
                  <c:v>31040.245699999999</c:v>
                </c:pt>
                <c:pt idx="1816">
                  <c:v>31036.538100000002</c:v>
                </c:pt>
                <c:pt idx="1817">
                  <c:v>31031.954000000002</c:v>
                </c:pt>
                <c:pt idx="1818">
                  <c:v>31029.4948</c:v>
                </c:pt>
                <c:pt idx="1819">
                  <c:v>31030.153600000001</c:v>
                </c:pt>
                <c:pt idx="1820">
                  <c:v>31034.631399999998</c:v>
                </c:pt>
                <c:pt idx="1821">
                  <c:v>31043.469099999998</c:v>
                </c:pt>
                <c:pt idx="1822">
                  <c:v>31056.033500000001</c:v>
                </c:pt>
                <c:pt idx="1823">
                  <c:v>31068.504799999999</c:v>
                </c:pt>
                <c:pt idx="1824">
                  <c:v>31078.465400000001</c:v>
                </c:pt>
                <c:pt idx="1825">
                  <c:v>31093.371299999999</c:v>
                </c:pt>
                <c:pt idx="1826">
                  <c:v>31119.203000000001</c:v>
                </c:pt>
                <c:pt idx="1827">
                  <c:v>31147.838</c:v>
                </c:pt>
                <c:pt idx="1828">
                  <c:v>31157.284</c:v>
                </c:pt>
                <c:pt idx="1829">
                  <c:v>31139.864000000001</c:v>
                </c:pt>
                <c:pt idx="1830">
                  <c:v>31107.245999999999</c:v>
                </c:pt>
                <c:pt idx="1831">
                  <c:v>31076.547399999999</c:v>
                </c:pt>
                <c:pt idx="1832">
                  <c:v>31055.467499999999</c:v>
                </c:pt>
                <c:pt idx="1833">
                  <c:v>31042.953399999999</c:v>
                </c:pt>
                <c:pt idx="1834">
                  <c:v>31036.277699999999</c:v>
                </c:pt>
                <c:pt idx="1835">
                  <c:v>31032.949100000002</c:v>
                </c:pt>
                <c:pt idx="1836">
                  <c:v>31031.2012</c:v>
                </c:pt>
                <c:pt idx="1837">
                  <c:v>31031.0789</c:v>
                </c:pt>
                <c:pt idx="1838">
                  <c:v>31033.820500000002</c:v>
                </c:pt>
                <c:pt idx="1839">
                  <c:v>31039.957299999998</c:v>
                </c:pt>
                <c:pt idx="1840">
                  <c:v>31048.8341</c:v>
                </c:pt>
                <c:pt idx="1841">
                  <c:v>31057.7065</c:v>
                </c:pt>
                <c:pt idx="1842">
                  <c:v>31067.063900000001</c:v>
                </c:pt>
                <c:pt idx="1843">
                  <c:v>31081.667300000001</c:v>
                </c:pt>
                <c:pt idx="1844">
                  <c:v>31099.660899999999</c:v>
                </c:pt>
                <c:pt idx="1845">
                  <c:v>31106.6</c:v>
                </c:pt>
                <c:pt idx="1846">
                  <c:v>31092.6888</c:v>
                </c:pt>
                <c:pt idx="1847">
                  <c:v>31071.8233</c:v>
                </c:pt>
                <c:pt idx="1848">
                  <c:v>31057.060399999998</c:v>
                </c:pt>
                <c:pt idx="1849">
                  <c:v>31051.079600000001</c:v>
                </c:pt>
                <c:pt idx="1850">
                  <c:v>31053.235100000002</c:v>
                </c:pt>
                <c:pt idx="1851">
                  <c:v>31062.0605</c:v>
                </c:pt>
                <c:pt idx="1852">
                  <c:v>31073.384600000001</c:v>
                </c:pt>
                <c:pt idx="1853">
                  <c:v>31078.834500000001</c:v>
                </c:pt>
                <c:pt idx="1854">
                  <c:v>31077.317599999998</c:v>
                </c:pt>
                <c:pt idx="1855">
                  <c:v>31079.628799999999</c:v>
                </c:pt>
                <c:pt idx="1856">
                  <c:v>31093.033500000001</c:v>
                </c:pt>
                <c:pt idx="1857">
                  <c:v>31116.675999999999</c:v>
                </c:pt>
                <c:pt idx="1858">
                  <c:v>31137.531999999999</c:v>
                </c:pt>
                <c:pt idx="1859">
                  <c:v>31140.477999999999</c:v>
                </c:pt>
                <c:pt idx="1860">
                  <c:v>31136.87</c:v>
                </c:pt>
                <c:pt idx="1861">
                  <c:v>31140.583999999999</c:v>
                </c:pt>
                <c:pt idx="1862">
                  <c:v>31142.751</c:v>
                </c:pt>
                <c:pt idx="1863">
                  <c:v>31126.264999999999</c:v>
                </c:pt>
                <c:pt idx="1864">
                  <c:v>31095.945199999998</c:v>
                </c:pt>
                <c:pt idx="1865">
                  <c:v>31069.343499999999</c:v>
                </c:pt>
                <c:pt idx="1866">
                  <c:v>31052.4123</c:v>
                </c:pt>
                <c:pt idx="1867">
                  <c:v>31043.797999999999</c:v>
                </c:pt>
                <c:pt idx="1868">
                  <c:v>31039.955999999998</c:v>
                </c:pt>
                <c:pt idx="1869">
                  <c:v>31037.042399999998</c:v>
                </c:pt>
                <c:pt idx="1870">
                  <c:v>31033.116300000002</c:v>
                </c:pt>
                <c:pt idx="1871">
                  <c:v>31027.7932</c:v>
                </c:pt>
                <c:pt idx="1872">
                  <c:v>31022.7631</c:v>
                </c:pt>
                <c:pt idx="1873">
                  <c:v>31019.3207</c:v>
                </c:pt>
                <c:pt idx="1874">
                  <c:v>31017.567500000001</c:v>
                </c:pt>
                <c:pt idx="1875">
                  <c:v>31017.2111</c:v>
                </c:pt>
                <c:pt idx="1876">
                  <c:v>31017.982800000002</c:v>
                </c:pt>
                <c:pt idx="1877">
                  <c:v>31019.8688</c:v>
                </c:pt>
                <c:pt idx="1878">
                  <c:v>31022.717199999999</c:v>
                </c:pt>
                <c:pt idx="1879">
                  <c:v>31025.344499999999</c:v>
                </c:pt>
                <c:pt idx="1880">
                  <c:v>31027.0203</c:v>
                </c:pt>
                <c:pt idx="1881">
                  <c:v>31029.255099999998</c:v>
                </c:pt>
                <c:pt idx="1882">
                  <c:v>31034.573100000001</c:v>
                </c:pt>
                <c:pt idx="1883">
                  <c:v>31043.635300000002</c:v>
                </c:pt>
                <c:pt idx="1884">
                  <c:v>31052.587800000001</c:v>
                </c:pt>
                <c:pt idx="1885">
                  <c:v>31053.389899999998</c:v>
                </c:pt>
                <c:pt idx="1886">
                  <c:v>31046.697400000001</c:v>
                </c:pt>
                <c:pt idx="1887">
                  <c:v>31039.734199999999</c:v>
                </c:pt>
                <c:pt idx="1888">
                  <c:v>31034.737000000001</c:v>
                </c:pt>
                <c:pt idx="1889">
                  <c:v>31032.746500000001</c:v>
                </c:pt>
                <c:pt idx="1890">
                  <c:v>31035.529699999999</c:v>
                </c:pt>
                <c:pt idx="1891">
                  <c:v>31043.562600000001</c:v>
                </c:pt>
                <c:pt idx="1892">
                  <c:v>31054.619500000001</c:v>
                </c:pt>
                <c:pt idx="1893">
                  <c:v>31060.8763</c:v>
                </c:pt>
                <c:pt idx="1894">
                  <c:v>31057.226299999998</c:v>
                </c:pt>
                <c:pt idx="1895">
                  <c:v>31049.983400000001</c:v>
                </c:pt>
                <c:pt idx="1896">
                  <c:v>31042.4411</c:v>
                </c:pt>
                <c:pt idx="1897">
                  <c:v>31033.812900000001</c:v>
                </c:pt>
                <c:pt idx="1898">
                  <c:v>31026.332699999999</c:v>
                </c:pt>
                <c:pt idx="1899">
                  <c:v>31021.768700000001</c:v>
                </c:pt>
                <c:pt idx="1900">
                  <c:v>31020.079900000001</c:v>
                </c:pt>
                <c:pt idx="1901">
                  <c:v>31020.609100000001</c:v>
                </c:pt>
                <c:pt idx="1902">
                  <c:v>31022.2814</c:v>
                </c:pt>
                <c:pt idx="1903">
                  <c:v>31022.9463</c:v>
                </c:pt>
                <c:pt idx="1904">
                  <c:v>31021.651900000001</c:v>
                </c:pt>
                <c:pt idx="1905">
                  <c:v>31020.381399999998</c:v>
                </c:pt>
                <c:pt idx="1906">
                  <c:v>31020.768499999998</c:v>
                </c:pt>
                <c:pt idx="1907">
                  <c:v>31023.647700000001</c:v>
                </c:pt>
                <c:pt idx="1908">
                  <c:v>31029.398799999999</c:v>
                </c:pt>
                <c:pt idx="1909">
                  <c:v>31037.053199999998</c:v>
                </c:pt>
                <c:pt idx="1910">
                  <c:v>31043.086899999998</c:v>
                </c:pt>
                <c:pt idx="1911">
                  <c:v>31044.946499999998</c:v>
                </c:pt>
                <c:pt idx="1912">
                  <c:v>31047.213</c:v>
                </c:pt>
                <c:pt idx="1913">
                  <c:v>31053.495699999999</c:v>
                </c:pt>
                <c:pt idx="1914">
                  <c:v>31061.850399999999</c:v>
                </c:pt>
                <c:pt idx="1915">
                  <c:v>31066.932799999999</c:v>
                </c:pt>
                <c:pt idx="1916">
                  <c:v>31065.393100000001</c:v>
                </c:pt>
                <c:pt idx="1917">
                  <c:v>31061.319800000001</c:v>
                </c:pt>
                <c:pt idx="1918">
                  <c:v>31062.5026</c:v>
                </c:pt>
                <c:pt idx="1919">
                  <c:v>31070.834900000002</c:v>
                </c:pt>
                <c:pt idx="1920">
                  <c:v>31080.801500000001</c:v>
                </c:pt>
                <c:pt idx="1921">
                  <c:v>31085.098300000001</c:v>
                </c:pt>
                <c:pt idx="1922">
                  <c:v>31078.697700000001</c:v>
                </c:pt>
                <c:pt idx="1923">
                  <c:v>31065.297600000002</c:v>
                </c:pt>
                <c:pt idx="1924">
                  <c:v>31055.3969</c:v>
                </c:pt>
                <c:pt idx="1925">
                  <c:v>31053.122200000002</c:v>
                </c:pt>
                <c:pt idx="1926">
                  <c:v>31056.6286</c:v>
                </c:pt>
                <c:pt idx="1927">
                  <c:v>31059.167799999999</c:v>
                </c:pt>
                <c:pt idx="1928">
                  <c:v>31057.183700000001</c:v>
                </c:pt>
                <c:pt idx="1929">
                  <c:v>31056.058300000001</c:v>
                </c:pt>
                <c:pt idx="1930">
                  <c:v>31058.562999999998</c:v>
                </c:pt>
                <c:pt idx="1931">
                  <c:v>31059.7821</c:v>
                </c:pt>
                <c:pt idx="1932">
                  <c:v>31055.168699999998</c:v>
                </c:pt>
                <c:pt idx="1933">
                  <c:v>31049.779600000002</c:v>
                </c:pt>
                <c:pt idx="1934">
                  <c:v>31049.220300000001</c:v>
                </c:pt>
                <c:pt idx="1935">
                  <c:v>31052.933199999999</c:v>
                </c:pt>
                <c:pt idx="1936">
                  <c:v>31054.856599999999</c:v>
                </c:pt>
                <c:pt idx="1937">
                  <c:v>31051.690900000001</c:v>
                </c:pt>
                <c:pt idx="1938">
                  <c:v>31047.2078</c:v>
                </c:pt>
                <c:pt idx="1939">
                  <c:v>31041.302599999999</c:v>
                </c:pt>
                <c:pt idx="1940">
                  <c:v>31034.275900000001</c:v>
                </c:pt>
                <c:pt idx="1941">
                  <c:v>31029.394</c:v>
                </c:pt>
                <c:pt idx="1942">
                  <c:v>31027.922600000002</c:v>
                </c:pt>
                <c:pt idx="1943">
                  <c:v>31028.848399999999</c:v>
                </c:pt>
                <c:pt idx="1944">
                  <c:v>31029.2605</c:v>
                </c:pt>
                <c:pt idx="1945">
                  <c:v>31027.969400000002</c:v>
                </c:pt>
                <c:pt idx="1946">
                  <c:v>31027.300299999999</c:v>
                </c:pt>
                <c:pt idx="1947">
                  <c:v>31028.205000000002</c:v>
                </c:pt>
                <c:pt idx="1948">
                  <c:v>31028.486000000001</c:v>
                </c:pt>
                <c:pt idx="1949">
                  <c:v>31026.250199999999</c:v>
                </c:pt>
                <c:pt idx="1950">
                  <c:v>31023.602699999999</c:v>
                </c:pt>
                <c:pt idx="1951">
                  <c:v>31022.697899999999</c:v>
                </c:pt>
                <c:pt idx="1952">
                  <c:v>31024.226200000001</c:v>
                </c:pt>
                <c:pt idx="1953">
                  <c:v>31028.4323</c:v>
                </c:pt>
                <c:pt idx="1954">
                  <c:v>31035.2048</c:v>
                </c:pt>
                <c:pt idx="1955">
                  <c:v>31042.670300000002</c:v>
                </c:pt>
                <c:pt idx="1956">
                  <c:v>31048.059399999998</c:v>
                </c:pt>
                <c:pt idx="1957">
                  <c:v>31054.1636</c:v>
                </c:pt>
                <c:pt idx="1958">
                  <c:v>31066.977999999999</c:v>
                </c:pt>
                <c:pt idx="1959">
                  <c:v>31089.137500000001</c:v>
                </c:pt>
                <c:pt idx="1960">
                  <c:v>31115.271000000001</c:v>
                </c:pt>
                <c:pt idx="1961">
                  <c:v>31127.66</c:v>
                </c:pt>
                <c:pt idx="1962">
                  <c:v>31120.072</c:v>
                </c:pt>
                <c:pt idx="1963">
                  <c:v>31109.523000000001</c:v>
                </c:pt>
                <c:pt idx="1964">
                  <c:v>31102.422999999999</c:v>
                </c:pt>
                <c:pt idx="1965">
                  <c:v>31091.385399999999</c:v>
                </c:pt>
                <c:pt idx="1966">
                  <c:v>31074.995999999999</c:v>
                </c:pt>
                <c:pt idx="1967">
                  <c:v>31061.742600000001</c:v>
                </c:pt>
                <c:pt idx="1968">
                  <c:v>31056.3586</c:v>
                </c:pt>
                <c:pt idx="1969">
                  <c:v>31058.222399999999</c:v>
                </c:pt>
                <c:pt idx="1970">
                  <c:v>31062.992300000002</c:v>
                </c:pt>
                <c:pt idx="1971">
                  <c:v>31064.267899999999</c:v>
                </c:pt>
                <c:pt idx="1972">
                  <c:v>31060.216499999999</c:v>
                </c:pt>
                <c:pt idx="1973">
                  <c:v>31052.705099999999</c:v>
                </c:pt>
                <c:pt idx="1974">
                  <c:v>31046.046200000001</c:v>
                </c:pt>
                <c:pt idx="1975">
                  <c:v>31043.74</c:v>
                </c:pt>
                <c:pt idx="1976">
                  <c:v>31046.363399999998</c:v>
                </c:pt>
                <c:pt idx="1977">
                  <c:v>31053.569200000002</c:v>
                </c:pt>
                <c:pt idx="1978">
                  <c:v>31065.329600000001</c:v>
                </c:pt>
                <c:pt idx="1979">
                  <c:v>31084.6793</c:v>
                </c:pt>
                <c:pt idx="1980">
                  <c:v>31114.239000000001</c:v>
                </c:pt>
                <c:pt idx="1981">
                  <c:v>31148.772000000001</c:v>
                </c:pt>
                <c:pt idx="1982">
                  <c:v>31173.556</c:v>
                </c:pt>
                <c:pt idx="1983">
                  <c:v>31174.23</c:v>
                </c:pt>
                <c:pt idx="1984">
                  <c:v>31153.428</c:v>
                </c:pt>
                <c:pt idx="1985">
                  <c:v>31131.582999999999</c:v>
                </c:pt>
                <c:pt idx="1986">
                  <c:v>31113.297999999999</c:v>
                </c:pt>
                <c:pt idx="1987">
                  <c:v>31092.755300000001</c:v>
                </c:pt>
                <c:pt idx="1988">
                  <c:v>31074.652699999999</c:v>
                </c:pt>
                <c:pt idx="1989">
                  <c:v>31062.853500000001</c:v>
                </c:pt>
                <c:pt idx="1990">
                  <c:v>31057.342199999999</c:v>
                </c:pt>
                <c:pt idx="1991">
                  <c:v>31059.050299999999</c:v>
                </c:pt>
                <c:pt idx="1992">
                  <c:v>31068.625800000002</c:v>
                </c:pt>
                <c:pt idx="1993">
                  <c:v>31083.534199999998</c:v>
                </c:pt>
                <c:pt idx="1994">
                  <c:v>31094.485400000001</c:v>
                </c:pt>
                <c:pt idx="1995">
                  <c:v>31095.961200000002</c:v>
                </c:pt>
                <c:pt idx="1996">
                  <c:v>31097.6057</c:v>
                </c:pt>
                <c:pt idx="1997">
                  <c:v>31103.302</c:v>
                </c:pt>
                <c:pt idx="1998">
                  <c:v>31102.383000000002</c:v>
                </c:pt>
                <c:pt idx="1999">
                  <c:v>31086.495200000001</c:v>
                </c:pt>
                <c:pt idx="2000">
                  <c:v>31065.330999999998</c:v>
                </c:pt>
                <c:pt idx="2001">
                  <c:v>31049.439299999998</c:v>
                </c:pt>
                <c:pt idx="2002">
                  <c:v>31040.946100000001</c:v>
                </c:pt>
                <c:pt idx="2003">
                  <c:v>31038.698899999999</c:v>
                </c:pt>
                <c:pt idx="2004">
                  <c:v>31040.760600000001</c:v>
                </c:pt>
                <c:pt idx="2005">
                  <c:v>31042.962200000002</c:v>
                </c:pt>
                <c:pt idx="2006">
                  <c:v>31040.052299999999</c:v>
                </c:pt>
                <c:pt idx="2007">
                  <c:v>31033.6708</c:v>
                </c:pt>
                <c:pt idx="2008">
                  <c:v>31028.4856</c:v>
                </c:pt>
                <c:pt idx="2009">
                  <c:v>31026.079099999999</c:v>
                </c:pt>
                <c:pt idx="2010">
                  <c:v>31026.7824</c:v>
                </c:pt>
                <c:pt idx="2011">
                  <c:v>31030.766100000001</c:v>
                </c:pt>
                <c:pt idx="2012">
                  <c:v>31038.230800000001</c:v>
                </c:pt>
                <c:pt idx="2013">
                  <c:v>31047.892</c:v>
                </c:pt>
                <c:pt idx="2014">
                  <c:v>31056.717799999999</c:v>
                </c:pt>
                <c:pt idx="2015">
                  <c:v>31063.597600000001</c:v>
                </c:pt>
                <c:pt idx="2016">
                  <c:v>31065.8858</c:v>
                </c:pt>
                <c:pt idx="2017">
                  <c:v>31061.702600000001</c:v>
                </c:pt>
                <c:pt idx="2018">
                  <c:v>31058.151699999999</c:v>
                </c:pt>
                <c:pt idx="2019">
                  <c:v>31059.294699999999</c:v>
                </c:pt>
                <c:pt idx="2020">
                  <c:v>31061.572800000002</c:v>
                </c:pt>
                <c:pt idx="2021">
                  <c:v>31060.419699999999</c:v>
                </c:pt>
                <c:pt idx="2022">
                  <c:v>31055.882699999998</c:v>
                </c:pt>
                <c:pt idx="2023">
                  <c:v>31050.660500000002</c:v>
                </c:pt>
                <c:pt idx="2024">
                  <c:v>31049.440900000001</c:v>
                </c:pt>
                <c:pt idx="2025">
                  <c:v>31054.5406</c:v>
                </c:pt>
                <c:pt idx="2026">
                  <c:v>31064.736000000001</c:v>
                </c:pt>
                <c:pt idx="2027">
                  <c:v>31074.5088</c:v>
                </c:pt>
                <c:pt idx="2028">
                  <c:v>31081.308799999999</c:v>
                </c:pt>
                <c:pt idx="2029">
                  <c:v>31090.788199999999</c:v>
                </c:pt>
                <c:pt idx="2030">
                  <c:v>31102.137999999999</c:v>
                </c:pt>
                <c:pt idx="2031">
                  <c:v>31105.853999999999</c:v>
                </c:pt>
                <c:pt idx="2032">
                  <c:v>31100.103999999999</c:v>
                </c:pt>
                <c:pt idx="2033">
                  <c:v>31096.474699999999</c:v>
                </c:pt>
                <c:pt idx="2034">
                  <c:v>31102.062999999998</c:v>
                </c:pt>
                <c:pt idx="2035">
                  <c:v>31109.42</c:v>
                </c:pt>
                <c:pt idx="2036">
                  <c:v>31101.728999999999</c:v>
                </c:pt>
                <c:pt idx="2037">
                  <c:v>31081.056799999998</c:v>
                </c:pt>
                <c:pt idx="2038">
                  <c:v>31061.5573</c:v>
                </c:pt>
                <c:pt idx="2039">
                  <c:v>31048.012200000001</c:v>
                </c:pt>
                <c:pt idx="2040">
                  <c:v>31040.424299999999</c:v>
                </c:pt>
                <c:pt idx="2041">
                  <c:v>31038.1924</c:v>
                </c:pt>
                <c:pt idx="2042">
                  <c:v>31040.775699999998</c:v>
                </c:pt>
                <c:pt idx="2043">
                  <c:v>31047.983700000001</c:v>
                </c:pt>
                <c:pt idx="2044">
                  <c:v>31060.281200000001</c:v>
                </c:pt>
                <c:pt idx="2045">
                  <c:v>31079.2585</c:v>
                </c:pt>
                <c:pt idx="2046">
                  <c:v>31102.386999999999</c:v>
                </c:pt>
                <c:pt idx="2047">
                  <c:v>31115.811000000002</c:v>
                </c:pt>
                <c:pt idx="2048">
                  <c:v>31105.609</c:v>
                </c:pt>
                <c:pt idx="2049">
                  <c:v>31083.353899999998</c:v>
                </c:pt>
                <c:pt idx="2050">
                  <c:v>31066.270799999998</c:v>
                </c:pt>
                <c:pt idx="2051">
                  <c:v>31058.808700000001</c:v>
                </c:pt>
                <c:pt idx="2052">
                  <c:v>31057.854500000001</c:v>
                </c:pt>
                <c:pt idx="2053">
                  <c:v>31055.860499999999</c:v>
                </c:pt>
                <c:pt idx="2054">
                  <c:v>31049.167700000002</c:v>
                </c:pt>
                <c:pt idx="2055">
                  <c:v>31041.382300000001</c:v>
                </c:pt>
                <c:pt idx="2056">
                  <c:v>31035.8521</c:v>
                </c:pt>
                <c:pt idx="2057">
                  <c:v>31034.291799999999</c:v>
                </c:pt>
                <c:pt idx="2058">
                  <c:v>31036.744900000002</c:v>
                </c:pt>
                <c:pt idx="2059">
                  <c:v>31042.106899999999</c:v>
                </c:pt>
                <c:pt idx="2060">
                  <c:v>31048.485000000001</c:v>
                </c:pt>
                <c:pt idx="2061">
                  <c:v>31056.887200000001</c:v>
                </c:pt>
                <c:pt idx="2062">
                  <c:v>31069.845799999999</c:v>
                </c:pt>
                <c:pt idx="2063">
                  <c:v>31082.469099999998</c:v>
                </c:pt>
                <c:pt idx="2064">
                  <c:v>31081.858</c:v>
                </c:pt>
                <c:pt idx="2065">
                  <c:v>31068.775799999999</c:v>
                </c:pt>
                <c:pt idx="2066">
                  <c:v>31056.731500000002</c:v>
                </c:pt>
                <c:pt idx="2067">
                  <c:v>31051.9725</c:v>
                </c:pt>
                <c:pt idx="2068">
                  <c:v>31054.5556</c:v>
                </c:pt>
                <c:pt idx="2069">
                  <c:v>31060.9676</c:v>
                </c:pt>
                <c:pt idx="2070">
                  <c:v>31066.321199999998</c:v>
                </c:pt>
                <c:pt idx="2071">
                  <c:v>31066.6162</c:v>
                </c:pt>
                <c:pt idx="2072">
                  <c:v>31064.047999999999</c:v>
                </c:pt>
                <c:pt idx="2073">
                  <c:v>31066.5969</c:v>
                </c:pt>
                <c:pt idx="2074">
                  <c:v>31077.445</c:v>
                </c:pt>
                <c:pt idx="2075">
                  <c:v>31091.0422</c:v>
                </c:pt>
                <c:pt idx="2076">
                  <c:v>31093.404999999999</c:v>
                </c:pt>
                <c:pt idx="2077">
                  <c:v>31083.273799999999</c:v>
                </c:pt>
                <c:pt idx="2078">
                  <c:v>31073.97</c:v>
                </c:pt>
                <c:pt idx="2079">
                  <c:v>31070.4238</c:v>
                </c:pt>
                <c:pt idx="2080">
                  <c:v>31070.409199999998</c:v>
                </c:pt>
                <c:pt idx="2081">
                  <c:v>31069.784</c:v>
                </c:pt>
                <c:pt idx="2082">
                  <c:v>31067.0435</c:v>
                </c:pt>
                <c:pt idx="2083">
                  <c:v>31065.941999999999</c:v>
                </c:pt>
                <c:pt idx="2084">
                  <c:v>31065.114300000001</c:v>
                </c:pt>
                <c:pt idx="2085">
                  <c:v>31060.080399999999</c:v>
                </c:pt>
                <c:pt idx="2086">
                  <c:v>31053.535599999999</c:v>
                </c:pt>
                <c:pt idx="2087">
                  <c:v>31047.329600000001</c:v>
                </c:pt>
                <c:pt idx="2088">
                  <c:v>31042.117999999999</c:v>
                </c:pt>
                <c:pt idx="2089">
                  <c:v>31040.8806</c:v>
                </c:pt>
                <c:pt idx="2090">
                  <c:v>31044.680199999999</c:v>
                </c:pt>
                <c:pt idx="2091">
                  <c:v>31050.393100000001</c:v>
                </c:pt>
                <c:pt idx="2092">
                  <c:v>31050.7212</c:v>
                </c:pt>
                <c:pt idx="2093">
                  <c:v>31044.2124</c:v>
                </c:pt>
                <c:pt idx="2094">
                  <c:v>31037.429700000001</c:v>
                </c:pt>
                <c:pt idx="2095">
                  <c:v>31032.960899999998</c:v>
                </c:pt>
                <c:pt idx="2096">
                  <c:v>31029.709299999999</c:v>
                </c:pt>
                <c:pt idx="2097">
                  <c:v>31027.629099999998</c:v>
                </c:pt>
                <c:pt idx="2098">
                  <c:v>31028.224600000001</c:v>
                </c:pt>
                <c:pt idx="2099">
                  <c:v>31032.277099999999</c:v>
                </c:pt>
                <c:pt idx="2100">
                  <c:v>31038.656800000001</c:v>
                </c:pt>
                <c:pt idx="2101">
                  <c:v>31042.604299999999</c:v>
                </c:pt>
                <c:pt idx="2102">
                  <c:v>31039.838800000001</c:v>
                </c:pt>
                <c:pt idx="2103">
                  <c:v>31034.235700000001</c:v>
                </c:pt>
                <c:pt idx="2104">
                  <c:v>31030.592700000001</c:v>
                </c:pt>
                <c:pt idx="2105">
                  <c:v>31030.937999999998</c:v>
                </c:pt>
                <c:pt idx="2106">
                  <c:v>31035.523700000002</c:v>
                </c:pt>
                <c:pt idx="2107">
                  <c:v>31042.690299999998</c:v>
                </c:pt>
                <c:pt idx="2108">
                  <c:v>31047.5432</c:v>
                </c:pt>
                <c:pt idx="2109">
                  <c:v>31047.661</c:v>
                </c:pt>
                <c:pt idx="2110">
                  <c:v>31047.918300000001</c:v>
                </c:pt>
                <c:pt idx="2111">
                  <c:v>31050.0455</c:v>
                </c:pt>
                <c:pt idx="2112">
                  <c:v>31050.571</c:v>
                </c:pt>
                <c:pt idx="2113">
                  <c:v>31049.370299999999</c:v>
                </c:pt>
                <c:pt idx="2114">
                  <c:v>31051.822</c:v>
                </c:pt>
                <c:pt idx="2115">
                  <c:v>31061.0923</c:v>
                </c:pt>
                <c:pt idx="2116">
                  <c:v>31075.1476</c:v>
                </c:pt>
                <c:pt idx="2117">
                  <c:v>31087.7844</c:v>
                </c:pt>
                <c:pt idx="2118">
                  <c:v>31093.0386</c:v>
                </c:pt>
                <c:pt idx="2119">
                  <c:v>31085.253199999999</c:v>
                </c:pt>
                <c:pt idx="2120">
                  <c:v>31067.6816</c:v>
                </c:pt>
                <c:pt idx="2121">
                  <c:v>31052.214100000001</c:v>
                </c:pt>
                <c:pt idx="2122">
                  <c:v>31043.917300000001</c:v>
                </c:pt>
                <c:pt idx="2123">
                  <c:v>31041.3174</c:v>
                </c:pt>
                <c:pt idx="2124">
                  <c:v>31040.698499999999</c:v>
                </c:pt>
                <c:pt idx="2125">
                  <c:v>31040.713400000001</c:v>
                </c:pt>
                <c:pt idx="2126">
                  <c:v>31041.453600000001</c:v>
                </c:pt>
                <c:pt idx="2127">
                  <c:v>31039.73</c:v>
                </c:pt>
                <c:pt idx="2128">
                  <c:v>31034.767199999998</c:v>
                </c:pt>
                <c:pt idx="2129">
                  <c:v>31030.002199999999</c:v>
                </c:pt>
                <c:pt idx="2130">
                  <c:v>31028.0386</c:v>
                </c:pt>
                <c:pt idx="2131">
                  <c:v>31028.5216</c:v>
                </c:pt>
                <c:pt idx="2132">
                  <c:v>31028.2</c:v>
                </c:pt>
                <c:pt idx="2133">
                  <c:v>31024.9041</c:v>
                </c:pt>
                <c:pt idx="2134">
                  <c:v>31020.772700000001</c:v>
                </c:pt>
                <c:pt idx="2135">
                  <c:v>31017.3354</c:v>
                </c:pt>
                <c:pt idx="2136">
                  <c:v>31014.891800000001</c:v>
                </c:pt>
                <c:pt idx="2137">
                  <c:v>31013.773399999998</c:v>
                </c:pt>
                <c:pt idx="2138">
                  <c:v>31014.055499999999</c:v>
                </c:pt>
                <c:pt idx="2139">
                  <c:v>31016.132799999999</c:v>
                </c:pt>
                <c:pt idx="2140">
                  <c:v>31020.396199999999</c:v>
                </c:pt>
                <c:pt idx="2141">
                  <c:v>31027.106299999999</c:v>
                </c:pt>
                <c:pt idx="2142">
                  <c:v>31034.793799999999</c:v>
                </c:pt>
                <c:pt idx="2143">
                  <c:v>31038.701099999998</c:v>
                </c:pt>
                <c:pt idx="2144">
                  <c:v>31035.238099999999</c:v>
                </c:pt>
                <c:pt idx="2145">
                  <c:v>31028.374</c:v>
                </c:pt>
                <c:pt idx="2146">
                  <c:v>31023.2559</c:v>
                </c:pt>
                <c:pt idx="2147">
                  <c:v>31021.139200000001</c:v>
                </c:pt>
                <c:pt idx="2148">
                  <c:v>31021.225900000001</c:v>
                </c:pt>
                <c:pt idx="2149">
                  <c:v>31021.918799999999</c:v>
                </c:pt>
                <c:pt idx="2150">
                  <c:v>31022.4918</c:v>
                </c:pt>
                <c:pt idx="2151">
                  <c:v>31023.892599999999</c:v>
                </c:pt>
                <c:pt idx="2152">
                  <c:v>31027.741099999999</c:v>
                </c:pt>
                <c:pt idx="2153">
                  <c:v>31035.5203</c:v>
                </c:pt>
                <c:pt idx="2154">
                  <c:v>31046.732599999999</c:v>
                </c:pt>
                <c:pt idx="2155">
                  <c:v>31055.8315</c:v>
                </c:pt>
                <c:pt idx="2156">
                  <c:v>31054.895700000001</c:v>
                </c:pt>
                <c:pt idx="2157">
                  <c:v>31047.653300000002</c:v>
                </c:pt>
                <c:pt idx="2158">
                  <c:v>31041.9607</c:v>
                </c:pt>
                <c:pt idx="2159">
                  <c:v>31038.4702</c:v>
                </c:pt>
                <c:pt idx="2160">
                  <c:v>31035.613399999998</c:v>
                </c:pt>
                <c:pt idx="2161">
                  <c:v>31035.226500000001</c:v>
                </c:pt>
                <c:pt idx="2162">
                  <c:v>31039.334500000001</c:v>
                </c:pt>
                <c:pt idx="2163">
                  <c:v>31046.5903</c:v>
                </c:pt>
                <c:pt idx="2164">
                  <c:v>31050.994600000002</c:v>
                </c:pt>
                <c:pt idx="2165">
                  <c:v>31046.716700000001</c:v>
                </c:pt>
                <c:pt idx="2166">
                  <c:v>31037.255799999999</c:v>
                </c:pt>
                <c:pt idx="2167">
                  <c:v>31028.861799999999</c:v>
                </c:pt>
                <c:pt idx="2168">
                  <c:v>31023.800500000001</c:v>
                </c:pt>
                <c:pt idx="2169">
                  <c:v>31022.098399999999</c:v>
                </c:pt>
                <c:pt idx="2170">
                  <c:v>31023.063099999999</c:v>
                </c:pt>
                <c:pt idx="2171">
                  <c:v>31025.685099999999</c:v>
                </c:pt>
                <c:pt idx="2172">
                  <c:v>31029.562300000001</c:v>
                </c:pt>
                <c:pt idx="2173">
                  <c:v>31034.448899999999</c:v>
                </c:pt>
                <c:pt idx="2174">
                  <c:v>31037.3923</c:v>
                </c:pt>
                <c:pt idx="2175">
                  <c:v>31036.678800000002</c:v>
                </c:pt>
                <c:pt idx="2176">
                  <c:v>31034.52</c:v>
                </c:pt>
                <c:pt idx="2177">
                  <c:v>31033.333699999999</c:v>
                </c:pt>
                <c:pt idx="2178">
                  <c:v>31035.042600000001</c:v>
                </c:pt>
                <c:pt idx="2179">
                  <c:v>31039.7274</c:v>
                </c:pt>
                <c:pt idx="2180">
                  <c:v>31046.592100000002</c:v>
                </c:pt>
                <c:pt idx="2181">
                  <c:v>31053.875599999999</c:v>
                </c:pt>
                <c:pt idx="2182">
                  <c:v>31056.751700000001</c:v>
                </c:pt>
                <c:pt idx="2183">
                  <c:v>31056.810799999999</c:v>
                </c:pt>
                <c:pt idx="2184">
                  <c:v>31061.773499999999</c:v>
                </c:pt>
                <c:pt idx="2185">
                  <c:v>31074.250800000002</c:v>
                </c:pt>
                <c:pt idx="2186">
                  <c:v>31087.7461</c:v>
                </c:pt>
                <c:pt idx="2187">
                  <c:v>31089.701499999999</c:v>
                </c:pt>
                <c:pt idx="2188">
                  <c:v>31082.5468</c:v>
                </c:pt>
                <c:pt idx="2189">
                  <c:v>31077.2287</c:v>
                </c:pt>
                <c:pt idx="2190">
                  <c:v>31072.293699999998</c:v>
                </c:pt>
                <c:pt idx="2191">
                  <c:v>31061.328000000001</c:v>
                </c:pt>
                <c:pt idx="2192">
                  <c:v>31047.837200000002</c:v>
                </c:pt>
                <c:pt idx="2193">
                  <c:v>31038.2484</c:v>
                </c:pt>
                <c:pt idx="2194">
                  <c:v>31033.763999999999</c:v>
                </c:pt>
                <c:pt idx="2195">
                  <c:v>31031.6008</c:v>
                </c:pt>
                <c:pt idx="2196">
                  <c:v>31027.7448</c:v>
                </c:pt>
                <c:pt idx="2197">
                  <c:v>31022.313699999999</c:v>
                </c:pt>
                <c:pt idx="2198">
                  <c:v>31017.8099</c:v>
                </c:pt>
                <c:pt idx="2199">
                  <c:v>31015.088500000002</c:v>
                </c:pt>
                <c:pt idx="2200">
                  <c:v>31013.988000000001</c:v>
                </c:pt>
                <c:pt idx="2201">
                  <c:v>31014.090899999999</c:v>
                </c:pt>
                <c:pt idx="2202">
                  <c:v>31014.812000000002</c:v>
                </c:pt>
                <c:pt idx="2203">
                  <c:v>31015.894400000001</c:v>
                </c:pt>
                <c:pt idx="2204">
                  <c:v>31017.734899999999</c:v>
                </c:pt>
                <c:pt idx="2205">
                  <c:v>31019.848099999999</c:v>
                </c:pt>
                <c:pt idx="2206">
                  <c:v>31020.9607</c:v>
                </c:pt>
                <c:pt idx="2207">
                  <c:v>31020.9974</c:v>
                </c:pt>
                <c:pt idx="2208">
                  <c:v>31021.131399999998</c:v>
                </c:pt>
                <c:pt idx="2209">
                  <c:v>31022.211299999999</c:v>
                </c:pt>
                <c:pt idx="2210">
                  <c:v>31023.174900000002</c:v>
                </c:pt>
                <c:pt idx="2211">
                  <c:v>31022.891</c:v>
                </c:pt>
                <c:pt idx="2212">
                  <c:v>31022.388900000002</c:v>
                </c:pt>
                <c:pt idx="2213">
                  <c:v>31021.9679</c:v>
                </c:pt>
                <c:pt idx="2214">
                  <c:v>31022.279900000001</c:v>
                </c:pt>
                <c:pt idx="2215">
                  <c:v>31024.941999999999</c:v>
                </c:pt>
                <c:pt idx="2216">
                  <c:v>31030.480200000002</c:v>
                </c:pt>
                <c:pt idx="2217">
                  <c:v>31037.079000000002</c:v>
                </c:pt>
                <c:pt idx="2218">
                  <c:v>31041.626700000001</c:v>
                </c:pt>
                <c:pt idx="2219">
                  <c:v>31045.566299999999</c:v>
                </c:pt>
                <c:pt idx="2220">
                  <c:v>31051.078600000001</c:v>
                </c:pt>
                <c:pt idx="2221">
                  <c:v>31054.643800000002</c:v>
                </c:pt>
                <c:pt idx="2222">
                  <c:v>31051.809499999999</c:v>
                </c:pt>
                <c:pt idx="2223">
                  <c:v>31043.287700000001</c:v>
                </c:pt>
                <c:pt idx="2224">
                  <c:v>31033.866999999998</c:v>
                </c:pt>
                <c:pt idx="2225">
                  <c:v>31026.799599999998</c:v>
                </c:pt>
                <c:pt idx="2226">
                  <c:v>31021.7618</c:v>
                </c:pt>
                <c:pt idx="2227">
                  <c:v>31018.240399999999</c:v>
                </c:pt>
                <c:pt idx="2228">
                  <c:v>31016.351299999998</c:v>
                </c:pt>
                <c:pt idx="2229">
                  <c:v>31016.050800000001</c:v>
                </c:pt>
                <c:pt idx="2230">
                  <c:v>31017.470499999999</c:v>
                </c:pt>
                <c:pt idx="2231">
                  <c:v>31020.871299999999</c:v>
                </c:pt>
                <c:pt idx="2232">
                  <c:v>31026.381399999998</c:v>
                </c:pt>
                <c:pt idx="2233">
                  <c:v>31033.467100000002</c:v>
                </c:pt>
                <c:pt idx="2234">
                  <c:v>31041.936699999998</c:v>
                </c:pt>
                <c:pt idx="2235">
                  <c:v>31051.1875</c:v>
                </c:pt>
                <c:pt idx="2236">
                  <c:v>31055.936099999999</c:v>
                </c:pt>
                <c:pt idx="2237">
                  <c:v>31052.1355</c:v>
                </c:pt>
                <c:pt idx="2238">
                  <c:v>31044.760699999999</c:v>
                </c:pt>
                <c:pt idx="2239">
                  <c:v>31041.109499999999</c:v>
                </c:pt>
                <c:pt idx="2240">
                  <c:v>31043.8115</c:v>
                </c:pt>
                <c:pt idx="2241">
                  <c:v>31051.6387</c:v>
                </c:pt>
                <c:pt idx="2242">
                  <c:v>31059.6224</c:v>
                </c:pt>
                <c:pt idx="2243">
                  <c:v>31062.0154</c:v>
                </c:pt>
                <c:pt idx="2244">
                  <c:v>31056.300299999999</c:v>
                </c:pt>
                <c:pt idx="2245">
                  <c:v>31048.2107</c:v>
                </c:pt>
                <c:pt idx="2246">
                  <c:v>31044.6567</c:v>
                </c:pt>
                <c:pt idx="2247">
                  <c:v>31046.401000000002</c:v>
                </c:pt>
                <c:pt idx="2248">
                  <c:v>31048.973300000001</c:v>
                </c:pt>
                <c:pt idx="2249">
                  <c:v>31048.6116</c:v>
                </c:pt>
                <c:pt idx="2250">
                  <c:v>31047.537700000001</c:v>
                </c:pt>
              </c:numCache>
            </c:numRef>
          </c:yVal>
          <c:smooth val="1"/>
          <c:extLst xmlns:c16r2="http://schemas.microsoft.com/office/drawing/2015/06/chart">
            <c:ext xmlns:c16="http://schemas.microsoft.com/office/drawing/2014/chart" uri="{C3380CC4-5D6E-409C-BE32-E72D297353CC}">
              <c16:uniqueId val="{00000000-8198-4A89-8CB9-92BFF1740595}"/>
            </c:ext>
          </c:extLst>
        </c:ser>
        <c:ser>
          <c:idx val="2"/>
          <c:order val="1"/>
          <c:tx>
            <c:v>Predicted (EA547 rhombus)</c:v>
          </c:tx>
          <c:spPr>
            <a:ln w="12700" cap="rnd">
              <a:solidFill>
                <a:schemeClr val="accent2"/>
              </a:solidFill>
              <a:round/>
            </a:ln>
            <a:effectLst/>
          </c:spPr>
          <c:marker>
            <c:symbol val="none"/>
          </c:marker>
          <c:xVal>
            <c:numRef>
              <c:f>Sheet1!$D$3:$D$1048576</c:f>
              <c:numCache>
                <c:formatCode>General</c:formatCode>
                <c:ptCount val="1048574"/>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Sheet1!$F$3:$F$1048576</c:f>
              <c:numCache>
                <c:formatCode>General</c:formatCode>
                <c:ptCount val="1048574"/>
                <c:pt idx="0">
                  <c:v>20054.866699999999</c:v>
                </c:pt>
                <c:pt idx="1">
                  <c:v>20058.2876</c:v>
                </c:pt>
                <c:pt idx="2">
                  <c:v>20062.040199999999</c:v>
                </c:pt>
                <c:pt idx="3">
                  <c:v>20066.168799999999</c:v>
                </c:pt>
                <c:pt idx="4">
                  <c:v>20070.725399999999</c:v>
                </c:pt>
                <c:pt idx="5">
                  <c:v>20075.7716</c:v>
                </c:pt>
                <c:pt idx="6">
                  <c:v>20081.380300000001</c:v>
                </c:pt>
                <c:pt idx="7">
                  <c:v>20087.638500000001</c:v>
                </c:pt>
                <c:pt idx="8">
                  <c:v>20094.650900000001</c:v>
                </c:pt>
                <c:pt idx="9">
                  <c:v>20102.544000000002</c:v>
                </c:pt>
                <c:pt idx="10">
                  <c:v>20111.471000000001</c:v>
                </c:pt>
                <c:pt idx="11">
                  <c:v>20121.623</c:v>
                </c:pt>
                <c:pt idx="12">
                  <c:v>20133.235000000001</c:v>
                </c:pt>
                <c:pt idx="13">
                  <c:v>20146.598999999998</c:v>
                </c:pt>
                <c:pt idx="14">
                  <c:v>20162.088</c:v>
                </c:pt>
                <c:pt idx="15">
                  <c:v>20180.179</c:v>
                </c:pt>
                <c:pt idx="16">
                  <c:v>20201.487000000001</c:v>
                </c:pt>
                <c:pt idx="17">
                  <c:v>20226.821</c:v>
                </c:pt>
                <c:pt idx="18">
                  <c:v>20257.261999999999</c:v>
                </c:pt>
                <c:pt idx="19">
                  <c:v>20294.274000000001</c:v>
                </c:pt>
                <c:pt idx="20">
                  <c:v>20339.88</c:v>
                </c:pt>
                <c:pt idx="21">
                  <c:v>20396.938999999998</c:v>
                </c:pt>
                <c:pt idx="22">
                  <c:v>20469.584999999999</c:v>
                </c:pt>
                <c:pt idx="23">
                  <c:v>20563.996999999999</c:v>
                </c:pt>
                <c:pt idx="24">
                  <c:v>20689.877</c:v>
                </c:pt>
                <c:pt idx="25">
                  <c:v>20863.786</c:v>
                </c:pt>
                <c:pt idx="26">
                  <c:v>21117.03</c:v>
                </c:pt>
                <c:pt idx="27">
                  <c:v>21512.04</c:v>
                </c:pt>
                <c:pt idx="28">
                  <c:v>22166.23</c:v>
                </c:pt>
                <c:pt idx="29">
                  <c:v>23265.62</c:v>
                </c:pt>
                <c:pt idx="30">
                  <c:v>25025.05</c:v>
                </c:pt>
                <c:pt idx="31">
                  <c:v>27481.55</c:v>
                </c:pt>
                <c:pt idx="32">
                  <c:v>29810.84</c:v>
                </c:pt>
                <c:pt idx="33">
                  <c:v>30000</c:v>
                </c:pt>
                <c:pt idx="34">
                  <c:v>27849.18</c:v>
                </c:pt>
                <c:pt idx="35">
                  <c:v>25372.880000000001</c:v>
                </c:pt>
                <c:pt idx="36">
                  <c:v>23569.55</c:v>
                </c:pt>
                <c:pt idx="37">
                  <c:v>22465.68</c:v>
                </c:pt>
                <c:pt idx="38">
                  <c:v>21867.55</c:v>
                </c:pt>
                <c:pt idx="39">
                  <c:v>21610.48</c:v>
                </c:pt>
                <c:pt idx="40">
                  <c:v>21609.759999999998</c:v>
                </c:pt>
                <c:pt idx="41">
                  <c:v>21834.02</c:v>
                </c:pt>
                <c:pt idx="42">
                  <c:v>22211.18</c:v>
                </c:pt>
                <c:pt idx="43">
                  <c:v>22446.44</c:v>
                </c:pt>
                <c:pt idx="44">
                  <c:v>22185.07</c:v>
                </c:pt>
                <c:pt idx="45">
                  <c:v>21632.83</c:v>
                </c:pt>
                <c:pt idx="46">
                  <c:v>21141.82</c:v>
                </c:pt>
                <c:pt idx="47">
                  <c:v>20802.524000000001</c:v>
                </c:pt>
                <c:pt idx="48">
                  <c:v>20587.616999999998</c:v>
                </c:pt>
                <c:pt idx="49">
                  <c:v>20453.228999999999</c:v>
                </c:pt>
                <c:pt idx="50">
                  <c:v>20365.575000000001</c:v>
                </c:pt>
                <c:pt idx="51">
                  <c:v>20304.402999999998</c:v>
                </c:pt>
                <c:pt idx="52">
                  <c:v>20259.063999999998</c:v>
                </c:pt>
                <c:pt idx="53">
                  <c:v>20224.026999999998</c:v>
                </c:pt>
                <c:pt idx="54">
                  <c:v>20196.177</c:v>
                </c:pt>
                <c:pt idx="55">
                  <c:v>20173.57</c:v>
                </c:pt>
                <c:pt idx="56">
                  <c:v>20154.904999999999</c:v>
                </c:pt>
                <c:pt idx="57">
                  <c:v>20139.275000000001</c:v>
                </c:pt>
                <c:pt idx="58">
                  <c:v>20126.026999999998</c:v>
                </c:pt>
                <c:pt idx="59">
                  <c:v>20114.677</c:v>
                </c:pt>
                <c:pt idx="60">
                  <c:v>20104.866000000002</c:v>
                </c:pt>
                <c:pt idx="61">
                  <c:v>20096.316299999999</c:v>
                </c:pt>
                <c:pt idx="62">
                  <c:v>20088.812099999999</c:v>
                </c:pt>
                <c:pt idx="63">
                  <c:v>20082.183700000001</c:v>
                </c:pt>
                <c:pt idx="64">
                  <c:v>20076.295399999999</c:v>
                </c:pt>
                <c:pt idx="65">
                  <c:v>20071.0376</c:v>
                </c:pt>
                <c:pt idx="66">
                  <c:v>20066.320800000001</c:v>
                </c:pt>
                <c:pt idx="67">
                  <c:v>20062.071</c:v>
                </c:pt>
                <c:pt idx="68">
                  <c:v>20058.2271</c:v>
                </c:pt>
                <c:pt idx="69">
                  <c:v>20054.737700000001</c:v>
                </c:pt>
                <c:pt idx="70">
                  <c:v>20051.559600000001</c:v>
                </c:pt>
                <c:pt idx="71">
                  <c:v>20048.655900000002</c:v>
                </c:pt>
                <c:pt idx="72">
                  <c:v>20045.9954</c:v>
                </c:pt>
                <c:pt idx="73">
                  <c:v>20043.551100000001</c:v>
                </c:pt>
                <c:pt idx="74">
                  <c:v>20041.2997</c:v>
                </c:pt>
                <c:pt idx="75">
                  <c:v>20039.221300000001</c:v>
                </c:pt>
                <c:pt idx="76">
                  <c:v>20037.2981</c:v>
                </c:pt>
                <c:pt idx="77">
                  <c:v>20035.514999999999</c:v>
                </c:pt>
                <c:pt idx="78">
                  <c:v>20033.8583</c:v>
                </c:pt>
                <c:pt idx="79">
                  <c:v>20032.3164</c:v>
                </c:pt>
                <c:pt idx="80">
                  <c:v>20030.878700000001</c:v>
                </c:pt>
                <c:pt idx="81">
                  <c:v>20029.535800000001</c:v>
                </c:pt>
                <c:pt idx="82">
                  <c:v>20028.279600000002</c:v>
                </c:pt>
                <c:pt idx="83">
                  <c:v>20027.102699999999</c:v>
                </c:pt>
                <c:pt idx="84">
                  <c:v>20029.167700000002</c:v>
                </c:pt>
                <c:pt idx="85">
                  <c:v>20028.2183</c:v>
                </c:pt>
                <c:pt idx="86">
                  <c:v>20027.333999999999</c:v>
                </c:pt>
                <c:pt idx="87">
                  <c:v>20026.510399999999</c:v>
                </c:pt>
                <c:pt idx="88">
                  <c:v>20025.7431</c:v>
                </c:pt>
                <c:pt idx="89">
                  <c:v>20025.028699999999</c:v>
                </c:pt>
                <c:pt idx="90">
                  <c:v>20024.363700000002</c:v>
                </c:pt>
                <c:pt idx="91">
                  <c:v>20023.745299999999</c:v>
                </c:pt>
                <c:pt idx="92">
                  <c:v>20023.170699999999</c:v>
                </c:pt>
                <c:pt idx="93">
                  <c:v>20022.637699999999</c:v>
                </c:pt>
                <c:pt idx="94">
                  <c:v>20022.144100000001</c:v>
                </c:pt>
                <c:pt idx="95">
                  <c:v>20021.688099999999</c:v>
                </c:pt>
                <c:pt idx="96">
                  <c:v>20021.268</c:v>
                </c:pt>
                <c:pt idx="97">
                  <c:v>20020.882399999999</c:v>
                </c:pt>
                <c:pt idx="98">
                  <c:v>20020.53</c:v>
                </c:pt>
                <c:pt idx="99">
                  <c:v>20020.209699999999</c:v>
                </c:pt>
                <c:pt idx="100">
                  <c:v>20019.9208</c:v>
                </c:pt>
                <c:pt idx="101">
                  <c:v>20019.6623</c:v>
                </c:pt>
                <c:pt idx="102">
                  <c:v>20019.433700000001</c:v>
                </c:pt>
                <c:pt idx="103">
                  <c:v>20019.234700000001</c:v>
                </c:pt>
                <c:pt idx="104">
                  <c:v>20019.064900000001</c:v>
                </c:pt>
                <c:pt idx="105">
                  <c:v>20018.924200000001</c:v>
                </c:pt>
                <c:pt idx="106">
                  <c:v>20018.812699999999</c:v>
                </c:pt>
                <c:pt idx="107">
                  <c:v>20009.24367</c:v>
                </c:pt>
                <c:pt idx="108">
                  <c:v>20009.44095</c:v>
                </c:pt>
                <c:pt idx="109">
                  <c:v>20009.658869999999</c:v>
                </c:pt>
                <c:pt idx="110">
                  <c:v>20009.898669999999</c:v>
                </c:pt>
                <c:pt idx="111">
                  <c:v>20010.161800000002</c:v>
                </c:pt>
                <c:pt idx="112">
                  <c:v>20010.449799999999</c:v>
                </c:pt>
                <c:pt idx="113">
                  <c:v>20010.764599999999</c:v>
                </c:pt>
                <c:pt idx="114">
                  <c:v>20011.108199999999</c:v>
                </c:pt>
                <c:pt idx="115">
                  <c:v>20011.483</c:v>
                </c:pt>
                <c:pt idx="116">
                  <c:v>20011.8917</c:v>
                </c:pt>
                <c:pt idx="117">
                  <c:v>20010.449199999999</c:v>
                </c:pt>
                <c:pt idx="118">
                  <c:v>20010.985100000002</c:v>
                </c:pt>
                <c:pt idx="119">
                  <c:v>20011.563200000001</c:v>
                </c:pt>
                <c:pt idx="120">
                  <c:v>20012.188200000001</c:v>
                </c:pt>
                <c:pt idx="121">
                  <c:v>20012.8652</c:v>
                </c:pt>
                <c:pt idx="122">
                  <c:v>20013.599999999999</c:v>
                </c:pt>
                <c:pt idx="123">
                  <c:v>20014.399600000001</c:v>
                </c:pt>
                <c:pt idx="124">
                  <c:v>20015.2716</c:v>
                </c:pt>
                <c:pt idx="125">
                  <c:v>20016.225200000001</c:v>
                </c:pt>
                <c:pt idx="126">
                  <c:v>20017.9143</c:v>
                </c:pt>
                <c:pt idx="127">
                  <c:v>20019.0821</c:v>
                </c:pt>
                <c:pt idx="128">
                  <c:v>20020.3691</c:v>
                </c:pt>
                <c:pt idx="129">
                  <c:v>20021.792099999999</c:v>
                </c:pt>
                <c:pt idx="130">
                  <c:v>20023.371200000001</c:v>
                </c:pt>
                <c:pt idx="131">
                  <c:v>20025.1299</c:v>
                </c:pt>
                <c:pt idx="132">
                  <c:v>20027.096799999999</c:v>
                </c:pt>
                <c:pt idx="133">
                  <c:v>20029.306</c:v>
                </c:pt>
                <c:pt idx="134">
                  <c:v>20031.798999999999</c:v>
                </c:pt>
                <c:pt idx="135">
                  <c:v>20034.626700000001</c:v>
                </c:pt>
                <c:pt idx="136">
                  <c:v>20037.851699999999</c:v>
                </c:pt>
                <c:pt idx="137">
                  <c:v>20041.552100000001</c:v>
                </c:pt>
                <c:pt idx="138">
                  <c:v>20045.825799999999</c:v>
                </c:pt>
                <c:pt idx="139">
                  <c:v>20050.797299999998</c:v>
                </c:pt>
                <c:pt idx="140">
                  <c:v>20056.627400000001</c:v>
                </c:pt>
                <c:pt idx="141">
                  <c:v>20063.523000000001</c:v>
                </c:pt>
                <c:pt idx="142">
                  <c:v>20071.759999999998</c:v>
                </c:pt>
                <c:pt idx="143">
                  <c:v>20081.706900000001</c:v>
                </c:pt>
                <c:pt idx="144">
                  <c:v>20093.866999999998</c:v>
                </c:pt>
                <c:pt idx="145">
                  <c:v>20108.939999999999</c:v>
                </c:pt>
                <c:pt idx="146">
                  <c:v>20127.920999999998</c:v>
                </c:pt>
                <c:pt idx="147">
                  <c:v>20152.260999999999</c:v>
                </c:pt>
                <c:pt idx="148">
                  <c:v>20184.151999999998</c:v>
                </c:pt>
                <c:pt idx="149">
                  <c:v>20227.096000000001</c:v>
                </c:pt>
                <c:pt idx="150">
                  <c:v>20287.221000000001</c:v>
                </c:pt>
                <c:pt idx="151">
                  <c:v>20376.36</c:v>
                </c:pt>
                <c:pt idx="152">
                  <c:v>20518.061000000002</c:v>
                </c:pt>
                <c:pt idx="153">
                  <c:v>20755.355</c:v>
                </c:pt>
                <c:pt idx="154">
                  <c:v>21152.78</c:v>
                </c:pt>
                <c:pt idx="155">
                  <c:v>21776.11</c:v>
                </c:pt>
                <c:pt idx="156">
                  <c:v>22600.59</c:v>
                </c:pt>
                <c:pt idx="157">
                  <c:v>23253.1</c:v>
                </c:pt>
                <c:pt idx="158">
                  <c:v>23098.27</c:v>
                </c:pt>
                <c:pt idx="159">
                  <c:v>22314.48</c:v>
                </c:pt>
                <c:pt idx="160">
                  <c:v>21540.36</c:v>
                </c:pt>
                <c:pt idx="161">
                  <c:v>20998.01</c:v>
                </c:pt>
                <c:pt idx="162">
                  <c:v>20662.526000000002</c:v>
                </c:pt>
                <c:pt idx="163">
                  <c:v>20463.686000000002</c:v>
                </c:pt>
                <c:pt idx="164">
                  <c:v>20343.487000000001</c:v>
                </c:pt>
                <c:pt idx="165">
                  <c:v>20266.175999999999</c:v>
                </c:pt>
                <c:pt idx="166">
                  <c:v>20212.987000000001</c:v>
                </c:pt>
                <c:pt idx="167">
                  <c:v>20174.509999999998</c:v>
                </c:pt>
                <c:pt idx="168">
                  <c:v>20145.726999999999</c:v>
                </c:pt>
                <c:pt idx="169">
                  <c:v>20123.670999999998</c:v>
                </c:pt>
                <c:pt idx="170">
                  <c:v>20106.447</c:v>
                </c:pt>
                <c:pt idx="171">
                  <c:v>20092.783299999999</c:v>
                </c:pt>
                <c:pt idx="172">
                  <c:v>20081.802500000002</c:v>
                </c:pt>
                <c:pt idx="173">
                  <c:v>20072.8851</c:v>
                </c:pt>
                <c:pt idx="174">
                  <c:v>20065.584800000001</c:v>
                </c:pt>
                <c:pt idx="175">
                  <c:v>20059.575799999999</c:v>
                </c:pt>
                <c:pt idx="176">
                  <c:v>20054.6175</c:v>
                </c:pt>
                <c:pt idx="177">
                  <c:v>20050.530900000002</c:v>
                </c:pt>
                <c:pt idx="178">
                  <c:v>20047.183499999999</c:v>
                </c:pt>
                <c:pt idx="179">
                  <c:v>20044.478299999999</c:v>
                </c:pt>
                <c:pt idx="180">
                  <c:v>20043.537799999998</c:v>
                </c:pt>
                <c:pt idx="181">
                  <c:v>20041.9709</c:v>
                </c:pt>
                <c:pt idx="182">
                  <c:v>20040.9149</c:v>
                </c:pt>
                <c:pt idx="183">
                  <c:v>20040.371500000001</c:v>
                </c:pt>
                <c:pt idx="184">
                  <c:v>20040.366999999998</c:v>
                </c:pt>
                <c:pt idx="185">
                  <c:v>20040.957600000002</c:v>
                </c:pt>
                <c:pt idx="186">
                  <c:v>20042.628799999999</c:v>
                </c:pt>
                <c:pt idx="187">
                  <c:v>20044.760200000001</c:v>
                </c:pt>
                <c:pt idx="188">
                  <c:v>20047.960200000001</c:v>
                </c:pt>
                <c:pt idx="189">
                  <c:v>20052.580300000001</c:v>
                </c:pt>
                <c:pt idx="190">
                  <c:v>20059.178500000002</c:v>
                </c:pt>
                <c:pt idx="191">
                  <c:v>20068.702700000002</c:v>
                </c:pt>
                <c:pt idx="192">
                  <c:v>20082.9274</c:v>
                </c:pt>
                <c:pt idx="193">
                  <c:v>20105.397000000001</c:v>
                </c:pt>
                <c:pt idx="194">
                  <c:v>20142.927</c:v>
                </c:pt>
                <c:pt idx="195">
                  <c:v>20206.761999999999</c:v>
                </c:pt>
                <c:pt idx="196">
                  <c:v>20310.957999999999</c:v>
                </c:pt>
                <c:pt idx="197">
                  <c:v>20462.112000000001</c:v>
                </c:pt>
                <c:pt idx="198">
                  <c:v>20622.055</c:v>
                </c:pt>
                <c:pt idx="199">
                  <c:v>20666.776000000002</c:v>
                </c:pt>
                <c:pt idx="200">
                  <c:v>20544.752</c:v>
                </c:pt>
                <c:pt idx="201">
                  <c:v>20378.350999999999</c:v>
                </c:pt>
                <c:pt idx="202">
                  <c:v>20249.708999999999</c:v>
                </c:pt>
                <c:pt idx="203">
                  <c:v>20166.936000000002</c:v>
                </c:pt>
                <c:pt idx="204">
                  <c:v>20117.324000000001</c:v>
                </c:pt>
                <c:pt idx="205">
                  <c:v>20087.717700000001</c:v>
                </c:pt>
                <c:pt idx="206">
                  <c:v>20069.1649</c:v>
                </c:pt>
                <c:pt idx="207">
                  <c:v>20056.712299999999</c:v>
                </c:pt>
                <c:pt idx="208">
                  <c:v>20047.870599999998</c:v>
                </c:pt>
                <c:pt idx="209">
                  <c:v>20041.365600000001</c:v>
                </c:pt>
                <c:pt idx="210">
                  <c:v>20036.478899999998</c:v>
                </c:pt>
                <c:pt idx="211">
                  <c:v>20032.747500000001</c:v>
                </c:pt>
                <c:pt idx="212">
                  <c:v>20029.7958</c:v>
                </c:pt>
                <c:pt idx="213">
                  <c:v>20027.3213</c:v>
                </c:pt>
                <c:pt idx="214">
                  <c:v>20025.238700000002</c:v>
                </c:pt>
                <c:pt idx="215">
                  <c:v>20023.547699999999</c:v>
                </c:pt>
                <c:pt idx="216">
                  <c:v>20022.201799999999</c:v>
                </c:pt>
                <c:pt idx="217">
                  <c:v>20021.14</c:v>
                </c:pt>
                <c:pt idx="218">
                  <c:v>20020.310099999999</c:v>
                </c:pt>
                <c:pt idx="219">
                  <c:v>20019.6731</c:v>
                </c:pt>
                <c:pt idx="220">
                  <c:v>20019.201700000001</c:v>
                </c:pt>
                <c:pt idx="221">
                  <c:v>20018.877199999999</c:v>
                </c:pt>
                <c:pt idx="222">
                  <c:v>20018.6872</c:v>
                </c:pt>
                <c:pt idx="223">
                  <c:v>20018.624299999999</c:v>
                </c:pt>
                <c:pt idx="224">
                  <c:v>20018.684700000002</c:v>
                </c:pt>
                <c:pt idx="225">
                  <c:v>20018.8685</c:v>
                </c:pt>
                <c:pt idx="226">
                  <c:v>20019.1793</c:v>
                </c:pt>
                <c:pt idx="227">
                  <c:v>20019.624800000001</c:v>
                </c:pt>
                <c:pt idx="228">
                  <c:v>20020.218099999998</c:v>
                </c:pt>
                <c:pt idx="229">
                  <c:v>20020.979500000001</c:v>
                </c:pt>
                <c:pt idx="230">
                  <c:v>20021.938099999999</c:v>
                </c:pt>
                <c:pt idx="231">
                  <c:v>20019.989300000001</c:v>
                </c:pt>
                <c:pt idx="232">
                  <c:v>20021.528699999999</c:v>
                </c:pt>
                <c:pt idx="233">
                  <c:v>20023.313699999999</c:v>
                </c:pt>
                <c:pt idx="234">
                  <c:v>20025.2709</c:v>
                </c:pt>
                <c:pt idx="235">
                  <c:v>20027.460500000001</c:v>
                </c:pt>
                <c:pt idx="236">
                  <c:v>20030.090100000001</c:v>
                </c:pt>
                <c:pt idx="237">
                  <c:v>20033.3289</c:v>
                </c:pt>
                <c:pt idx="238">
                  <c:v>20037.327300000001</c:v>
                </c:pt>
                <c:pt idx="239">
                  <c:v>20042.277699999999</c:v>
                </c:pt>
                <c:pt idx="240">
                  <c:v>20048.4542</c:v>
                </c:pt>
                <c:pt idx="241">
                  <c:v>20056.2559</c:v>
                </c:pt>
                <c:pt idx="242">
                  <c:v>20066.272000000001</c:v>
                </c:pt>
                <c:pt idx="243">
                  <c:v>20079.4218</c:v>
                </c:pt>
                <c:pt idx="244">
                  <c:v>20097.108199999999</c:v>
                </c:pt>
                <c:pt idx="245">
                  <c:v>20121.918000000001</c:v>
                </c:pt>
                <c:pt idx="246">
                  <c:v>20158.837</c:v>
                </c:pt>
                <c:pt idx="247">
                  <c:v>20217.669999999998</c:v>
                </c:pt>
                <c:pt idx="248">
                  <c:v>20315.792000000001</c:v>
                </c:pt>
                <c:pt idx="249">
                  <c:v>20477.990000000002</c:v>
                </c:pt>
                <c:pt idx="250">
                  <c:v>20726.401000000002</c:v>
                </c:pt>
                <c:pt idx="251">
                  <c:v>21038</c:v>
                </c:pt>
                <c:pt idx="252">
                  <c:v>21245.97</c:v>
                </c:pt>
                <c:pt idx="253">
                  <c:v>21147.66</c:v>
                </c:pt>
                <c:pt idx="254">
                  <c:v>20879.303</c:v>
                </c:pt>
                <c:pt idx="255">
                  <c:v>20662.21</c:v>
                </c:pt>
                <c:pt idx="256">
                  <c:v>20558.845000000001</c:v>
                </c:pt>
                <c:pt idx="257">
                  <c:v>20547.574000000001</c:v>
                </c:pt>
                <c:pt idx="258">
                  <c:v>20550.934000000001</c:v>
                </c:pt>
                <c:pt idx="259">
                  <c:v>20478.569</c:v>
                </c:pt>
                <c:pt idx="260">
                  <c:v>20355.436000000002</c:v>
                </c:pt>
                <c:pt idx="261">
                  <c:v>20247.870999999999</c:v>
                </c:pt>
                <c:pt idx="262">
                  <c:v>20173.392</c:v>
                </c:pt>
                <c:pt idx="263">
                  <c:v>20125.858</c:v>
                </c:pt>
                <c:pt idx="264">
                  <c:v>20095.8884</c:v>
                </c:pt>
                <c:pt idx="265">
                  <c:v>20076.256600000001</c:v>
                </c:pt>
                <c:pt idx="266">
                  <c:v>20062.576499999999</c:v>
                </c:pt>
                <c:pt idx="267">
                  <c:v>20052.498599999999</c:v>
                </c:pt>
                <c:pt idx="268">
                  <c:v>20044.778600000001</c:v>
                </c:pt>
                <c:pt idx="269">
                  <c:v>20038.704600000001</c:v>
                </c:pt>
                <c:pt idx="270">
                  <c:v>20033.828399999999</c:v>
                </c:pt>
                <c:pt idx="271">
                  <c:v>20029.8488</c:v>
                </c:pt>
                <c:pt idx="272">
                  <c:v>20025.920300000002</c:v>
                </c:pt>
                <c:pt idx="273">
                  <c:v>20023.1777</c:v>
                </c:pt>
                <c:pt idx="274">
                  <c:v>20020.857400000001</c:v>
                </c:pt>
                <c:pt idx="275">
                  <c:v>20018.876</c:v>
                </c:pt>
                <c:pt idx="276">
                  <c:v>20017.169900000001</c:v>
                </c:pt>
                <c:pt idx="277">
                  <c:v>20015.689900000001</c:v>
                </c:pt>
                <c:pt idx="278">
                  <c:v>20014.3976</c:v>
                </c:pt>
                <c:pt idx="279">
                  <c:v>20013.2624</c:v>
                </c:pt>
                <c:pt idx="280">
                  <c:v>20012.2598</c:v>
                </c:pt>
                <c:pt idx="281">
                  <c:v>20011.37</c:v>
                </c:pt>
                <c:pt idx="282">
                  <c:v>20010.576700000001</c:v>
                </c:pt>
                <c:pt idx="283">
                  <c:v>20009.866730000002</c:v>
                </c:pt>
                <c:pt idx="284">
                  <c:v>20009.228950000001</c:v>
                </c:pt>
                <c:pt idx="285">
                  <c:v>20008.654159999998</c:v>
                </c:pt>
                <c:pt idx="286">
                  <c:v>20008.13409</c:v>
                </c:pt>
                <c:pt idx="287">
                  <c:v>20007.66329</c:v>
                </c:pt>
                <c:pt idx="288">
                  <c:v>20007.235720000001</c:v>
                </c:pt>
                <c:pt idx="289">
                  <c:v>20006.846679999999</c:v>
                </c:pt>
                <c:pt idx="290">
                  <c:v>20006.492200000001</c:v>
                </c:pt>
                <c:pt idx="291">
                  <c:v>20006.16892</c:v>
                </c:pt>
                <c:pt idx="292">
                  <c:v>20005.87398</c:v>
                </c:pt>
                <c:pt idx="293">
                  <c:v>20005.60498</c:v>
                </c:pt>
                <c:pt idx="294">
                  <c:v>20005.359960000002</c:v>
                </c:pt>
                <c:pt idx="295">
                  <c:v>20005.137309999998</c:v>
                </c:pt>
                <c:pt idx="296">
                  <c:v>20004.935809999999</c:v>
                </c:pt>
                <c:pt idx="297">
                  <c:v>20004.75462</c:v>
                </c:pt>
                <c:pt idx="298">
                  <c:v>20005.271570000001</c:v>
                </c:pt>
                <c:pt idx="299">
                  <c:v>20005.14889</c:v>
                </c:pt>
                <c:pt idx="300">
                  <c:v>20005.047409999999</c:v>
                </c:pt>
                <c:pt idx="301">
                  <c:v>20004.968379999998</c:v>
                </c:pt>
                <c:pt idx="302">
                  <c:v>20004.913980000001</c:v>
                </c:pt>
                <c:pt idx="303">
                  <c:v>20004.887599999998</c:v>
                </c:pt>
                <c:pt idx="304">
                  <c:v>20004.89443</c:v>
                </c:pt>
                <c:pt idx="305">
                  <c:v>20004.942309999999</c:v>
                </c:pt>
                <c:pt idx="306">
                  <c:v>20005.04321</c:v>
                </c:pt>
                <c:pt idx="307">
                  <c:v>20005.216079999998</c:v>
                </c:pt>
                <c:pt idx="308">
                  <c:v>20005.492289999998</c:v>
                </c:pt>
                <c:pt idx="309">
                  <c:v>20005.93247</c:v>
                </c:pt>
                <c:pt idx="310">
                  <c:v>20006.654620000001</c:v>
                </c:pt>
                <c:pt idx="311">
                  <c:v>20007.88823</c:v>
                </c:pt>
                <c:pt idx="312">
                  <c:v>20010.017</c:v>
                </c:pt>
                <c:pt idx="313">
                  <c:v>20013.5324</c:v>
                </c:pt>
                <c:pt idx="314">
                  <c:v>20018.706900000001</c:v>
                </c:pt>
                <c:pt idx="315">
                  <c:v>20025.624100000001</c:v>
                </c:pt>
                <c:pt idx="316">
                  <c:v>20027.609499999999</c:v>
                </c:pt>
                <c:pt idx="317">
                  <c:v>20023.639800000001</c:v>
                </c:pt>
                <c:pt idx="318">
                  <c:v>20017.8181</c:v>
                </c:pt>
                <c:pt idx="319">
                  <c:v>20013.2405</c:v>
                </c:pt>
                <c:pt idx="320">
                  <c:v>20010.2925</c:v>
                </c:pt>
                <c:pt idx="321">
                  <c:v>20008.545040000001</c:v>
                </c:pt>
                <c:pt idx="322">
                  <c:v>20007.530780000001</c:v>
                </c:pt>
                <c:pt idx="323">
                  <c:v>20006.92612</c:v>
                </c:pt>
                <c:pt idx="324">
                  <c:v>20006.550200000001</c:v>
                </c:pt>
                <c:pt idx="325">
                  <c:v>20006.31193</c:v>
                </c:pt>
                <c:pt idx="326">
                  <c:v>20005.028600000001</c:v>
                </c:pt>
                <c:pt idx="327">
                  <c:v>20004.976979999999</c:v>
                </c:pt>
                <c:pt idx="328">
                  <c:v>20004.973740000001</c:v>
                </c:pt>
                <c:pt idx="329">
                  <c:v>20005.008880000001</c:v>
                </c:pt>
                <c:pt idx="330">
                  <c:v>20006.866770000001</c:v>
                </c:pt>
                <c:pt idx="331">
                  <c:v>20007.012340000001</c:v>
                </c:pt>
                <c:pt idx="332">
                  <c:v>20006.81191</c:v>
                </c:pt>
                <c:pt idx="333">
                  <c:v>20007.021639999999</c:v>
                </c:pt>
                <c:pt idx="334">
                  <c:v>20007.257809999999</c:v>
                </c:pt>
                <c:pt idx="335">
                  <c:v>20007.521130000001</c:v>
                </c:pt>
                <c:pt idx="336">
                  <c:v>20007.811239999999</c:v>
                </c:pt>
                <c:pt idx="337">
                  <c:v>20008.123510000001</c:v>
                </c:pt>
                <c:pt idx="338">
                  <c:v>20008.45333</c:v>
                </c:pt>
                <c:pt idx="339">
                  <c:v>20008.807509999999</c:v>
                </c:pt>
                <c:pt idx="340">
                  <c:v>20009.195059999998</c:v>
                </c:pt>
                <c:pt idx="341">
                  <c:v>20009.620480000001</c:v>
                </c:pt>
                <c:pt idx="342">
                  <c:v>20010.086800000001</c:v>
                </c:pt>
                <c:pt idx="343">
                  <c:v>20010.597399999999</c:v>
                </c:pt>
                <c:pt idx="344">
                  <c:v>20011.156800000001</c:v>
                </c:pt>
                <c:pt idx="345">
                  <c:v>20011.7706</c:v>
                </c:pt>
                <c:pt idx="346">
                  <c:v>20012.445500000002</c:v>
                </c:pt>
                <c:pt idx="347">
                  <c:v>20013.189999999999</c:v>
                </c:pt>
                <c:pt idx="348">
                  <c:v>20014.014200000001</c:v>
                </c:pt>
                <c:pt idx="349">
                  <c:v>20014.930199999999</c:v>
                </c:pt>
                <c:pt idx="350">
                  <c:v>20015.9529</c:v>
                </c:pt>
                <c:pt idx="351">
                  <c:v>20017.1005</c:v>
                </c:pt>
                <c:pt idx="352">
                  <c:v>20018.3956</c:v>
                </c:pt>
                <c:pt idx="353">
                  <c:v>20019.866600000001</c:v>
                </c:pt>
                <c:pt idx="354">
                  <c:v>20021.5491</c:v>
                </c:pt>
                <c:pt idx="355">
                  <c:v>20023.489099999999</c:v>
                </c:pt>
                <c:pt idx="356">
                  <c:v>20025.826000000001</c:v>
                </c:pt>
                <c:pt idx="357">
                  <c:v>20028.481599999999</c:v>
                </c:pt>
                <c:pt idx="358">
                  <c:v>20032.0023</c:v>
                </c:pt>
                <c:pt idx="359">
                  <c:v>20035.817899999998</c:v>
                </c:pt>
                <c:pt idx="360">
                  <c:v>20040.485100000002</c:v>
                </c:pt>
                <c:pt idx="361">
                  <c:v>20046.2965</c:v>
                </c:pt>
                <c:pt idx="362">
                  <c:v>20053.6859</c:v>
                </c:pt>
                <c:pt idx="363">
                  <c:v>20063.329900000001</c:v>
                </c:pt>
                <c:pt idx="364">
                  <c:v>20076.373599999999</c:v>
                </c:pt>
                <c:pt idx="365">
                  <c:v>20094.966</c:v>
                </c:pt>
                <c:pt idx="366">
                  <c:v>20123.38</c:v>
                </c:pt>
                <c:pt idx="367">
                  <c:v>20169.673999999999</c:v>
                </c:pt>
                <c:pt idx="368">
                  <c:v>20246.710999999999</c:v>
                </c:pt>
                <c:pt idx="369">
                  <c:v>20369.598000000002</c:v>
                </c:pt>
                <c:pt idx="370">
                  <c:v>20541.96</c:v>
                </c:pt>
                <c:pt idx="371">
                  <c:v>20709.614000000001</c:v>
                </c:pt>
                <c:pt idx="372">
                  <c:v>20732.645</c:v>
                </c:pt>
                <c:pt idx="373">
                  <c:v>20588.776000000002</c:v>
                </c:pt>
                <c:pt idx="374">
                  <c:v>20417.969000000001</c:v>
                </c:pt>
                <c:pt idx="375">
                  <c:v>20293.632000000001</c:v>
                </c:pt>
                <c:pt idx="376">
                  <c:v>20218.702000000001</c:v>
                </c:pt>
                <c:pt idx="377">
                  <c:v>20179.170999999998</c:v>
                </c:pt>
                <c:pt idx="378">
                  <c:v>20162.149000000001</c:v>
                </c:pt>
                <c:pt idx="379">
                  <c:v>20159.866999999998</c:v>
                </c:pt>
                <c:pt idx="380">
                  <c:v>20169.437000000002</c:v>
                </c:pt>
                <c:pt idx="381">
                  <c:v>20192.072</c:v>
                </c:pt>
                <c:pt idx="382">
                  <c:v>20233.734</c:v>
                </c:pt>
                <c:pt idx="383">
                  <c:v>20307.464</c:v>
                </c:pt>
                <c:pt idx="384">
                  <c:v>20435.210999999999</c:v>
                </c:pt>
                <c:pt idx="385">
                  <c:v>20644.016</c:v>
                </c:pt>
                <c:pt idx="386">
                  <c:v>20944.251</c:v>
                </c:pt>
                <c:pt idx="387">
                  <c:v>21252.81</c:v>
                </c:pt>
                <c:pt idx="388">
                  <c:v>21323.66</c:v>
                </c:pt>
                <c:pt idx="389">
                  <c:v>21080.3</c:v>
                </c:pt>
                <c:pt idx="390">
                  <c:v>20767.656999999999</c:v>
                </c:pt>
                <c:pt idx="391">
                  <c:v>20534.493999999999</c:v>
                </c:pt>
                <c:pt idx="392">
                  <c:v>20392.741000000002</c:v>
                </c:pt>
                <c:pt idx="393">
                  <c:v>20318.38</c:v>
                </c:pt>
                <c:pt idx="394">
                  <c:v>20288.587</c:v>
                </c:pt>
                <c:pt idx="395">
                  <c:v>20290.690999999999</c:v>
                </c:pt>
                <c:pt idx="396">
                  <c:v>20323.71</c:v>
                </c:pt>
                <c:pt idx="397">
                  <c:v>20399.185000000001</c:v>
                </c:pt>
                <c:pt idx="398">
                  <c:v>20542.611000000001</c:v>
                </c:pt>
                <c:pt idx="399">
                  <c:v>20790.347000000002</c:v>
                </c:pt>
                <c:pt idx="400">
                  <c:v>21169.11</c:v>
                </c:pt>
                <c:pt idx="401">
                  <c:v>21616.6</c:v>
                </c:pt>
                <c:pt idx="402">
                  <c:v>21837.42</c:v>
                </c:pt>
                <c:pt idx="403">
                  <c:v>21583.74</c:v>
                </c:pt>
                <c:pt idx="404">
                  <c:v>21125.62</c:v>
                </c:pt>
                <c:pt idx="405">
                  <c:v>20744.080000000002</c:v>
                </c:pt>
                <c:pt idx="406">
                  <c:v>20491.474999999999</c:v>
                </c:pt>
                <c:pt idx="407">
                  <c:v>20338.308000000001</c:v>
                </c:pt>
                <c:pt idx="408">
                  <c:v>20247.081999999999</c:v>
                </c:pt>
                <c:pt idx="409">
                  <c:v>20190.576000000001</c:v>
                </c:pt>
                <c:pt idx="410">
                  <c:v>20153.145</c:v>
                </c:pt>
                <c:pt idx="411">
                  <c:v>20126.826000000001</c:v>
                </c:pt>
                <c:pt idx="412">
                  <c:v>20107.574000000001</c:v>
                </c:pt>
                <c:pt idx="413">
                  <c:v>20093.159599999999</c:v>
                </c:pt>
                <c:pt idx="414">
                  <c:v>20082.234</c:v>
                </c:pt>
                <c:pt idx="415">
                  <c:v>20073.935300000001</c:v>
                </c:pt>
                <c:pt idx="416">
                  <c:v>20067.7052</c:v>
                </c:pt>
                <c:pt idx="417">
                  <c:v>20063.191999999999</c:v>
                </c:pt>
                <c:pt idx="418">
                  <c:v>20060.1999</c:v>
                </c:pt>
                <c:pt idx="419">
                  <c:v>20058.6666</c:v>
                </c:pt>
                <c:pt idx="420">
                  <c:v>20058.6685</c:v>
                </c:pt>
                <c:pt idx="421">
                  <c:v>20060.463299999999</c:v>
                </c:pt>
                <c:pt idx="422">
                  <c:v>20064.606800000001</c:v>
                </c:pt>
                <c:pt idx="423">
                  <c:v>20072.2382</c:v>
                </c:pt>
                <c:pt idx="424">
                  <c:v>20085.663</c:v>
                </c:pt>
                <c:pt idx="425">
                  <c:v>20109.233</c:v>
                </c:pt>
                <c:pt idx="426">
                  <c:v>20150.38</c:v>
                </c:pt>
                <c:pt idx="427">
                  <c:v>20216.606</c:v>
                </c:pt>
                <c:pt idx="428">
                  <c:v>20310.089</c:v>
                </c:pt>
                <c:pt idx="429">
                  <c:v>20407.377</c:v>
                </c:pt>
                <c:pt idx="430">
                  <c:v>20448.975999999999</c:v>
                </c:pt>
                <c:pt idx="431">
                  <c:v>20389.135999999999</c:v>
                </c:pt>
                <c:pt idx="432">
                  <c:v>20280.91</c:v>
                </c:pt>
                <c:pt idx="433">
                  <c:v>20189.094000000001</c:v>
                </c:pt>
                <c:pt idx="434">
                  <c:v>20127.726999999999</c:v>
                </c:pt>
                <c:pt idx="435">
                  <c:v>20090.197</c:v>
                </c:pt>
                <c:pt idx="436">
                  <c:v>20067.636500000001</c:v>
                </c:pt>
                <c:pt idx="437">
                  <c:v>20053.528200000001</c:v>
                </c:pt>
                <c:pt idx="438">
                  <c:v>20044.079900000001</c:v>
                </c:pt>
                <c:pt idx="439">
                  <c:v>20041.027300000002</c:v>
                </c:pt>
                <c:pt idx="440">
                  <c:v>20036.1024</c:v>
                </c:pt>
                <c:pt idx="441">
                  <c:v>20032.343099999998</c:v>
                </c:pt>
                <c:pt idx="442">
                  <c:v>20029.413400000001</c:v>
                </c:pt>
                <c:pt idx="443">
                  <c:v>20027.094300000001</c:v>
                </c:pt>
                <c:pt idx="444">
                  <c:v>20025.2372</c:v>
                </c:pt>
                <c:pt idx="445">
                  <c:v>20023.738499999999</c:v>
                </c:pt>
                <c:pt idx="446">
                  <c:v>20021.8609</c:v>
                </c:pt>
                <c:pt idx="447">
                  <c:v>20020.896400000001</c:v>
                </c:pt>
                <c:pt idx="448">
                  <c:v>20020.125</c:v>
                </c:pt>
                <c:pt idx="449">
                  <c:v>20019.5193</c:v>
                </c:pt>
                <c:pt idx="450">
                  <c:v>20019.060000000001</c:v>
                </c:pt>
                <c:pt idx="451">
                  <c:v>20018.881099999999</c:v>
                </c:pt>
                <c:pt idx="452">
                  <c:v>20018.687300000001</c:v>
                </c:pt>
                <c:pt idx="453">
                  <c:v>20018.620500000001</c:v>
                </c:pt>
                <c:pt idx="454">
                  <c:v>20018.6865</c:v>
                </c:pt>
                <c:pt idx="455">
                  <c:v>20019.0285</c:v>
                </c:pt>
                <c:pt idx="456">
                  <c:v>20019.416399999998</c:v>
                </c:pt>
                <c:pt idx="457">
                  <c:v>20020.019400000001</c:v>
                </c:pt>
                <c:pt idx="458">
                  <c:v>20020.914700000001</c:v>
                </c:pt>
                <c:pt idx="459">
                  <c:v>20022.250400000001</c:v>
                </c:pt>
                <c:pt idx="460">
                  <c:v>20024.318299999999</c:v>
                </c:pt>
                <c:pt idx="461">
                  <c:v>20027.6502</c:v>
                </c:pt>
                <c:pt idx="462">
                  <c:v>20031.8537</c:v>
                </c:pt>
                <c:pt idx="463">
                  <c:v>20040.205099999999</c:v>
                </c:pt>
                <c:pt idx="464">
                  <c:v>20051.32</c:v>
                </c:pt>
                <c:pt idx="465">
                  <c:v>20060.979200000002</c:v>
                </c:pt>
                <c:pt idx="466">
                  <c:v>20061.5517</c:v>
                </c:pt>
                <c:pt idx="467">
                  <c:v>20055.106500000002</c:v>
                </c:pt>
                <c:pt idx="468">
                  <c:v>20050.201499999999</c:v>
                </c:pt>
                <c:pt idx="469">
                  <c:v>20050.976600000002</c:v>
                </c:pt>
                <c:pt idx="470">
                  <c:v>20058.932199999999</c:v>
                </c:pt>
                <c:pt idx="471">
                  <c:v>20074.663499999999</c:v>
                </c:pt>
                <c:pt idx="472">
                  <c:v>20095.306700000001</c:v>
                </c:pt>
                <c:pt idx="473">
                  <c:v>20107.713</c:v>
                </c:pt>
                <c:pt idx="474">
                  <c:v>20098.232400000001</c:v>
                </c:pt>
                <c:pt idx="475">
                  <c:v>20075.7899</c:v>
                </c:pt>
                <c:pt idx="476">
                  <c:v>20058.175599999999</c:v>
                </c:pt>
                <c:pt idx="477">
                  <c:v>20046.8361</c:v>
                </c:pt>
                <c:pt idx="478">
                  <c:v>20040.5429</c:v>
                </c:pt>
                <c:pt idx="479">
                  <c:v>20037.520400000001</c:v>
                </c:pt>
                <c:pt idx="480">
                  <c:v>20036.448400000001</c:v>
                </c:pt>
                <c:pt idx="481">
                  <c:v>20036.571199999998</c:v>
                </c:pt>
                <c:pt idx="482">
                  <c:v>20037.5252</c:v>
                </c:pt>
                <c:pt idx="483">
                  <c:v>20039.1587</c:v>
                </c:pt>
                <c:pt idx="484">
                  <c:v>20041.428400000001</c:v>
                </c:pt>
                <c:pt idx="485">
                  <c:v>20044.3583</c:v>
                </c:pt>
                <c:pt idx="486">
                  <c:v>20048.0288</c:v>
                </c:pt>
                <c:pt idx="487">
                  <c:v>20052.581900000001</c:v>
                </c:pt>
                <c:pt idx="488">
                  <c:v>20058.240300000001</c:v>
                </c:pt>
                <c:pt idx="489">
                  <c:v>20065.3436</c:v>
                </c:pt>
                <c:pt idx="490">
                  <c:v>20074.423999999999</c:v>
                </c:pt>
                <c:pt idx="491">
                  <c:v>20086.381799999999</c:v>
                </c:pt>
                <c:pt idx="492">
                  <c:v>20102.946</c:v>
                </c:pt>
                <c:pt idx="493">
                  <c:v>20127.565999999999</c:v>
                </c:pt>
                <c:pt idx="494">
                  <c:v>20172.773000000001</c:v>
                </c:pt>
                <c:pt idx="495">
                  <c:v>20234.573</c:v>
                </c:pt>
                <c:pt idx="496">
                  <c:v>20327.245999999999</c:v>
                </c:pt>
                <c:pt idx="497">
                  <c:v>20443.919999999998</c:v>
                </c:pt>
                <c:pt idx="498">
                  <c:v>20528.512999999999</c:v>
                </c:pt>
                <c:pt idx="499">
                  <c:v>20507.987000000001</c:v>
                </c:pt>
                <c:pt idx="500">
                  <c:v>20424.985000000001</c:v>
                </c:pt>
                <c:pt idx="501">
                  <c:v>20356.782999999999</c:v>
                </c:pt>
                <c:pt idx="502">
                  <c:v>20326.202000000001</c:v>
                </c:pt>
                <c:pt idx="503">
                  <c:v>20331.441999999999</c:v>
                </c:pt>
                <c:pt idx="504">
                  <c:v>20370.053</c:v>
                </c:pt>
                <c:pt idx="505">
                  <c:v>20445.648000000001</c:v>
                </c:pt>
                <c:pt idx="506">
                  <c:v>20575.839</c:v>
                </c:pt>
                <c:pt idx="507">
                  <c:v>20799.816999999999</c:v>
                </c:pt>
                <c:pt idx="508">
                  <c:v>21183.26</c:v>
                </c:pt>
                <c:pt idx="509">
                  <c:v>21805.7</c:v>
                </c:pt>
                <c:pt idx="510">
                  <c:v>22692.6</c:v>
                </c:pt>
                <c:pt idx="511">
                  <c:v>23580.53</c:v>
                </c:pt>
                <c:pt idx="512">
                  <c:v>23735.81</c:v>
                </c:pt>
                <c:pt idx="513">
                  <c:v>22979.09</c:v>
                </c:pt>
                <c:pt idx="514">
                  <c:v>22041.14</c:v>
                </c:pt>
                <c:pt idx="515">
                  <c:v>21336.93</c:v>
                </c:pt>
                <c:pt idx="516">
                  <c:v>20890.548999999999</c:v>
                </c:pt>
                <c:pt idx="517">
                  <c:v>20626.777999999998</c:v>
                </c:pt>
                <c:pt idx="518">
                  <c:v>20473.218000000001</c:v>
                </c:pt>
                <c:pt idx="519">
                  <c:v>20382.964</c:v>
                </c:pt>
                <c:pt idx="520">
                  <c:v>20332.29</c:v>
                </c:pt>
                <c:pt idx="521">
                  <c:v>20311.437999999998</c:v>
                </c:pt>
                <c:pt idx="522">
                  <c:v>20315.481</c:v>
                </c:pt>
                <c:pt idx="523">
                  <c:v>20332.2</c:v>
                </c:pt>
                <c:pt idx="524">
                  <c:v>20332.651999999998</c:v>
                </c:pt>
                <c:pt idx="525">
                  <c:v>20308.945</c:v>
                </c:pt>
                <c:pt idx="526">
                  <c:v>20289.882000000001</c:v>
                </c:pt>
                <c:pt idx="527">
                  <c:v>20284.918000000001</c:v>
                </c:pt>
                <c:pt idx="528">
                  <c:v>20264.395</c:v>
                </c:pt>
                <c:pt idx="529">
                  <c:v>20220.523000000001</c:v>
                </c:pt>
                <c:pt idx="530">
                  <c:v>20175.613000000001</c:v>
                </c:pt>
                <c:pt idx="531">
                  <c:v>20142.329000000002</c:v>
                </c:pt>
                <c:pt idx="532">
                  <c:v>20120.365000000002</c:v>
                </c:pt>
                <c:pt idx="533">
                  <c:v>20106.401999999998</c:v>
                </c:pt>
                <c:pt idx="534">
                  <c:v>20097.478299999999</c:v>
                </c:pt>
                <c:pt idx="535">
                  <c:v>20091.640100000001</c:v>
                </c:pt>
                <c:pt idx="536">
                  <c:v>20087.796999999999</c:v>
                </c:pt>
                <c:pt idx="537">
                  <c:v>20085.378400000001</c:v>
                </c:pt>
                <c:pt idx="538">
                  <c:v>20084.077600000001</c:v>
                </c:pt>
                <c:pt idx="539">
                  <c:v>20083.6823</c:v>
                </c:pt>
                <c:pt idx="540">
                  <c:v>20084.170999999998</c:v>
                </c:pt>
                <c:pt idx="541">
                  <c:v>20085.455000000002</c:v>
                </c:pt>
                <c:pt idx="542">
                  <c:v>20087.522799999999</c:v>
                </c:pt>
                <c:pt idx="543">
                  <c:v>20090.3943</c:v>
                </c:pt>
                <c:pt idx="544">
                  <c:v>20094.119600000002</c:v>
                </c:pt>
                <c:pt idx="545">
                  <c:v>20099.0154</c:v>
                </c:pt>
                <c:pt idx="546">
                  <c:v>20104.649000000001</c:v>
                </c:pt>
                <c:pt idx="547">
                  <c:v>20111.574000000001</c:v>
                </c:pt>
                <c:pt idx="548">
                  <c:v>20119.913</c:v>
                </c:pt>
                <c:pt idx="549">
                  <c:v>20129.939999999999</c:v>
                </c:pt>
                <c:pt idx="550">
                  <c:v>20142.016</c:v>
                </c:pt>
                <c:pt idx="551">
                  <c:v>20156.621999999999</c:v>
                </c:pt>
                <c:pt idx="552">
                  <c:v>20174.401999999998</c:v>
                </c:pt>
                <c:pt idx="553">
                  <c:v>20196.233</c:v>
                </c:pt>
                <c:pt idx="554">
                  <c:v>20223.329000000002</c:v>
                </c:pt>
                <c:pt idx="555">
                  <c:v>20257.403999999999</c:v>
                </c:pt>
                <c:pt idx="556">
                  <c:v>20300.931</c:v>
                </c:pt>
                <c:pt idx="557">
                  <c:v>20358.496999999999</c:v>
                </c:pt>
                <c:pt idx="558">
                  <c:v>20434.04</c:v>
                </c:pt>
                <c:pt idx="559">
                  <c:v>20538.123</c:v>
                </c:pt>
                <c:pt idx="560">
                  <c:v>20688.525000000001</c:v>
                </c:pt>
                <c:pt idx="561">
                  <c:v>20920.951000000001</c:v>
                </c:pt>
                <c:pt idx="562">
                  <c:v>21303.83</c:v>
                </c:pt>
                <c:pt idx="563">
                  <c:v>21949.919999999998</c:v>
                </c:pt>
                <c:pt idx="564">
                  <c:v>22999.919999999998</c:v>
                </c:pt>
                <c:pt idx="565">
                  <c:v>24519.16</c:v>
                </c:pt>
                <c:pt idx="566">
                  <c:v>26122.82</c:v>
                </c:pt>
                <c:pt idx="567">
                  <c:v>26567.96</c:v>
                </c:pt>
                <c:pt idx="568">
                  <c:v>25346.57</c:v>
                </c:pt>
                <c:pt idx="569">
                  <c:v>23685.83</c:v>
                </c:pt>
                <c:pt idx="570">
                  <c:v>22404.02</c:v>
                </c:pt>
                <c:pt idx="571">
                  <c:v>21580.67</c:v>
                </c:pt>
                <c:pt idx="572">
                  <c:v>21088.01</c:v>
                </c:pt>
                <c:pt idx="573">
                  <c:v>20795.358</c:v>
                </c:pt>
                <c:pt idx="574">
                  <c:v>20612.899000000001</c:v>
                </c:pt>
                <c:pt idx="575">
                  <c:v>20491.179</c:v>
                </c:pt>
                <c:pt idx="576">
                  <c:v>20405.312999999998</c:v>
                </c:pt>
                <c:pt idx="577">
                  <c:v>20342.509999999998</c:v>
                </c:pt>
                <c:pt idx="578">
                  <c:v>20296.806</c:v>
                </c:pt>
                <c:pt idx="579">
                  <c:v>20261.241999999998</c:v>
                </c:pt>
                <c:pt idx="580">
                  <c:v>20234.14</c:v>
                </c:pt>
                <c:pt idx="581">
                  <c:v>20213.560000000001</c:v>
                </c:pt>
                <c:pt idx="582">
                  <c:v>20198.196</c:v>
                </c:pt>
                <c:pt idx="583">
                  <c:v>20187.174999999999</c:v>
                </c:pt>
                <c:pt idx="584">
                  <c:v>20180.334999999999</c:v>
                </c:pt>
                <c:pt idx="585">
                  <c:v>20176.365000000002</c:v>
                </c:pt>
                <c:pt idx="586">
                  <c:v>20172.053</c:v>
                </c:pt>
                <c:pt idx="587">
                  <c:v>20174.810000000001</c:v>
                </c:pt>
                <c:pt idx="588">
                  <c:v>20181.503000000001</c:v>
                </c:pt>
                <c:pt idx="589">
                  <c:v>20192.871999999999</c:v>
                </c:pt>
                <c:pt idx="590">
                  <c:v>20210.112000000001</c:v>
                </c:pt>
                <c:pt idx="591">
                  <c:v>20237.847000000002</c:v>
                </c:pt>
                <c:pt idx="592">
                  <c:v>20274.002</c:v>
                </c:pt>
                <c:pt idx="593">
                  <c:v>20327.014999999999</c:v>
                </c:pt>
                <c:pt idx="594">
                  <c:v>20408.21</c:v>
                </c:pt>
                <c:pt idx="595">
                  <c:v>20539.845000000001</c:v>
                </c:pt>
                <c:pt idx="596">
                  <c:v>20761.702000000001</c:v>
                </c:pt>
                <c:pt idx="597">
                  <c:v>21131.73</c:v>
                </c:pt>
                <c:pt idx="598">
                  <c:v>21703.07</c:v>
                </c:pt>
                <c:pt idx="599">
                  <c:v>22433.47</c:v>
                </c:pt>
                <c:pt idx="600">
                  <c:v>22996.14</c:v>
                </c:pt>
                <c:pt idx="601">
                  <c:v>22876.799999999999</c:v>
                </c:pt>
                <c:pt idx="602">
                  <c:v>22184.37</c:v>
                </c:pt>
                <c:pt idx="603">
                  <c:v>21476.38</c:v>
                </c:pt>
                <c:pt idx="604">
                  <c:v>20974.496999999999</c:v>
                </c:pt>
                <c:pt idx="605">
                  <c:v>20662.146000000001</c:v>
                </c:pt>
                <c:pt idx="606">
                  <c:v>20477.063999999998</c:v>
                </c:pt>
                <c:pt idx="607">
                  <c:v>20366.069</c:v>
                </c:pt>
                <c:pt idx="608">
                  <c:v>20295.963</c:v>
                </c:pt>
                <c:pt idx="609">
                  <c:v>20249.249</c:v>
                </c:pt>
                <c:pt idx="610">
                  <c:v>20217.631000000001</c:v>
                </c:pt>
                <c:pt idx="611">
                  <c:v>20196.23</c:v>
                </c:pt>
                <c:pt idx="612">
                  <c:v>20183.446</c:v>
                </c:pt>
                <c:pt idx="613">
                  <c:v>20179.212</c:v>
                </c:pt>
                <c:pt idx="614">
                  <c:v>20185.469000000001</c:v>
                </c:pt>
                <c:pt idx="615">
                  <c:v>20206.192999999999</c:v>
                </c:pt>
                <c:pt idx="616">
                  <c:v>20246.039000000001</c:v>
                </c:pt>
                <c:pt idx="617">
                  <c:v>20304.343000000001</c:v>
                </c:pt>
                <c:pt idx="618">
                  <c:v>20356.958999999999</c:v>
                </c:pt>
                <c:pt idx="619">
                  <c:v>20355.37</c:v>
                </c:pt>
                <c:pt idx="620">
                  <c:v>20305.109</c:v>
                </c:pt>
                <c:pt idx="621">
                  <c:v>20255.97</c:v>
                </c:pt>
                <c:pt idx="622">
                  <c:v>20229.832999999999</c:v>
                </c:pt>
                <c:pt idx="623">
                  <c:v>20229.962</c:v>
                </c:pt>
                <c:pt idx="624">
                  <c:v>20258.484</c:v>
                </c:pt>
                <c:pt idx="625">
                  <c:v>20324.826000000001</c:v>
                </c:pt>
                <c:pt idx="626">
                  <c:v>20445.240000000002</c:v>
                </c:pt>
                <c:pt idx="627">
                  <c:v>20633.91</c:v>
                </c:pt>
                <c:pt idx="628">
                  <c:v>20866.215</c:v>
                </c:pt>
                <c:pt idx="629">
                  <c:v>21003.52</c:v>
                </c:pt>
                <c:pt idx="630">
                  <c:v>20905.222999999998</c:v>
                </c:pt>
                <c:pt idx="631">
                  <c:v>20691.991999999998</c:v>
                </c:pt>
                <c:pt idx="632">
                  <c:v>20510.256000000001</c:v>
                </c:pt>
                <c:pt idx="633">
                  <c:v>20380.981</c:v>
                </c:pt>
                <c:pt idx="634">
                  <c:v>20289.248</c:v>
                </c:pt>
                <c:pt idx="635">
                  <c:v>20228.903999999999</c:v>
                </c:pt>
                <c:pt idx="636">
                  <c:v>20192.236000000001</c:v>
                </c:pt>
                <c:pt idx="637">
                  <c:v>20171.239000000001</c:v>
                </c:pt>
                <c:pt idx="638">
                  <c:v>20160.585999999999</c:v>
                </c:pt>
                <c:pt idx="639">
                  <c:v>20157.295999999998</c:v>
                </c:pt>
                <c:pt idx="640">
                  <c:v>20153.650000000001</c:v>
                </c:pt>
                <c:pt idx="641">
                  <c:v>20162.585999999999</c:v>
                </c:pt>
                <c:pt idx="642">
                  <c:v>20177.834999999999</c:v>
                </c:pt>
                <c:pt idx="643">
                  <c:v>20201.833999999999</c:v>
                </c:pt>
                <c:pt idx="644">
                  <c:v>20239.251</c:v>
                </c:pt>
                <c:pt idx="645">
                  <c:v>20299.623</c:v>
                </c:pt>
                <c:pt idx="646">
                  <c:v>20400.348999999998</c:v>
                </c:pt>
                <c:pt idx="647">
                  <c:v>20567.596000000001</c:v>
                </c:pt>
                <c:pt idx="648">
                  <c:v>20826.222999999998</c:v>
                </c:pt>
                <c:pt idx="649">
                  <c:v>21163.759999999998</c:v>
                </c:pt>
                <c:pt idx="650">
                  <c:v>21427.1</c:v>
                </c:pt>
                <c:pt idx="651">
                  <c:v>21380.17</c:v>
                </c:pt>
                <c:pt idx="652">
                  <c:v>21122.41</c:v>
                </c:pt>
                <c:pt idx="653">
                  <c:v>20906.960999999999</c:v>
                </c:pt>
                <c:pt idx="654">
                  <c:v>20820.654999999999</c:v>
                </c:pt>
                <c:pt idx="655">
                  <c:v>20843.984</c:v>
                </c:pt>
                <c:pt idx="656">
                  <c:v>20889.267</c:v>
                </c:pt>
                <c:pt idx="657">
                  <c:v>20871.687000000002</c:v>
                </c:pt>
                <c:pt idx="658">
                  <c:v>20852.545999999998</c:v>
                </c:pt>
                <c:pt idx="659">
                  <c:v>20939.002</c:v>
                </c:pt>
                <c:pt idx="660">
                  <c:v>21200.26</c:v>
                </c:pt>
                <c:pt idx="661">
                  <c:v>21680.63</c:v>
                </c:pt>
                <c:pt idx="662">
                  <c:v>22335.75</c:v>
                </c:pt>
                <c:pt idx="663">
                  <c:v>22818.010000000002</c:v>
                </c:pt>
                <c:pt idx="664">
                  <c:v>22618.46</c:v>
                </c:pt>
                <c:pt idx="665">
                  <c:v>21949.19</c:v>
                </c:pt>
                <c:pt idx="666">
                  <c:v>21320.46</c:v>
                </c:pt>
                <c:pt idx="667">
                  <c:v>20888.778999999999</c:v>
                </c:pt>
                <c:pt idx="668">
                  <c:v>20626.998</c:v>
                </c:pt>
                <c:pt idx="669">
                  <c:v>20478.113000000001</c:v>
                </c:pt>
                <c:pt idx="670">
                  <c:v>20397.896000000001</c:v>
                </c:pt>
                <c:pt idx="671">
                  <c:v>20362.131000000001</c:v>
                </c:pt>
                <c:pt idx="672">
                  <c:v>20362.298999999999</c:v>
                </c:pt>
                <c:pt idx="673">
                  <c:v>20397.823</c:v>
                </c:pt>
                <c:pt idx="674">
                  <c:v>20466.451000000001</c:v>
                </c:pt>
                <c:pt idx="675">
                  <c:v>20555.796999999999</c:v>
                </c:pt>
                <c:pt idx="676">
                  <c:v>20671.148000000001</c:v>
                </c:pt>
                <c:pt idx="677">
                  <c:v>20766.742999999999</c:v>
                </c:pt>
                <c:pt idx="678">
                  <c:v>20734.744999999999</c:v>
                </c:pt>
                <c:pt idx="679">
                  <c:v>20600.596000000001</c:v>
                </c:pt>
                <c:pt idx="680">
                  <c:v>20485.175999999999</c:v>
                </c:pt>
                <c:pt idx="681">
                  <c:v>20437.224999999999</c:v>
                </c:pt>
                <c:pt idx="682">
                  <c:v>20450.45</c:v>
                </c:pt>
                <c:pt idx="683">
                  <c:v>20476.583999999999</c:v>
                </c:pt>
                <c:pt idx="684">
                  <c:v>20440.027999999998</c:v>
                </c:pt>
                <c:pt idx="685">
                  <c:v>20346.557000000001</c:v>
                </c:pt>
                <c:pt idx="686">
                  <c:v>20257.403999999999</c:v>
                </c:pt>
                <c:pt idx="687">
                  <c:v>20194.982</c:v>
                </c:pt>
                <c:pt idx="688">
                  <c:v>20156.715</c:v>
                </c:pt>
                <c:pt idx="689">
                  <c:v>20135.434000000001</c:v>
                </c:pt>
                <c:pt idx="690">
                  <c:v>20125.654999999999</c:v>
                </c:pt>
                <c:pt idx="691">
                  <c:v>20125.032999999999</c:v>
                </c:pt>
                <c:pt idx="692">
                  <c:v>20135.338</c:v>
                </c:pt>
                <c:pt idx="693">
                  <c:v>20158.170999999998</c:v>
                </c:pt>
                <c:pt idx="694">
                  <c:v>20199.844000000001</c:v>
                </c:pt>
                <c:pt idx="695">
                  <c:v>20261.238000000001</c:v>
                </c:pt>
                <c:pt idx="696">
                  <c:v>20323.061000000002</c:v>
                </c:pt>
                <c:pt idx="697">
                  <c:v>20337.404999999999</c:v>
                </c:pt>
                <c:pt idx="698">
                  <c:v>20301.074000000001</c:v>
                </c:pt>
                <c:pt idx="699">
                  <c:v>20269.183000000001</c:v>
                </c:pt>
                <c:pt idx="700">
                  <c:v>20274.543000000001</c:v>
                </c:pt>
                <c:pt idx="701">
                  <c:v>20324.490000000002</c:v>
                </c:pt>
                <c:pt idx="702">
                  <c:v>20404.185000000001</c:v>
                </c:pt>
                <c:pt idx="703">
                  <c:v>20454.636999999999</c:v>
                </c:pt>
                <c:pt idx="704">
                  <c:v>20408.95</c:v>
                </c:pt>
                <c:pt idx="705">
                  <c:v>20311.72</c:v>
                </c:pt>
                <c:pt idx="706">
                  <c:v>20228.899000000001</c:v>
                </c:pt>
                <c:pt idx="707">
                  <c:v>20176.714</c:v>
                </c:pt>
                <c:pt idx="708">
                  <c:v>20151.303</c:v>
                </c:pt>
                <c:pt idx="709">
                  <c:v>20147.332999999999</c:v>
                </c:pt>
                <c:pt idx="710">
                  <c:v>20163.530999999999</c:v>
                </c:pt>
                <c:pt idx="711">
                  <c:v>20202.565999999999</c:v>
                </c:pt>
                <c:pt idx="712">
                  <c:v>20266.126</c:v>
                </c:pt>
                <c:pt idx="713">
                  <c:v>20338.644</c:v>
                </c:pt>
                <c:pt idx="714">
                  <c:v>20368.063999999998</c:v>
                </c:pt>
                <c:pt idx="715">
                  <c:v>20330.599999999999</c:v>
                </c:pt>
                <c:pt idx="716">
                  <c:v>20282.787</c:v>
                </c:pt>
                <c:pt idx="717">
                  <c:v>20269.45</c:v>
                </c:pt>
                <c:pt idx="718">
                  <c:v>20303.735000000001</c:v>
                </c:pt>
                <c:pt idx="719">
                  <c:v>20383.128000000001</c:v>
                </c:pt>
                <c:pt idx="720">
                  <c:v>20469.585999999999</c:v>
                </c:pt>
                <c:pt idx="721">
                  <c:v>20484.764999999999</c:v>
                </c:pt>
                <c:pt idx="722">
                  <c:v>20422.212</c:v>
                </c:pt>
                <c:pt idx="723">
                  <c:v>20346.114000000001</c:v>
                </c:pt>
                <c:pt idx="724">
                  <c:v>20268.431</c:v>
                </c:pt>
                <c:pt idx="725">
                  <c:v>20195.238000000001</c:v>
                </c:pt>
                <c:pt idx="726">
                  <c:v>20139.623</c:v>
                </c:pt>
                <c:pt idx="727">
                  <c:v>20102.826000000001</c:v>
                </c:pt>
                <c:pt idx="728">
                  <c:v>20080.216700000001</c:v>
                </c:pt>
                <c:pt idx="729">
                  <c:v>20064.772000000001</c:v>
                </c:pt>
                <c:pt idx="730">
                  <c:v>20054.746299999999</c:v>
                </c:pt>
                <c:pt idx="731">
                  <c:v>20047.697499999998</c:v>
                </c:pt>
                <c:pt idx="732">
                  <c:v>20042.53</c:v>
                </c:pt>
                <c:pt idx="733">
                  <c:v>20038.638800000001</c:v>
                </c:pt>
                <c:pt idx="734">
                  <c:v>20035.667300000001</c:v>
                </c:pt>
                <c:pt idx="735">
                  <c:v>20033.3891</c:v>
                </c:pt>
                <c:pt idx="736">
                  <c:v>20031.653399999999</c:v>
                </c:pt>
                <c:pt idx="737">
                  <c:v>20027.7781</c:v>
                </c:pt>
                <c:pt idx="738">
                  <c:v>20026.919999999998</c:v>
                </c:pt>
                <c:pt idx="739">
                  <c:v>20026.697899999999</c:v>
                </c:pt>
                <c:pt idx="740">
                  <c:v>20026.458600000002</c:v>
                </c:pt>
                <c:pt idx="741">
                  <c:v>20026.494999999999</c:v>
                </c:pt>
                <c:pt idx="742">
                  <c:v>20026.804899999999</c:v>
                </c:pt>
                <c:pt idx="743">
                  <c:v>20032.146799999999</c:v>
                </c:pt>
                <c:pt idx="744">
                  <c:v>20033.182199999999</c:v>
                </c:pt>
                <c:pt idx="745">
                  <c:v>20034.571100000001</c:v>
                </c:pt>
                <c:pt idx="746">
                  <c:v>20036.376199999999</c:v>
                </c:pt>
                <c:pt idx="747">
                  <c:v>20038.694299999999</c:v>
                </c:pt>
                <c:pt idx="748">
                  <c:v>20041.583900000001</c:v>
                </c:pt>
                <c:pt idx="749">
                  <c:v>20045.4954</c:v>
                </c:pt>
                <c:pt idx="750">
                  <c:v>20050.761299999998</c:v>
                </c:pt>
                <c:pt idx="751">
                  <c:v>20057.4889</c:v>
                </c:pt>
                <c:pt idx="752">
                  <c:v>20067.770400000001</c:v>
                </c:pt>
                <c:pt idx="753">
                  <c:v>20081.9817</c:v>
                </c:pt>
                <c:pt idx="754">
                  <c:v>20099.949199999999</c:v>
                </c:pt>
                <c:pt idx="755">
                  <c:v>20120.077000000001</c:v>
                </c:pt>
                <c:pt idx="756">
                  <c:v>20144.894</c:v>
                </c:pt>
                <c:pt idx="757">
                  <c:v>20178.059000000001</c:v>
                </c:pt>
                <c:pt idx="758">
                  <c:v>20212.986000000001</c:v>
                </c:pt>
                <c:pt idx="759">
                  <c:v>20238.873</c:v>
                </c:pt>
                <c:pt idx="760">
                  <c:v>20273.781999999999</c:v>
                </c:pt>
                <c:pt idx="761">
                  <c:v>20350.056</c:v>
                </c:pt>
                <c:pt idx="762">
                  <c:v>20492.011999999999</c:v>
                </c:pt>
                <c:pt idx="763">
                  <c:v>20705.558000000001</c:v>
                </c:pt>
                <c:pt idx="764">
                  <c:v>20925.638999999999</c:v>
                </c:pt>
                <c:pt idx="765">
                  <c:v>20970.850999999999</c:v>
                </c:pt>
                <c:pt idx="766">
                  <c:v>20793.705000000002</c:v>
                </c:pt>
                <c:pt idx="767">
                  <c:v>20576.329000000002</c:v>
                </c:pt>
                <c:pt idx="768">
                  <c:v>20425.800999999999</c:v>
                </c:pt>
                <c:pt idx="769">
                  <c:v>20348.514999999999</c:v>
                </c:pt>
                <c:pt idx="770">
                  <c:v>20312.678</c:v>
                </c:pt>
                <c:pt idx="771">
                  <c:v>20272.405999999999</c:v>
                </c:pt>
                <c:pt idx="772">
                  <c:v>20217.829000000002</c:v>
                </c:pt>
                <c:pt idx="773">
                  <c:v>20169.566999999999</c:v>
                </c:pt>
                <c:pt idx="774">
                  <c:v>20135.971000000001</c:v>
                </c:pt>
                <c:pt idx="775">
                  <c:v>20115.031999999999</c:v>
                </c:pt>
                <c:pt idx="776">
                  <c:v>20102.589</c:v>
                </c:pt>
                <c:pt idx="777">
                  <c:v>20096.419399999999</c:v>
                </c:pt>
                <c:pt idx="778">
                  <c:v>20094.387500000001</c:v>
                </c:pt>
                <c:pt idx="779">
                  <c:v>20095.798200000001</c:v>
                </c:pt>
                <c:pt idx="780">
                  <c:v>20100.811000000002</c:v>
                </c:pt>
                <c:pt idx="781">
                  <c:v>20110.473999999998</c:v>
                </c:pt>
                <c:pt idx="782">
                  <c:v>20127.035</c:v>
                </c:pt>
                <c:pt idx="783">
                  <c:v>20153.294999999998</c:v>
                </c:pt>
                <c:pt idx="784">
                  <c:v>20192.349999999999</c:v>
                </c:pt>
                <c:pt idx="785">
                  <c:v>20242.314999999999</c:v>
                </c:pt>
                <c:pt idx="786">
                  <c:v>20289.143</c:v>
                </c:pt>
                <c:pt idx="787">
                  <c:v>20328.643</c:v>
                </c:pt>
                <c:pt idx="788">
                  <c:v>20393.263999999999</c:v>
                </c:pt>
                <c:pt idx="789">
                  <c:v>20509.332999999999</c:v>
                </c:pt>
                <c:pt idx="790">
                  <c:v>20659.349999999999</c:v>
                </c:pt>
                <c:pt idx="791">
                  <c:v>20740.841</c:v>
                </c:pt>
                <c:pt idx="792">
                  <c:v>20663.633999999998</c:v>
                </c:pt>
                <c:pt idx="793">
                  <c:v>20518.804</c:v>
                </c:pt>
                <c:pt idx="794">
                  <c:v>20408.557000000001</c:v>
                </c:pt>
                <c:pt idx="795">
                  <c:v>20352.018</c:v>
                </c:pt>
                <c:pt idx="796">
                  <c:v>20349.564999999999</c:v>
                </c:pt>
                <c:pt idx="797">
                  <c:v>20401.263999999999</c:v>
                </c:pt>
                <c:pt idx="798">
                  <c:v>20514.86</c:v>
                </c:pt>
                <c:pt idx="799">
                  <c:v>20694.989000000001</c:v>
                </c:pt>
                <c:pt idx="800">
                  <c:v>20898.731</c:v>
                </c:pt>
                <c:pt idx="801">
                  <c:v>20978.527999999998</c:v>
                </c:pt>
                <c:pt idx="802">
                  <c:v>20855.608</c:v>
                </c:pt>
                <c:pt idx="803">
                  <c:v>20673.837</c:v>
                </c:pt>
                <c:pt idx="804">
                  <c:v>20543.357</c:v>
                </c:pt>
                <c:pt idx="805">
                  <c:v>20480.581999999999</c:v>
                </c:pt>
                <c:pt idx="806">
                  <c:v>20475.178</c:v>
                </c:pt>
                <c:pt idx="807">
                  <c:v>20518.881000000001</c:v>
                </c:pt>
                <c:pt idx="808">
                  <c:v>20615.935000000001</c:v>
                </c:pt>
                <c:pt idx="809">
                  <c:v>20785.903999999999</c:v>
                </c:pt>
                <c:pt idx="810">
                  <c:v>21075.19</c:v>
                </c:pt>
                <c:pt idx="811">
                  <c:v>21557.42</c:v>
                </c:pt>
                <c:pt idx="812">
                  <c:v>22307.510000000002</c:v>
                </c:pt>
                <c:pt idx="813">
                  <c:v>23333.239999999998</c:v>
                </c:pt>
                <c:pt idx="814">
                  <c:v>24459.56</c:v>
                </c:pt>
                <c:pt idx="815">
                  <c:v>24974.7</c:v>
                </c:pt>
                <c:pt idx="816">
                  <c:v>24256.48</c:v>
                </c:pt>
                <c:pt idx="817">
                  <c:v>23012.18</c:v>
                </c:pt>
                <c:pt idx="818">
                  <c:v>21980.92</c:v>
                </c:pt>
                <c:pt idx="819">
                  <c:v>21299.31</c:v>
                </c:pt>
                <c:pt idx="820">
                  <c:v>20886.191999999999</c:v>
                </c:pt>
                <c:pt idx="821">
                  <c:v>20640.044999999998</c:v>
                </c:pt>
                <c:pt idx="822">
                  <c:v>20487.462</c:v>
                </c:pt>
                <c:pt idx="823">
                  <c:v>20386.242999999999</c:v>
                </c:pt>
                <c:pt idx="824">
                  <c:v>20314.829000000002</c:v>
                </c:pt>
                <c:pt idx="825">
                  <c:v>20262.231</c:v>
                </c:pt>
                <c:pt idx="826">
                  <c:v>20222.344000000001</c:v>
                </c:pt>
                <c:pt idx="827">
                  <c:v>20191.43</c:v>
                </c:pt>
                <c:pt idx="828">
                  <c:v>20167.043000000001</c:v>
                </c:pt>
                <c:pt idx="829">
                  <c:v>20147.504000000001</c:v>
                </c:pt>
                <c:pt idx="830">
                  <c:v>20131.688999999998</c:v>
                </c:pt>
                <c:pt idx="831">
                  <c:v>20118.753000000001</c:v>
                </c:pt>
                <c:pt idx="832">
                  <c:v>20108.018</c:v>
                </c:pt>
                <c:pt idx="833">
                  <c:v>20099.224200000001</c:v>
                </c:pt>
                <c:pt idx="834">
                  <c:v>20091.9833</c:v>
                </c:pt>
                <c:pt idx="835">
                  <c:v>20086.092700000001</c:v>
                </c:pt>
                <c:pt idx="836">
                  <c:v>20081.414199999999</c:v>
                </c:pt>
                <c:pt idx="837">
                  <c:v>20077.794000000002</c:v>
                </c:pt>
                <c:pt idx="838">
                  <c:v>20074.8593</c:v>
                </c:pt>
                <c:pt idx="839">
                  <c:v>20071.152300000002</c:v>
                </c:pt>
                <c:pt idx="840">
                  <c:v>20068.469400000002</c:v>
                </c:pt>
                <c:pt idx="841">
                  <c:v>20066.408200000002</c:v>
                </c:pt>
                <c:pt idx="842">
                  <c:v>20065.189200000001</c:v>
                </c:pt>
                <c:pt idx="843">
                  <c:v>20064.877100000002</c:v>
                </c:pt>
                <c:pt idx="844">
                  <c:v>20065.567599999998</c:v>
                </c:pt>
                <c:pt idx="845">
                  <c:v>20067.301599999999</c:v>
                </c:pt>
                <c:pt idx="846">
                  <c:v>20070.5056</c:v>
                </c:pt>
                <c:pt idx="847">
                  <c:v>20074.854500000001</c:v>
                </c:pt>
                <c:pt idx="848">
                  <c:v>20079.334500000001</c:v>
                </c:pt>
                <c:pt idx="849">
                  <c:v>20083.757900000001</c:v>
                </c:pt>
                <c:pt idx="850">
                  <c:v>20090.445800000001</c:v>
                </c:pt>
                <c:pt idx="851">
                  <c:v>20102.305</c:v>
                </c:pt>
                <c:pt idx="852">
                  <c:v>20122.998</c:v>
                </c:pt>
                <c:pt idx="853">
                  <c:v>20154.588</c:v>
                </c:pt>
                <c:pt idx="854">
                  <c:v>20197.792000000001</c:v>
                </c:pt>
                <c:pt idx="855">
                  <c:v>20239.181</c:v>
                </c:pt>
                <c:pt idx="856">
                  <c:v>20249.922999999999</c:v>
                </c:pt>
                <c:pt idx="857">
                  <c:v>20232.312999999998</c:v>
                </c:pt>
                <c:pt idx="858">
                  <c:v>20217.367999999999</c:v>
                </c:pt>
                <c:pt idx="859">
                  <c:v>20221.878000000001</c:v>
                </c:pt>
                <c:pt idx="860">
                  <c:v>20247.897000000001</c:v>
                </c:pt>
                <c:pt idx="861">
                  <c:v>20303.101999999999</c:v>
                </c:pt>
                <c:pt idx="862">
                  <c:v>20403.752</c:v>
                </c:pt>
                <c:pt idx="863">
                  <c:v>20579.111000000001</c:v>
                </c:pt>
                <c:pt idx="864">
                  <c:v>20866.425999999999</c:v>
                </c:pt>
                <c:pt idx="865">
                  <c:v>21284.68</c:v>
                </c:pt>
                <c:pt idx="866">
                  <c:v>21728.39</c:v>
                </c:pt>
                <c:pt idx="867">
                  <c:v>21862.17</c:v>
                </c:pt>
                <c:pt idx="868">
                  <c:v>21544.18</c:v>
                </c:pt>
                <c:pt idx="869">
                  <c:v>21094.6</c:v>
                </c:pt>
                <c:pt idx="870">
                  <c:v>20743.973999999998</c:v>
                </c:pt>
                <c:pt idx="871">
                  <c:v>20522.48</c:v>
                </c:pt>
                <c:pt idx="872">
                  <c:v>20395.024000000001</c:v>
                </c:pt>
                <c:pt idx="873">
                  <c:v>20322.107</c:v>
                </c:pt>
                <c:pt idx="874">
                  <c:v>20280.642</c:v>
                </c:pt>
                <c:pt idx="875">
                  <c:v>20264.965</c:v>
                </c:pt>
                <c:pt idx="876">
                  <c:v>20274.074000000001</c:v>
                </c:pt>
                <c:pt idx="877">
                  <c:v>20314.577000000001</c:v>
                </c:pt>
                <c:pt idx="878">
                  <c:v>20400.092000000001</c:v>
                </c:pt>
                <c:pt idx="879">
                  <c:v>20546.79</c:v>
                </c:pt>
                <c:pt idx="880">
                  <c:v>20753.606</c:v>
                </c:pt>
                <c:pt idx="881">
                  <c:v>20942.082999999999</c:v>
                </c:pt>
                <c:pt idx="882">
                  <c:v>20952.367999999999</c:v>
                </c:pt>
                <c:pt idx="883">
                  <c:v>20807.633999999998</c:v>
                </c:pt>
                <c:pt idx="884">
                  <c:v>20684.55</c:v>
                </c:pt>
                <c:pt idx="885">
                  <c:v>20663.691999999999</c:v>
                </c:pt>
                <c:pt idx="886">
                  <c:v>20734.431</c:v>
                </c:pt>
                <c:pt idx="887">
                  <c:v>20802.187999999998</c:v>
                </c:pt>
                <c:pt idx="888">
                  <c:v>20735.312000000002</c:v>
                </c:pt>
                <c:pt idx="889">
                  <c:v>20578.991999999998</c:v>
                </c:pt>
                <c:pt idx="890">
                  <c:v>20426.384999999998</c:v>
                </c:pt>
                <c:pt idx="891">
                  <c:v>20304.418000000001</c:v>
                </c:pt>
                <c:pt idx="892">
                  <c:v>20218.881000000001</c:v>
                </c:pt>
                <c:pt idx="893">
                  <c:v>20163.536</c:v>
                </c:pt>
                <c:pt idx="894">
                  <c:v>20128.367999999999</c:v>
                </c:pt>
                <c:pt idx="895">
                  <c:v>20105.321</c:v>
                </c:pt>
                <c:pt idx="896">
                  <c:v>20089.483700000001</c:v>
                </c:pt>
                <c:pt idx="897">
                  <c:v>20078.106199999998</c:v>
                </c:pt>
                <c:pt idx="898">
                  <c:v>20069.675999999999</c:v>
                </c:pt>
                <c:pt idx="899">
                  <c:v>20063.327399999998</c:v>
                </c:pt>
                <c:pt idx="900">
                  <c:v>20058.5128</c:v>
                </c:pt>
                <c:pt idx="901">
                  <c:v>20054.8033</c:v>
                </c:pt>
                <c:pt idx="902">
                  <c:v>20052.018100000001</c:v>
                </c:pt>
                <c:pt idx="903">
                  <c:v>20049.740699999998</c:v>
                </c:pt>
                <c:pt idx="904">
                  <c:v>20048.1201</c:v>
                </c:pt>
                <c:pt idx="905">
                  <c:v>20047.111700000001</c:v>
                </c:pt>
                <c:pt idx="906">
                  <c:v>20046.664100000002</c:v>
                </c:pt>
                <c:pt idx="907">
                  <c:v>20047.151300000001</c:v>
                </c:pt>
                <c:pt idx="908">
                  <c:v>20047.762900000002</c:v>
                </c:pt>
                <c:pt idx="909">
                  <c:v>20048.912199999999</c:v>
                </c:pt>
                <c:pt idx="910">
                  <c:v>20050.643199999999</c:v>
                </c:pt>
                <c:pt idx="911">
                  <c:v>20053.029399999999</c:v>
                </c:pt>
                <c:pt idx="912">
                  <c:v>20058.042000000001</c:v>
                </c:pt>
                <c:pt idx="913">
                  <c:v>20062.167700000002</c:v>
                </c:pt>
                <c:pt idx="914">
                  <c:v>20067.449799999999</c:v>
                </c:pt>
                <c:pt idx="915">
                  <c:v>20074.213899999999</c:v>
                </c:pt>
                <c:pt idx="916">
                  <c:v>20082.9444</c:v>
                </c:pt>
                <c:pt idx="917">
                  <c:v>20094.389599999999</c:v>
                </c:pt>
                <c:pt idx="918">
                  <c:v>20110.175999999999</c:v>
                </c:pt>
                <c:pt idx="919">
                  <c:v>20131.867999999999</c:v>
                </c:pt>
                <c:pt idx="920">
                  <c:v>20164.275000000001</c:v>
                </c:pt>
                <c:pt idx="921">
                  <c:v>20215.432000000001</c:v>
                </c:pt>
                <c:pt idx="922">
                  <c:v>20297.566999999999</c:v>
                </c:pt>
                <c:pt idx="923">
                  <c:v>20423.913</c:v>
                </c:pt>
                <c:pt idx="924">
                  <c:v>20593.687000000002</c:v>
                </c:pt>
                <c:pt idx="925">
                  <c:v>20747.802</c:v>
                </c:pt>
                <c:pt idx="926">
                  <c:v>20773.996999999999</c:v>
                </c:pt>
                <c:pt idx="927">
                  <c:v>20704.338</c:v>
                </c:pt>
                <c:pt idx="928">
                  <c:v>20676.675999999999</c:v>
                </c:pt>
                <c:pt idx="929">
                  <c:v>20767.919000000002</c:v>
                </c:pt>
                <c:pt idx="930">
                  <c:v>21010.98</c:v>
                </c:pt>
                <c:pt idx="931">
                  <c:v>21399.119999999999</c:v>
                </c:pt>
                <c:pt idx="932">
                  <c:v>21784.6</c:v>
                </c:pt>
                <c:pt idx="933">
                  <c:v>21814.61</c:v>
                </c:pt>
                <c:pt idx="934">
                  <c:v>21433.26</c:v>
                </c:pt>
                <c:pt idx="935">
                  <c:v>20986.575000000001</c:v>
                </c:pt>
                <c:pt idx="936">
                  <c:v>20656.411</c:v>
                </c:pt>
                <c:pt idx="937">
                  <c:v>20448.963</c:v>
                </c:pt>
                <c:pt idx="938">
                  <c:v>20326.896000000001</c:v>
                </c:pt>
                <c:pt idx="939">
                  <c:v>20253.192999999999</c:v>
                </c:pt>
                <c:pt idx="940">
                  <c:v>20201.806</c:v>
                </c:pt>
                <c:pt idx="941">
                  <c:v>20166.330999999998</c:v>
                </c:pt>
                <c:pt idx="942">
                  <c:v>20141.150000000001</c:v>
                </c:pt>
                <c:pt idx="943">
                  <c:v>20123.812000000002</c:v>
                </c:pt>
                <c:pt idx="944">
                  <c:v>20112.634999999998</c:v>
                </c:pt>
                <c:pt idx="945">
                  <c:v>20105.954000000002</c:v>
                </c:pt>
                <c:pt idx="946">
                  <c:v>20103.541000000001</c:v>
                </c:pt>
                <c:pt idx="947">
                  <c:v>20105.095000000001</c:v>
                </c:pt>
                <c:pt idx="948">
                  <c:v>20109.419999999998</c:v>
                </c:pt>
                <c:pt idx="949">
                  <c:v>20114.944</c:v>
                </c:pt>
                <c:pt idx="950">
                  <c:v>20124.330999999998</c:v>
                </c:pt>
                <c:pt idx="951">
                  <c:v>20143.484</c:v>
                </c:pt>
                <c:pt idx="952">
                  <c:v>20177.375</c:v>
                </c:pt>
                <c:pt idx="953">
                  <c:v>20226.77</c:v>
                </c:pt>
                <c:pt idx="954">
                  <c:v>20282.188999999998</c:v>
                </c:pt>
                <c:pt idx="955">
                  <c:v>20338.901000000002</c:v>
                </c:pt>
                <c:pt idx="956">
                  <c:v>20403.048999999999</c:v>
                </c:pt>
                <c:pt idx="957">
                  <c:v>20430.081999999999</c:v>
                </c:pt>
                <c:pt idx="958">
                  <c:v>20379.725999999999</c:v>
                </c:pt>
                <c:pt idx="959">
                  <c:v>20301.441999999999</c:v>
                </c:pt>
                <c:pt idx="960">
                  <c:v>20247.72</c:v>
                </c:pt>
                <c:pt idx="961">
                  <c:v>20230.688999999998</c:v>
                </c:pt>
                <c:pt idx="962">
                  <c:v>20252.309000000001</c:v>
                </c:pt>
                <c:pt idx="963">
                  <c:v>20307.802</c:v>
                </c:pt>
                <c:pt idx="964">
                  <c:v>20374.34</c:v>
                </c:pt>
                <c:pt idx="965">
                  <c:v>20391.474999999999</c:v>
                </c:pt>
                <c:pt idx="966">
                  <c:v>20334.842000000001</c:v>
                </c:pt>
                <c:pt idx="967">
                  <c:v>20260.846000000001</c:v>
                </c:pt>
                <c:pt idx="968">
                  <c:v>20207.571</c:v>
                </c:pt>
                <c:pt idx="969">
                  <c:v>20178.358</c:v>
                </c:pt>
                <c:pt idx="970">
                  <c:v>20168.913</c:v>
                </c:pt>
                <c:pt idx="971">
                  <c:v>20175.509999999998</c:v>
                </c:pt>
                <c:pt idx="972">
                  <c:v>20197.800999999999</c:v>
                </c:pt>
                <c:pt idx="973">
                  <c:v>20238.251</c:v>
                </c:pt>
                <c:pt idx="974">
                  <c:v>20298.593000000001</c:v>
                </c:pt>
                <c:pt idx="975">
                  <c:v>20368.449000000001</c:v>
                </c:pt>
                <c:pt idx="976">
                  <c:v>20421.948</c:v>
                </c:pt>
                <c:pt idx="977">
                  <c:v>20467.222000000002</c:v>
                </c:pt>
                <c:pt idx="978">
                  <c:v>20550.339</c:v>
                </c:pt>
                <c:pt idx="979">
                  <c:v>20693.417000000001</c:v>
                </c:pt>
                <c:pt idx="980">
                  <c:v>20869.440999999999</c:v>
                </c:pt>
                <c:pt idx="981">
                  <c:v>21030.79</c:v>
                </c:pt>
                <c:pt idx="982">
                  <c:v>21235.22</c:v>
                </c:pt>
                <c:pt idx="983">
                  <c:v>21579.71</c:v>
                </c:pt>
                <c:pt idx="984">
                  <c:v>21981.06</c:v>
                </c:pt>
                <c:pt idx="985">
                  <c:v>22078.799999999999</c:v>
                </c:pt>
                <c:pt idx="986">
                  <c:v>21728.05</c:v>
                </c:pt>
                <c:pt idx="987">
                  <c:v>21285.72</c:v>
                </c:pt>
                <c:pt idx="988">
                  <c:v>20986.868999999999</c:v>
                </c:pt>
                <c:pt idx="989">
                  <c:v>20841.509999999998</c:v>
                </c:pt>
                <c:pt idx="990">
                  <c:v>20754.562999999998</c:v>
                </c:pt>
                <c:pt idx="991">
                  <c:v>20628.223999999998</c:v>
                </c:pt>
                <c:pt idx="992">
                  <c:v>20486.205000000002</c:v>
                </c:pt>
                <c:pt idx="993">
                  <c:v>20380.241000000002</c:v>
                </c:pt>
                <c:pt idx="994">
                  <c:v>20321.637999999999</c:v>
                </c:pt>
                <c:pt idx="995">
                  <c:v>20307.631000000001</c:v>
                </c:pt>
                <c:pt idx="996">
                  <c:v>20334.697</c:v>
                </c:pt>
                <c:pt idx="997">
                  <c:v>20394.506000000001</c:v>
                </c:pt>
                <c:pt idx="998">
                  <c:v>20448.457999999999</c:v>
                </c:pt>
                <c:pt idx="999">
                  <c:v>20428.527999999998</c:v>
                </c:pt>
                <c:pt idx="1000">
                  <c:v>20343.048999999999</c:v>
                </c:pt>
                <c:pt idx="1001">
                  <c:v>20257.563999999998</c:v>
                </c:pt>
                <c:pt idx="1002">
                  <c:v>20196.717000000001</c:v>
                </c:pt>
                <c:pt idx="1003">
                  <c:v>20158.995999999999</c:v>
                </c:pt>
                <c:pt idx="1004">
                  <c:v>20137.651999999998</c:v>
                </c:pt>
                <c:pt idx="1005">
                  <c:v>20125.705999999998</c:v>
                </c:pt>
                <c:pt idx="1006">
                  <c:v>20117.999</c:v>
                </c:pt>
                <c:pt idx="1007">
                  <c:v>20112.587</c:v>
                </c:pt>
                <c:pt idx="1008">
                  <c:v>20112.082999999999</c:v>
                </c:pt>
                <c:pt idx="1009">
                  <c:v>20115.851999999999</c:v>
                </c:pt>
                <c:pt idx="1010">
                  <c:v>20125.127</c:v>
                </c:pt>
                <c:pt idx="1011">
                  <c:v>20142.128000000001</c:v>
                </c:pt>
                <c:pt idx="1012">
                  <c:v>20171.649000000001</c:v>
                </c:pt>
                <c:pt idx="1013">
                  <c:v>20220.019</c:v>
                </c:pt>
                <c:pt idx="1014">
                  <c:v>20291.659</c:v>
                </c:pt>
                <c:pt idx="1015">
                  <c:v>20375.031999999999</c:v>
                </c:pt>
                <c:pt idx="1016">
                  <c:v>20419.735000000001</c:v>
                </c:pt>
                <c:pt idx="1017">
                  <c:v>20389.637999999999</c:v>
                </c:pt>
                <c:pt idx="1018">
                  <c:v>20334.014999999999</c:v>
                </c:pt>
                <c:pt idx="1019">
                  <c:v>20298.919999999998</c:v>
                </c:pt>
                <c:pt idx="1020">
                  <c:v>20294.562999999998</c:v>
                </c:pt>
                <c:pt idx="1021">
                  <c:v>20320.991000000002</c:v>
                </c:pt>
                <c:pt idx="1022">
                  <c:v>20382.079000000002</c:v>
                </c:pt>
                <c:pt idx="1023">
                  <c:v>20493.362000000001</c:v>
                </c:pt>
                <c:pt idx="1024">
                  <c:v>20688.370999999999</c:v>
                </c:pt>
                <c:pt idx="1025">
                  <c:v>21019.21</c:v>
                </c:pt>
                <c:pt idx="1026">
                  <c:v>21538.09</c:v>
                </c:pt>
                <c:pt idx="1027">
                  <c:v>22217.57</c:v>
                </c:pt>
                <c:pt idx="1028">
                  <c:v>22737.68</c:v>
                </c:pt>
                <c:pt idx="1029">
                  <c:v>22598.41</c:v>
                </c:pt>
                <c:pt idx="1030">
                  <c:v>21992.2</c:v>
                </c:pt>
                <c:pt idx="1031">
                  <c:v>21435.69</c:v>
                </c:pt>
                <c:pt idx="1032">
                  <c:v>21092.22</c:v>
                </c:pt>
                <c:pt idx="1033">
                  <c:v>20905.999</c:v>
                </c:pt>
                <c:pt idx="1034">
                  <c:v>20756.255000000001</c:v>
                </c:pt>
                <c:pt idx="1035">
                  <c:v>20605.05</c:v>
                </c:pt>
                <c:pt idx="1036">
                  <c:v>20495.866000000002</c:v>
                </c:pt>
                <c:pt idx="1037">
                  <c:v>20448.84</c:v>
                </c:pt>
                <c:pt idx="1038">
                  <c:v>20460.990000000002</c:v>
                </c:pt>
                <c:pt idx="1039">
                  <c:v>20516.195</c:v>
                </c:pt>
                <c:pt idx="1040">
                  <c:v>20561.753000000001</c:v>
                </c:pt>
                <c:pt idx="1041">
                  <c:v>20520.888999999999</c:v>
                </c:pt>
                <c:pt idx="1042">
                  <c:v>20418.012999999999</c:v>
                </c:pt>
                <c:pt idx="1043">
                  <c:v>20329.192999999999</c:v>
                </c:pt>
                <c:pt idx="1044">
                  <c:v>20279.798999999999</c:v>
                </c:pt>
                <c:pt idx="1045">
                  <c:v>20260.975999999999</c:v>
                </c:pt>
                <c:pt idx="1046">
                  <c:v>20243.973000000002</c:v>
                </c:pt>
                <c:pt idx="1047">
                  <c:v>20207.53</c:v>
                </c:pt>
                <c:pt idx="1048">
                  <c:v>20165.906999999999</c:v>
                </c:pt>
                <c:pt idx="1049">
                  <c:v>20133.789000000001</c:v>
                </c:pt>
                <c:pt idx="1050">
                  <c:v>20112.698</c:v>
                </c:pt>
                <c:pt idx="1051">
                  <c:v>20100.519</c:v>
                </c:pt>
                <c:pt idx="1052">
                  <c:v>20094.7379</c:v>
                </c:pt>
                <c:pt idx="1053">
                  <c:v>20094.208500000001</c:v>
                </c:pt>
                <c:pt idx="1054">
                  <c:v>20099.430499999999</c:v>
                </c:pt>
                <c:pt idx="1055">
                  <c:v>20112.525000000001</c:v>
                </c:pt>
                <c:pt idx="1056">
                  <c:v>20138.982</c:v>
                </c:pt>
                <c:pt idx="1057">
                  <c:v>20184.491999999998</c:v>
                </c:pt>
                <c:pt idx="1058">
                  <c:v>20249.644</c:v>
                </c:pt>
                <c:pt idx="1059">
                  <c:v>20319.623</c:v>
                </c:pt>
                <c:pt idx="1060">
                  <c:v>20336.835999999999</c:v>
                </c:pt>
                <c:pt idx="1061">
                  <c:v>20283.338</c:v>
                </c:pt>
                <c:pt idx="1062">
                  <c:v>20215.161</c:v>
                </c:pt>
                <c:pt idx="1063">
                  <c:v>20168.120999999999</c:v>
                </c:pt>
                <c:pt idx="1064">
                  <c:v>20146.944</c:v>
                </c:pt>
                <c:pt idx="1065">
                  <c:v>20148.917000000001</c:v>
                </c:pt>
                <c:pt idx="1066">
                  <c:v>20169.351999999999</c:v>
                </c:pt>
                <c:pt idx="1067">
                  <c:v>20195.71</c:v>
                </c:pt>
                <c:pt idx="1068">
                  <c:v>20202.214</c:v>
                </c:pt>
                <c:pt idx="1069">
                  <c:v>20184.675999999999</c:v>
                </c:pt>
                <c:pt idx="1070">
                  <c:v>20170.252</c:v>
                </c:pt>
                <c:pt idx="1071">
                  <c:v>20176.444</c:v>
                </c:pt>
                <c:pt idx="1072">
                  <c:v>20207.634999999998</c:v>
                </c:pt>
                <c:pt idx="1073">
                  <c:v>20256.780999999999</c:v>
                </c:pt>
                <c:pt idx="1074">
                  <c:v>20294.138999999999</c:v>
                </c:pt>
                <c:pt idx="1075">
                  <c:v>20290.376</c:v>
                </c:pt>
                <c:pt idx="1076">
                  <c:v>20276.833999999999</c:v>
                </c:pt>
                <c:pt idx="1077">
                  <c:v>20295.085999999999</c:v>
                </c:pt>
                <c:pt idx="1078">
                  <c:v>20357.796999999999</c:v>
                </c:pt>
                <c:pt idx="1079">
                  <c:v>20443.518</c:v>
                </c:pt>
                <c:pt idx="1080">
                  <c:v>20481.213</c:v>
                </c:pt>
                <c:pt idx="1081">
                  <c:v>20436.778999999999</c:v>
                </c:pt>
                <c:pt idx="1082">
                  <c:v>20378.824000000001</c:v>
                </c:pt>
                <c:pt idx="1083">
                  <c:v>20342.393</c:v>
                </c:pt>
                <c:pt idx="1084">
                  <c:v>20297.407999999999</c:v>
                </c:pt>
                <c:pt idx="1085">
                  <c:v>20229.592000000001</c:v>
                </c:pt>
                <c:pt idx="1086">
                  <c:v>20165.895</c:v>
                </c:pt>
                <c:pt idx="1087">
                  <c:v>20120.381000000001</c:v>
                </c:pt>
                <c:pt idx="1088">
                  <c:v>20091.052899999999</c:v>
                </c:pt>
                <c:pt idx="1089">
                  <c:v>20072.307000000001</c:v>
                </c:pt>
                <c:pt idx="1090">
                  <c:v>20060.482899999999</c:v>
                </c:pt>
                <c:pt idx="1091">
                  <c:v>20052.679400000001</c:v>
                </c:pt>
                <c:pt idx="1092">
                  <c:v>20047.422900000001</c:v>
                </c:pt>
                <c:pt idx="1093">
                  <c:v>20043.921399999999</c:v>
                </c:pt>
                <c:pt idx="1094">
                  <c:v>20041.815200000001</c:v>
                </c:pt>
                <c:pt idx="1095">
                  <c:v>20040.7781</c:v>
                </c:pt>
                <c:pt idx="1096">
                  <c:v>20040.800500000001</c:v>
                </c:pt>
                <c:pt idx="1097">
                  <c:v>20041.9431</c:v>
                </c:pt>
                <c:pt idx="1098">
                  <c:v>20044.418000000001</c:v>
                </c:pt>
                <c:pt idx="1099">
                  <c:v>20048.661100000001</c:v>
                </c:pt>
                <c:pt idx="1100">
                  <c:v>20055.483400000001</c:v>
                </c:pt>
                <c:pt idx="1101">
                  <c:v>20066.3629</c:v>
                </c:pt>
                <c:pt idx="1102">
                  <c:v>20081.321899999999</c:v>
                </c:pt>
                <c:pt idx="1103">
                  <c:v>20109.478999999999</c:v>
                </c:pt>
                <c:pt idx="1104">
                  <c:v>20154.026999999998</c:v>
                </c:pt>
                <c:pt idx="1105">
                  <c:v>20221.048999999999</c:v>
                </c:pt>
                <c:pt idx="1106">
                  <c:v>20307.36</c:v>
                </c:pt>
                <c:pt idx="1107">
                  <c:v>20382.598000000002</c:v>
                </c:pt>
                <c:pt idx="1108">
                  <c:v>20379.571</c:v>
                </c:pt>
                <c:pt idx="1109">
                  <c:v>20298.792000000001</c:v>
                </c:pt>
                <c:pt idx="1110">
                  <c:v>20211.688999999998</c:v>
                </c:pt>
                <c:pt idx="1111">
                  <c:v>20151.237000000001</c:v>
                </c:pt>
                <c:pt idx="1112">
                  <c:v>20116.456999999999</c:v>
                </c:pt>
                <c:pt idx="1113">
                  <c:v>20096.870500000001</c:v>
                </c:pt>
                <c:pt idx="1114">
                  <c:v>20083.838800000001</c:v>
                </c:pt>
                <c:pt idx="1115">
                  <c:v>20077.474300000002</c:v>
                </c:pt>
                <c:pt idx="1116">
                  <c:v>20077.7863</c:v>
                </c:pt>
                <c:pt idx="1117">
                  <c:v>20079.053500000002</c:v>
                </c:pt>
                <c:pt idx="1118">
                  <c:v>20074.472699999998</c:v>
                </c:pt>
                <c:pt idx="1119">
                  <c:v>20065.7255</c:v>
                </c:pt>
                <c:pt idx="1120">
                  <c:v>20058.839199999999</c:v>
                </c:pt>
                <c:pt idx="1121">
                  <c:v>20055.41</c:v>
                </c:pt>
                <c:pt idx="1122">
                  <c:v>20056.284599999999</c:v>
                </c:pt>
                <c:pt idx="1123">
                  <c:v>20062.404500000001</c:v>
                </c:pt>
                <c:pt idx="1124">
                  <c:v>20074.4604</c:v>
                </c:pt>
                <c:pt idx="1125">
                  <c:v>20090.466100000001</c:v>
                </c:pt>
                <c:pt idx="1126">
                  <c:v>20102.659</c:v>
                </c:pt>
                <c:pt idx="1127">
                  <c:v>20103.598999999998</c:v>
                </c:pt>
                <c:pt idx="1128">
                  <c:v>20101.507000000001</c:v>
                </c:pt>
                <c:pt idx="1129">
                  <c:v>20107.39</c:v>
                </c:pt>
                <c:pt idx="1130">
                  <c:v>20127.613000000001</c:v>
                </c:pt>
                <c:pt idx="1131">
                  <c:v>20168.761999999999</c:v>
                </c:pt>
                <c:pt idx="1132">
                  <c:v>20239.72</c:v>
                </c:pt>
                <c:pt idx="1133">
                  <c:v>20345.048999999999</c:v>
                </c:pt>
                <c:pt idx="1134">
                  <c:v>20473.494999999999</c:v>
                </c:pt>
                <c:pt idx="1135">
                  <c:v>20585.388999999999</c:v>
                </c:pt>
                <c:pt idx="1136">
                  <c:v>20592.055</c:v>
                </c:pt>
                <c:pt idx="1137">
                  <c:v>20471.585999999999</c:v>
                </c:pt>
                <c:pt idx="1138">
                  <c:v>20328.582999999999</c:v>
                </c:pt>
                <c:pt idx="1139">
                  <c:v>20222.632000000001</c:v>
                </c:pt>
                <c:pt idx="1140">
                  <c:v>20158.404999999999</c:v>
                </c:pt>
                <c:pt idx="1141">
                  <c:v>20120.39</c:v>
                </c:pt>
                <c:pt idx="1142">
                  <c:v>20100.02</c:v>
                </c:pt>
                <c:pt idx="1143">
                  <c:v>20089.909899999999</c:v>
                </c:pt>
                <c:pt idx="1144">
                  <c:v>20087.189900000001</c:v>
                </c:pt>
                <c:pt idx="1145">
                  <c:v>20091.413100000002</c:v>
                </c:pt>
                <c:pt idx="1146">
                  <c:v>20103.921999999999</c:v>
                </c:pt>
                <c:pt idx="1147">
                  <c:v>20127.072</c:v>
                </c:pt>
                <c:pt idx="1148">
                  <c:v>20162.952000000001</c:v>
                </c:pt>
                <c:pt idx="1149">
                  <c:v>20207.976999999999</c:v>
                </c:pt>
                <c:pt idx="1150">
                  <c:v>20260.526999999998</c:v>
                </c:pt>
                <c:pt idx="1151">
                  <c:v>20332.34</c:v>
                </c:pt>
                <c:pt idx="1152">
                  <c:v>20414.695</c:v>
                </c:pt>
                <c:pt idx="1153">
                  <c:v>20452.804</c:v>
                </c:pt>
                <c:pt idx="1154">
                  <c:v>20401.972000000002</c:v>
                </c:pt>
                <c:pt idx="1155">
                  <c:v>20298.436000000002</c:v>
                </c:pt>
                <c:pt idx="1156">
                  <c:v>20205.527999999998</c:v>
                </c:pt>
                <c:pt idx="1157">
                  <c:v>20142.157999999999</c:v>
                </c:pt>
                <c:pt idx="1158">
                  <c:v>20103.34</c:v>
                </c:pt>
                <c:pt idx="1159">
                  <c:v>20080.665099999998</c:v>
                </c:pt>
                <c:pt idx="1160">
                  <c:v>20067.441699999999</c:v>
                </c:pt>
                <c:pt idx="1161">
                  <c:v>20059.7657</c:v>
                </c:pt>
                <c:pt idx="1162">
                  <c:v>20055.9444</c:v>
                </c:pt>
                <c:pt idx="1163">
                  <c:v>20055.641500000002</c:v>
                </c:pt>
                <c:pt idx="1164">
                  <c:v>20059.4306</c:v>
                </c:pt>
                <c:pt idx="1165">
                  <c:v>20068.3076</c:v>
                </c:pt>
                <c:pt idx="1166">
                  <c:v>20082.291099999999</c:v>
                </c:pt>
                <c:pt idx="1167">
                  <c:v>20096.253100000002</c:v>
                </c:pt>
                <c:pt idx="1168">
                  <c:v>20097.928100000001</c:v>
                </c:pt>
                <c:pt idx="1169">
                  <c:v>20086.2801</c:v>
                </c:pt>
                <c:pt idx="1170">
                  <c:v>20073.864000000001</c:v>
                </c:pt>
                <c:pt idx="1171">
                  <c:v>20067.338400000001</c:v>
                </c:pt>
                <c:pt idx="1172">
                  <c:v>20068.0772</c:v>
                </c:pt>
                <c:pt idx="1173">
                  <c:v>20077.071400000001</c:v>
                </c:pt>
                <c:pt idx="1174">
                  <c:v>20096.0065</c:v>
                </c:pt>
                <c:pt idx="1175">
                  <c:v>20126.169000000002</c:v>
                </c:pt>
                <c:pt idx="1176">
                  <c:v>20162.009999999998</c:v>
                </c:pt>
                <c:pt idx="1177">
                  <c:v>20180.034</c:v>
                </c:pt>
                <c:pt idx="1178">
                  <c:v>20162.295999999998</c:v>
                </c:pt>
                <c:pt idx="1179">
                  <c:v>20130.792000000001</c:v>
                </c:pt>
                <c:pt idx="1180">
                  <c:v>20106.812999999998</c:v>
                </c:pt>
                <c:pt idx="1181">
                  <c:v>20094.4663</c:v>
                </c:pt>
                <c:pt idx="1182">
                  <c:v>20091.8649</c:v>
                </c:pt>
                <c:pt idx="1183">
                  <c:v>20098.248100000001</c:v>
                </c:pt>
                <c:pt idx="1184">
                  <c:v>20114.156999999999</c:v>
                </c:pt>
                <c:pt idx="1185">
                  <c:v>20143.955000000002</c:v>
                </c:pt>
                <c:pt idx="1186">
                  <c:v>20195.722000000002</c:v>
                </c:pt>
                <c:pt idx="1187">
                  <c:v>20279.402999999998</c:v>
                </c:pt>
                <c:pt idx="1188">
                  <c:v>20397.057000000001</c:v>
                </c:pt>
                <c:pt idx="1189">
                  <c:v>20511.403999999999</c:v>
                </c:pt>
                <c:pt idx="1190">
                  <c:v>20530.617999999999</c:v>
                </c:pt>
                <c:pt idx="1191">
                  <c:v>20445.633999999998</c:v>
                </c:pt>
                <c:pt idx="1192">
                  <c:v>20347.900000000001</c:v>
                </c:pt>
                <c:pt idx="1193">
                  <c:v>20281.843000000001</c:v>
                </c:pt>
                <c:pt idx="1194">
                  <c:v>20254.611000000001</c:v>
                </c:pt>
                <c:pt idx="1195">
                  <c:v>20263.566999999999</c:v>
                </c:pt>
                <c:pt idx="1196">
                  <c:v>20292.844000000001</c:v>
                </c:pt>
                <c:pt idx="1197">
                  <c:v>20304.882000000001</c:v>
                </c:pt>
                <c:pt idx="1198">
                  <c:v>20279.019</c:v>
                </c:pt>
                <c:pt idx="1199">
                  <c:v>20246.760999999999</c:v>
                </c:pt>
                <c:pt idx="1200">
                  <c:v>20232.726999999999</c:v>
                </c:pt>
                <c:pt idx="1201">
                  <c:v>20242.246999999999</c:v>
                </c:pt>
                <c:pt idx="1202">
                  <c:v>20270.82</c:v>
                </c:pt>
                <c:pt idx="1203">
                  <c:v>20307.689999999999</c:v>
                </c:pt>
                <c:pt idx="1204">
                  <c:v>20353.811000000002</c:v>
                </c:pt>
                <c:pt idx="1205">
                  <c:v>20432.22</c:v>
                </c:pt>
                <c:pt idx="1206">
                  <c:v>20565.008000000002</c:v>
                </c:pt>
                <c:pt idx="1207">
                  <c:v>20757.013999999999</c:v>
                </c:pt>
                <c:pt idx="1208">
                  <c:v>20973.796999999999</c:v>
                </c:pt>
                <c:pt idx="1209">
                  <c:v>21201.55</c:v>
                </c:pt>
                <c:pt idx="1210">
                  <c:v>21536.15</c:v>
                </c:pt>
                <c:pt idx="1211">
                  <c:v>22004.53</c:v>
                </c:pt>
                <c:pt idx="1212">
                  <c:v>22339.08</c:v>
                </c:pt>
                <c:pt idx="1213">
                  <c:v>22203.489999999998</c:v>
                </c:pt>
                <c:pt idx="1214">
                  <c:v>21796.45</c:v>
                </c:pt>
                <c:pt idx="1215">
                  <c:v>21379.7</c:v>
                </c:pt>
                <c:pt idx="1216">
                  <c:v>20997.205999999998</c:v>
                </c:pt>
                <c:pt idx="1217">
                  <c:v>20699.186000000002</c:v>
                </c:pt>
                <c:pt idx="1218">
                  <c:v>20503.496999999999</c:v>
                </c:pt>
                <c:pt idx="1219">
                  <c:v>20388.831999999999</c:v>
                </c:pt>
                <c:pt idx="1220">
                  <c:v>20327.955999999998</c:v>
                </c:pt>
                <c:pt idx="1221">
                  <c:v>20299.651999999998</c:v>
                </c:pt>
                <c:pt idx="1222">
                  <c:v>20289.114000000001</c:v>
                </c:pt>
                <c:pt idx="1223">
                  <c:v>20274.744999999999</c:v>
                </c:pt>
                <c:pt idx="1224">
                  <c:v>20238.830999999998</c:v>
                </c:pt>
                <c:pt idx="1225">
                  <c:v>20198.044999999998</c:v>
                </c:pt>
                <c:pt idx="1226">
                  <c:v>20170.793000000001</c:v>
                </c:pt>
                <c:pt idx="1227">
                  <c:v>20161.797999999999</c:v>
                </c:pt>
                <c:pt idx="1228">
                  <c:v>20168.651000000002</c:v>
                </c:pt>
                <c:pt idx="1229">
                  <c:v>20181.994999999999</c:v>
                </c:pt>
                <c:pt idx="1230">
                  <c:v>20183.96</c:v>
                </c:pt>
                <c:pt idx="1231">
                  <c:v>20172.883999999998</c:v>
                </c:pt>
                <c:pt idx="1232">
                  <c:v>20157.395</c:v>
                </c:pt>
                <c:pt idx="1233">
                  <c:v>20139.738000000001</c:v>
                </c:pt>
                <c:pt idx="1234">
                  <c:v>20119.491999999998</c:v>
                </c:pt>
                <c:pt idx="1235">
                  <c:v>20098.2958</c:v>
                </c:pt>
                <c:pt idx="1236">
                  <c:v>20081.996899999998</c:v>
                </c:pt>
                <c:pt idx="1237">
                  <c:v>20072.2654</c:v>
                </c:pt>
                <c:pt idx="1238">
                  <c:v>20067.260600000001</c:v>
                </c:pt>
                <c:pt idx="1239">
                  <c:v>20064.206999999999</c:v>
                </c:pt>
                <c:pt idx="1240">
                  <c:v>20062.959200000001</c:v>
                </c:pt>
                <c:pt idx="1241">
                  <c:v>20065.9175</c:v>
                </c:pt>
                <c:pt idx="1242">
                  <c:v>20075.5913</c:v>
                </c:pt>
                <c:pt idx="1243">
                  <c:v>20094.120299999999</c:v>
                </c:pt>
                <c:pt idx="1244">
                  <c:v>20120.297999999999</c:v>
                </c:pt>
                <c:pt idx="1245">
                  <c:v>20142.276999999998</c:v>
                </c:pt>
                <c:pt idx="1246">
                  <c:v>20141.403999999999</c:v>
                </c:pt>
                <c:pt idx="1247">
                  <c:v>20118.037</c:v>
                </c:pt>
                <c:pt idx="1248">
                  <c:v>20090.021700000001</c:v>
                </c:pt>
                <c:pt idx="1249">
                  <c:v>20068.661800000002</c:v>
                </c:pt>
                <c:pt idx="1250">
                  <c:v>20055.262299999999</c:v>
                </c:pt>
                <c:pt idx="1251">
                  <c:v>20048.016100000001</c:v>
                </c:pt>
                <c:pt idx="1252">
                  <c:v>20044.882699999998</c:v>
                </c:pt>
                <c:pt idx="1253">
                  <c:v>20044.835599999999</c:v>
                </c:pt>
                <c:pt idx="1254">
                  <c:v>20047.790300000001</c:v>
                </c:pt>
                <c:pt idx="1255">
                  <c:v>20054.289799999999</c:v>
                </c:pt>
                <c:pt idx="1256">
                  <c:v>20064.752400000001</c:v>
                </c:pt>
                <c:pt idx="1257">
                  <c:v>20077.3282</c:v>
                </c:pt>
                <c:pt idx="1258">
                  <c:v>20086.3632</c:v>
                </c:pt>
                <c:pt idx="1259">
                  <c:v>20090.713100000001</c:v>
                </c:pt>
                <c:pt idx="1260">
                  <c:v>20095.847699999998</c:v>
                </c:pt>
                <c:pt idx="1261">
                  <c:v>20107.276000000002</c:v>
                </c:pt>
                <c:pt idx="1262">
                  <c:v>20126.875</c:v>
                </c:pt>
                <c:pt idx="1263">
                  <c:v>20145.248</c:v>
                </c:pt>
                <c:pt idx="1264">
                  <c:v>20144.475999999999</c:v>
                </c:pt>
                <c:pt idx="1265">
                  <c:v>20131.293000000001</c:v>
                </c:pt>
                <c:pt idx="1266">
                  <c:v>20124.412</c:v>
                </c:pt>
                <c:pt idx="1267">
                  <c:v>20133.689999999999</c:v>
                </c:pt>
                <c:pt idx="1268">
                  <c:v>20165.771000000001</c:v>
                </c:pt>
                <c:pt idx="1269">
                  <c:v>20229.901000000002</c:v>
                </c:pt>
                <c:pt idx="1270">
                  <c:v>20335.651000000002</c:v>
                </c:pt>
                <c:pt idx="1271">
                  <c:v>20477.532999999999</c:v>
                </c:pt>
                <c:pt idx="1272">
                  <c:v>20589.696</c:v>
                </c:pt>
                <c:pt idx="1273">
                  <c:v>20562.878000000001</c:v>
                </c:pt>
                <c:pt idx="1274">
                  <c:v>20427.203000000001</c:v>
                </c:pt>
                <c:pt idx="1275">
                  <c:v>20293.25</c:v>
                </c:pt>
                <c:pt idx="1276">
                  <c:v>20199.635999999999</c:v>
                </c:pt>
                <c:pt idx="1277">
                  <c:v>20142.004000000001</c:v>
                </c:pt>
                <c:pt idx="1278">
                  <c:v>20108.795999999998</c:v>
                </c:pt>
                <c:pt idx="1279">
                  <c:v>20090.685700000002</c:v>
                </c:pt>
                <c:pt idx="1280">
                  <c:v>20082.068599999999</c:v>
                </c:pt>
                <c:pt idx="1281">
                  <c:v>20080.0661</c:v>
                </c:pt>
                <c:pt idx="1282">
                  <c:v>20084.811099999999</c:v>
                </c:pt>
                <c:pt idx="1283">
                  <c:v>20096.338199999998</c:v>
                </c:pt>
                <c:pt idx="1284">
                  <c:v>20117.106</c:v>
                </c:pt>
                <c:pt idx="1285">
                  <c:v>20152.542000000001</c:v>
                </c:pt>
                <c:pt idx="1286">
                  <c:v>20201.888999999999</c:v>
                </c:pt>
                <c:pt idx="1287">
                  <c:v>20249.771000000001</c:v>
                </c:pt>
                <c:pt idx="1288">
                  <c:v>20267.644</c:v>
                </c:pt>
                <c:pt idx="1289">
                  <c:v>20266.226999999999</c:v>
                </c:pt>
                <c:pt idx="1290">
                  <c:v>20262.328000000001</c:v>
                </c:pt>
                <c:pt idx="1291">
                  <c:v>20248.580999999998</c:v>
                </c:pt>
                <c:pt idx="1292">
                  <c:v>20205.726999999999</c:v>
                </c:pt>
                <c:pt idx="1293">
                  <c:v>20149.981</c:v>
                </c:pt>
                <c:pt idx="1294">
                  <c:v>20105.245999999999</c:v>
                </c:pt>
                <c:pt idx="1295">
                  <c:v>20075.765500000001</c:v>
                </c:pt>
                <c:pt idx="1296">
                  <c:v>20057.7755</c:v>
                </c:pt>
                <c:pt idx="1297">
                  <c:v>20047.442500000001</c:v>
                </c:pt>
                <c:pt idx="1298">
                  <c:v>20041.809499999999</c:v>
                </c:pt>
                <c:pt idx="1299">
                  <c:v>20039.374599999999</c:v>
                </c:pt>
                <c:pt idx="1300">
                  <c:v>20039.341400000001</c:v>
                </c:pt>
                <c:pt idx="1301">
                  <c:v>20040.0641</c:v>
                </c:pt>
                <c:pt idx="1302">
                  <c:v>20038.591799999998</c:v>
                </c:pt>
                <c:pt idx="1303">
                  <c:v>20034.938699999999</c:v>
                </c:pt>
                <c:pt idx="1304">
                  <c:v>20031.737300000001</c:v>
                </c:pt>
                <c:pt idx="1305">
                  <c:v>20030.5095</c:v>
                </c:pt>
                <c:pt idx="1306">
                  <c:v>20030.662799999998</c:v>
                </c:pt>
                <c:pt idx="1307">
                  <c:v>20032.4378</c:v>
                </c:pt>
                <c:pt idx="1308">
                  <c:v>20036.395400000001</c:v>
                </c:pt>
                <c:pt idx="1309">
                  <c:v>20043.119600000002</c:v>
                </c:pt>
                <c:pt idx="1310">
                  <c:v>20052.374199999998</c:v>
                </c:pt>
                <c:pt idx="1311">
                  <c:v>20062.949400000001</c:v>
                </c:pt>
                <c:pt idx="1312">
                  <c:v>20069.785599999999</c:v>
                </c:pt>
                <c:pt idx="1313">
                  <c:v>20068.8622</c:v>
                </c:pt>
                <c:pt idx="1314">
                  <c:v>20066.804199999999</c:v>
                </c:pt>
                <c:pt idx="1315">
                  <c:v>20070.9575</c:v>
                </c:pt>
                <c:pt idx="1316">
                  <c:v>20085.855299999999</c:v>
                </c:pt>
                <c:pt idx="1317">
                  <c:v>20116.322</c:v>
                </c:pt>
                <c:pt idx="1318">
                  <c:v>20166.464</c:v>
                </c:pt>
                <c:pt idx="1319">
                  <c:v>20233.983</c:v>
                </c:pt>
                <c:pt idx="1320">
                  <c:v>20290.506000000001</c:v>
                </c:pt>
                <c:pt idx="1321">
                  <c:v>20296.383000000002</c:v>
                </c:pt>
                <c:pt idx="1322">
                  <c:v>20256.288</c:v>
                </c:pt>
                <c:pt idx="1323">
                  <c:v>20195.083999999999</c:v>
                </c:pt>
                <c:pt idx="1324">
                  <c:v>20139.735000000001</c:v>
                </c:pt>
                <c:pt idx="1325">
                  <c:v>20102.642</c:v>
                </c:pt>
                <c:pt idx="1326">
                  <c:v>20082.1639</c:v>
                </c:pt>
                <c:pt idx="1327">
                  <c:v>20074.1299</c:v>
                </c:pt>
                <c:pt idx="1328">
                  <c:v>20076.7183</c:v>
                </c:pt>
                <c:pt idx="1329">
                  <c:v>20090.3485</c:v>
                </c:pt>
                <c:pt idx="1330">
                  <c:v>20118.475999999999</c:v>
                </c:pt>
                <c:pt idx="1331">
                  <c:v>20163.636999999999</c:v>
                </c:pt>
                <c:pt idx="1332">
                  <c:v>20217.047999999999</c:v>
                </c:pt>
                <c:pt idx="1333">
                  <c:v>20241.761999999999</c:v>
                </c:pt>
                <c:pt idx="1334">
                  <c:v>20208.598999999998</c:v>
                </c:pt>
                <c:pt idx="1335">
                  <c:v>20151.974999999999</c:v>
                </c:pt>
                <c:pt idx="1336">
                  <c:v>20105.719000000001</c:v>
                </c:pt>
                <c:pt idx="1337">
                  <c:v>20075.78</c:v>
                </c:pt>
                <c:pt idx="1338">
                  <c:v>20058.777900000001</c:v>
                </c:pt>
                <c:pt idx="1339">
                  <c:v>20050.0128</c:v>
                </c:pt>
                <c:pt idx="1340">
                  <c:v>20045.639800000001</c:v>
                </c:pt>
                <c:pt idx="1341">
                  <c:v>20042.2709</c:v>
                </c:pt>
                <c:pt idx="1342">
                  <c:v>20038.705099999999</c:v>
                </c:pt>
                <c:pt idx="1343">
                  <c:v>20036.053899999999</c:v>
                </c:pt>
                <c:pt idx="1344">
                  <c:v>20034.995900000002</c:v>
                </c:pt>
                <c:pt idx="1345">
                  <c:v>20035.596600000001</c:v>
                </c:pt>
                <c:pt idx="1346">
                  <c:v>20037.599099999999</c:v>
                </c:pt>
                <c:pt idx="1347">
                  <c:v>20042.1273</c:v>
                </c:pt>
                <c:pt idx="1348">
                  <c:v>20049.324499999999</c:v>
                </c:pt>
                <c:pt idx="1349">
                  <c:v>20059.741900000001</c:v>
                </c:pt>
                <c:pt idx="1350">
                  <c:v>20072.967799999999</c:v>
                </c:pt>
                <c:pt idx="1351">
                  <c:v>20088.855899999999</c:v>
                </c:pt>
                <c:pt idx="1352">
                  <c:v>20112.401999999998</c:v>
                </c:pt>
                <c:pt idx="1353">
                  <c:v>20151.245999999999</c:v>
                </c:pt>
                <c:pt idx="1354">
                  <c:v>20208.366999999998</c:v>
                </c:pt>
                <c:pt idx="1355">
                  <c:v>20273.101999999999</c:v>
                </c:pt>
                <c:pt idx="1356">
                  <c:v>20333.312999999998</c:v>
                </c:pt>
                <c:pt idx="1357">
                  <c:v>20399.713</c:v>
                </c:pt>
                <c:pt idx="1358">
                  <c:v>20446.045999999998</c:v>
                </c:pt>
                <c:pt idx="1359">
                  <c:v>20405.401000000002</c:v>
                </c:pt>
                <c:pt idx="1360">
                  <c:v>20304.654999999999</c:v>
                </c:pt>
                <c:pt idx="1361">
                  <c:v>20214.106</c:v>
                </c:pt>
                <c:pt idx="1362">
                  <c:v>20154.428</c:v>
                </c:pt>
                <c:pt idx="1363">
                  <c:v>20117.866000000002</c:v>
                </c:pt>
                <c:pt idx="1364">
                  <c:v>20093.031599999998</c:v>
                </c:pt>
                <c:pt idx="1365">
                  <c:v>20075.370500000001</c:v>
                </c:pt>
                <c:pt idx="1366">
                  <c:v>20063.714599999999</c:v>
                </c:pt>
                <c:pt idx="1367">
                  <c:v>20055.6623</c:v>
                </c:pt>
                <c:pt idx="1368">
                  <c:v>20050.116699999999</c:v>
                </c:pt>
                <c:pt idx="1369">
                  <c:v>20047.150399999999</c:v>
                </c:pt>
                <c:pt idx="1370">
                  <c:v>20046.833699999999</c:v>
                </c:pt>
                <c:pt idx="1371">
                  <c:v>20049.224900000001</c:v>
                </c:pt>
                <c:pt idx="1372">
                  <c:v>20054.7264</c:v>
                </c:pt>
                <c:pt idx="1373">
                  <c:v>20063.4192</c:v>
                </c:pt>
                <c:pt idx="1374">
                  <c:v>20077.2765</c:v>
                </c:pt>
                <c:pt idx="1375">
                  <c:v>20101.007000000001</c:v>
                </c:pt>
                <c:pt idx="1376">
                  <c:v>20139.525000000001</c:v>
                </c:pt>
                <c:pt idx="1377">
                  <c:v>20191.404999999999</c:v>
                </c:pt>
                <c:pt idx="1378">
                  <c:v>20233.593000000001</c:v>
                </c:pt>
                <c:pt idx="1379">
                  <c:v>20227.512999999999</c:v>
                </c:pt>
                <c:pt idx="1380">
                  <c:v>20185.063999999998</c:v>
                </c:pt>
                <c:pt idx="1381">
                  <c:v>20146.519</c:v>
                </c:pt>
                <c:pt idx="1382">
                  <c:v>20127.402999999998</c:v>
                </c:pt>
                <c:pt idx="1383">
                  <c:v>20129.794000000002</c:v>
                </c:pt>
                <c:pt idx="1384">
                  <c:v>20154.942999999999</c:v>
                </c:pt>
                <c:pt idx="1385">
                  <c:v>20203.82</c:v>
                </c:pt>
                <c:pt idx="1386">
                  <c:v>20270.458999999999</c:v>
                </c:pt>
                <c:pt idx="1387">
                  <c:v>20329.416000000001</c:v>
                </c:pt>
                <c:pt idx="1388">
                  <c:v>20364.87</c:v>
                </c:pt>
                <c:pt idx="1389">
                  <c:v>20371.502</c:v>
                </c:pt>
                <c:pt idx="1390">
                  <c:v>20323.37</c:v>
                </c:pt>
                <c:pt idx="1391">
                  <c:v>20244.127</c:v>
                </c:pt>
                <c:pt idx="1392">
                  <c:v>20176.343000000001</c:v>
                </c:pt>
                <c:pt idx="1393">
                  <c:v>20132.449000000001</c:v>
                </c:pt>
                <c:pt idx="1394">
                  <c:v>20109.001</c:v>
                </c:pt>
                <c:pt idx="1395">
                  <c:v>20101.364000000001</c:v>
                </c:pt>
                <c:pt idx="1396">
                  <c:v>20107.773000000001</c:v>
                </c:pt>
                <c:pt idx="1397">
                  <c:v>20129.633000000002</c:v>
                </c:pt>
                <c:pt idx="1398">
                  <c:v>20171.68</c:v>
                </c:pt>
                <c:pt idx="1399">
                  <c:v>20236.365000000002</c:v>
                </c:pt>
                <c:pt idx="1400">
                  <c:v>20307.848999999998</c:v>
                </c:pt>
                <c:pt idx="1401">
                  <c:v>20336.927</c:v>
                </c:pt>
                <c:pt idx="1402">
                  <c:v>20309.231</c:v>
                </c:pt>
                <c:pt idx="1403">
                  <c:v>20275.925999999999</c:v>
                </c:pt>
                <c:pt idx="1404">
                  <c:v>20255.988000000001</c:v>
                </c:pt>
                <c:pt idx="1405">
                  <c:v>20226.596000000001</c:v>
                </c:pt>
                <c:pt idx="1406">
                  <c:v>20183.095000000001</c:v>
                </c:pt>
                <c:pt idx="1407">
                  <c:v>20141.585999999999</c:v>
                </c:pt>
                <c:pt idx="1408">
                  <c:v>20111.476999999999</c:v>
                </c:pt>
                <c:pt idx="1409">
                  <c:v>20094.869299999998</c:v>
                </c:pt>
                <c:pt idx="1410">
                  <c:v>20087.503799999999</c:v>
                </c:pt>
                <c:pt idx="1411">
                  <c:v>20080.942200000001</c:v>
                </c:pt>
                <c:pt idx="1412">
                  <c:v>20072.263999999999</c:v>
                </c:pt>
                <c:pt idx="1413">
                  <c:v>20066.7081</c:v>
                </c:pt>
                <c:pt idx="1414">
                  <c:v>20068.170300000002</c:v>
                </c:pt>
                <c:pt idx="1415">
                  <c:v>20079.031900000002</c:v>
                </c:pt>
                <c:pt idx="1416">
                  <c:v>20100.957999999999</c:v>
                </c:pt>
                <c:pt idx="1417">
                  <c:v>20131.493999999999</c:v>
                </c:pt>
                <c:pt idx="1418">
                  <c:v>20154.168000000001</c:v>
                </c:pt>
                <c:pt idx="1419">
                  <c:v>20147.489000000001</c:v>
                </c:pt>
                <c:pt idx="1420">
                  <c:v>20123.387999999999</c:v>
                </c:pt>
                <c:pt idx="1421">
                  <c:v>20102.457999999999</c:v>
                </c:pt>
                <c:pt idx="1422">
                  <c:v>20085.9293</c:v>
                </c:pt>
                <c:pt idx="1423">
                  <c:v>20071.615900000001</c:v>
                </c:pt>
                <c:pt idx="1424">
                  <c:v>20063.3102</c:v>
                </c:pt>
                <c:pt idx="1425">
                  <c:v>20063.234</c:v>
                </c:pt>
                <c:pt idx="1426">
                  <c:v>20071.7824</c:v>
                </c:pt>
                <c:pt idx="1427">
                  <c:v>20084.9552</c:v>
                </c:pt>
                <c:pt idx="1428">
                  <c:v>20091.575199999999</c:v>
                </c:pt>
                <c:pt idx="1429">
                  <c:v>20081.743600000002</c:v>
                </c:pt>
                <c:pt idx="1430">
                  <c:v>20064.593199999999</c:v>
                </c:pt>
                <c:pt idx="1431">
                  <c:v>20050.720799999999</c:v>
                </c:pt>
                <c:pt idx="1432">
                  <c:v>20041.871899999998</c:v>
                </c:pt>
                <c:pt idx="1433">
                  <c:v>20037.879799999999</c:v>
                </c:pt>
                <c:pt idx="1434">
                  <c:v>20037.247200000002</c:v>
                </c:pt>
                <c:pt idx="1435">
                  <c:v>20039.495999999999</c:v>
                </c:pt>
                <c:pt idx="1436">
                  <c:v>20044.607899999999</c:v>
                </c:pt>
                <c:pt idx="1437">
                  <c:v>20053.171900000001</c:v>
                </c:pt>
                <c:pt idx="1438">
                  <c:v>20065.561399999999</c:v>
                </c:pt>
                <c:pt idx="1439">
                  <c:v>20082.961299999999</c:v>
                </c:pt>
                <c:pt idx="1440">
                  <c:v>20106.272000000001</c:v>
                </c:pt>
                <c:pt idx="1441">
                  <c:v>20130.391</c:v>
                </c:pt>
                <c:pt idx="1442">
                  <c:v>20152.198</c:v>
                </c:pt>
                <c:pt idx="1443">
                  <c:v>20181.09</c:v>
                </c:pt>
                <c:pt idx="1444">
                  <c:v>20214.411</c:v>
                </c:pt>
                <c:pt idx="1445">
                  <c:v>20222.331999999999</c:v>
                </c:pt>
                <c:pt idx="1446">
                  <c:v>20197.227999999999</c:v>
                </c:pt>
                <c:pt idx="1447">
                  <c:v>20172.289000000001</c:v>
                </c:pt>
                <c:pt idx="1448">
                  <c:v>20164.492999999999</c:v>
                </c:pt>
                <c:pt idx="1449">
                  <c:v>20167.954000000002</c:v>
                </c:pt>
                <c:pt idx="1450">
                  <c:v>20174.518</c:v>
                </c:pt>
                <c:pt idx="1451">
                  <c:v>20176.251</c:v>
                </c:pt>
                <c:pt idx="1452">
                  <c:v>20167.772000000001</c:v>
                </c:pt>
                <c:pt idx="1453">
                  <c:v>20165.77</c:v>
                </c:pt>
                <c:pt idx="1454">
                  <c:v>20187.317999999999</c:v>
                </c:pt>
                <c:pt idx="1455">
                  <c:v>20235.117999999999</c:v>
                </c:pt>
                <c:pt idx="1456">
                  <c:v>20288.143</c:v>
                </c:pt>
                <c:pt idx="1457">
                  <c:v>20293.266</c:v>
                </c:pt>
                <c:pt idx="1458">
                  <c:v>20238.531999999999</c:v>
                </c:pt>
                <c:pt idx="1459">
                  <c:v>20174.18</c:v>
                </c:pt>
                <c:pt idx="1460">
                  <c:v>20127.77</c:v>
                </c:pt>
                <c:pt idx="1461">
                  <c:v>20100.263999999999</c:v>
                </c:pt>
                <c:pt idx="1462">
                  <c:v>20087.599200000001</c:v>
                </c:pt>
                <c:pt idx="1463">
                  <c:v>20086.700700000001</c:v>
                </c:pt>
                <c:pt idx="1464">
                  <c:v>20098.151900000001</c:v>
                </c:pt>
                <c:pt idx="1465">
                  <c:v>20124.929</c:v>
                </c:pt>
                <c:pt idx="1466">
                  <c:v>20170.512999999999</c:v>
                </c:pt>
                <c:pt idx="1467">
                  <c:v>20230.923999999999</c:v>
                </c:pt>
                <c:pt idx="1468">
                  <c:v>20275.152999999998</c:v>
                </c:pt>
                <c:pt idx="1469">
                  <c:v>20264.071</c:v>
                </c:pt>
                <c:pt idx="1470">
                  <c:v>20217.571</c:v>
                </c:pt>
                <c:pt idx="1471">
                  <c:v>20167.022000000001</c:v>
                </c:pt>
                <c:pt idx="1472">
                  <c:v>20124.14</c:v>
                </c:pt>
                <c:pt idx="1473">
                  <c:v>20094.836299999999</c:v>
                </c:pt>
                <c:pt idx="1474">
                  <c:v>20077.754300000001</c:v>
                </c:pt>
                <c:pt idx="1475">
                  <c:v>20069.555899999999</c:v>
                </c:pt>
                <c:pt idx="1476">
                  <c:v>20066.7124</c:v>
                </c:pt>
                <c:pt idx="1477">
                  <c:v>20069.215199999999</c:v>
                </c:pt>
                <c:pt idx="1478">
                  <c:v>20079.616399999999</c:v>
                </c:pt>
                <c:pt idx="1479">
                  <c:v>20100.356</c:v>
                </c:pt>
                <c:pt idx="1480">
                  <c:v>20131.501</c:v>
                </c:pt>
                <c:pt idx="1481">
                  <c:v>20161.333999999999</c:v>
                </c:pt>
                <c:pt idx="1482">
                  <c:v>20165.278999999999</c:v>
                </c:pt>
                <c:pt idx="1483">
                  <c:v>20145.971000000001</c:v>
                </c:pt>
                <c:pt idx="1484">
                  <c:v>20129.822</c:v>
                </c:pt>
                <c:pt idx="1485">
                  <c:v>20128.151999999998</c:v>
                </c:pt>
                <c:pt idx="1486">
                  <c:v>20133.914000000001</c:v>
                </c:pt>
                <c:pt idx="1487">
                  <c:v>20128.667000000001</c:v>
                </c:pt>
                <c:pt idx="1488">
                  <c:v>20109.899000000001</c:v>
                </c:pt>
                <c:pt idx="1489">
                  <c:v>20092.418900000001</c:v>
                </c:pt>
                <c:pt idx="1490">
                  <c:v>20083.375599999999</c:v>
                </c:pt>
                <c:pt idx="1491">
                  <c:v>20083.569800000001</c:v>
                </c:pt>
                <c:pt idx="1492">
                  <c:v>20093.380700000002</c:v>
                </c:pt>
                <c:pt idx="1493">
                  <c:v>20115.449000000001</c:v>
                </c:pt>
                <c:pt idx="1494">
                  <c:v>20155.457999999999</c:v>
                </c:pt>
                <c:pt idx="1495">
                  <c:v>20221.364000000001</c:v>
                </c:pt>
                <c:pt idx="1496">
                  <c:v>20316.362000000001</c:v>
                </c:pt>
                <c:pt idx="1497">
                  <c:v>20424.84</c:v>
                </c:pt>
                <c:pt idx="1498">
                  <c:v>20512.343000000001</c:v>
                </c:pt>
                <c:pt idx="1499">
                  <c:v>20517.576000000001</c:v>
                </c:pt>
                <c:pt idx="1500">
                  <c:v>20419.77</c:v>
                </c:pt>
                <c:pt idx="1501">
                  <c:v>20300.512999999999</c:v>
                </c:pt>
                <c:pt idx="1502">
                  <c:v>20213.857</c:v>
                </c:pt>
                <c:pt idx="1503">
                  <c:v>20163.278999999999</c:v>
                </c:pt>
                <c:pt idx="1504">
                  <c:v>20136.631000000001</c:v>
                </c:pt>
                <c:pt idx="1505">
                  <c:v>20124.386999999999</c:v>
                </c:pt>
                <c:pt idx="1506">
                  <c:v>20124.189999999999</c:v>
                </c:pt>
                <c:pt idx="1507">
                  <c:v>20130.407999999999</c:v>
                </c:pt>
                <c:pt idx="1508">
                  <c:v>20127.36</c:v>
                </c:pt>
                <c:pt idx="1509">
                  <c:v>20109.038</c:v>
                </c:pt>
                <c:pt idx="1510">
                  <c:v>20087.550999999999</c:v>
                </c:pt>
                <c:pt idx="1511">
                  <c:v>20071.1649</c:v>
                </c:pt>
                <c:pt idx="1512">
                  <c:v>20061.628499999999</c:v>
                </c:pt>
                <c:pt idx="1513">
                  <c:v>20058.262599999998</c:v>
                </c:pt>
                <c:pt idx="1514">
                  <c:v>20060.255499999999</c:v>
                </c:pt>
                <c:pt idx="1515">
                  <c:v>20067.306700000001</c:v>
                </c:pt>
                <c:pt idx="1516">
                  <c:v>20078.2556</c:v>
                </c:pt>
                <c:pt idx="1517">
                  <c:v>20088.4872</c:v>
                </c:pt>
                <c:pt idx="1518">
                  <c:v>20093.945100000001</c:v>
                </c:pt>
                <c:pt idx="1519">
                  <c:v>20101.376</c:v>
                </c:pt>
                <c:pt idx="1520">
                  <c:v>20121.526000000002</c:v>
                </c:pt>
                <c:pt idx="1521">
                  <c:v>20162.754000000001</c:v>
                </c:pt>
                <c:pt idx="1522">
                  <c:v>20231.920999999998</c:v>
                </c:pt>
                <c:pt idx="1523">
                  <c:v>20324.697</c:v>
                </c:pt>
                <c:pt idx="1524">
                  <c:v>20396.976999999999</c:v>
                </c:pt>
                <c:pt idx="1525">
                  <c:v>20379.864000000001</c:v>
                </c:pt>
                <c:pt idx="1526">
                  <c:v>20295.013999999999</c:v>
                </c:pt>
                <c:pt idx="1527">
                  <c:v>20212.687000000002</c:v>
                </c:pt>
                <c:pt idx="1528">
                  <c:v>20159.455999999998</c:v>
                </c:pt>
                <c:pt idx="1529">
                  <c:v>20135.185000000001</c:v>
                </c:pt>
                <c:pt idx="1530">
                  <c:v>20135.71</c:v>
                </c:pt>
                <c:pt idx="1531">
                  <c:v>20158.685000000001</c:v>
                </c:pt>
                <c:pt idx="1532">
                  <c:v>20201.824000000001</c:v>
                </c:pt>
                <c:pt idx="1533">
                  <c:v>20247.202000000001</c:v>
                </c:pt>
                <c:pt idx="1534">
                  <c:v>20256.182000000001</c:v>
                </c:pt>
                <c:pt idx="1535">
                  <c:v>20227.759999999998</c:v>
                </c:pt>
                <c:pt idx="1536">
                  <c:v>20200.225999999999</c:v>
                </c:pt>
                <c:pt idx="1537">
                  <c:v>20183.135999999999</c:v>
                </c:pt>
                <c:pt idx="1538">
                  <c:v>20163.681</c:v>
                </c:pt>
                <c:pt idx="1539">
                  <c:v>20135.482</c:v>
                </c:pt>
                <c:pt idx="1540">
                  <c:v>20104.451000000001</c:v>
                </c:pt>
                <c:pt idx="1541">
                  <c:v>20080.276699999999</c:v>
                </c:pt>
                <c:pt idx="1542">
                  <c:v>20065.131399999998</c:v>
                </c:pt>
                <c:pt idx="1543">
                  <c:v>20057.982199999999</c:v>
                </c:pt>
                <c:pt idx="1544">
                  <c:v>20056.945599999999</c:v>
                </c:pt>
                <c:pt idx="1545">
                  <c:v>20060.5432</c:v>
                </c:pt>
                <c:pt idx="1546">
                  <c:v>20066.180499999999</c:v>
                </c:pt>
                <c:pt idx="1547">
                  <c:v>20070.4431</c:v>
                </c:pt>
                <c:pt idx="1548">
                  <c:v>20074.811399999999</c:v>
                </c:pt>
                <c:pt idx="1549">
                  <c:v>20080.624100000001</c:v>
                </c:pt>
                <c:pt idx="1550">
                  <c:v>20085.6132</c:v>
                </c:pt>
                <c:pt idx="1551">
                  <c:v>20093.991600000001</c:v>
                </c:pt>
                <c:pt idx="1552">
                  <c:v>20114.862000000001</c:v>
                </c:pt>
                <c:pt idx="1553">
                  <c:v>20154.008999999998</c:v>
                </c:pt>
                <c:pt idx="1554">
                  <c:v>20208.832999999999</c:v>
                </c:pt>
                <c:pt idx="1555">
                  <c:v>20251.636999999999</c:v>
                </c:pt>
                <c:pt idx="1556">
                  <c:v>20238.97</c:v>
                </c:pt>
                <c:pt idx="1557">
                  <c:v>20186.367999999999</c:v>
                </c:pt>
                <c:pt idx="1558">
                  <c:v>20137.538</c:v>
                </c:pt>
                <c:pt idx="1559">
                  <c:v>20107.531999999999</c:v>
                </c:pt>
                <c:pt idx="1560">
                  <c:v>20095.845399999998</c:v>
                </c:pt>
                <c:pt idx="1561">
                  <c:v>20099.2012</c:v>
                </c:pt>
                <c:pt idx="1562">
                  <c:v>20114.21</c:v>
                </c:pt>
                <c:pt idx="1563">
                  <c:v>20133.314999999999</c:v>
                </c:pt>
                <c:pt idx="1564">
                  <c:v>20144.875</c:v>
                </c:pt>
                <c:pt idx="1565">
                  <c:v>20139.491999999998</c:v>
                </c:pt>
                <c:pt idx="1566">
                  <c:v>20129.384999999998</c:v>
                </c:pt>
                <c:pt idx="1567">
                  <c:v>20127.851999999999</c:v>
                </c:pt>
                <c:pt idx="1568">
                  <c:v>20133.939999999999</c:v>
                </c:pt>
                <c:pt idx="1569">
                  <c:v>20140.616999999998</c:v>
                </c:pt>
                <c:pt idx="1570">
                  <c:v>20154.371999999999</c:v>
                </c:pt>
                <c:pt idx="1571">
                  <c:v>20187.946</c:v>
                </c:pt>
                <c:pt idx="1572">
                  <c:v>20248.763999999999</c:v>
                </c:pt>
                <c:pt idx="1573">
                  <c:v>20334.752</c:v>
                </c:pt>
                <c:pt idx="1574">
                  <c:v>20412.806</c:v>
                </c:pt>
                <c:pt idx="1575">
                  <c:v>20433.776999999998</c:v>
                </c:pt>
                <c:pt idx="1576">
                  <c:v>20386.916000000001</c:v>
                </c:pt>
                <c:pt idx="1577">
                  <c:v>20316.572</c:v>
                </c:pt>
                <c:pt idx="1578">
                  <c:v>20259.362000000001</c:v>
                </c:pt>
                <c:pt idx="1579">
                  <c:v>20205.537</c:v>
                </c:pt>
                <c:pt idx="1580">
                  <c:v>20151.27</c:v>
                </c:pt>
                <c:pt idx="1581">
                  <c:v>20108.609</c:v>
                </c:pt>
                <c:pt idx="1582">
                  <c:v>20080.0278</c:v>
                </c:pt>
                <c:pt idx="1583">
                  <c:v>20062.229500000001</c:v>
                </c:pt>
                <c:pt idx="1584">
                  <c:v>20051.634600000001</c:v>
                </c:pt>
                <c:pt idx="1585">
                  <c:v>20045.914000000001</c:v>
                </c:pt>
                <c:pt idx="1586">
                  <c:v>20043.851600000002</c:v>
                </c:pt>
                <c:pt idx="1587">
                  <c:v>20044.929400000001</c:v>
                </c:pt>
                <c:pt idx="1588">
                  <c:v>20048.266899999999</c:v>
                </c:pt>
                <c:pt idx="1589">
                  <c:v>20050.358100000001</c:v>
                </c:pt>
                <c:pt idx="1590">
                  <c:v>20047.333299999998</c:v>
                </c:pt>
                <c:pt idx="1591">
                  <c:v>20042.320299999999</c:v>
                </c:pt>
                <c:pt idx="1592">
                  <c:v>20039.9804</c:v>
                </c:pt>
                <c:pt idx="1593">
                  <c:v>20042.298900000002</c:v>
                </c:pt>
                <c:pt idx="1594">
                  <c:v>20049.982199999999</c:v>
                </c:pt>
                <c:pt idx="1595">
                  <c:v>20062.180799999998</c:v>
                </c:pt>
                <c:pt idx="1596">
                  <c:v>20072.0923</c:v>
                </c:pt>
                <c:pt idx="1597">
                  <c:v>20070.492200000001</c:v>
                </c:pt>
                <c:pt idx="1598">
                  <c:v>20060.859499999999</c:v>
                </c:pt>
                <c:pt idx="1599">
                  <c:v>20052.8488</c:v>
                </c:pt>
                <c:pt idx="1600">
                  <c:v>20047.511299999998</c:v>
                </c:pt>
                <c:pt idx="1601">
                  <c:v>20042.672399999999</c:v>
                </c:pt>
                <c:pt idx="1602">
                  <c:v>20037.074499999999</c:v>
                </c:pt>
                <c:pt idx="1603">
                  <c:v>20032.958999999999</c:v>
                </c:pt>
                <c:pt idx="1604">
                  <c:v>20031.5638</c:v>
                </c:pt>
                <c:pt idx="1605">
                  <c:v>20031.646799999999</c:v>
                </c:pt>
                <c:pt idx="1606">
                  <c:v>20030.2451</c:v>
                </c:pt>
                <c:pt idx="1607">
                  <c:v>20026.756799999999</c:v>
                </c:pt>
                <c:pt idx="1608">
                  <c:v>20023.240699999998</c:v>
                </c:pt>
                <c:pt idx="1609">
                  <c:v>20021.219400000002</c:v>
                </c:pt>
                <c:pt idx="1610">
                  <c:v>20020.381300000001</c:v>
                </c:pt>
                <c:pt idx="1611">
                  <c:v>20020.637599999998</c:v>
                </c:pt>
                <c:pt idx="1612">
                  <c:v>20021.7183</c:v>
                </c:pt>
                <c:pt idx="1613">
                  <c:v>20023.141199999998</c:v>
                </c:pt>
                <c:pt idx="1614">
                  <c:v>20025.3066</c:v>
                </c:pt>
                <c:pt idx="1615">
                  <c:v>20029.002799999998</c:v>
                </c:pt>
                <c:pt idx="1616">
                  <c:v>20034.913199999999</c:v>
                </c:pt>
                <c:pt idx="1617">
                  <c:v>20042.7556</c:v>
                </c:pt>
                <c:pt idx="1618">
                  <c:v>20049.431799999998</c:v>
                </c:pt>
                <c:pt idx="1619">
                  <c:v>20050.869200000001</c:v>
                </c:pt>
                <c:pt idx="1620">
                  <c:v>20050.020199999999</c:v>
                </c:pt>
                <c:pt idx="1621">
                  <c:v>20052.390899999999</c:v>
                </c:pt>
                <c:pt idx="1622">
                  <c:v>20060.469300000001</c:v>
                </c:pt>
                <c:pt idx="1623">
                  <c:v>20072.1086</c:v>
                </c:pt>
                <c:pt idx="1624">
                  <c:v>20081.304199999999</c:v>
                </c:pt>
                <c:pt idx="1625">
                  <c:v>20082.450700000001</c:v>
                </c:pt>
                <c:pt idx="1626">
                  <c:v>20081.142800000001</c:v>
                </c:pt>
                <c:pt idx="1627">
                  <c:v>20084.3776</c:v>
                </c:pt>
                <c:pt idx="1628">
                  <c:v>20094.469000000001</c:v>
                </c:pt>
                <c:pt idx="1629">
                  <c:v>20112.133000000002</c:v>
                </c:pt>
                <c:pt idx="1630">
                  <c:v>20141.382000000001</c:v>
                </c:pt>
                <c:pt idx="1631">
                  <c:v>20187.362000000001</c:v>
                </c:pt>
                <c:pt idx="1632">
                  <c:v>20256.106</c:v>
                </c:pt>
                <c:pt idx="1633">
                  <c:v>20339.72</c:v>
                </c:pt>
                <c:pt idx="1634">
                  <c:v>20392.595000000001</c:v>
                </c:pt>
                <c:pt idx="1635">
                  <c:v>20385.342000000001</c:v>
                </c:pt>
                <c:pt idx="1636">
                  <c:v>20372.857</c:v>
                </c:pt>
                <c:pt idx="1637">
                  <c:v>20402.559000000001</c:v>
                </c:pt>
                <c:pt idx="1638">
                  <c:v>20464.867999999999</c:v>
                </c:pt>
                <c:pt idx="1639">
                  <c:v>20494.542000000001</c:v>
                </c:pt>
                <c:pt idx="1640">
                  <c:v>20461.690999999999</c:v>
                </c:pt>
                <c:pt idx="1641">
                  <c:v>20429.143</c:v>
                </c:pt>
                <c:pt idx="1642">
                  <c:v>20427.565999999999</c:v>
                </c:pt>
                <c:pt idx="1643">
                  <c:v>20420.242999999999</c:v>
                </c:pt>
                <c:pt idx="1644">
                  <c:v>20386.151000000002</c:v>
                </c:pt>
                <c:pt idx="1645">
                  <c:v>20366.547999999999</c:v>
                </c:pt>
                <c:pt idx="1646">
                  <c:v>20387.088</c:v>
                </c:pt>
                <c:pt idx="1647">
                  <c:v>20441.129000000001</c:v>
                </c:pt>
                <c:pt idx="1648">
                  <c:v>20479.435000000001</c:v>
                </c:pt>
                <c:pt idx="1649">
                  <c:v>20436.635999999999</c:v>
                </c:pt>
                <c:pt idx="1650">
                  <c:v>20338.795999999998</c:v>
                </c:pt>
                <c:pt idx="1651">
                  <c:v>20241.093000000001</c:v>
                </c:pt>
                <c:pt idx="1652">
                  <c:v>20168.257000000001</c:v>
                </c:pt>
                <c:pt idx="1653">
                  <c:v>20121.187000000002</c:v>
                </c:pt>
                <c:pt idx="1654">
                  <c:v>20092.594499999999</c:v>
                </c:pt>
                <c:pt idx="1655">
                  <c:v>20075.350399999999</c:v>
                </c:pt>
                <c:pt idx="1656">
                  <c:v>20064.944</c:v>
                </c:pt>
                <c:pt idx="1657">
                  <c:v>20059.001899999999</c:v>
                </c:pt>
                <c:pt idx="1658">
                  <c:v>20056.371599999999</c:v>
                </c:pt>
                <c:pt idx="1659">
                  <c:v>20056.152399999999</c:v>
                </c:pt>
                <c:pt idx="1660">
                  <c:v>20056.916700000002</c:v>
                </c:pt>
                <c:pt idx="1661">
                  <c:v>20058.323100000001</c:v>
                </c:pt>
                <c:pt idx="1662">
                  <c:v>20062.872100000001</c:v>
                </c:pt>
                <c:pt idx="1663">
                  <c:v>20073.890100000001</c:v>
                </c:pt>
                <c:pt idx="1664">
                  <c:v>20094.764200000001</c:v>
                </c:pt>
                <c:pt idx="1665">
                  <c:v>20128.296999999999</c:v>
                </c:pt>
                <c:pt idx="1666">
                  <c:v>20170.659</c:v>
                </c:pt>
                <c:pt idx="1667">
                  <c:v>20198.737000000001</c:v>
                </c:pt>
                <c:pt idx="1668">
                  <c:v>20189.831999999999</c:v>
                </c:pt>
                <c:pt idx="1669">
                  <c:v>20165.672999999999</c:v>
                </c:pt>
                <c:pt idx="1670">
                  <c:v>20150.046999999999</c:v>
                </c:pt>
                <c:pt idx="1671">
                  <c:v>20145.098999999998</c:v>
                </c:pt>
                <c:pt idx="1672">
                  <c:v>20151.714</c:v>
                </c:pt>
                <c:pt idx="1673">
                  <c:v>20165.934000000001</c:v>
                </c:pt>
                <c:pt idx="1674">
                  <c:v>20165.353999999999</c:v>
                </c:pt>
                <c:pt idx="1675">
                  <c:v>20140.091</c:v>
                </c:pt>
                <c:pt idx="1676">
                  <c:v>20110.519</c:v>
                </c:pt>
                <c:pt idx="1677">
                  <c:v>20089.148700000002</c:v>
                </c:pt>
                <c:pt idx="1678">
                  <c:v>20076.810700000002</c:v>
                </c:pt>
                <c:pt idx="1679">
                  <c:v>20073.8177</c:v>
                </c:pt>
                <c:pt idx="1680">
                  <c:v>20080.647300000001</c:v>
                </c:pt>
                <c:pt idx="1681">
                  <c:v>20097.162400000001</c:v>
                </c:pt>
                <c:pt idx="1682">
                  <c:v>20119.362000000001</c:v>
                </c:pt>
                <c:pt idx="1683">
                  <c:v>20135.909</c:v>
                </c:pt>
                <c:pt idx="1684">
                  <c:v>20136.177</c:v>
                </c:pt>
                <c:pt idx="1685">
                  <c:v>20119.228999999999</c:v>
                </c:pt>
                <c:pt idx="1686">
                  <c:v>20099.321599999999</c:v>
                </c:pt>
                <c:pt idx="1687">
                  <c:v>20087.748800000001</c:v>
                </c:pt>
                <c:pt idx="1688">
                  <c:v>20087.0795</c:v>
                </c:pt>
                <c:pt idx="1689">
                  <c:v>20098.622500000001</c:v>
                </c:pt>
                <c:pt idx="1690">
                  <c:v>20126.153999999999</c:v>
                </c:pt>
                <c:pt idx="1691">
                  <c:v>20177.073</c:v>
                </c:pt>
                <c:pt idx="1692">
                  <c:v>20259.313999999998</c:v>
                </c:pt>
                <c:pt idx="1693">
                  <c:v>20368.654999999999</c:v>
                </c:pt>
                <c:pt idx="1694">
                  <c:v>20454.080000000002</c:v>
                </c:pt>
                <c:pt idx="1695">
                  <c:v>20435.222000000002</c:v>
                </c:pt>
                <c:pt idx="1696">
                  <c:v>20341.111000000001</c:v>
                </c:pt>
                <c:pt idx="1697">
                  <c:v>20249.464</c:v>
                </c:pt>
                <c:pt idx="1698">
                  <c:v>20180.548999999999</c:v>
                </c:pt>
                <c:pt idx="1699">
                  <c:v>20130.240000000002</c:v>
                </c:pt>
                <c:pt idx="1700">
                  <c:v>20096.661800000002</c:v>
                </c:pt>
                <c:pt idx="1701">
                  <c:v>20076.402999999998</c:v>
                </c:pt>
                <c:pt idx="1702">
                  <c:v>20064.693500000001</c:v>
                </c:pt>
                <c:pt idx="1703">
                  <c:v>20057.0828</c:v>
                </c:pt>
                <c:pt idx="1704">
                  <c:v>20051.238000000001</c:v>
                </c:pt>
                <c:pt idx="1705">
                  <c:v>20047.9323</c:v>
                </c:pt>
                <c:pt idx="1706">
                  <c:v>20048.1731</c:v>
                </c:pt>
                <c:pt idx="1707">
                  <c:v>20052.543000000001</c:v>
                </c:pt>
                <c:pt idx="1708">
                  <c:v>20062.912100000001</c:v>
                </c:pt>
                <c:pt idx="1709">
                  <c:v>20079.6698</c:v>
                </c:pt>
                <c:pt idx="1710">
                  <c:v>20099.135300000002</c:v>
                </c:pt>
                <c:pt idx="1711">
                  <c:v>20108.261999999999</c:v>
                </c:pt>
                <c:pt idx="1712">
                  <c:v>20096.078600000001</c:v>
                </c:pt>
                <c:pt idx="1713">
                  <c:v>20075.614000000001</c:v>
                </c:pt>
                <c:pt idx="1714">
                  <c:v>20059.7693</c:v>
                </c:pt>
                <c:pt idx="1715">
                  <c:v>20051.447800000002</c:v>
                </c:pt>
                <c:pt idx="1716">
                  <c:v>20049.886999999999</c:v>
                </c:pt>
                <c:pt idx="1717">
                  <c:v>20055.2611</c:v>
                </c:pt>
                <c:pt idx="1718">
                  <c:v>20068.134099999999</c:v>
                </c:pt>
                <c:pt idx="1719">
                  <c:v>20090.637500000001</c:v>
                </c:pt>
                <c:pt idx="1720">
                  <c:v>20124.094000000001</c:v>
                </c:pt>
                <c:pt idx="1721">
                  <c:v>20160.973000000002</c:v>
                </c:pt>
                <c:pt idx="1722">
                  <c:v>20175.350999999999</c:v>
                </c:pt>
                <c:pt idx="1723">
                  <c:v>20151.361000000001</c:v>
                </c:pt>
                <c:pt idx="1724">
                  <c:v>20113.705999999998</c:v>
                </c:pt>
                <c:pt idx="1725">
                  <c:v>20083.3976</c:v>
                </c:pt>
                <c:pt idx="1726">
                  <c:v>20063.2696</c:v>
                </c:pt>
                <c:pt idx="1727">
                  <c:v>20049.924999999999</c:v>
                </c:pt>
                <c:pt idx="1728">
                  <c:v>20040.737700000001</c:v>
                </c:pt>
                <c:pt idx="1729">
                  <c:v>20034.9048</c:v>
                </c:pt>
                <c:pt idx="1730">
                  <c:v>20031.524099999999</c:v>
                </c:pt>
                <c:pt idx="1731">
                  <c:v>20029.850200000001</c:v>
                </c:pt>
                <c:pt idx="1732">
                  <c:v>20029.568599999999</c:v>
                </c:pt>
                <c:pt idx="1733">
                  <c:v>20030.612499999999</c:v>
                </c:pt>
                <c:pt idx="1734">
                  <c:v>20033.1266</c:v>
                </c:pt>
                <c:pt idx="1735">
                  <c:v>20037.573199999999</c:v>
                </c:pt>
                <c:pt idx="1736">
                  <c:v>20044.985100000002</c:v>
                </c:pt>
                <c:pt idx="1737">
                  <c:v>20057.321499999998</c:v>
                </c:pt>
                <c:pt idx="1738">
                  <c:v>20077.578600000001</c:v>
                </c:pt>
                <c:pt idx="1739">
                  <c:v>20109.147000000001</c:v>
                </c:pt>
                <c:pt idx="1740">
                  <c:v>20151.746999999999</c:v>
                </c:pt>
                <c:pt idx="1741">
                  <c:v>20193</c:v>
                </c:pt>
                <c:pt idx="1742">
                  <c:v>20216.383000000002</c:v>
                </c:pt>
                <c:pt idx="1743">
                  <c:v>20230.798999999999</c:v>
                </c:pt>
                <c:pt idx="1744">
                  <c:v>20236.993999999999</c:v>
                </c:pt>
                <c:pt idx="1745">
                  <c:v>20216.788</c:v>
                </c:pt>
                <c:pt idx="1746">
                  <c:v>20184.212</c:v>
                </c:pt>
                <c:pt idx="1747">
                  <c:v>20163.151999999998</c:v>
                </c:pt>
                <c:pt idx="1748">
                  <c:v>20153.067999999999</c:v>
                </c:pt>
                <c:pt idx="1749">
                  <c:v>20144.673999999999</c:v>
                </c:pt>
                <c:pt idx="1750">
                  <c:v>20135.009999999998</c:v>
                </c:pt>
                <c:pt idx="1751">
                  <c:v>20124.951000000001</c:v>
                </c:pt>
                <c:pt idx="1752">
                  <c:v>20124.352999999999</c:v>
                </c:pt>
                <c:pt idx="1753">
                  <c:v>20140.019</c:v>
                </c:pt>
                <c:pt idx="1754">
                  <c:v>20167.005000000001</c:v>
                </c:pt>
                <c:pt idx="1755">
                  <c:v>20185.396000000001</c:v>
                </c:pt>
                <c:pt idx="1756">
                  <c:v>20184.875</c:v>
                </c:pt>
                <c:pt idx="1757">
                  <c:v>20180.007000000001</c:v>
                </c:pt>
                <c:pt idx="1758">
                  <c:v>20169.376</c:v>
                </c:pt>
                <c:pt idx="1759">
                  <c:v>20148.260999999999</c:v>
                </c:pt>
                <c:pt idx="1760">
                  <c:v>20131.78</c:v>
                </c:pt>
                <c:pt idx="1761">
                  <c:v>20126.241000000002</c:v>
                </c:pt>
                <c:pt idx="1762">
                  <c:v>20121.846000000001</c:v>
                </c:pt>
                <c:pt idx="1763">
                  <c:v>20113.684000000001</c:v>
                </c:pt>
                <c:pt idx="1764">
                  <c:v>20111.205999999998</c:v>
                </c:pt>
                <c:pt idx="1765">
                  <c:v>20118.739000000001</c:v>
                </c:pt>
                <c:pt idx="1766">
                  <c:v>20134.264999999999</c:v>
                </c:pt>
                <c:pt idx="1767">
                  <c:v>20158.29</c:v>
                </c:pt>
                <c:pt idx="1768">
                  <c:v>20179.185000000001</c:v>
                </c:pt>
                <c:pt idx="1769">
                  <c:v>20169.826000000001</c:v>
                </c:pt>
                <c:pt idx="1770">
                  <c:v>20132.285</c:v>
                </c:pt>
                <c:pt idx="1771">
                  <c:v>20094.129099999998</c:v>
                </c:pt>
                <c:pt idx="1772">
                  <c:v>20067.367300000002</c:v>
                </c:pt>
                <c:pt idx="1773">
                  <c:v>20051.666300000001</c:v>
                </c:pt>
                <c:pt idx="1774">
                  <c:v>20044.058300000001</c:v>
                </c:pt>
                <c:pt idx="1775">
                  <c:v>20041.8233</c:v>
                </c:pt>
                <c:pt idx="1776">
                  <c:v>20041.727200000001</c:v>
                </c:pt>
                <c:pt idx="1777">
                  <c:v>20040.046699999999</c:v>
                </c:pt>
                <c:pt idx="1778">
                  <c:v>20036.460599999999</c:v>
                </c:pt>
                <c:pt idx="1779">
                  <c:v>20034.118299999998</c:v>
                </c:pt>
                <c:pt idx="1780">
                  <c:v>20033.758099999999</c:v>
                </c:pt>
                <c:pt idx="1781">
                  <c:v>20033.023099999999</c:v>
                </c:pt>
                <c:pt idx="1782">
                  <c:v>20030.110199999999</c:v>
                </c:pt>
                <c:pt idx="1783">
                  <c:v>20026.863300000001</c:v>
                </c:pt>
                <c:pt idx="1784">
                  <c:v>20025.069</c:v>
                </c:pt>
                <c:pt idx="1785">
                  <c:v>20025.355599999999</c:v>
                </c:pt>
                <c:pt idx="1786">
                  <c:v>20027.8334</c:v>
                </c:pt>
                <c:pt idx="1787">
                  <c:v>20032.854200000002</c:v>
                </c:pt>
                <c:pt idx="1788">
                  <c:v>20041.0275</c:v>
                </c:pt>
                <c:pt idx="1789">
                  <c:v>20051.976200000001</c:v>
                </c:pt>
                <c:pt idx="1790">
                  <c:v>20062.2772</c:v>
                </c:pt>
                <c:pt idx="1791">
                  <c:v>20069.430799999998</c:v>
                </c:pt>
                <c:pt idx="1792">
                  <c:v>20077.3655</c:v>
                </c:pt>
                <c:pt idx="1793">
                  <c:v>20092.902600000001</c:v>
                </c:pt>
                <c:pt idx="1794">
                  <c:v>20121.686000000002</c:v>
                </c:pt>
                <c:pt idx="1795">
                  <c:v>20159.715</c:v>
                </c:pt>
                <c:pt idx="1796">
                  <c:v>20181.651999999998</c:v>
                </c:pt>
                <c:pt idx="1797">
                  <c:v>20162.824000000001</c:v>
                </c:pt>
                <c:pt idx="1798">
                  <c:v>20125.682000000001</c:v>
                </c:pt>
                <c:pt idx="1799">
                  <c:v>20096.195</c:v>
                </c:pt>
                <c:pt idx="1800">
                  <c:v>20077.663100000002</c:v>
                </c:pt>
                <c:pt idx="1801">
                  <c:v>20064.253100000002</c:v>
                </c:pt>
                <c:pt idx="1802">
                  <c:v>20051.606899999999</c:v>
                </c:pt>
                <c:pt idx="1803">
                  <c:v>20041.111199999999</c:v>
                </c:pt>
                <c:pt idx="1804">
                  <c:v>20034.3334</c:v>
                </c:pt>
                <c:pt idx="1805">
                  <c:v>20031.2379</c:v>
                </c:pt>
                <c:pt idx="1806">
                  <c:v>20031.050500000001</c:v>
                </c:pt>
                <c:pt idx="1807">
                  <c:v>20033.201499999999</c:v>
                </c:pt>
                <c:pt idx="1808">
                  <c:v>20036.824100000002</c:v>
                </c:pt>
                <c:pt idx="1809">
                  <c:v>20041.352500000001</c:v>
                </c:pt>
                <c:pt idx="1810">
                  <c:v>20047.256600000001</c:v>
                </c:pt>
                <c:pt idx="1811">
                  <c:v>20050.634999999998</c:v>
                </c:pt>
                <c:pt idx="1812">
                  <c:v>20046.3148</c:v>
                </c:pt>
                <c:pt idx="1813">
                  <c:v>20038.089</c:v>
                </c:pt>
                <c:pt idx="1814">
                  <c:v>20031.183700000001</c:v>
                </c:pt>
                <c:pt idx="1815">
                  <c:v>20027.017599999999</c:v>
                </c:pt>
                <c:pt idx="1816">
                  <c:v>20025.065699999999</c:v>
                </c:pt>
                <c:pt idx="1817">
                  <c:v>20024.734</c:v>
                </c:pt>
                <c:pt idx="1818">
                  <c:v>20025.590100000001</c:v>
                </c:pt>
                <c:pt idx="1819">
                  <c:v>20027.645700000001</c:v>
                </c:pt>
                <c:pt idx="1820">
                  <c:v>20031.074499999999</c:v>
                </c:pt>
                <c:pt idx="1821">
                  <c:v>20036.473000000002</c:v>
                </c:pt>
                <c:pt idx="1822">
                  <c:v>20045.249</c:v>
                </c:pt>
                <c:pt idx="1823">
                  <c:v>20059.3066</c:v>
                </c:pt>
                <c:pt idx="1824">
                  <c:v>20080.804899999999</c:v>
                </c:pt>
                <c:pt idx="1825">
                  <c:v>20109.342000000001</c:v>
                </c:pt>
                <c:pt idx="1826">
                  <c:v>20135.894</c:v>
                </c:pt>
                <c:pt idx="1827">
                  <c:v>20143.559000000001</c:v>
                </c:pt>
                <c:pt idx="1828">
                  <c:v>20135.151999999998</c:v>
                </c:pt>
                <c:pt idx="1829">
                  <c:v>20132.8</c:v>
                </c:pt>
                <c:pt idx="1830">
                  <c:v>20147.684000000001</c:v>
                </c:pt>
                <c:pt idx="1831">
                  <c:v>20180.990000000002</c:v>
                </c:pt>
                <c:pt idx="1832">
                  <c:v>20229.977999999999</c:v>
                </c:pt>
                <c:pt idx="1833">
                  <c:v>20277.282999999999</c:v>
                </c:pt>
                <c:pt idx="1834">
                  <c:v>20290.169000000002</c:v>
                </c:pt>
                <c:pt idx="1835">
                  <c:v>20270.692999999999</c:v>
                </c:pt>
                <c:pt idx="1836">
                  <c:v>20236.637999999999</c:v>
                </c:pt>
                <c:pt idx="1837">
                  <c:v>20205.342000000001</c:v>
                </c:pt>
                <c:pt idx="1838">
                  <c:v>20198.537</c:v>
                </c:pt>
                <c:pt idx="1839">
                  <c:v>20225.044999999998</c:v>
                </c:pt>
                <c:pt idx="1840">
                  <c:v>20279.751</c:v>
                </c:pt>
                <c:pt idx="1841">
                  <c:v>20329.288</c:v>
                </c:pt>
                <c:pt idx="1842">
                  <c:v>20317.489000000001</c:v>
                </c:pt>
                <c:pt idx="1843">
                  <c:v>20255.022000000001</c:v>
                </c:pt>
                <c:pt idx="1844">
                  <c:v>20197.395</c:v>
                </c:pt>
                <c:pt idx="1845">
                  <c:v>20166.852999999999</c:v>
                </c:pt>
                <c:pt idx="1846">
                  <c:v>20164.147000000001</c:v>
                </c:pt>
                <c:pt idx="1847">
                  <c:v>20182.370999999999</c:v>
                </c:pt>
                <c:pt idx="1848">
                  <c:v>20204.86</c:v>
                </c:pt>
                <c:pt idx="1849">
                  <c:v>20211.992999999999</c:v>
                </c:pt>
                <c:pt idx="1850">
                  <c:v>20195.741999999998</c:v>
                </c:pt>
                <c:pt idx="1851">
                  <c:v>20173.911</c:v>
                </c:pt>
                <c:pt idx="1852">
                  <c:v>20166.740000000002</c:v>
                </c:pt>
                <c:pt idx="1853">
                  <c:v>20177.36</c:v>
                </c:pt>
                <c:pt idx="1854">
                  <c:v>20201.59</c:v>
                </c:pt>
                <c:pt idx="1855">
                  <c:v>20242.135999999999</c:v>
                </c:pt>
                <c:pt idx="1856">
                  <c:v>20298.431</c:v>
                </c:pt>
                <c:pt idx="1857">
                  <c:v>20354.763999999999</c:v>
                </c:pt>
                <c:pt idx="1858">
                  <c:v>20392.89</c:v>
                </c:pt>
                <c:pt idx="1859">
                  <c:v>20394.364000000001</c:v>
                </c:pt>
                <c:pt idx="1860">
                  <c:v>20348.615000000002</c:v>
                </c:pt>
                <c:pt idx="1861">
                  <c:v>20276.295999999998</c:v>
                </c:pt>
                <c:pt idx="1862">
                  <c:v>20209.853999999999</c:v>
                </c:pt>
                <c:pt idx="1863">
                  <c:v>20156.903999999999</c:v>
                </c:pt>
                <c:pt idx="1864">
                  <c:v>20120.251</c:v>
                </c:pt>
                <c:pt idx="1865">
                  <c:v>20099.422500000001</c:v>
                </c:pt>
                <c:pt idx="1866">
                  <c:v>20089.5887</c:v>
                </c:pt>
                <c:pt idx="1867">
                  <c:v>20084.637999999999</c:v>
                </c:pt>
                <c:pt idx="1868">
                  <c:v>20079.605</c:v>
                </c:pt>
                <c:pt idx="1869">
                  <c:v>20075.925500000001</c:v>
                </c:pt>
                <c:pt idx="1870">
                  <c:v>20076.603299999999</c:v>
                </c:pt>
                <c:pt idx="1871">
                  <c:v>20080.697700000001</c:v>
                </c:pt>
                <c:pt idx="1872">
                  <c:v>20085.873500000002</c:v>
                </c:pt>
                <c:pt idx="1873">
                  <c:v>20094.609799999998</c:v>
                </c:pt>
                <c:pt idx="1874">
                  <c:v>20113.063999999998</c:v>
                </c:pt>
                <c:pt idx="1875">
                  <c:v>20147.377</c:v>
                </c:pt>
                <c:pt idx="1876">
                  <c:v>20202.325000000001</c:v>
                </c:pt>
                <c:pt idx="1877">
                  <c:v>20274.446</c:v>
                </c:pt>
                <c:pt idx="1878">
                  <c:v>20344.469000000001</c:v>
                </c:pt>
                <c:pt idx="1879">
                  <c:v>20408.444</c:v>
                </c:pt>
                <c:pt idx="1880">
                  <c:v>20466.188999999998</c:v>
                </c:pt>
                <c:pt idx="1881">
                  <c:v>20465.674999999999</c:v>
                </c:pt>
                <c:pt idx="1882">
                  <c:v>20384.809000000001</c:v>
                </c:pt>
                <c:pt idx="1883">
                  <c:v>20278.138999999999</c:v>
                </c:pt>
                <c:pt idx="1884">
                  <c:v>20192.888999999999</c:v>
                </c:pt>
                <c:pt idx="1885">
                  <c:v>20138.347000000002</c:v>
                </c:pt>
                <c:pt idx="1886">
                  <c:v>20108.135999999999</c:v>
                </c:pt>
                <c:pt idx="1887">
                  <c:v>20094.617399999999</c:v>
                </c:pt>
                <c:pt idx="1888">
                  <c:v>20092.011600000002</c:v>
                </c:pt>
                <c:pt idx="1889">
                  <c:v>20093.980899999999</c:v>
                </c:pt>
                <c:pt idx="1890">
                  <c:v>20093.2209</c:v>
                </c:pt>
                <c:pt idx="1891">
                  <c:v>20087.934099999999</c:v>
                </c:pt>
                <c:pt idx="1892">
                  <c:v>20081.927199999998</c:v>
                </c:pt>
                <c:pt idx="1893">
                  <c:v>20079.176299999999</c:v>
                </c:pt>
                <c:pt idx="1894">
                  <c:v>20078.727599999998</c:v>
                </c:pt>
                <c:pt idx="1895">
                  <c:v>20081.041700000002</c:v>
                </c:pt>
                <c:pt idx="1896">
                  <c:v>20088.796300000002</c:v>
                </c:pt>
                <c:pt idx="1897">
                  <c:v>20100.456999999999</c:v>
                </c:pt>
                <c:pt idx="1898">
                  <c:v>20106.861000000001</c:v>
                </c:pt>
                <c:pt idx="1899">
                  <c:v>20104.968000000001</c:v>
                </c:pt>
                <c:pt idx="1900">
                  <c:v>20106.682000000001</c:v>
                </c:pt>
                <c:pt idx="1901">
                  <c:v>20121.703000000001</c:v>
                </c:pt>
                <c:pt idx="1902">
                  <c:v>20152.883000000002</c:v>
                </c:pt>
                <c:pt idx="1903">
                  <c:v>20191.471000000001</c:v>
                </c:pt>
                <c:pt idx="1904">
                  <c:v>20212.614000000001</c:v>
                </c:pt>
                <c:pt idx="1905">
                  <c:v>20208.257000000001</c:v>
                </c:pt>
                <c:pt idx="1906">
                  <c:v>20196.913</c:v>
                </c:pt>
                <c:pt idx="1907">
                  <c:v>20184.351999999999</c:v>
                </c:pt>
                <c:pt idx="1908">
                  <c:v>20169.696</c:v>
                </c:pt>
                <c:pt idx="1909">
                  <c:v>20152.858</c:v>
                </c:pt>
                <c:pt idx="1910">
                  <c:v>20143.337</c:v>
                </c:pt>
                <c:pt idx="1911">
                  <c:v>20145.384999999998</c:v>
                </c:pt>
                <c:pt idx="1912">
                  <c:v>20154.911</c:v>
                </c:pt>
                <c:pt idx="1913">
                  <c:v>20171.173999999999</c:v>
                </c:pt>
                <c:pt idx="1914">
                  <c:v>20184.376</c:v>
                </c:pt>
                <c:pt idx="1915">
                  <c:v>20178.937999999998</c:v>
                </c:pt>
                <c:pt idx="1916">
                  <c:v>20169.288</c:v>
                </c:pt>
                <c:pt idx="1917">
                  <c:v>20177.248</c:v>
                </c:pt>
                <c:pt idx="1918">
                  <c:v>20209.977999999999</c:v>
                </c:pt>
                <c:pt idx="1919">
                  <c:v>20258.814999999999</c:v>
                </c:pt>
                <c:pt idx="1920">
                  <c:v>20295.391</c:v>
                </c:pt>
                <c:pt idx="1921">
                  <c:v>20310.456999999999</c:v>
                </c:pt>
                <c:pt idx="1922">
                  <c:v>20325.272000000001</c:v>
                </c:pt>
                <c:pt idx="1923">
                  <c:v>20337.831999999999</c:v>
                </c:pt>
                <c:pt idx="1924">
                  <c:v>20340.481</c:v>
                </c:pt>
                <c:pt idx="1925">
                  <c:v>20316.999</c:v>
                </c:pt>
                <c:pt idx="1926">
                  <c:v>20257.71</c:v>
                </c:pt>
                <c:pt idx="1927">
                  <c:v>20189.157999999999</c:v>
                </c:pt>
                <c:pt idx="1928">
                  <c:v>20136.618999999999</c:v>
                </c:pt>
                <c:pt idx="1929">
                  <c:v>20103.530999999999</c:v>
                </c:pt>
                <c:pt idx="1930">
                  <c:v>20084.662199999999</c:v>
                </c:pt>
                <c:pt idx="1931">
                  <c:v>20075.3426</c:v>
                </c:pt>
                <c:pt idx="1932">
                  <c:v>20073.975699999999</c:v>
                </c:pt>
                <c:pt idx="1933">
                  <c:v>20081.1819</c:v>
                </c:pt>
                <c:pt idx="1934">
                  <c:v>20099.076499999999</c:v>
                </c:pt>
                <c:pt idx="1935">
                  <c:v>20130.428</c:v>
                </c:pt>
                <c:pt idx="1936">
                  <c:v>20171.506000000001</c:v>
                </c:pt>
                <c:pt idx="1937">
                  <c:v>20198.608</c:v>
                </c:pt>
                <c:pt idx="1938">
                  <c:v>20183.305</c:v>
                </c:pt>
                <c:pt idx="1939">
                  <c:v>20144.572</c:v>
                </c:pt>
                <c:pt idx="1940">
                  <c:v>20113.073</c:v>
                </c:pt>
                <c:pt idx="1941">
                  <c:v>20097.709699999999</c:v>
                </c:pt>
                <c:pt idx="1942">
                  <c:v>20097.015500000001</c:v>
                </c:pt>
                <c:pt idx="1943">
                  <c:v>20104.64</c:v>
                </c:pt>
                <c:pt idx="1944">
                  <c:v>20110.266</c:v>
                </c:pt>
                <c:pt idx="1945">
                  <c:v>20111.582999999999</c:v>
                </c:pt>
                <c:pt idx="1946">
                  <c:v>20115.925999999999</c:v>
                </c:pt>
                <c:pt idx="1947">
                  <c:v>20120.411</c:v>
                </c:pt>
                <c:pt idx="1948">
                  <c:v>20112.562000000002</c:v>
                </c:pt>
                <c:pt idx="1949">
                  <c:v>20096.7601</c:v>
                </c:pt>
                <c:pt idx="1950">
                  <c:v>20085.891800000001</c:v>
                </c:pt>
                <c:pt idx="1951">
                  <c:v>20085.495900000002</c:v>
                </c:pt>
                <c:pt idx="1952">
                  <c:v>20097.525600000001</c:v>
                </c:pt>
                <c:pt idx="1953">
                  <c:v>20121.708999999999</c:v>
                </c:pt>
                <c:pt idx="1954">
                  <c:v>20148.315999999999</c:v>
                </c:pt>
                <c:pt idx="1955">
                  <c:v>20155.242999999999</c:v>
                </c:pt>
                <c:pt idx="1956">
                  <c:v>20138.8</c:v>
                </c:pt>
                <c:pt idx="1957">
                  <c:v>20121.726999999999</c:v>
                </c:pt>
                <c:pt idx="1958">
                  <c:v>20113.527999999998</c:v>
                </c:pt>
                <c:pt idx="1959">
                  <c:v>20107.620999999999</c:v>
                </c:pt>
                <c:pt idx="1960">
                  <c:v>20099.479299999999</c:v>
                </c:pt>
                <c:pt idx="1961">
                  <c:v>20095.724900000001</c:v>
                </c:pt>
                <c:pt idx="1962">
                  <c:v>20102.297999999999</c:v>
                </c:pt>
                <c:pt idx="1963">
                  <c:v>20123.264999999999</c:v>
                </c:pt>
                <c:pt idx="1964">
                  <c:v>20163.922999999999</c:v>
                </c:pt>
                <c:pt idx="1965">
                  <c:v>20229.233</c:v>
                </c:pt>
                <c:pt idx="1966">
                  <c:v>20320.827000000001</c:v>
                </c:pt>
                <c:pt idx="1967">
                  <c:v>20427.837</c:v>
                </c:pt>
                <c:pt idx="1968">
                  <c:v>20492.374</c:v>
                </c:pt>
                <c:pt idx="1969">
                  <c:v>20454.323</c:v>
                </c:pt>
                <c:pt idx="1970">
                  <c:v>20356.539000000001</c:v>
                </c:pt>
                <c:pt idx="1971">
                  <c:v>20272.225999999999</c:v>
                </c:pt>
                <c:pt idx="1972">
                  <c:v>20222.027999999998</c:v>
                </c:pt>
                <c:pt idx="1973">
                  <c:v>20186.817999999999</c:v>
                </c:pt>
                <c:pt idx="1974">
                  <c:v>20147.32</c:v>
                </c:pt>
                <c:pt idx="1975">
                  <c:v>20110.349999999999</c:v>
                </c:pt>
                <c:pt idx="1976">
                  <c:v>20083.749800000001</c:v>
                </c:pt>
                <c:pt idx="1977">
                  <c:v>20066.857199999999</c:v>
                </c:pt>
                <c:pt idx="1978">
                  <c:v>20057.306499999999</c:v>
                </c:pt>
                <c:pt idx="1979">
                  <c:v>20052.715700000001</c:v>
                </c:pt>
                <c:pt idx="1980">
                  <c:v>20050.983400000001</c:v>
                </c:pt>
                <c:pt idx="1981">
                  <c:v>20050.252899999999</c:v>
                </c:pt>
                <c:pt idx="1982">
                  <c:v>20051.342499999999</c:v>
                </c:pt>
                <c:pt idx="1983">
                  <c:v>20056.1767</c:v>
                </c:pt>
                <c:pt idx="1984">
                  <c:v>20065.463599999999</c:v>
                </c:pt>
                <c:pt idx="1985">
                  <c:v>20079.2533</c:v>
                </c:pt>
                <c:pt idx="1986">
                  <c:v>20097.2932</c:v>
                </c:pt>
                <c:pt idx="1987">
                  <c:v>20116.41</c:v>
                </c:pt>
                <c:pt idx="1988">
                  <c:v>20137.018</c:v>
                </c:pt>
                <c:pt idx="1989">
                  <c:v>20157.044999999998</c:v>
                </c:pt>
                <c:pt idx="1990">
                  <c:v>20155.478999999999</c:v>
                </c:pt>
                <c:pt idx="1991">
                  <c:v>20125.810000000001</c:v>
                </c:pt>
                <c:pt idx="1992">
                  <c:v>20091.1404</c:v>
                </c:pt>
                <c:pt idx="1993">
                  <c:v>20065.483400000001</c:v>
                </c:pt>
                <c:pt idx="1994">
                  <c:v>20050.019499999999</c:v>
                </c:pt>
                <c:pt idx="1995">
                  <c:v>20042.092400000001</c:v>
                </c:pt>
                <c:pt idx="1996">
                  <c:v>20038.840400000001</c:v>
                </c:pt>
                <c:pt idx="1997">
                  <c:v>20038.198100000001</c:v>
                </c:pt>
                <c:pt idx="1998">
                  <c:v>20038.035599999999</c:v>
                </c:pt>
                <c:pt idx="1999">
                  <c:v>20038.835599999999</c:v>
                </c:pt>
                <c:pt idx="2000">
                  <c:v>20043.031800000001</c:v>
                </c:pt>
                <c:pt idx="2001">
                  <c:v>20052.563200000001</c:v>
                </c:pt>
                <c:pt idx="2002">
                  <c:v>20069.0409</c:v>
                </c:pt>
                <c:pt idx="2003">
                  <c:v>20093.1423</c:v>
                </c:pt>
                <c:pt idx="2004">
                  <c:v>20121.736000000001</c:v>
                </c:pt>
                <c:pt idx="2005">
                  <c:v>20136.822</c:v>
                </c:pt>
                <c:pt idx="2006">
                  <c:v>20121.093000000001</c:v>
                </c:pt>
                <c:pt idx="2007">
                  <c:v>20091.155200000001</c:v>
                </c:pt>
                <c:pt idx="2008">
                  <c:v>20066.629400000002</c:v>
                </c:pt>
                <c:pt idx="2009">
                  <c:v>20051.626400000001</c:v>
                </c:pt>
                <c:pt idx="2010">
                  <c:v>20044.191999999999</c:v>
                </c:pt>
                <c:pt idx="2011">
                  <c:v>20041.390899999999</c:v>
                </c:pt>
                <c:pt idx="2012">
                  <c:v>20042.283800000001</c:v>
                </c:pt>
                <c:pt idx="2013">
                  <c:v>20046.352299999999</c:v>
                </c:pt>
                <c:pt idx="2014">
                  <c:v>20052.2736</c:v>
                </c:pt>
                <c:pt idx="2015">
                  <c:v>20058.678599999999</c:v>
                </c:pt>
                <c:pt idx="2016">
                  <c:v>20065.0275</c:v>
                </c:pt>
                <c:pt idx="2017">
                  <c:v>20074.923999999999</c:v>
                </c:pt>
                <c:pt idx="2018">
                  <c:v>20093.466799999998</c:v>
                </c:pt>
                <c:pt idx="2019">
                  <c:v>20117.944</c:v>
                </c:pt>
                <c:pt idx="2020">
                  <c:v>20131.789000000001</c:v>
                </c:pt>
                <c:pt idx="2021">
                  <c:v>20122.535</c:v>
                </c:pt>
                <c:pt idx="2022">
                  <c:v>20100.596000000001</c:v>
                </c:pt>
                <c:pt idx="2023">
                  <c:v>20080.205399999999</c:v>
                </c:pt>
                <c:pt idx="2024">
                  <c:v>20069.032800000001</c:v>
                </c:pt>
                <c:pt idx="2025">
                  <c:v>20069.0772</c:v>
                </c:pt>
                <c:pt idx="2026">
                  <c:v>20081.028399999999</c:v>
                </c:pt>
                <c:pt idx="2027">
                  <c:v>20105.536</c:v>
                </c:pt>
                <c:pt idx="2028">
                  <c:v>20139.892</c:v>
                </c:pt>
                <c:pt idx="2029">
                  <c:v>20167.088</c:v>
                </c:pt>
                <c:pt idx="2030">
                  <c:v>20163.234</c:v>
                </c:pt>
                <c:pt idx="2031">
                  <c:v>20138.95</c:v>
                </c:pt>
                <c:pt idx="2032">
                  <c:v>20115.095000000001</c:v>
                </c:pt>
                <c:pt idx="2033">
                  <c:v>20096.5082</c:v>
                </c:pt>
                <c:pt idx="2034">
                  <c:v>20083.416399999998</c:v>
                </c:pt>
                <c:pt idx="2035">
                  <c:v>20071.589100000001</c:v>
                </c:pt>
                <c:pt idx="2036">
                  <c:v>20058.7202</c:v>
                </c:pt>
                <c:pt idx="2037">
                  <c:v>20048.610700000001</c:v>
                </c:pt>
                <c:pt idx="2038">
                  <c:v>20043.1122</c:v>
                </c:pt>
                <c:pt idx="2039">
                  <c:v>20042.234400000001</c:v>
                </c:pt>
                <c:pt idx="2040">
                  <c:v>20046.274600000001</c:v>
                </c:pt>
                <c:pt idx="2041">
                  <c:v>20055.955600000001</c:v>
                </c:pt>
                <c:pt idx="2042">
                  <c:v>20072.986799999999</c:v>
                </c:pt>
                <c:pt idx="2043">
                  <c:v>20095.2415</c:v>
                </c:pt>
                <c:pt idx="2044">
                  <c:v>20112.762999999999</c:v>
                </c:pt>
                <c:pt idx="2045">
                  <c:v>20112.517</c:v>
                </c:pt>
                <c:pt idx="2046">
                  <c:v>20101.435000000001</c:v>
                </c:pt>
                <c:pt idx="2047">
                  <c:v>20097.0461</c:v>
                </c:pt>
                <c:pt idx="2048">
                  <c:v>20106.350999999999</c:v>
                </c:pt>
                <c:pt idx="2049">
                  <c:v>20126.71</c:v>
                </c:pt>
                <c:pt idx="2050">
                  <c:v>20148.974999999999</c:v>
                </c:pt>
                <c:pt idx="2051">
                  <c:v>20165.366000000002</c:v>
                </c:pt>
                <c:pt idx="2052">
                  <c:v>20161.243999999999</c:v>
                </c:pt>
                <c:pt idx="2053">
                  <c:v>20133.026000000002</c:v>
                </c:pt>
                <c:pt idx="2054">
                  <c:v>20102.266</c:v>
                </c:pt>
                <c:pt idx="2055">
                  <c:v>20082.260399999999</c:v>
                </c:pt>
                <c:pt idx="2056">
                  <c:v>20074.3842</c:v>
                </c:pt>
                <c:pt idx="2057">
                  <c:v>20076.137900000002</c:v>
                </c:pt>
                <c:pt idx="2058">
                  <c:v>20085.197499999998</c:v>
                </c:pt>
                <c:pt idx="2059">
                  <c:v>20102.395</c:v>
                </c:pt>
                <c:pt idx="2060">
                  <c:v>20125.422999999999</c:v>
                </c:pt>
                <c:pt idx="2061">
                  <c:v>20142.009999999998</c:v>
                </c:pt>
                <c:pt idx="2062">
                  <c:v>20138.308000000001</c:v>
                </c:pt>
                <c:pt idx="2063">
                  <c:v>20117.921999999999</c:v>
                </c:pt>
                <c:pt idx="2064">
                  <c:v>20100.268</c:v>
                </c:pt>
                <c:pt idx="2065">
                  <c:v>20096.262699999999</c:v>
                </c:pt>
                <c:pt idx="2066">
                  <c:v>20106.859</c:v>
                </c:pt>
                <c:pt idx="2067">
                  <c:v>20125.923999999999</c:v>
                </c:pt>
                <c:pt idx="2068">
                  <c:v>20136.058000000001</c:v>
                </c:pt>
                <c:pt idx="2069">
                  <c:v>20128.164000000001</c:v>
                </c:pt>
                <c:pt idx="2070">
                  <c:v>20116.724999999999</c:v>
                </c:pt>
                <c:pt idx="2071">
                  <c:v>20109.162</c:v>
                </c:pt>
                <c:pt idx="2072">
                  <c:v>20104.900000000001</c:v>
                </c:pt>
                <c:pt idx="2073">
                  <c:v>20109.418000000001</c:v>
                </c:pt>
                <c:pt idx="2074">
                  <c:v>20128.072</c:v>
                </c:pt>
                <c:pt idx="2075">
                  <c:v>20159.595000000001</c:v>
                </c:pt>
                <c:pt idx="2076">
                  <c:v>20185.821</c:v>
                </c:pt>
                <c:pt idx="2077">
                  <c:v>20181.195</c:v>
                </c:pt>
                <c:pt idx="2078">
                  <c:v>20151.740000000002</c:v>
                </c:pt>
                <c:pt idx="2079">
                  <c:v>20116.296999999999</c:v>
                </c:pt>
                <c:pt idx="2080">
                  <c:v>20087.471300000001</c:v>
                </c:pt>
                <c:pt idx="2081">
                  <c:v>20069.518</c:v>
                </c:pt>
                <c:pt idx="2082">
                  <c:v>20059.820299999999</c:v>
                </c:pt>
                <c:pt idx="2083">
                  <c:v>20055.018499999998</c:v>
                </c:pt>
                <c:pt idx="2084">
                  <c:v>20053.890800000001</c:v>
                </c:pt>
                <c:pt idx="2085">
                  <c:v>20054.570400000001</c:v>
                </c:pt>
                <c:pt idx="2086">
                  <c:v>20055.043900000001</c:v>
                </c:pt>
                <c:pt idx="2087">
                  <c:v>20056.951700000001</c:v>
                </c:pt>
                <c:pt idx="2088">
                  <c:v>20063.7585</c:v>
                </c:pt>
                <c:pt idx="2089">
                  <c:v>20078.272400000002</c:v>
                </c:pt>
                <c:pt idx="2090">
                  <c:v>20102.436000000002</c:v>
                </c:pt>
                <c:pt idx="2091">
                  <c:v>20135.433000000001</c:v>
                </c:pt>
                <c:pt idx="2092">
                  <c:v>20171.181</c:v>
                </c:pt>
                <c:pt idx="2093">
                  <c:v>20193.844000000001</c:v>
                </c:pt>
                <c:pt idx="2094">
                  <c:v>20182.021000000001</c:v>
                </c:pt>
                <c:pt idx="2095">
                  <c:v>20145.662</c:v>
                </c:pt>
                <c:pt idx="2096">
                  <c:v>20112.155999999999</c:v>
                </c:pt>
                <c:pt idx="2097">
                  <c:v>20092.055799999998</c:v>
                </c:pt>
                <c:pt idx="2098">
                  <c:v>20085.038</c:v>
                </c:pt>
                <c:pt idx="2099">
                  <c:v>20089.408100000001</c:v>
                </c:pt>
                <c:pt idx="2100">
                  <c:v>20106.062000000002</c:v>
                </c:pt>
                <c:pt idx="2101">
                  <c:v>20138.262999999999</c:v>
                </c:pt>
                <c:pt idx="2102">
                  <c:v>20189.202000000001</c:v>
                </c:pt>
                <c:pt idx="2103">
                  <c:v>20255.205000000002</c:v>
                </c:pt>
                <c:pt idx="2104">
                  <c:v>20323.893</c:v>
                </c:pt>
                <c:pt idx="2105">
                  <c:v>20367.550999999999</c:v>
                </c:pt>
                <c:pt idx="2106">
                  <c:v>20350.276999999998</c:v>
                </c:pt>
                <c:pt idx="2107">
                  <c:v>20281.719000000001</c:v>
                </c:pt>
                <c:pt idx="2108">
                  <c:v>20214.325000000001</c:v>
                </c:pt>
                <c:pt idx="2109">
                  <c:v>20170.454000000002</c:v>
                </c:pt>
                <c:pt idx="2110">
                  <c:v>20148.326000000001</c:v>
                </c:pt>
                <c:pt idx="2111">
                  <c:v>20147.548999999999</c:v>
                </c:pt>
                <c:pt idx="2112">
                  <c:v>20171.012999999999</c:v>
                </c:pt>
                <c:pt idx="2113">
                  <c:v>20219.277999999998</c:v>
                </c:pt>
                <c:pt idx="2114">
                  <c:v>20277.487000000001</c:v>
                </c:pt>
                <c:pt idx="2115">
                  <c:v>20299.285</c:v>
                </c:pt>
                <c:pt idx="2116">
                  <c:v>20261.171999999999</c:v>
                </c:pt>
                <c:pt idx="2117">
                  <c:v>20203.017</c:v>
                </c:pt>
                <c:pt idx="2118">
                  <c:v>20151.954000000002</c:v>
                </c:pt>
                <c:pt idx="2119">
                  <c:v>20115.678</c:v>
                </c:pt>
                <c:pt idx="2120">
                  <c:v>20096.039000000001</c:v>
                </c:pt>
                <c:pt idx="2121">
                  <c:v>20089.973600000001</c:v>
                </c:pt>
                <c:pt idx="2122">
                  <c:v>20091.4293</c:v>
                </c:pt>
                <c:pt idx="2123">
                  <c:v>20090.377199999999</c:v>
                </c:pt>
                <c:pt idx="2124">
                  <c:v>20082.820299999999</c:v>
                </c:pt>
                <c:pt idx="2125">
                  <c:v>20075.120699999999</c:v>
                </c:pt>
                <c:pt idx="2126">
                  <c:v>20070.917700000002</c:v>
                </c:pt>
                <c:pt idx="2127">
                  <c:v>20071.117999999999</c:v>
                </c:pt>
                <c:pt idx="2128">
                  <c:v>20078.972099999999</c:v>
                </c:pt>
                <c:pt idx="2129">
                  <c:v>20098.399600000001</c:v>
                </c:pt>
                <c:pt idx="2130">
                  <c:v>20131.544000000002</c:v>
                </c:pt>
                <c:pt idx="2131">
                  <c:v>20172.107</c:v>
                </c:pt>
                <c:pt idx="2132">
                  <c:v>20196.837</c:v>
                </c:pt>
                <c:pt idx="2133">
                  <c:v>20192.396000000001</c:v>
                </c:pt>
                <c:pt idx="2134">
                  <c:v>20177.991000000002</c:v>
                </c:pt>
                <c:pt idx="2135">
                  <c:v>20159.449000000001</c:v>
                </c:pt>
                <c:pt idx="2136">
                  <c:v>20131.84</c:v>
                </c:pt>
                <c:pt idx="2137">
                  <c:v>20106.93</c:v>
                </c:pt>
                <c:pt idx="2138">
                  <c:v>20092.948499999999</c:v>
                </c:pt>
                <c:pt idx="2139">
                  <c:v>20084.808199999999</c:v>
                </c:pt>
                <c:pt idx="2140">
                  <c:v>20072.921600000001</c:v>
                </c:pt>
                <c:pt idx="2141">
                  <c:v>20058.358199999999</c:v>
                </c:pt>
                <c:pt idx="2142">
                  <c:v>20047.106400000001</c:v>
                </c:pt>
                <c:pt idx="2143">
                  <c:v>20040.5285</c:v>
                </c:pt>
                <c:pt idx="2144">
                  <c:v>20038.149600000001</c:v>
                </c:pt>
                <c:pt idx="2145">
                  <c:v>20039.150699999998</c:v>
                </c:pt>
                <c:pt idx="2146">
                  <c:v>20042.1368</c:v>
                </c:pt>
                <c:pt idx="2147">
                  <c:v>20044.498800000001</c:v>
                </c:pt>
                <c:pt idx="2148">
                  <c:v>20044.3966</c:v>
                </c:pt>
                <c:pt idx="2149">
                  <c:v>20045.0101</c:v>
                </c:pt>
                <c:pt idx="2150">
                  <c:v>20049.857499999998</c:v>
                </c:pt>
                <c:pt idx="2151">
                  <c:v>20060.345600000001</c:v>
                </c:pt>
                <c:pt idx="2152">
                  <c:v>20073.894499999999</c:v>
                </c:pt>
                <c:pt idx="2153">
                  <c:v>20082.944200000002</c:v>
                </c:pt>
                <c:pt idx="2154">
                  <c:v>20083.705600000001</c:v>
                </c:pt>
                <c:pt idx="2155">
                  <c:v>20078.472300000001</c:v>
                </c:pt>
                <c:pt idx="2156">
                  <c:v>20072.345700000002</c:v>
                </c:pt>
                <c:pt idx="2157">
                  <c:v>20069.274799999999</c:v>
                </c:pt>
                <c:pt idx="2158">
                  <c:v>20067.012299999999</c:v>
                </c:pt>
                <c:pt idx="2159">
                  <c:v>20064.402300000002</c:v>
                </c:pt>
                <c:pt idx="2160">
                  <c:v>20065.606899999999</c:v>
                </c:pt>
                <c:pt idx="2161">
                  <c:v>20074.1423</c:v>
                </c:pt>
                <c:pt idx="2162">
                  <c:v>20092.083600000002</c:v>
                </c:pt>
                <c:pt idx="2163">
                  <c:v>20121.436000000002</c:v>
                </c:pt>
                <c:pt idx="2164">
                  <c:v>20165.248</c:v>
                </c:pt>
                <c:pt idx="2165">
                  <c:v>20219.521000000001</c:v>
                </c:pt>
                <c:pt idx="2166">
                  <c:v>20259.330999999998</c:v>
                </c:pt>
                <c:pt idx="2167">
                  <c:v>20258.147000000001</c:v>
                </c:pt>
                <c:pt idx="2168">
                  <c:v>20238.101999999999</c:v>
                </c:pt>
                <c:pt idx="2169">
                  <c:v>20233.044000000002</c:v>
                </c:pt>
                <c:pt idx="2170">
                  <c:v>20240.145</c:v>
                </c:pt>
                <c:pt idx="2171">
                  <c:v>20242.177</c:v>
                </c:pt>
                <c:pt idx="2172">
                  <c:v>20227.743999999999</c:v>
                </c:pt>
                <c:pt idx="2173">
                  <c:v>20189.129000000001</c:v>
                </c:pt>
                <c:pt idx="2174">
                  <c:v>20144.097000000002</c:v>
                </c:pt>
                <c:pt idx="2175">
                  <c:v>20108.905999999999</c:v>
                </c:pt>
                <c:pt idx="2176">
                  <c:v>20084.386399999999</c:v>
                </c:pt>
                <c:pt idx="2177">
                  <c:v>20068.591799999998</c:v>
                </c:pt>
                <c:pt idx="2178">
                  <c:v>20059.958500000001</c:v>
                </c:pt>
                <c:pt idx="2179">
                  <c:v>20057.475299999998</c:v>
                </c:pt>
                <c:pt idx="2180">
                  <c:v>20061.3177</c:v>
                </c:pt>
                <c:pt idx="2181">
                  <c:v>20072.951700000001</c:v>
                </c:pt>
                <c:pt idx="2182">
                  <c:v>20091.0795</c:v>
                </c:pt>
                <c:pt idx="2183">
                  <c:v>20106.415000000001</c:v>
                </c:pt>
                <c:pt idx="2184">
                  <c:v>20103.064999999999</c:v>
                </c:pt>
                <c:pt idx="2185">
                  <c:v>20084.3897</c:v>
                </c:pt>
                <c:pt idx="2186">
                  <c:v>20066.171900000001</c:v>
                </c:pt>
                <c:pt idx="2187">
                  <c:v>20054.6934</c:v>
                </c:pt>
                <c:pt idx="2188">
                  <c:v>20049.661700000001</c:v>
                </c:pt>
                <c:pt idx="2189">
                  <c:v>20050.4696</c:v>
                </c:pt>
                <c:pt idx="2190">
                  <c:v>20056.814299999998</c:v>
                </c:pt>
                <c:pt idx="2191">
                  <c:v>20070.2709</c:v>
                </c:pt>
                <c:pt idx="2192">
                  <c:v>20094.8642</c:v>
                </c:pt>
                <c:pt idx="2193">
                  <c:v>20135.315999999999</c:v>
                </c:pt>
                <c:pt idx="2194">
                  <c:v>20192.294999999998</c:v>
                </c:pt>
                <c:pt idx="2195">
                  <c:v>20246.988000000001</c:v>
                </c:pt>
                <c:pt idx="2196">
                  <c:v>20253.234</c:v>
                </c:pt>
                <c:pt idx="2197">
                  <c:v>20206.347000000002</c:v>
                </c:pt>
                <c:pt idx="2198">
                  <c:v>20152.053</c:v>
                </c:pt>
                <c:pt idx="2199">
                  <c:v>20114.170999999998</c:v>
                </c:pt>
                <c:pt idx="2200">
                  <c:v>20095.9846</c:v>
                </c:pt>
                <c:pt idx="2201">
                  <c:v>20095.2801</c:v>
                </c:pt>
                <c:pt idx="2202">
                  <c:v>20108.073</c:v>
                </c:pt>
                <c:pt idx="2203">
                  <c:v>20124.324000000001</c:v>
                </c:pt>
                <c:pt idx="2204">
                  <c:v>20124.792000000001</c:v>
                </c:pt>
                <c:pt idx="2205">
                  <c:v>20106.441999999999</c:v>
                </c:pt>
                <c:pt idx="2206">
                  <c:v>20086.6414</c:v>
                </c:pt>
                <c:pt idx="2207">
                  <c:v>20072.6764</c:v>
                </c:pt>
                <c:pt idx="2208">
                  <c:v>20063.3681</c:v>
                </c:pt>
                <c:pt idx="2209">
                  <c:v>20059.5854</c:v>
                </c:pt>
                <c:pt idx="2210">
                  <c:v>20063.064200000001</c:v>
                </c:pt>
                <c:pt idx="2211">
                  <c:v>20075.814200000001</c:v>
                </c:pt>
                <c:pt idx="2212">
                  <c:v>20100.525000000001</c:v>
                </c:pt>
                <c:pt idx="2213">
                  <c:v>20138.896000000001</c:v>
                </c:pt>
                <c:pt idx="2214">
                  <c:v>20184.579000000002</c:v>
                </c:pt>
                <c:pt idx="2215">
                  <c:v>20211.167000000001</c:v>
                </c:pt>
                <c:pt idx="2216">
                  <c:v>20195.606</c:v>
                </c:pt>
                <c:pt idx="2217">
                  <c:v>20157.884999999998</c:v>
                </c:pt>
                <c:pt idx="2218">
                  <c:v>20125.544999999998</c:v>
                </c:pt>
                <c:pt idx="2219">
                  <c:v>20100.697</c:v>
                </c:pt>
                <c:pt idx="2220">
                  <c:v>20078.2562</c:v>
                </c:pt>
                <c:pt idx="2221">
                  <c:v>20060.1067</c:v>
                </c:pt>
                <c:pt idx="2222">
                  <c:v>20047.909500000002</c:v>
                </c:pt>
                <c:pt idx="2223">
                  <c:v>20040.557100000002</c:v>
                </c:pt>
                <c:pt idx="2224">
                  <c:v>20036.8462</c:v>
                </c:pt>
                <c:pt idx="2225">
                  <c:v>20036.206300000002</c:v>
                </c:pt>
                <c:pt idx="2226">
                  <c:v>20038.811000000002</c:v>
                </c:pt>
                <c:pt idx="2227">
                  <c:v>20045.6325</c:v>
                </c:pt>
                <c:pt idx="2228">
                  <c:v>20057.798900000002</c:v>
                </c:pt>
                <c:pt idx="2229">
                  <c:v>20074.2562</c:v>
                </c:pt>
                <c:pt idx="2230">
                  <c:v>20088.574000000001</c:v>
                </c:pt>
                <c:pt idx="2231">
                  <c:v>20095.444100000001</c:v>
                </c:pt>
                <c:pt idx="2232">
                  <c:v>20094.178400000001</c:v>
                </c:pt>
                <c:pt idx="2233">
                  <c:v>20084.031299999999</c:v>
                </c:pt>
                <c:pt idx="2234">
                  <c:v>20073.022099999998</c:v>
                </c:pt>
                <c:pt idx="2235">
                  <c:v>20067.9336</c:v>
                </c:pt>
                <c:pt idx="2236">
                  <c:v>20069.174500000001</c:v>
                </c:pt>
                <c:pt idx="2237">
                  <c:v>20073.007399999999</c:v>
                </c:pt>
                <c:pt idx="2238">
                  <c:v>20074.325000000001</c:v>
                </c:pt>
                <c:pt idx="2239">
                  <c:v>20076.482899999999</c:v>
                </c:pt>
                <c:pt idx="2240">
                  <c:v>20085.252400000001</c:v>
                </c:pt>
                <c:pt idx="2241">
                  <c:v>20100.392</c:v>
                </c:pt>
                <c:pt idx="2242">
                  <c:v>20110.303</c:v>
                </c:pt>
                <c:pt idx="2243">
                  <c:v>20104.091</c:v>
                </c:pt>
                <c:pt idx="2244">
                  <c:v>20089.273099999999</c:v>
                </c:pt>
                <c:pt idx="2245">
                  <c:v>20077.825499999999</c:v>
                </c:pt>
                <c:pt idx="2246">
                  <c:v>20072.210899999998</c:v>
                </c:pt>
                <c:pt idx="2247">
                  <c:v>20072.9548</c:v>
                </c:pt>
                <c:pt idx="2248">
                  <c:v>20083.763299999999</c:v>
                </c:pt>
                <c:pt idx="2249">
                  <c:v>20107.851999999999</c:v>
                </c:pt>
                <c:pt idx="2250">
                  <c:v>20142.999</c:v>
                </c:pt>
              </c:numCache>
            </c:numRef>
          </c:yVal>
          <c:smooth val="1"/>
          <c:extLst xmlns:c16r2="http://schemas.microsoft.com/office/drawing/2015/06/chart">
            <c:ext xmlns:c16="http://schemas.microsoft.com/office/drawing/2014/chart" uri="{C3380CC4-5D6E-409C-BE32-E72D297353CC}">
              <c16:uniqueId val="{00000001-8198-4A89-8CB9-92BFF1740595}"/>
            </c:ext>
          </c:extLst>
        </c:ser>
        <c:ser>
          <c:idx val="1"/>
          <c:order val="2"/>
          <c:tx>
            <c:v>Measured (EA639)</c:v>
          </c:tx>
          <c:spPr>
            <a:ln w="12700" cap="rnd">
              <a:solidFill>
                <a:schemeClr val="accent6">
                  <a:lumMod val="75000"/>
                </a:schemeClr>
              </a:solidFill>
              <a:round/>
            </a:ln>
            <a:effectLst/>
          </c:spPr>
          <c:marker>
            <c:symbol val="none"/>
          </c:marker>
          <c:xVal>
            <c:numRef>
              <c:f>Sheet1!$G$3:$G$1348</c:f>
              <c:numCache>
                <c:formatCode>General</c:formatCode>
                <c:ptCount val="1346"/>
                <c:pt idx="0">
                  <c:v>5.0317112699999997</c:v>
                </c:pt>
                <c:pt idx="1">
                  <c:v>5.0651338069999996</c:v>
                </c:pt>
                <c:pt idx="2">
                  <c:v>5.0985563440000004</c:v>
                </c:pt>
                <c:pt idx="3">
                  <c:v>5.1319788820000003</c:v>
                </c:pt>
                <c:pt idx="4">
                  <c:v>5.1654014190000002</c:v>
                </c:pt>
                <c:pt idx="5">
                  <c:v>5.198823956</c:v>
                </c:pt>
                <c:pt idx="6">
                  <c:v>5.2322464929999999</c:v>
                </c:pt>
                <c:pt idx="7">
                  <c:v>5.2656690309999998</c:v>
                </c:pt>
                <c:pt idx="8">
                  <c:v>5.2990915679999997</c:v>
                </c:pt>
                <c:pt idx="9">
                  <c:v>5.3325141049999996</c:v>
                </c:pt>
                <c:pt idx="10">
                  <c:v>5.3659366420000003</c:v>
                </c:pt>
                <c:pt idx="11">
                  <c:v>5.3993591800000003</c:v>
                </c:pt>
                <c:pt idx="12">
                  <c:v>5.4327817170000001</c:v>
                </c:pt>
                <c:pt idx="13">
                  <c:v>5.466204254</c:v>
                </c:pt>
                <c:pt idx="14">
                  <c:v>5.4996267909999998</c:v>
                </c:pt>
                <c:pt idx="15">
                  <c:v>5.5330493289999998</c:v>
                </c:pt>
                <c:pt idx="16">
                  <c:v>5.5664718659999997</c:v>
                </c:pt>
                <c:pt idx="17">
                  <c:v>5.5998944030000004</c:v>
                </c:pt>
                <c:pt idx="18">
                  <c:v>5.6333169400000003</c:v>
                </c:pt>
                <c:pt idx="19">
                  <c:v>5.6667394780000002</c:v>
                </c:pt>
                <c:pt idx="20">
                  <c:v>5.7001620150000001</c:v>
                </c:pt>
                <c:pt idx="21">
                  <c:v>5.7335845519999999</c:v>
                </c:pt>
                <c:pt idx="22">
                  <c:v>5.7670070889999998</c:v>
                </c:pt>
                <c:pt idx="23">
                  <c:v>5.8004296269999998</c:v>
                </c:pt>
                <c:pt idx="24">
                  <c:v>5.8338521639999996</c:v>
                </c:pt>
                <c:pt idx="25">
                  <c:v>5.8672747010000004</c:v>
                </c:pt>
                <c:pt idx="26">
                  <c:v>5.9006972380000002</c:v>
                </c:pt>
                <c:pt idx="27">
                  <c:v>5.9341197760000002</c:v>
                </c:pt>
                <c:pt idx="28">
                  <c:v>5.967542313</c:v>
                </c:pt>
                <c:pt idx="29">
                  <c:v>6.0009648499999999</c:v>
                </c:pt>
                <c:pt idx="30">
                  <c:v>6.0343873869999998</c:v>
                </c:pt>
                <c:pt idx="31">
                  <c:v>6.0678099239999996</c:v>
                </c:pt>
                <c:pt idx="32">
                  <c:v>6.1012324619999996</c:v>
                </c:pt>
                <c:pt idx="33">
                  <c:v>6.1346549990000003</c:v>
                </c:pt>
                <c:pt idx="34">
                  <c:v>6.1680775360000002</c:v>
                </c:pt>
                <c:pt idx="35">
                  <c:v>6.2015000730000001</c:v>
                </c:pt>
                <c:pt idx="36">
                  <c:v>6.234922611</c:v>
                </c:pt>
                <c:pt idx="37">
                  <c:v>6.2683451479999999</c:v>
                </c:pt>
                <c:pt idx="38">
                  <c:v>6.3017676849999997</c:v>
                </c:pt>
                <c:pt idx="39">
                  <c:v>6.3351902219999996</c:v>
                </c:pt>
                <c:pt idx="40">
                  <c:v>6.3686127600000004</c:v>
                </c:pt>
                <c:pt idx="41">
                  <c:v>6.4020352970000003</c:v>
                </c:pt>
                <c:pt idx="42">
                  <c:v>6.4354578340000002</c:v>
                </c:pt>
                <c:pt idx="43">
                  <c:v>6.468880371</c:v>
                </c:pt>
                <c:pt idx="44">
                  <c:v>6.502302909</c:v>
                </c:pt>
                <c:pt idx="45">
                  <c:v>6.5357254459999998</c:v>
                </c:pt>
                <c:pt idx="46">
                  <c:v>6.5691479829999997</c:v>
                </c:pt>
                <c:pt idx="47">
                  <c:v>6.6025705200000004</c:v>
                </c:pt>
                <c:pt idx="48">
                  <c:v>6.6359930580000004</c:v>
                </c:pt>
                <c:pt idx="49">
                  <c:v>6.6694155950000003</c:v>
                </c:pt>
                <c:pt idx="50">
                  <c:v>6.7028381320000001</c:v>
                </c:pt>
                <c:pt idx="51">
                  <c:v>6.736260669</c:v>
                </c:pt>
                <c:pt idx="52">
                  <c:v>6.7696832069999999</c:v>
                </c:pt>
                <c:pt idx="53">
                  <c:v>6.8031057439999998</c:v>
                </c:pt>
                <c:pt idx="54">
                  <c:v>6.8365282809999997</c:v>
                </c:pt>
                <c:pt idx="55">
                  <c:v>6.8699508180000004</c:v>
                </c:pt>
                <c:pt idx="56">
                  <c:v>6.9033733560000003</c:v>
                </c:pt>
                <c:pt idx="57">
                  <c:v>6.9367958930000002</c:v>
                </c:pt>
                <c:pt idx="58">
                  <c:v>6.9702184300000001</c:v>
                </c:pt>
                <c:pt idx="59">
                  <c:v>7.0036409669999999</c:v>
                </c:pt>
                <c:pt idx="60">
                  <c:v>7.0370635039999998</c:v>
                </c:pt>
                <c:pt idx="61">
                  <c:v>7.0704860419999997</c:v>
                </c:pt>
                <c:pt idx="62">
                  <c:v>7.1039085789999996</c:v>
                </c:pt>
                <c:pt idx="63">
                  <c:v>7.1373311160000004</c:v>
                </c:pt>
                <c:pt idx="64">
                  <c:v>7.1707536530000002</c:v>
                </c:pt>
                <c:pt idx="65">
                  <c:v>7.2041761910000002</c:v>
                </c:pt>
                <c:pt idx="66">
                  <c:v>7.237598728</c:v>
                </c:pt>
                <c:pt idx="67">
                  <c:v>7.2710212649999999</c:v>
                </c:pt>
                <c:pt idx="68">
                  <c:v>7.3044438019999998</c:v>
                </c:pt>
                <c:pt idx="69">
                  <c:v>7.3378663399999997</c:v>
                </c:pt>
                <c:pt idx="70">
                  <c:v>7.3712888769999996</c:v>
                </c:pt>
                <c:pt idx="71">
                  <c:v>7.4047114140000003</c:v>
                </c:pt>
                <c:pt idx="72">
                  <c:v>7.4381339510000002</c:v>
                </c:pt>
                <c:pt idx="73">
                  <c:v>7.4715564890000001</c:v>
                </c:pt>
                <c:pt idx="74">
                  <c:v>7.504979026</c:v>
                </c:pt>
                <c:pt idx="75">
                  <c:v>7.5384015629999999</c:v>
                </c:pt>
                <c:pt idx="76">
                  <c:v>7.5718240999999997</c:v>
                </c:pt>
                <c:pt idx="77">
                  <c:v>7.6052466379999997</c:v>
                </c:pt>
                <c:pt idx="78">
                  <c:v>7.6386691750000004</c:v>
                </c:pt>
                <c:pt idx="79">
                  <c:v>7.6720917120000003</c:v>
                </c:pt>
                <c:pt idx="80">
                  <c:v>7.7055142490000001</c:v>
                </c:pt>
                <c:pt idx="81">
                  <c:v>7.7389367870000001</c:v>
                </c:pt>
                <c:pt idx="82">
                  <c:v>7.772359324</c:v>
                </c:pt>
                <c:pt idx="83">
                  <c:v>7.8057818609999998</c:v>
                </c:pt>
                <c:pt idx="84">
                  <c:v>7.8392043979999997</c:v>
                </c:pt>
                <c:pt idx="85">
                  <c:v>7.8726269359999996</c:v>
                </c:pt>
                <c:pt idx="86">
                  <c:v>7.9060494730000004</c:v>
                </c:pt>
                <c:pt idx="87">
                  <c:v>7.9394720100000002</c:v>
                </c:pt>
                <c:pt idx="88">
                  <c:v>7.9728945470000001</c:v>
                </c:pt>
                <c:pt idx="89">
                  <c:v>8.0063170849999992</c:v>
                </c:pt>
                <c:pt idx="90">
                  <c:v>8.0397396220000008</c:v>
                </c:pt>
                <c:pt idx="91">
                  <c:v>8.0731621590000007</c:v>
                </c:pt>
                <c:pt idx="92">
                  <c:v>8.1065846960000005</c:v>
                </c:pt>
                <c:pt idx="93">
                  <c:v>8.1400072330000004</c:v>
                </c:pt>
                <c:pt idx="94">
                  <c:v>8.1734297710000003</c:v>
                </c:pt>
                <c:pt idx="95">
                  <c:v>8.2068523080000002</c:v>
                </c:pt>
                <c:pt idx="96">
                  <c:v>8.2402748450000001</c:v>
                </c:pt>
                <c:pt idx="97">
                  <c:v>8.2736973819999999</c:v>
                </c:pt>
                <c:pt idx="98">
                  <c:v>8.3071199199999999</c:v>
                </c:pt>
                <c:pt idx="99">
                  <c:v>8.3405424569999997</c:v>
                </c:pt>
                <c:pt idx="100">
                  <c:v>8.3739649939999996</c:v>
                </c:pt>
                <c:pt idx="101">
                  <c:v>8.4073875309999995</c:v>
                </c:pt>
                <c:pt idx="102">
                  <c:v>8.4408100689999994</c:v>
                </c:pt>
                <c:pt idx="103">
                  <c:v>8.4742326059999993</c:v>
                </c:pt>
                <c:pt idx="104">
                  <c:v>8.5076551429999991</c:v>
                </c:pt>
                <c:pt idx="105">
                  <c:v>8.5410776800000008</c:v>
                </c:pt>
                <c:pt idx="106">
                  <c:v>8.5745002180000007</c:v>
                </c:pt>
                <c:pt idx="107">
                  <c:v>8.6079227550000006</c:v>
                </c:pt>
                <c:pt idx="108">
                  <c:v>8.6413452920000005</c:v>
                </c:pt>
                <c:pt idx="109">
                  <c:v>8.6747678290000003</c:v>
                </c:pt>
                <c:pt idx="110">
                  <c:v>8.7081903670000003</c:v>
                </c:pt>
                <c:pt idx="111">
                  <c:v>8.7416129040000001</c:v>
                </c:pt>
                <c:pt idx="112">
                  <c:v>8.775035441</c:v>
                </c:pt>
                <c:pt idx="113">
                  <c:v>8.8084579779999999</c:v>
                </c:pt>
                <c:pt idx="114">
                  <c:v>8.8418805159999998</c:v>
                </c:pt>
                <c:pt idx="115">
                  <c:v>8.8753030529999997</c:v>
                </c:pt>
                <c:pt idx="116">
                  <c:v>8.9087255899999995</c:v>
                </c:pt>
                <c:pt idx="117">
                  <c:v>8.9421481269999994</c:v>
                </c:pt>
                <c:pt idx="118">
                  <c:v>8.9755706649999993</c:v>
                </c:pt>
                <c:pt idx="119">
                  <c:v>9.0089932019999992</c:v>
                </c:pt>
                <c:pt idx="120">
                  <c:v>9.0424157390000008</c:v>
                </c:pt>
                <c:pt idx="121">
                  <c:v>9.0758382760000007</c:v>
                </c:pt>
                <c:pt idx="122">
                  <c:v>9.1092608130000006</c:v>
                </c:pt>
                <c:pt idx="123">
                  <c:v>9.1426833510000005</c:v>
                </c:pt>
                <c:pt idx="124">
                  <c:v>9.1761058880000004</c:v>
                </c:pt>
                <c:pt idx="125">
                  <c:v>9.2095284250000002</c:v>
                </c:pt>
                <c:pt idx="126">
                  <c:v>9.2429509620000001</c:v>
                </c:pt>
                <c:pt idx="127">
                  <c:v>9.2763735</c:v>
                </c:pt>
                <c:pt idx="128">
                  <c:v>9.3097960369999999</c:v>
                </c:pt>
                <c:pt idx="129">
                  <c:v>9.3432185739999998</c:v>
                </c:pt>
                <c:pt idx="130">
                  <c:v>9.3766411109999996</c:v>
                </c:pt>
                <c:pt idx="131">
                  <c:v>9.4100636489999996</c:v>
                </c:pt>
                <c:pt idx="132">
                  <c:v>9.4434861859999994</c:v>
                </c:pt>
                <c:pt idx="133">
                  <c:v>9.4769087229999993</c:v>
                </c:pt>
                <c:pt idx="134">
                  <c:v>9.5103312599999992</c:v>
                </c:pt>
                <c:pt idx="135">
                  <c:v>9.5437537979999991</c:v>
                </c:pt>
                <c:pt idx="136">
                  <c:v>9.5771763350000008</c:v>
                </c:pt>
                <c:pt idx="137">
                  <c:v>9.6105988720000006</c:v>
                </c:pt>
                <c:pt idx="138">
                  <c:v>9.6440214090000005</c:v>
                </c:pt>
                <c:pt idx="139">
                  <c:v>9.6774439470000004</c:v>
                </c:pt>
                <c:pt idx="140">
                  <c:v>9.7108664840000003</c:v>
                </c:pt>
                <c:pt idx="141">
                  <c:v>9.7442890210000002</c:v>
                </c:pt>
                <c:pt idx="142">
                  <c:v>9.777711558</c:v>
                </c:pt>
                <c:pt idx="143">
                  <c:v>9.811134096</c:v>
                </c:pt>
                <c:pt idx="144">
                  <c:v>9.8445566329999998</c:v>
                </c:pt>
                <c:pt idx="145">
                  <c:v>9.8779791699999997</c:v>
                </c:pt>
                <c:pt idx="146">
                  <c:v>9.9114017069999996</c:v>
                </c:pt>
                <c:pt idx="147">
                  <c:v>9.9448242449999995</c:v>
                </c:pt>
                <c:pt idx="148">
                  <c:v>9.9782467819999994</c:v>
                </c:pt>
                <c:pt idx="149">
                  <c:v>10.011669318999999</c:v>
                </c:pt>
                <c:pt idx="150">
                  <c:v>10.045091856000001</c:v>
                </c:pt>
                <c:pt idx="151">
                  <c:v>10.078514393000001</c:v>
                </c:pt>
                <c:pt idx="152">
                  <c:v>10.111936931000001</c:v>
                </c:pt>
                <c:pt idx="153">
                  <c:v>10.145359468000001</c:v>
                </c:pt>
                <c:pt idx="154">
                  <c:v>10.178782005</c:v>
                </c:pt>
                <c:pt idx="155">
                  <c:v>10.212204542</c:v>
                </c:pt>
                <c:pt idx="156">
                  <c:v>10.24562708</c:v>
                </c:pt>
                <c:pt idx="157">
                  <c:v>10.279049617</c:v>
                </c:pt>
                <c:pt idx="158">
                  <c:v>10.312472154</c:v>
                </c:pt>
                <c:pt idx="159">
                  <c:v>10.345894691</c:v>
                </c:pt>
                <c:pt idx="160">
                  <c:v>10.379317229</c:v>
                </c:pt>
                <c:pt idx="161">
                  <c:v>10.412739766</c:v>
                </c:pt>
                <c:pt idx="162">
                  <c:v>10.446162302999999</c:v>
                </c:pt>
                <c:pt idx="163">
                  <c:v>10.479584839999999</c:v>
                </c:pt>
                <c:pt idx="164">
                  <c:v>10.513007377999999</c:v>
                </c:pt>
                <c:pt idx="165">
                  <c:v>10.546429914999999</c:v>
                </c:pt>
                <c:pt idx="166">
                  <c:v>10.579852452000001</c:v>
                </c:pt>
                <c:pt idx="167">
                  <c:v>10.613274989000001</c:v>
                </c:pt>
                <c:pt idx="168">
                  <c:v>10.646697527000001</c:v>
                </c:pt>
                <c:pt idx="169">
                  <c:v>10.680120064</c:v>
                </c:pt>
                <c:pt idx="170">
                  <c:v>10.713542601</c:v>
                </c:pt>
                <c:pt idx="171">
                  <c:v>10.746965138</c:v>
                </c:pt>
                <c:pt idx="172">
                  <c:v>10.780387676</c:v>
                </c:pt>
                <c:pt idx="173">
                  <c:v>10.813810213</c:v>
                </c:pt>
                <c:pt idx="174">
                  <c:v>10.84723275</c:v>
                </c:pt>
                <c:pt idx="175">
                  <c:v>10.880655287</c:v>
                </c:pt>
                <c:pt idx="176">
                  <c:v>10.914077825</c:v>
                </c:pt>
                <c:pt idx="177">
                  <c:v>10.947500362</c:v>
                </c:pt>
                <c:pt idx="178">
                  <c:v>10.980922898999999</c:v>
                </c:pt>
                <c:pt idx="179">
                  <c:v>11.014345435999999</c:v>
                </c:pt>
                <c:pt idx="180">
                  <c:v>11.047767972999999</c:v>
                </c:pt>
                <c:pt idx="181">
                  <c:v>11.081190511000001</c:v>
                </c:pt>
                <c:pt idx="182">
                  <c:v>11.114613048000001</c:v>
                </c:pt>
                <c:pt idx="183">
                  <c:v>11.148035585000001</c:v>
                </c:pt>
                <c:pt idx="184">
                  <c:v>11.181458122</c:v>
                </c:pt>
                <c:pt idx="185">
                  <c:v>11.21488066</c:v>
                </c:pt>
                <c:pt idx="186">
                  <c:v>11.248303197</c:v>
                </c:pt>
                <c:pt idx="187">
                  <c:v>11.281725734</c:v>
                </c:pt>
                <c:pt idx="188">
                  <c:v>11.315148271</c:v>
                </c:pt>
                <c:pt idx="189">
                  <c:v>11.348570809</c:v>
                </c:pt>
                <c:pt idx="190">
                  <c:v>11.381993346</c:v>
                </c:pt>
                <c:pt idx="191">
                  <c:v>11.415415883</c:v>
                </c:pt>
                <c:pt idx="192">
                  <c:v>11.44883842</c:v>
                </c:pt>
                <c:pt idx="193">
                  <c:v>11.482260957999999</c:v>
                </c:pt>
                <c:pt idx="194">
                  <c:v>11.515683494999999</c:v>
                </c:pt>
                <c:pt idx="195">
                  <c:v>11.549106031999999</c:v>
                </c:pt>
                <c:pt idx="196">
                  <c:v>11.582528569000001</c:v>
                </c:pt>
                <c:pt idx="197">
                  <c:v>11.615951107000001</c:v>
                </c:pt>
                <c:pt idx="198">
                  <c:v>11.649373644000001</c:v>
                </c:pt>
                <c:pt idx="199">
                  <c:v>11.682796181000001</c:v>
                </c:pt>
                <c:pt idx="200">
                  <c:v>11.716218718</c:v>
                </c:pt>
                <c:pt idx="201">
                  <c:v>11.749641256</c:v>
                </c:pt>
                <c:pt idx="202">
                  <c:v>11.783063793</c:v>
                </c:pt>
                <c:pt idx="203">
                  <c:v>11.81648633</c:v>
                </c:pt>
                <c:pt idx="204">
                  <c:v>11.849908867</c:v>
                </c:pt>
                <c:pt idx="205">
                  <c:v>11.883331405</c:v>
                </c:pt>
                <c:pt idx="206">
                  <c:v>11.916753942</c:v>
                </c:pt>
                <c:pt idx="207">
                  <c:v>11.950176479</c:v>
                </c:pt>
                <c:pt idx="208">
                  <c:v>11.983599015999999</c:v>
                </c:pt>
                <c:pt idx="209">
                  <c:v>12.017021553999999</c:v>
                </c:pt>
                <c:pt idx="210">
                  <c:v>12.050444090999999</c:v>
                </c:pt>
                <c:pt idx="211">
                  <c:v>12.083866628000001</c:v>
                </c:pt>
                <c:pt idx="212">
                  <c:v>12.117289165000001</c:v>
                </c:pt>
                <c:pt idx="213">
                  <c:v>12.150711702000001</c:v>
                </c:pt>
                <c:pt idx="214">
                  <c:v>12.184134240000001</c:v>
                </c:pt>
                <c:pt idx="215">
                  <c:v>12.217556777</c:v>
                </c:pt>
                <c:pt idx="216">
                  <c:v>12.250979314</c:v>
                </c:pt>
                <c:pt idx="217">
                  <c:v>12.284401851</c:v>
                </c:pt>
                <c:pt idx="218">
                  <c:v>12.317824389</c:v>
                </c:pt>
                <c:pt idx="219">
                  <c:v>12.351246926</c:v>
                </c:pt>
                <c:pt idx="220">
                  <c:v>12.384669463</c:v>
                </c:pt>
                <c:pt idx="221">
                  <c:v>12.418092</c:v>
                </c:pt>
                <c:pt idx="222">
                  <c:v>12.451514538</c:v>
                </c:pt>
                <c:pt idx="223">
                  <c:v>12.484937074999999</c:v>
                </c:pt>
                <c:pt idx="224">
                  <c:v>12.518359611999999</c:v>
                </c:pt>
                <c:pt idx="225">
                  <c:v>12.551782148999999</c:v>
                </c:pt>
                <c:pt idx="226">
                  <c:v>12.585204686999999</c:v>
                </c:pt>
                <c:pt idx="227">
                  <c:v>12.618627224000001</c:v>
                </c:pt>
                <c:pt idx="228">
                  <c:v>12.652049761000001</c:v>
                </c:pt>
                <c:pt idx="229">
                  <c:v>12.685472298000001</c:v>
                </c:pt>
                <c:pt idx="230">
                  <c:v>12.718894836</c:v>
                </c:pt>
                <c:pt idx="231">
                  <c:v>12.752317373</c:v>
                </c:pt>
                <c:pt idx="232">
                  <c:v>12.78573991</c:v>
                </c:pt>
                <c:pt idx="233">
                  <c:v>12.819162447</c:v>
                </c:pt>
                <c:pt idx="234">
                  <c:v>12.852584985</c:v>
                </c:pt>
                <c:pt idx="235">
                  <c:v>12.886007522</c:v>
                </c:pt>
                <c:pt idx="236">
                  <c:v>12.919430059</c:v>
                </c:pt>
                <c:pt idx="237">
                  <c:v>12.952852596</c:v>
                </c:pt>
                <c:pt idx="238">
                  <c:v>12.986275134</c:v>
                </c:pt>
                <c:pt idx="239">
                  <c:v>13.019697670999999</c:v>
                </c:pt>
                <c:pt idx="240">
                  <c:v>13.053120207999999</c:v>
                </c:pt>
                <c:pt idx="241">
                  <c:v>13.086542744999999</c:v>
                </c:pt>
                <c:pt idx="242">
                  <c:v>13.119965282000001</c:v>
                </c:pt>
                <c:pt idx="243">
                  <c:v>13.153387820000001</c:v>
                </c:pt>
                <c:pt idx="244">
                  <c:v>13.186810357000001</c:v>
                </c:pt>
                <c:pt idx="245">
                  <c:v>13.220232894</c:v>
                </c:pt>
                <c:pt idx="246">
                  <c:v>13.253655431</c:v>
                </c:pt>
                <c:pt idx="247">
                  <c:v>13.287077969</c:v>
                </c:pt>
                <c:pt idx="248">
                  <c:v>13.320500506</c:v>
                </c:pt>
                <c:pt idx="249">
                  <c:v>13.353923043</c:v>
                </c:pt>
                <c:pt idx="250">
                  <c:v>13.38734558</c:v>
                </c:pt>
                <c:pt idx="251">
                  <c:v>13.420768118</c:v>
                </c:pt>
                <c:pt idx="252">
                  <c:v>13.454190655</c:v>
                </c:pt>
                <c:pt idx="253">
                  <c:v>13.487613192</c:v>
                </c:pt>
                <c:pt idx="254">
                  <c:v>13.521035728999999</c:v>
                </c:pt>
                <c:pt idx="255">
                  <c:v>13.554458266999999</c:v>
                </c:pt>
                <c:pt idx="256">
                  <c:v>13.587880803999999</c:v>
                </c:pt>
                <c:pt idx="257">
                  <c:v>13.621303341000001</c:v>
                </c:pt>
                <c:pt idx="258">
                  <c:v>13.654725878000001</c:v>
                </c:pt>
                <c:pt idx="259">
                  <c:v>13.688148416000001</c:v>
                </c:pt>
                <c:pt idx="260">
                  <c:v>13.721570953000001</c:v>
                </c:pt>
                <c:pt idx="261">
                  <c:v>13.75499349</c:v>
                </c:pt>
                <c:pt idx="262">
                  <c:v>13.788416027</c:v>
                </c:pt>
                <c:pt idx="263">
                  <c:v>13.821838565</c:v>
                </c:pt>
                <c:pt idx="264">
                  <c:v>13.855261102</c:v>
                </c:pt>
                <c:pt idx="265">
                  <c:v>13.888683639</c:v>
                </c:pt>
                <c:pt idx="266">
                  <c:v>13.922106176</c:v>
                </c:pt>
                <c:pt idx="267">
                  <c:v>13.955528714</c:v>
                </c:pt>
                <c:pt idx="268">
                  <c:v>13.988951251</c:v>
                </c:pt>
                <c:pt idx="269">
                  <c:v>14.022373787999999</c:v>
                </c:pt>
                <c:pt idx="270">
                  <c:v>14.055796324999999</c:v>
                </c:pt>
                <c:pt idx="271">
                  <c:v>14.089218861999999</c:v>
                </c:pt>
                <c:pt idx="272">
                  <c:v>14.122641399999999</c:v>
                </c:pt>
                <c:pt idx="273">
                  <c:v>14.156063937000001</c:v>
                </c:pt>
                <c:pt idx="274">
                  <c:v>14.189486474000001</c:v>
                </c:pt>
                <c:pt idx="275">
                  <c:v>14.222909011</c:v>
                </c:pt>
                <c:pt idx="276">
                  <c:v>14.256331549</c:v>
                </c:pt>
                <c:pt idx="277">
                  <c:v>14.289754086</c:v>
                </c:pt>
                <c:pt idx="278">
                  <c:v>14.323176623</c:v>
                </c:pt>
                <c:pt idx="279">
                  <c:v>14.35659916</c:v>
                </c:pt>
                <c:pt idx="280">
                  <c:v>14.390021698</c:v>
                </c:pt>
                <c:pt idx="281">
                  <c:v>14.423444235</c:v>
                </c:pt>
                <c:pt idx="282">
                  <c:v>14.456866772</c:v>
                </c:pt>
                <c:pt idx="283">
                  <c:v>14.490289309</c:v>
                </c:pt>
                <c:pt idx="284">
                  <c:v>14.523711847</c:v>
                </c:pt>
                <c:pt idx="285">
                  <c:v>14.557134383999999</c:v>
                </c:pt>
                <c:pt idx="286">
                  <c:v>14.590556920999999</c:v>
                </c:pt>
                <c:pt idx="287">
                  <c:v>14.623979458000001</c:v>
                </c:pt>
                <c:pt idx="288">
                  <c:v>14.657401996000001</c:v>
                </c:pt>
                <c:pt idx="289">
                  <c:v>14.690824533000001</c:v>
                </c:pt>
                <c:pt idx="290">
                  <c:v>14.724247070000001</c:v>
                </c:pt>
                <c:pt idx="291">
                  <c:v>14.757669607</c:v>
                </c:pt>
                <c:pt idx="292">
                  <c:v>14.791092145</c:v>
                </c:pt>
                <c:pt idx="293">
                  <c:v>14.824514682</c:v>
                </c:pt>
                <c:pt idx="294">
                  <c:v>14.857937219</c:v>
                </c:pt>
                <c:pt idx="295">
                  <c:v>14.891359756</c:v>
                </c:pt>
                <c:pt idx="296">
                  <c:v>14.924782294</c:v>
                </c:pt>
                <c:pt idx="297">
                  <c:v>14.958204831</c:v>
                </c:pt>
                <c:pt idx="298">
                  <c:v>14.991627368</c:v>
                </c:pt>
                <c:pt idx="299">
                  <c:v>15.025049904999999</c:v>
                </c:pt>
                <c:pt idx="300">
                  <c:v>15.058472441999999</c:v>
                </c:pt>
                <c:pt idx="301">
                  <c:v>15.091894979999999</c:v>
                </c:pt>
                <c:pt idx="302">
                  <c:v>15.125317516999999</c:v>
                </c:pt>
                <c:pt idx="303">
                  <c:v>15.158740054000001</c:v>
                </c:pt>
                <c:pt idx="304">
                  <c:v>15.192162591000001</c:v>
                </c:pt>
                <c:pt idx="305">
                  <c:v>15.225585129000001</c:v>
                </c:pt>
                <c:pt idx="306">
                  <c:v>15.259007666</c:v>
                </c:pt>
                <c:pt idx="307">
                  <c:v>15.292430203</c:v>
                </c:pt>
                <c:pt idx="308">
                  <c:v>15.32585274</c:v>
                </c:pt>
                <c:pt idx="309">
                  <c:v>15.359275278</c:v>
                </c:pt>
                <c:pt idx="310">
                  <c:v>15.392697815</c:v>
                </c:pt>
                <c:pt idx="311">
                  <c:v>15.426120352</c:v>
                </c:pt>
                <c:pt idx="312">
                  <c:v>15.459542889</c:v>
                </c:pt>
                <c:pt idx="313">
                  <c:v>15.492965427</c:v>
                </c:pt>
                <c:pt idx="314">
                  <c:v>15.526387964</c:v>
                </c:pt>
                <c:pt idx="315">
                  <c:v>15.559810500999999</c:v>
                </c:pt>
                <c:pt idx="316">
                  <c:v>15.593233037999999</c:v>
                </c:pt>
                <c:pt idx="317">
                  <c:v>15.626655575999999</c:v>
                </c:pt>
                <c:pt idx="318">
                  <c:v>15.660078113000001</c:v>
                </c:pt>
                <c:pt idx="319">
                  <c:v>15.693500650000001</c:v>
                </c:pt>
                <c:pt idx="320">
                  <c:v>15.726923187000001</c:v>
                </c:pt>
                <c:pt idx="321">
                  <c:v>15.760345725000001</c:v>
                </c:pt>
                <c:pt idx="322">
                  <c:v>15.793768262</c:v>
                </c:pt>
                <c:pt idx="323">
                  <c:v>15.827190799</c:v>
                </c:pt>
                <c:pt idx="324">
                  <c:v>15.860613336</c:v>
                </c:pt>
                <c:pt idx="325">
                  <c:v>15.894035874</c:v>
                </c:pt>
                <c:pt idx="326">
                  <c:v>15.927458411</c:v>
                </c:pt>
                <c:pt idx="327">
                  <c:v>15.960880948</c:v>
                </c:pt>
                <c:pt idx="328">
                  <c:v>15.994303485</c:v>
                </c:pt>
                <c:pt idx="329">
                  <c:v>16.027726022</c:v>
                </c:pt>
                <c:pt idx="330">
                  <c:v>16.061148559999999</c:v>
                </c:pt>
                <c:pt idx="331">
                  <c:v>16.094571096999999</c:v>
                </c:pt>
                <c:pt idx="332">
                  <c:v>16.127993633999999</c:v>
                </c:pt>
                <c:pt idx="333">
                  <c:v>16.161416170999999</c:v>
                </c:pt>
                <c:pt idx="334">
                  <c:v>16.194838708999999</c:v>
                </c:pt>
                <c:pt idx="335">
                  <c:v>16.228261245999999</c:v>
                </c:pt>
                <c:pt idx="336">
                  <c:v>16.261683782999999</c:v>
                </c:pt>
                <c:pt idx="337">
                  <c:v>16.295106319999999</c:v>
                </c:pt>
                <c:pt idx="338">
                  <c:v>16.328528857999999</c:v>
                </c:pt>
                <c:pt idx="339">
                  <c:v>16.361951394999998</c:v>
                </c:pt>
                <c:pt idx="340">
                  <c:v>16.395373931999998</c:v>
                </c:pt>
                <c:pt idx="341">
                  <c:v>16.428796469000002</c:v>
                </c:pt>
                <c:pt idx="342">
                  <c:v>16.462219007000002</c:v>
                </c:pt>
                <c:pt idx="343">
                  <c:v>16.495641544000001</c:v>
                </c:pt>
                <c:pt idx="344">
                  <c:v>16.529064081000001</c:v>
                </c:pt>
                <c:pt idx="345">
                  <c:v>16.562486618000001</c:v>
                </c:pt>
                <c:pt idx="346">
                  <c:v>16.595909156000001</c:v>
                </c:pt>
                <c:pt idx="347">
                  <c:v>16.629331693000001</c:v>
                </c:pt>
                <c:pt idx="348">
                  <c:v>16.662754230000001</c:v>
                </c:pt>
                <c:pt idx="349">
                  <c:v>16.696176767000001</c:v>
                </c:pt>
                <c:pt idx="350">
                  <c:v>16.729599305000001</c:v>
                </c:pt>
                <c:pt idx="351">
                  <c:v>16.763021842000001</c:v>
                </c:pt>
                <c:pt idx="352">
                  <c:v>16.796444379</c:v>
                </c:pt>
                <c:pt idx="353">
                  <c:v>16.829866916</c:v>
                </c:pt>
                <c:pt idx="354">
                  <c:v>16.863289454</c:v>
                </c:pt>
                <c:pt idx="355">
                  <c:v>16.896711991</c:v>
                </c:pt>
                <c:pt idx="356">
                  <c:v>16.930134528</c:v>
                </c:pt>
                <c:pt idx="357">
                  <c:v>16.963557065</c:v>
                </c:pt>
                <c:pt idx="358">
                  <c:v>16.996979603</c:v>
                </c:pt>
                <c:pt idx="359">
                  <c:v>17.03040214</c:v>
                </c:pt>
                <c:pt idx="360">
                  <c:v>17.063824676999999</c:v>
                </c:pt>
                <c:pt idx="361">
                  <c:v>17.097247213999999</c:v>
                </c:pt>
                <c:pt idx="362">
                  <c:v>17.130669750999999</c:v>
                </c:pt>
                <c:pt idx="363">
                  <c:v>17.164092288999999</c:v>
                </c:pt>
                <c:pt idx="364">
                  <c:v>17.197514825999999</c:v>
                </c:pt>
                <c:pt idx="365">
                  <c:v>17.230937362999999</c:v>
                </c:pt>
                <c:pt idx="366">
                  <c:v>17.264359899999999</c:v>
                </c:pt>
                <c:pt idx="367">
                  <c:v>17.297782437999999</c:v>
                </c:pt>
                <c:pt idx="368">
                  <c:v>17.331204974999999</c:v>
                </c:pt>
                <c:pt idx="369">
                  <c:v>17.364627511999998</c:v>
                </c:pt>
                <c:pt idx="370">
                  <c:v>17.398050048999998</c:v>
                </c:pt>
                <c:pt idx="371">
                  <c:v>17.431472586999998</c:v>
                </c:pt>
                <c:pt idx="372">
                  <c:v>17.464895124000002</c:v>
                </c:pt>
                <c:pt idx="373">
                  <c:v>17.498317661000002</c:v>
                </c:pt>
                <c:pt idx="374">
                  <c:v>17.531740198000001</c:v>
                </c:pt>
                <c:pt idx="375">
                  <c:v>17.565162736000001</c:v>
                </c:pt>
                <c:pt idx="376">
                  <c:v>17.598585273000001</c:v>
                </c:pt>
                <c:pt idx="377">
                  <c:v>17.632007810000001</c:v>
                </c:pt>
                <c:pt idx="378">
                  <c:v>17.665430347000001</c:v>
                </c:pt>
                <c:pt idx="379">
                  <c:v>17.698852885000001</c:v>
                </c:pt>
                <c:pt idx="380">
                  <c:v>17.732275422000001</c:v>
                </c:pt>
                <c:pt idx="381">
                  <c:v>17.765697959000001</c:v>
                </c:pt>
                <c:pt idx="382">
                  <c:v>17.799120496</c:v>
                </c:pt>
                <c:pt idx="383">
                  <c:v>17.832543034</c:v>
                </c:pt>
                <c:pt idx="384">
                  <c:v>17.865965571</c:v>
                </c:pt>
                <c:pt idx="385">
                  <c:v>17.899388108</c:v>
                </c:pt>
                <c:pt idx="386">
                  <c:v>17.932810645</c:v>
                </c:pt>
                <c:pt idx="387">
                  <c:v>17.966233183</c:v>
                </c:pt>
                <c:pt idx="388">
                  <c:v>17.99965572</c:v>
                </c:pt>
                <c:pt idx="389">
                  <c:v>18.033078257</c:v>
                </c:pt>
                <c:pt idx="390">
                  <c:v>18.066500794</c:v>
                </c:pt>
                <c:pt idx="391">
                  <c:v>18.099923330999999</c:v>
                </c:pt>
                <c:pt idx="392">
                  <c:v>18.133345868999999</c:v>
                </c:pt>
                <c:pt idx="393">
                  <c:v>18.166768405999999</c:v>
                </c:pt>
                <c:pt idx="394">
                  <c:v>18.200190942999999</c:v>
                </c:pt>
                <c:pt idx="395">
                  <c:v>18.233613479999999</c:v>
                </c:pt>
                <c:pt idx="396">
                  <c:v>18.267036017999999</c:v>
                </c:pt>
                <c:pt idx="397">
                  <c:v>18.300458554999999</c:v>
                </c:pt>
                <c:pt idx="398">
                  <c:v>18.333881091999999</c:v>
                </c:pt>
                <c:pt idx="399">
                  <c:v>18.367303628999998</c:v>
                </c:pt>
                <c:pt idx="400">
                  <c:v>18.400726166999998</c:v>
                </c:pt>
                <c:pt idx="401">
                  <c:v>18.434148703999998</c:v>
                </c:pt>
                <c:pt idx="402">
                  <c:v>18.467571241000002</c:v>
                </c:pt>
                <c:pt idx="403">
                  <c:v>18.500993778000002</c:v>
                </c:pt>
                <c:pt idx="404">
                  <c:v>18.534416316000002</c:v>
                </c:pt>
                <c:pt idx="405">
                  <c:v>18.567838853000001</c:v>
                </c:pt>
                <c:pt idx="406">
                  <c:v>18.601261390000001</c:v>
                </c:pt>
                <c:pt idx="407">
                  <c:v>18.634683927000001</c:v>
                </c:pt>
                <c:pt idx="408">
                  <c:v>18.668106465000001</c:v>
                </c:pt>
                <c:pt idx="409">
                  <c:v>18.701529002000001</c:v>
                </c:pt>
                <c:pt idx="410">
                  <c:v>18.734951539000001</c:v>
                </c:pt>
                <c:pt idx="411">
                  <c:v>18.768374076000001</c:v>
                </c:pt>
                <c:pt idx="412">
                  <c:v>18.801796614000001</c:v>
                </c:pt>
                <c:pt idx="413">
                  <c:v>18.835219151</c:v>
                </c:pt>
                <c:pt idx="414">
                  <c:v>18.868641688</c:v>
                </c:pt>
                <c:pt idx="415">
                  <c:v>18.902064225</c:v>
                </c:pt>
                <c:pt idx="416">
                  <c:v>18.935486763</c:v>
                </c:pt>
                <c:pt idx="417">
                  <c:v>18.9689093</c:v>
                </c:pt>
                <c:pt idx="418">
                  <c:v>19.002331837</c:v>
                </c:pt>
                <c:pt idx="419">
                  <c:v>19.035754374</c:v>
                </c:pt>
                <c:pt idx="420">
                  <c:v>19.069176911</c:v>
                </c:pt>
                <c:pt idx="421">
                  <c:v>19.102599449</c:v>
                </c:pt>
                <c:pt idx="422">
                  <c:v>19.136021985999999</c:v>
                </c:pt>
                <c:pt idx="423">
                  <c:v>19.169444522999999</c:v>
                </c:pt>
                <c:pt idx="424">
                  <c:v>19.202867059999999</c:v>
                </c:pt>
                <c:pt idx="425">
                  <c:v>19.236289597999999</c:v>
                </c:pt>
                <c:pt idx="426">
                  <c:v>19.269712134999999</c:v>
                </c:pt>
                <c:pt idx="427">
                  <c:v>19.303134671999999</c:v>
                </c:pt>
                <c:pt idx="428">
                  <c:v>19.336557208999999</c:v>
                </c:pt>
                <c:pt idx="429">
                  <c:v>19.369979746999999</c:v>
                </c:pt>
                <c:pt idx="430">
                  <c:v>19.403402283999998</c:v>
                </c:pt>
                <c:pt idx="431">
                  <c:v>19.436824820999998</c:v>
                </c:pt>
                <c:pt idx="432">
                  <c:v>19.470247358000002</c:v>
                </c:pt>
                <c:pt idx="433">
                  <c:v>19.503669896000002</c:v>
                </c:pt>
                <c:pt idx="434">
                  <c:v>19.537092433000002</c:v>
                </c:pt>
                <c:pt idx="435">
                  <c:v>19.570514970000001</c:v>
                </c:pt>
                <c:pt idx="436">
                  <c:v>19.603937507000001</c:v>
                </c:pt>
                <c:pt idx="437">
                  <c:v>19.637360045000001</c:v>
                </c:pt>
                <c:pt idx="438">
                  <c:v>19.670782582000001</c:v>
                </c:pt>
                <c:pt idx="439">
                  <c:v>19.704205119000001</c:v>
                </c:pt>
                <c:pt idx="440">
                  <c:v>19.737627656000001</c:v>
                </c:pt>
                <c:pt idx="441">
                  <c:v>19.771050194000001</c:v>
                </c:pt>
                <c:pt idx="442">
                  <c:v>19.804472731000001</c:v>
                </c:pt>
                <c:pt idx="443">
                  <c:v>19.837895268</c:v>
                </c:pt>
                <c:pt idx="444">
                  <c:v>19.871317805</c:v>
                </c:pt>
                <c:pt idx="445">
                  <c:v>19.904740343</c:v>
                </c:pt>
                <c:pt idx="446">
                  <c:v>19.93816288</c:v>
                </c:pt>
                <c:pt idx="447">
                  <c:v>19.971585417</c:v>
                </c:pt>
                <c:pt idx="448">
                  <c:v>20.005007954</c:v>
                </c:pt>
                <c:pt idx="449">
                  <c:v>20.038430491</c:v>
                </c:pt>
                <c:pt idx="450">
                  <c:v>20.071853029</c:v>
                </c:pt>
                <c:pt idx="451">
                  <c:v>20.105275566</c:v>
                </c:pt>
                <c:pt idx="452">
                  <c:v>20.138698102999999</c:v>
                </c:pt>
                <c:pt idx="453">
                  <c:v>20.172120639999999</c:v>
                </c:pt>
                <c:pt idx="454">
                  <c:v>20.205543177999999</c:v>
                </c:pt>
                <c:pt idx="455">
                  <c:v>20.238965714999999</c:v>
                </c:pt>
                <c:pt idx="456">
                  <c:v>20.272388251999999</c:v>
                </c:pt>
                <c:pt idx="457">
                  <c:v>20.305810788999999</c:v>
                </c:pt>
                <c:pt idx="458">
                  <c:v>20.339233326999999</c:v>
                </c:pt>
                <c:pt idx="459">
                  <c:v>20.372655863999999</c:v>
                </c:pt>
                <c:pt idx="460">
                  <c:v>20.406078400999998</c:v>
                </c:pt>
                <c:pt idx="461">
                  <c:v>20.439500937999998</c:v>
                </c:pt>
                <c:pt idx="462">
                  <c:v>20.472923475999998</c:v>
                </c:pt>
                <c:pt idx="463">
                  <c:v>20.506346013000002</c:v>
                </c:pt>
                <c:pt idx="464">
                  <c:v>20.539768550000002</c:v>
                </c:pt>
                <c:pt idx="465">
                  <c:v>20.573191087000001</c:v>
                </c:pt>
                <c:pt idx="466">
                  <c:v>20.606613625000001</c:v>
                </c:pt>
                <c:pt idx="467">
                  <c:v>20.640036162000001</c:v>
                </c:pt>
                <c:pt idx="468">
                  <c:v>20.673458699000001</c:v>
                </c:pt>
                <c:pt idx="469">
                  <c:v>20.706881236000001</c:v>
                </c:pt>
                <c:pt idx="470">
                  <c:v>20.740303774000001</c:v>
                </c:pt>
                <c:pt idx="471">
                  <c:v>20.773726311000001</c:v>
                </c:pt>
                <c:pt idx="472">
                  <c:v>20.807148848000001</c:v>
                </c:pt>
                <c:pt idx="473">
                  <c:v>20.840571385000001</c:v>
                </c:pt>
                <c:pt idx="474">
                  <c:v>20.873993923</c:v>
                </c:pt>
                <c:pt idx="475">
                  <c:v>20.90741646</c:v>
                </c:pt>
                <c:pt idx="476">
                  <c:v>20.940838997</c:v>
                </c:pt>
                <c:pt idx="477">
                  <c:v>20.974261534</c:v>
                </c:pt>
                <c:pt idx="478">
                  <c:v>21.007684072</c:v>
                </c:pt>
                <c:pt idx="479">
                  <c:v>21.041106609</c:v>
                </c:pt>
                <c:pt idx="480">
                  <c:v>21.074529146</c:v>
                </c:pt>
                <c:pt idx="481">
                  <c:v>21.107951683</c:v>
                </c:pt>
                <c:pt idx="482">
                  <c:v>21.141374219999999</c:v>
                </c:pt>
                <c:pt idx="483">
                  <c:v>21.174796757999999</c:v>
                </c:pt>
                <c:pt idx="484">
                  <c:v>21.208219294999999</c:v>
                </c:pt>
                <c:pt idx="485">
                  <c:v>21.241641831999999</c:v>
                </c:pt>
                <c:pt idx="486">
                  <c:v>21.275064368999999</c:v>
                </c:pt>
                <c:pt idx="487">
                  <c:v>21.308486906999999</c:v>
                </c:pt>
                <c:pt idx="488">
                  <c:v>21.341909443999999</c:v>
                </c:pt>
                <c:pt idx="489">
                  <c:v>21.375331980999999</c:v>
                </c:pt>
                <c:pt idx="490">
                  <c:v>21.408754517999999</c:v>
                </c:pt>
                <c:pt idx="491">
                  <c:v>21.442177055999998</c:v>
                </c:pt>
                <c:pt idx="492">
                  <c:v>21.475599592999998</c:v>
                </c:pt>
                <c:pt idx="493">
                  <c:v>21.509022130000002</c:v>
                </c:pt>
                <c:pt idx="494">
                  <c:v>21.542444667000002</c:v>
                </c:pt>
                <c:pt idx="495">
                  <c:v>21.575867205000002</c:v>
                </c:pt>
                <c:pt idx="496">
                  <c:v>21.609289742000001</c:v>
                </c:pt>
                <c:pt idx="497">
                  <c:v>21.642712279000001</c:v>
                </c:pt>
                <c:pt idx="498">
                  <c:v>21.676134816000001</c:v>
                </c:pt>
                <c:pt idx="499">
                  <c:v>21.709557354000001</c:v>
                </c:pt>
                <c:pt idx="500">
                  <c:v>21.742979891000001</c:v>
                </c:pt>
                <c:pt idx="501">
                  <c:v>21.776402428000001</c:v>
                </c:pt>
                <c:pt idx="502">
                  <c:v>21.809824965000001</c:v>
                </c:pt>
                <c:pt idx="503">
                  <c:v>21.843247503000001</c:v>
                </c:pt>
                <c:pt idx="504">
                  <c:v>21.87667004</c:v>
                </c:pt>
                <c:pt idx="505">
                  <c:v>21.910092577</c:v>
                </c:pt>
                <c:pt idx="506">
                  <c:v>21.943515114</c:v>
                </c:pt>
                <c:pt idx="507">
                  <c:v>21.976937652</c:v>
                </c:pt>
                <c:pt idx="508">
                  <c:v>22.010360189</c:v>
                </c:pt>
                <c:pt idx="509">
                  <c:v>22.043782726</c:v>
                </c:pt>
                <c:pt idx="510">
                  <c:v>22.077205263</c:v>
                </c:pt>
                <c:pt idx="511">
                  <c:v>22.1106278</c:v>
                </c:pt>
                <c:pt idx="512">
                  <c:v>22.144050338</c:v>
                </c:pt>
                <c:pt idx="513">
                  <c:v>22.177472874999999</c:v>
                </c:pt>
                <c:pt idx="514">
                  <c:v>22.210895411999999</c:v>
                </c:pt>
                <c:pt idx="515">
                  <c:v>22.244317948999999</c:v>
                </c:pt>
                <c:pt idx="516">
                  <c:v>22.277740486999999</c:v>
                </c:pt>
                <c:pt idx="517">
                  <c:v>22.311163023999999</c:v>
                </c:pt>
                <c:pt idx="518">
                  <c:v>22.344585560999999</c:v>
                </c:pt>
                <c:pt idx="519">
                  <c:v>22.378008097999999</c:v>
                </c:pt>
                <c:pt idx="520">
                  <c:v>22.411430635999999</c:v>
                </c:pt>
                <c:pt idx="521">
                  <c:v>22.444853172999998</c:v>
                </c:pt>
                <c:pt idx="522">
                  <c:v>22.478275709999998</c:v>
                </c:pt>
                <c:pt idx="523">
                  <c:v>22.511698247000002</c:v>
                </c:pt>
                <c:pt idx="524">
                  <c:v>22.545120785000002</c:v>
                </c:pt>
                <c:pt idx="525">
                  <c:v>22.578543322000002</c:v>
                </c:pt>
                <c:pt idx="526">
                  <c:v>22.611965859000001</c:v>
                </c:pt>
                <c:pt idx="527">
                  <c:v>22.645388396000001</c:v>
                </c:pt>
                <c:pt idx="528">
                  <c:v>22.678810934000001</c:v>
                </c:pt>
                <c:pt idx="529">
                  <c:v>22.712233471000001</c:v>
                </c:pt>
                <c:pt idx="530">
                  <c:v>22.745656008000001</c:v>
                </c:pt>
                <c:pt idx="531">
                  <c:v>22.779078545000001</c:v>
                </c:pt>
                <c:pt idx="532">
                  <c:v>22.812501083000001</c:v>
                </c:pt>
                <c:pt idx="533">
                  <c:v>22.845923620000001</c:v>
                </c:pt>
                <c:pt idx="534">
                  <c:v>22.879346157000001</c:v>
                </c:pt>
                <c:pt idx="535">
                  <c:v>22.912768694</c:v>
                </c:pt>
                <c:pt idx="536">
                  <c:v>22.946191232</c:v>
                </c:pt>
                <c:pt idx="537">
                  <c:v>22.979613769</c:v>
                </c:pt>
                <c:pt idx="538">
                  <c:v>23.013036306</c:v>
                </c:pt>
                <c:pt idx="539">
                  <c:v>23.046458843</c:v>
                </c:pt>
                <c:pt idx="540">
                  <c:v>23.07988138</c:v>
                </c:pt>
                <c:pt idx="541">
                  <c:v>23.113303918</c:v>
                </c:pt>
                <c:pt idx="542">
                  <c:v>23.146726455</c:v>
                </c:pt>
                <c:pt idx="543">
                  <c:v>23.180148991999999</c:v>
                </c:pt>
                <c:pt idx="544">
                  <c:v>23.213571528999999</c:v>
                </c:pt>
                <c:pt idx="545">
                  <c:v>23.246994066999999</c:v>
                </c:pt>
                <c:pt idx="546">
                  <c:v>23.280416603999999</c:v>
                </c:pt>
                <c:pt idx="547">
                  <c:v>23.313839140999999</c:v>
                </c:pt>
                <c:pt idx="548">
                  <c:v>23.347261677999999</c:v>
                </c:pt>
                <c:pt idx="549">
                  <c:v>23.380684215999999</c:v>
                </c:pt>
                <c:pt idx="550">
                  <c:v>23.414106752999999</c:v>
                </c:pt>
                <c:pt idx="551">
                  <c:v>23.447529289999999</c:v>
                </c:pt>
                <c:pt idx="552">
                  <c:v>23.480951826999998</c:v>
                </c:pt>
                <c:pt idx="553">
                  <c:v>23.514374364999998</c:v>
                </c:pt>
                <c:pt idx="554">
                  <c:v>23.547796902000002</c:v>
                </c:pt>
                <c:pt idx="555">
                  <c:v>23.581219439000002</c:v>
                </c:pt>
                <c:pt idx="556">
                  <c:v>23.614641976000001</c:v>
                </c:pt>
                <c:pt idx="557">
                  <c:v>23.648064514000001</c:v>
                </c:pt>
                <c:pt idx="558">
                  <c:v>23.681487051000001</c:v>
                </c:pt>
                <c:pt idx="559">
                  <c:v>23.714909588000001</c:v>
                </c:pt>
                <c:pt idx="560">
                  <c:v>23.748332125000001</c:v>
                </c:pt>
                <c:pt idx="561">
                  <c:v>23.781754663000001</c:v>
                </c:pt>
                <c:pt idx="562">
                  <c:v>23.815177200000001</c:v>
                </c:pt>
                <c:pt idx="563">
                  <c:v>23.848599737000001</c:v>
                </c:pt>
                <c:pt idx="564">
                  <c:v>23.882022274000001</c:v>
                </c:pt>
                <c:pt idx="565">
                  <c:v>23.915444812</c:v>
                </c:pt>
                <c:pt idx="566">
                  <c:v>23.948867349</c:v>
                </c:pt>
                <c:pt idx="567">
                  <c:v>23.982289886</c:v>
                </c:pt>
                <c:pt idx="568">
                  <c:v>24.015712423</c:v>
                </c:pt>
                <c:pt idx="569">
                  <c:v>24.04913496</c:v>
                </c:pt>
                <c:pt idx="570">
                  <c:v>24.082557498</c:v>
                </c:pt>
                <c:pt idx="571">
                  <c:v>24.115980035</c:v>
                </c:pt>
                <c:pt idx="572">
                  <c:v>24.149402572</c:v>
                </c:pt>
                <c:pt idx="573">
                  <c:v>24.182825108999999</c:v>
                </c:pt>
                <c:pt idx="574">
                  <c:v>24.216247646999999</c:v>
                </c:pt>
                <c:pt idx="575">
                  <c:v>24.249670183999999</c:v>
                </c:pt>
                <c:pt idx="576">
                  <c:v>24.283092720999999</c:v>
                </c:pt>
                <c:pt idx="577">
                  <c:v>24.316515257999999</c:v>
                </c:pt>
                <c:pt idx="578">
                  <c:v>24.349937795999999</c:v>
                </c:pt>
                <c:pt idx="579">
                  <c:v>24.383360332999999</c:v>
                </c:pt>
                <c:pt idx="580">
                  <c:v>24.416782869999999</c:v>
                </c:pt>
                <c:pt idx="581">
                  <c:v>24.450205406999999</c:v>
                </c:pt>
                <c:pt idx="582">
                  <c:v>24.483627944999999</c:v>
                </c:pt>
                <c:pt idx="583">
                  <c:v>24.517050481999998</c:v>
                </c:pt>
                <c:pt idx="584">
                  <c:v>24.550473018999998</c:v>
                </c:pt>
                <c:pt idx="585">
                  <c:v>24.583895556000002</c:v>
                </c:pt>
                <c:pt idx="586">
                  <c:v>24.617318094000002</c:v>
                </c:pt>
                <c:pt idx="587">
                  <c:v>24.650740631000001</c:v>
                </c:pt>
                <c:pt idx="588">
                  <c:v>24.684163168000001</c:v>
                </c:pt>
                <c:pt idx="589">
                  <c:v>24.717585705000001</c:v>
                </c:pt>
                <c:pt idx="590">
                  <c:v>24.751008243000001</c:v>
                </c:pt>
                <c:pt idx="591">
                  <c:v>24.784430780000001</c:v>
                </c:pt>
                <c:pt idx="592">
                  <c:v>24.817853317000001</c:v>
                </c:pt>
                <c:pt idx="593">
                  <c:v>24.851275854000001</c:v>
                </c:pt>
                <c:pt idx="594">
                  <c:v>24.884698392000001</c:v>
                </c:pt>
                <c:pt idx="595">
                  <c:v>24.918120929000001</c:v>
                </c:pt>
                <c:pt idx="596">
                  <c:v>24.951543466</c:v>
                </c:pt>
                <c:pt idx="597">
                  <c:v>24.984966003</c:v>
                </c:pt>
                <c:pt idx="598">
                  <c:v>25.01838854</c:v>
                </c:pt>
                <c:pt idx="599">
                  <c:v>25.051811078</c:v>
                </c:pt>
                <c:pt idx="600">
                  <c:v>25.085233615</c:v>
                </c:pt>
                <c:pt idx="601">
                  <c:v>25.118656152</c:v>
                </c:pt>
                <c:pt idx="602">
                  <c:v>25.152078689</c:v>
                </c:pt>
                <c:pt idx="603">
                  <c:v>25.185501227</c:v>
                </c:pt>
                <c:pt idx="604">
                  <c:v>25.218923763999999</c:v>
                </c:pt>
                <c:pt idx="605">
                  <c:v>25.252346300999999</c:v>
                </c:pt>
                <c:pt idx="606">
                  <c:v>25.285768837999999</c:v>
                </c:pt>
                <c:pt idx="607">
                  <c:v>25.319191375999999</c:v>
                </c:pt>
                <c:pt idx="608">
                  <c:v>25.352613912999999</c:v>
                </c:pt>
                <c:pt idx="609">
                  <c:v>25.386036449999999</c:v>
                </c:pt>
                <c:pt idx="610">
                  <c:v>25.419458986999999</c:v>
                </c:pt>
                <c:pt idx="611">
                  <c:v>25.452881524999999</c:v>
                </c:pt>
                <c:pt idx="612">
                  <c:v>25.486304061999999</c:v>
                </c:pt>
                <c:pt idx="613">
                  <c:v>25.519726598999998</c:v>
                </c:pt>
                <c:pt idx="614">
                  <c:v>25.553149135999998</c:v>
                </c:pt>
                <c:pt idx="615">
                  <c:v>25.586571674000002</c:v>
                </c:pt>
                <c:pt idx="616">
                  <c:v>25.619994211000002</c:v>
                </c:pt>
                <c:pt idx="617">
                  <c:v>25.653416748000001</c:v>
                </c:pt>
                <c:pt idx="618">
                  <c:v>25.686839285000001</c:v>
                </c:pt>
                <c:pt idx="619">
                  <c:v>25.720261823000001</c:v>
                </c:pt>
                <c:pt idx="620">
                  <c:v>25.753684360000001</c:v>
                </c:pt>
                <c:pt idx="621">
                  <c:v>25.787106897000001</c:v>
                </c:pt>
                <c:pt idx="622">
                  <c:v>25.820529434000001</c:v>
                </c:pt>
                <c:pt idx="623">
                  <c:v>25.853951972000001</c:v>
                </c:pt>
                <c:pt idx="624">
                  <c:v>25.887374509000001</c:v>
                </c:pt>
                <c:pt idx="625">
                  <c:v>25.920797046000001</c:v>
                </c:pt>
                <c:pt idx="626">
                  <c:v>25.954219583</c:v>
                </c:pt>
                <c:pt idx="627">
                  <c:v>25.987642121</c:v>
                </c:pt>
                <c:pt idx="628">
                  <c:v>26.021064658</c:v>
                </c:pt>
                <c:pt idx="629">
                  <c:v>26.054487195</c:v>
                </c:pt>
                <c:pt idx="630">
                  <c:v>26.087909732</c:v>
                </c:pt>
                <c:pt idx="631">
                  <c:v>26.121332269</c:v>
                </c:pt>
                <c:pt idx="632">
                  <c:v>26.154754807</c:v>
                </c:pt>
                <c:pt idx="633">
                  <c:v>26.188177344</c:v>
                </c:pt>
                <c:pt idx="634">
                  <c:v>26.221599880999999</c:v>
                </c:pt>
                <c:pt idx="635">
                  <c:v>26.255022417999999</c:v>
                </c:pt>
                <c:pt idx="636">
                  <c:v>26.288444955999999</c:v>
                </c:pt>
                <c:pt idx="637">
                  <c:v>26.321867492999999</c:v>
                </c:pt>
                <c:pt idx="638">
                  <c:v>26.355290029999999</c:v>
                </c:pt>
                <c:pt idx="639">
                  <c:v>26.388712566999999</c:v>
                </c:pt>
                <c:pt idx="640">
                  <c:v>26.422135104999999</c:v>
                </c:pt>
                <c:pt idx="641">
                  <c:v>26.455557641999999</c:v>
                </c:pt>
                <c:pt idx="642">
                  <c:v>26.488980178999999</c:v>
                </c:pt>
                <c:pt idx="643">
                  <c:v>26.522402715999998</c:v>
                </c:pt>
                <c:pt idx="644">
                  <c:v>26.555825253999998</c:v>
                </c:pt>
                <c:pt idx="645">
                  <c:v>26.589247790999998</c:v>
                </c:pt>
                <c:pt idx="646">
                  <c:v>26.622670328000002</c:v>
                </c:pt>
                <c:pt idx="647">
                  <c:v>26.656092865000002</c:v>
                </c:pt>
                <c:pt idx="648">
                  <c:v>26.689515403000001</c:v>
                </c:pt>
                <c:pt idx="649">
                  <c:v>26.722937940000001</c:v>
                </c:pt>
                <c:pt idx="650">
                  <c:v>26.756360477000001</c:v>
                </c:pt>
                <c:pt idx="651">
                  <c:v>26.789783014000001</c:v>
                </c:pt>
                <c:pt idx="652">
                  <c:v>26.823205552000001</c:v>
                </c:pt>
                <c:pt idx="653">
                  <c:v>26.856628089000001</c:v>
                </c:pt>
                <c:pt idx="654">
                  <c:v>26.890050626000001</c:v>
                </c:pt>
                <c:pt idx="655">
                  <c:v>26.923473163000001</c:v>
                </c:pt>
                <c:pt idx="656">
                  <c:v>26.956895701000001</c:v>
                </c:pt>
                <c:pt idx="657">
                  <c:v>26.990318238</c:v>
                </c:pt>
                <c:pt idx="658">
                  <c:v>27.023740775</c:v>
                </c:pt>
                <c:pt idx="659">
                  <c:v>27.057163312</c:v>
                </c:pt>
                <c:pt idx="660">
                  <c:v>27.090585849</c:v>
                </c:pt>
                <c:pt idx="661">
                  <c:v>27.124008387</c:v>
                </c:pt>
                <c:pt idx="662">
                  <c:v>27.157430924</c:v>
                </c:pt>
                <c:pt idx="663">
                  <c:v>27.190853461</c:v>
                </c:pt>
                <c:pt idx="664">
                  <c:v>27.224275998</c:v>
                </c:pt>
                <c:pt idx="665">
                  <c:v>27.257698535999999</c:v>
                </c:pt>
                <c:pt idx="666">
                  <c:v>27.291121072999999</c:v>
                </c:pt>
                <c:pt idx="667">
                  <c:v>27.324543609999999</c:v>
                </c:pt>
                <c:pt idx="668">
                  <c:v>27.357966146999999</c:v>
                </c:pt>
                <c:pt idx="669">
                  <c:v>27.391388684999999</c:v>
                </c:pt>
                <c:pt idx="670">
                  <c:v>27.424811221999999</c:v>
                </c:pt>
                <c:pt idx="671">
                  <c:v>27.458233758999999</c:v>
                </c:pt>
                <c:pt idx="672">
                  <c:v>27.491656295999999</c:v>
                </c:pt>
                <c:pt idx="673">
                  <c:v>27.525078833999999</c:v>
                </c:pt>
                <c:pt idx="674">
                  <c:v>27.558501370999998</c:v>
                </c:pt>
                <c:pt idx="675">
                  <c:v>27.591923907999998</c:v>
                </c:pt>
                <c:pt idx="676">
                  <c:v>27.625346445000002</c:v>
                </c:pt>
                <c:pt idx="677">
                  <c:v>27.658768983000002</c:v>
                </c:pt>
                <c:pt idx="678">
                  <c:v>27.692191520000002</c:v>
                </c:pt>
                <c:pt idx="679">
                  <c:v>27.725614057000001</c:v>
                </c:pt>
                <c:pt idx="680">
                  <c:v>27.759036594000001</c:v>
                </c:pt>
                <c:pt idx="681">
                  <c:v>27.792459132000001</c:v>
                </c:pt>
                <c:pt idx="682">
                  <c:v>27.825881669000001</c:v>
                </c:pt>
                <c:pt idx="683">
                  <c:v>27.859304206000001</c:v>
                </c:pt>
                <c:pt idx="684">
                  <c:v>27.892726743000001</c:v>
                </c:pt>
                <c:pt idx="685">
                  <c:v>27.926149281000001</c:v>
                </c:pt>
                <c:pt idx="686">
                  <c:v>27.959571818000001</c:v>
                </c:pt>
                <c:pt idx="687">
                  <c:v>27.992994355</c:v>
                </c:pt>
                <c:pt idx="688">
                  <c:v>28.026416892</c:v>
                </c:pt>
                <c:pt idx="689">
                  <c:v>28.059839429</c:v>
                </c:pt>
                <c:pt idx="690">
                  <c:v>28.093261967</c:v>
                </c:pt>
                <c:pt idx="691">
                  <c:v>28.126684504</c:v>
                </c:pt>
                <c:pt idx="692">
                  <c:v>28.160107041</c:v>
                </c:pt>
                <c:pt idx="693">
                  <c:v>28.193529578</c:v>
                </c:pt>
                <c:pt idx="694">
                  <c:v>28.226952116</c:v>
                </c:pt>
                <c:pt idx="695">
                  <c:v>28.260374653</c:v>
                </c:pt>
                <c:pt idx="696">
                  <c:v>28.293797189999999</c:v>
                </c:pt>
                <c:pt idx="697">
                  <c:v>28.327219726999999</c:v>
                </c:pt>
                <c:pt idx="698">
                  <c:v>28.360642264999999</c:v>
                </c:pt>
                <c:pt idx="699">
                  <c:v>28.394064801999999</c:v>
                </c:pt>
                <c:pt idx="700">
                  <c:v>28.427487338999999</c:v>
                </c:pt>
                <c:pt idx="701">
                  <c:v>28.460909875999999</c:v>
                </c:pt>
                <c:pt idx="702">
                  <c:v>28.494332413999999</c:v>
                </c:pt>
                <c:pt idx="703">
                  <c:v>28.527754950999999</c:v>
                </c:pt>
                <c:pt idx="704">
                  <c:v>28.561177487999998</c:v>
                </c:pt>
                <c:pt idx="705">
                  <c:v>28.594600024999998</c:v>
                </c:pt>
                <c:pt idx="706">
                  <c:v>28.628022562999998</c:v>
                </c:pt>
                <c:pt idx="707">
                  <c:v>28.661445100000002</c:v>
                </c:pt>
                <c:pt idx="708">
                  <c:v>28.694867637000002</c:v>
                </c:pt>
                <c:pt idx="709">
                  <c:v>28.728290174000001</c:v>
                </c:pt>
                <c:pt idx="710">
                  <c:v>28.761712712000001</c:v>
                </c:pt>
                <c:pt idx="711">
                  <c:v>28.795135249000001</c:v>
                </c:pt>
                <c:pt idx="712">
                  <c:v>28.828557786000001</c:v>
                </c:pt>
                <c:pt idx="713">
                  <c:v>28.861980323000001</c:v>
                </c:pt>
                <c:pt idx="714">
                  <c:v>28.895402861000001</c:v>
                </c:pt>
                <c:pt idx="715">
                  <c:v>28.928825398000001</c:v>
                </c:pt>
                <c:pt idx="716">
                  <c:v>28.962247935000001</c:v>
                </c:pt>
                <c:pt idx="717">
                  <c:v>28.995670472</c:v>
                </c:pt>
                <c:pt idx="718">
                  <c:v>29.029093009</c:v>
                </c:pt>
                <c:pt idx="719">
                  <c:v>29.062515547</c:v>
                </c:pt>
                <c:pt idx="720">
                  <c:v>29.095938084</c:v>
                </c:pt>
                <c:pt idx="721">
                  <c:v>29.129360621</c:v>
                </c:pt>
                <c:pt idx="722">
                  <c:v>29.162783158</c:v>
                </c:pt>
                <c:pt idx="723">
                  <c:v>29.196205696</c:v>
                </c:pt>
                <c:pt idx="724">
                  <c:v>29.229628233</c:v>
                </c:pt>
                <c:pt idx="725">
                  <c:v>29.26305077</c:v>
                </c:pt>
                <c:pt idx="726">
                  <c:v>29.296473306999999</c:v>
                </c:pt>
                <c:pt idx="727">
                  <c:v>29.329895844999999</c:v>
                </c:pt>
                <c:pt idx="728">
                  <c:v>29.363318381999999</c:v>
                </c:pt>
                <c:pt idx="729">
                  <c:v>29.396740918999999</c:v>
                </c:pt>
                <c:pt idx="730">
                  <c:v>29.430163455999999</c:v>
                </c:pt>
                <c:pt idx="731">
                  <c:v>29.463585993999999</c:v>
                </c:pt>
                <c:pt idx="732">
                  <c:v>29.497008530999999</c:v>
                </c:pt>
                <c:pt idx="733">
                  <c:v>29.530431067999999</c:v>
                </c:pt>
                <c:pt idx="734">
                  <c:v>29.563853604999998</c:v>
                </c:pt>
                <c:pt idx="735">
                  <c:v>29.597276142999998</c:v>
                </c:pt>
                <c:pt idx="736">
                  <c:v>29.630698679999998</c:v>
                </c:pt>
                <c:pt idx="737">
                  <c:v>29.664121217000002</c:v>
                </c:pt>
                <c:pt idx="738">
                  <c:v>29.697543754000002</c:v>
                </c:pt>
                <c:pt idx="739">
                  <c:v>29.730966292000002</c:v>
                </c:pt>
                <c:pt idx="740">
                  <c:v>29.764388829000001</c:v>
                </c:pt>
                <c:pt idx="741">
                  <c:v>29.797811366000001</c:v>
                </c:pt>
                <c:pt idx="742">
                  <c:v>29.831233903000001</c:v>
                </c:pt>
                <c:pt idx="743">
                  <c:v>29.864656441000001</c:v>
                </c:pt>
                <c:pt idx="744">
                  <c:v>29.898078978000001</c:v>
                </c:pt>
                <c:pt idx="745">
                  <c:v>29.931501515000001</c:v>
                </c:pt>
                <c:pt idx="746">
                  <c:v>29.964924052000001</c:v>
                </c:pt>
                <c:pt idx="747">
                  <c:v>29.998346590000001</c:v>
                </c:pt>
                <c:pt idx="748">
                  <c:v>30.031769127</c:v>
                </c:pt>
                <c:pt idx="749">
                  <c:v>30.065191664</c:v>
                </c:pt>
                <c:pt idx="750">
                  <c:v>30.098614201</c:v>
                </c:pt>
                <c:pt idx="751">
                  <c:v>30.132036738</c:v>
                </c:pt>
                <c:pt idx="752">
                  <c:v>30.165459276</c:v>
                </c:pt>
                <c:pt idx="753">
                  <c:v>30.198881813</c:v>
                </c:pt>
                <c:pt idx="754">
                  <c:v>30.23230435</c:v>
                </c:pt>
                <c:pt idx="755">
                  <c:v>30.265726887</c:v>
                </c:pt>
                <c:pt idx="756">
                  <c:v>30.299149425</c:v>
                </c:pt>
                <c:pt idx="757">
                  <c:v>30.332571961999999</c:v>
                </c:pt>
                <c:pt idx="758">
                  <c:v>30.365994498999999</c:v>
                </c:pt>
                <c:pt idx="759">
                  <c:v>30.399417035999999</c:v>
                </c:pt>
                <c:pt idx="760">
                  <c:v>30.432839573999999</c:v>
                </c:pt>
                <c:pt idx="761">
                  <c:v>30.466262110999999</c:v>
                </c:pt>
                <c:pt idx="762">
                  <c:v>30.499684647999999</c:v>
                </c:pt>
                <c:pt idx="763">
                  <c:v>30.533107184999999</c:v>
                </c:pt>
                <c:pt idx="764">
                  <c:v>30.566529722999999</c:v>
                </c:pt>
                <c:pt idx="765">
                  <c:v>30.599952259999998</c:v>
                </c:pt>
                <c:pt idx="766">
                  <c:v>30.633374796999998</c:v>
                </c:pt>
                <c:pt idx="767">
                  <c:v>30.666797334000002</c:v>
                </c:pt>
                <c:pt idx="768">
                  <c:v>30.700219872000002</c:v>
                </c:pt>
                <c:pt idx="769">
                  <c:v>30.733642409000002</c:v>
                </c:pt>
                <c:pt idx="770">
                  <c:v>30.767064946000001</c:v>
                </c:pt>
                <c:pt idx="771">
                  <c:v>30.800487483000001</c:v>
                </c:pt>
                <c:pt idx="772">
                  <c:v>30.833910021000001</c:v>
                </c:pt>
                <c:pt idx="773">
                  <c:v>30.867332558000001</c:v>
                </c:pt>
                <c:pt idx="774">
                  <c:v>30.900755095000001</c:v>
                </c:pt>
                <c:pt idx="775">
                  <c:v>30.934177632000001</c:v>
                </c:pt>
                <c:pt idx="776">
                  <c:v>30.967600170000001</c:v>
                </c:pt>
                <c:pt idx="777">
                  <c:v>31.001022707000001</c:v>
                </c:pt>
                <c:pt idx="778">
                  <c:v>31.034445244</c:v>
                </c:pt>
                <c:pt idx="779">
                  <c:v>31.067867781</c:v>
                </c:pt>
                <c:pt idx="780">
                  <c:v>31.101290318</c:v>
                </c:pt>
                <c:pt idx="781">
                  <c:v>31.134712856</c:v>
                </c:pt>
                <c:pt idx="782">
                  <c:v>31.168135393</c:v>
                </c:pt>
                <c:pt idx="783">
                  <c:v>31.20155793</c:v>
                </c:pt>
                <c:pt idx="784">
                  <c:v>31.234980467</c:v>
                </c:pt>
                <c:pt idx="785">
                  <c:v>31.268403005</c:v>
                </c:pt>
                <c:pt idx="786">
                  <c:v>31.301825542</c:v>
                </c:pt>
                <c:pt idx="787">
                  <c:v>31.335248078999999</c:v>
                </c:pt>
                <c:pt idx="788">
                  <c:v>31.368670615999999</c:v>
                </c:pt>
                <c:pt idx="789">
                  <c:v>31.402093153999999</c:v>
                </c:pt>
                <c:pt idx="790">
                  <c:v>31.435515690999999</c:v>
                </c:pt>
                <c:pt idx="791">
                  <c:v>31.468938227999999</c:v>
                </c:pt>
                <c:pt idx="792">
                  <c:v>31.502360764999999</c:v>
                </c:pt>
                <c:pt idx="793">
                  <c:v>31.535783302999999</c:v>
                </c:pt>
                <c:pt idx="794">
                  <c:v>31.569205839999999</c:v>
                </c:pt>
                <c:pt idx="795">
                  <c:v>31.602628376999998</c:v>
                </c:pt>
                <c:pt idx="796">
                  <c:v>31.636050913999998</c:v>
                </c:pt>
                <c:pt idx="797">
                  <c:v>31.669473451999998</c:v>
                </c:pt>
                <c:pt idx="798">
                  <c:v>31.702895989000002</c:v>
                </c:pt>
                <c:pt idx="799">
                  <c:v>31.736318526000002</c:v>
                </c:pt>
                <c:pt idx="800">
                  <c:v>31.769741063000001</c:v>
                </c:pt>
                <c:pt idx="801">
                  <c:v>31.803163601000001</c:v>
                </c:pt>
                <c:pt idx="802">
                  <c:v>31.836586138000001</c:v>
                </c:pt>
                <c:pt idx="803">
                  <c:v>31.870008675000001</c:v>
                </c:pt>
                <c:pt idx="804">
                  <c:v>31.903431212000001</c:v>
                </c:pt>
                <c:pt idx="805">
                  <c:v>31.936853750000001</c:v>
                </c:pt>
                <c:pt idx="806">
                  <c:v>31.970276287000001</c:v>
                </c:pt>
                <c:pt idx="807">
                  <c:v>32.003698823999997</c:v>
                </c:pt>
                <c:pt idx="808">
                  <c:v>32.037121360999997</c:v>
                </c:pt>
                <c:pt idx="809">
                  <c:v>32.070543897999997</c:v>
                </c:pt>
                <c:pt idx="810">
                  <c:v>32.103966436</c:v>
                </c:pt>
                <c:pt idx="811">
                  <c:v>32.137388973</c:v>
                </c:pt>
                <c:pt idx="812">
                  <c:v>32.17081151</c:v>
                </c:pt>
                <c:pt idx="813">
                  <c:v>32.204234047</c:v>
                </c:pt>
                <c:pt idx="814">
                  <c:v>32.237656585000003</c:v>
                </c:pt>
                <c:pt idx="815">
                  <c:v>32.271079122000003</c:v>
                </c:pt>
                <c:pt idx="816">
                  <c:v>32.304501659000003</c:v>
                </c:pt>
                <c:pt idx="817">
                  <c:v>32.337924196000003</c:v>
                </c:pt>
                <c:pt idx="818">
                  <c:v>32.371346733999999</c:v>
                </c:pt>
                <c:pt idx="819">
                  <c:v>32.404769270999999</c:v>
                </c:pt>
                <c:pt idx="820">
                  <c:v>32.438191807999999</c:v>
                </c:pt>
                <c:pt idx="821">
                  <c:v>32.471614344999999</c:v>
                </c:pt>
                <c:pt idx="822">
                  <c:v>32.505036883000002</c:v>
                </c:pt>
                <c:pt idx="823">
                  <c:v>32.538459420000002</c:v>
                </c:pt>
                <c:pt idx="824">
                  <c:v>32.571881957000002</c:v>
                </c:pt>
                <c:pt idx="825">
                  <c:v>32.605304494000002</c:v>
                </c:pt>
                <c:pt idx="826">
                  <c:v>32.638727031999998</c:v>
                </c:pt>
                <c:pt idx="827">
                  <c:v>32.672149568999998</c:v>
                </c:pt>
                <c:pt idx="828">
                  <c:v>32.705572105999998</c:v>
                </c:pt>
                <c:pt idx="829">
                  <c:v>32.738994642999998</c:v>
                </c:pt>
                <c:pt idx="830">
                  <c:v>32.772417181000002</c:v>
                </c:pt>
                <c:pt idx="831">
                  <c:v>32.805839718000001</c:v>
                </c:pt>
                <c:pt idx="832">
                  <c:v>32.839262255000001</c:v>
                </c:pt>
                <c:pt idx="833">
                  <c:v>32.872684792000001</c:v>
                </c:pt>
                <c:pt idx="834">
                  <c:v>32.906107329999998</c:v>
                </c:pt>
                <c:pt idx="835">
                  <c:v>32.939529866999997</c:v>
                </c:pt>
                <c:pt idx="836">
                  <c:v>32.972952403999997</c:v>
                </c:pt>
                <c:pt idx="837">
                  <c:v>33.006374940999997</c:v>
                </c:pt>
                <c:pt idx="838">
                  <c:v>33.039797477999997</c:v>
                </c:pt>
                <c:pt idx="839">
                  <c:v>33.073220016</c:v>
                </c:pt>
                <c:pt idx="840">
                  <c:v>33.106642553</c:v>
                </c:pt>
                <c:pt idx="841">
                  <c:v>33.14006509</c:v>
                </c:pt>
                <c:pt idx="842">
                  <c:v>33.173487627</c:v>
                </c:pt>
                <c:pt idx="843">
                  <c:v>33.206910164999996</c:v>
                </c:pt>
                <c:pt idx="844">
                  <c:v>33.240332702000003</c:v>
                </c:pt>
                <c:pt idx="845">
                  <c:v>33.273755239000003</c:v>
                </c:pt>
                <c:pt idx="846">
                  <c:v>33.307177776000003</c:v>
                </c:pt>
                <c:pt idx="847">
                  <c:v>33.340600314</c:v>
                </c:pt>
                <c:pt idx="848">
                  <c:v>33.374022850999999</c:v>
                </c:pt>
                <c:pt idx="849">
                  <c:v>33.407445387999999</c:v>
                </c:pt>
                <c:pt idx="850">
                  <c:v>33.440867924999999</c:v>
                </c:pt>
                <c:pt idx="851">
                  <c:v>33.474290463000003</c:v>
                </c:pt>
                <c:pt idx="852">
                  <c:v>33.507713000000003</c:v>
                </c:pt>
                <c:pt idx="853">
                  <c:v>33.541135537000002</c:v>
                </c:pt>
                <c:pt idx="854">
                  <c:v>33.574558074000002</c:v>
                </c:pt>
                <c:pt idx="855">
                  <c:v>33.607980611999999</c:v>
                </c:pt>
                <c:pt idx="856">
                  <c:v>33.641403148999999</c:v>
                </c:pt>
                <c:pt idx="857">
                  <c:v>33.674825685999998</c:v>
                </c:pt>
                <c:pt idx="858">
                  <c:v>33.708248222999998</c:v>
                </c:pt>
                <c:pt idx="859">
                  <c:v>33.741670761000002</c:v>
                </c:pt>
                <c:pt idx="860">
                  <c:v>33.775093298000002</c:v>
                </c:pt>
                <c:pt idx="861">
                  <c:v>33.808515835000001</c:v>
                </c:pt>
                <c:pt idx="862">
                  <c:v>33.841938372000001</c:v>
                </c:pt>
                <c:pt idx="863">
                  <c:v>33.875360909999998</c:v>
                </c:pt>
                <c:pt idx="864">
                  <c:v>33.908783446999998</c:v>
                </c:pt>
                <c:pt idx="865">
                  <c:v>33.942205983999997</c:v>
                </c:pt>
                <c:pt idx="866">
                  <c:v>33.975628520999997</c:v>
                </c:pt>
                <c:pt idx="867">
                  <c:v>34.009051057999997</c:v>
                </c:pt>
                <c:pt idx="868">
                  <c:v>34.042473596000001</c:v>
                </c:pt>
                <c:pt idx="869">
                  <c:v>34.075896133000001</c:v>
                </c:pt>
                <c:pt idx="870">
                  <c:v>34.10931867</c:v>
                </c:pt>
                <c:pt idx="871">
                  <c:v>34.142741207</c:v>
                </c:pt>
                <c:pt idx="872">
                  <c:v>34.176163744999997</c:v>
                </c:pt>
                <c:pt idx="873">
                  <c:v>34.209586281999997</c:v>
                </c:pt>
                <c:pt idx="874">
                  <c:v>34.243008819000003</c:v>
                </c:pt>
                <c:pt idx="875">
                  <c:v>34.276431356000003</c:v>
                </c:pt>
                <c:pt idx="876">
                  <c:v>34.309853894</c:v>
                </c:pt>
                <c:pt idx="877">
                  <c:v>34.343276431</c:v>
                </c:pt>
                <c:pt idx="878">
                  <c:v>34.376698967999999</c:v>
                </c:pt>
                <c:pt idx="879">
                  <c:v>34.410121504999999</c:v>
                </c:pt>
                <c:pt idx="880">
                  <c:v>34.443544043000003</c:v>
                </c:pt>
                <c:pt idx="881">
                  <c:v>34.476966580000003</c:v>
                </c:pt>
                <c:pt idx="882">
                  <c:v>34.510389117000003</c:v>
                </c:pt>
                <c:pt idx="883">
                  <c:v>34.543811654000002</c:v>
                </c:pt>
                <c:pt idx="884">
                  <c:v>34.577234191999999</c:v>
                </c:pt>
                <c:pt idx="885">
                  <c:v>34.610656728999999</c:v>
                </c:pt>
                <c:pt idx="886">
                  <c:v>34.644079265999999</c:v>
                </c:pt>
                <c:pt idx="887">
                  <c:v>34.677501802999998</c:v>
                </c:pt>
                <c:pt idx="888">
                  <c:v>34.710924341000002</c:v>
                </c:pt>
                <c:pt idx="889">
                  <c:v>34.744346878000002</c:v>
                </c:pt>
                <c:pt idx="890">
                  <c:v>34.777769415000002</c:v>
                </c:pt>
                <c:pt idx="891">
                  <c:v>34.811191952000001</c:v>
                </c:pt>
                <c:pt idx="892">
                  <c:v>34.844614489999998</c:v>
                </c:pt>
                <c:pt idx="893">
                  <c:v>34.878037026999998</c:v>
                </c:pt>
                <c:pt idx="894">
                  <c:v>34.911459563999998</c:v>
                </c:pt>
                <c:pt idx="895">
                  <c:v>34.944882100999997</c:v>
                </c:pt>
                <c:pt idx="896">
                  <c:v>34.978304639000001</c:v>
                </c:pt>
                <c:pt idx="897">
                  <c:v>35.011727176000001</c:v>
                </c:pt>
                <c:pt idx="898">
                  <c:v>35.045149713000001</c:v>
                </c:pt>
                <c:pt idx="899">
                  <c:v>35.078572250000001</c:v>
                </c:pt>
                <c:pt idx="900">
                  <c:v>35.111994787</c:v>
                </c:pt>
                <c:pt idx="901">
                  <c:v>35.145417324999997</c:v>
                </c:pt>
                <c:pt idx="902">
                  <c:v>35.178839861999997</c:v>
                </c:pt>
                <c:pt idx="903">
                  <c:v>35.212262398999997</c:v>
                </c:pt>
                <c:pt idx="904">
                  <c:v>35.245684936000004</c:v>
                </c:pt>
                <c:pt idx="905">
                  <c:v>35.279107474</c:v>
                </c:pt>
                <c:pt idx="906">
                  <c:v>35.312530011</c:v>
                </c:pt>
                <c:pt idx="907">
                  <c:v>35.345952548</c:v>
                </c:pt>
                <c:pt idx="908">
                  <c:v>35.379375085</c:v>
                </c:pt>
                <c:pt idx="909">
                  <c:v>35.412797623000003</c:v>
                </c:pt>
                <c:pt idx="910">
                  <c:v>35.446220160000003</c:v>
                </c:pt>
                <c:pt idx="911">
                  <c:v>35.479642697000003</c:v>
                </c:pt>
                <c:pt idx="912">
                  <c:v>35.513065234000003</c:v>
                </c:pt>
                <c:pt idx="913">
                  <c:v>35.546487771999999</c:v>
                </c:pt>
                <c:pt idx="914">
                  <c:v>35.579910308999999</c:v>
                </c:pt>
                <c:pt idx="915">
                  <c:v>35.613332845999999</c:v>
                </c:pt>
                <c:pt idx="916">
                  <c:v>35.646755382999999</c:v>
                </c:pt>
                <c:pt idx="917">
                  <c:v>35.680177921000002</c:v>
                </c:pt>
                <c:pt idx="918">
                  <c:v>35.713600458000002</c:v>
                </c:pt>
                <c:pt idx="919">
                  <c:v>35.747022995000002</c:v>
                </c:pt>
                <c:pt idx="920">
                  <c:v>35.780445532000002</c:v>
                </c:pt>
                <c:pt idx="921">
                  <c:v>35.813868069999998</c:v>
                </c:pt>
                <c:pt idx="922">
                  <c:v>35.847290606999998</c:v>
                </c:pt>
                <c:pt idx="923">
                  <c:v>35.880713143999998</c:v>
                </c:pt>
                <c:pt idx="924">
                  <c:v>35.914135680999998</c:v>
                </c:pt>
                <c:pt idx="925">
                  <c:v>35.947558219000001</c:v>
                </c:pt>
                <c:pt idx="926">
                  <c:v>35.980980756000001</c:v>
                </c:pt>
                <c:pt idx="927">
                  <c:v>36.014403293000001</c:v>
                </c:pt>
                <c:pt idx="928">
                  <c:v>36.047825830000001</c:v>
                </c:pt>
                <c:pt idx="929">
                  <c:v>36.081248367000001</c:v>
                </c:pt>
                <c:pt idx="930">
                  <c:v>36.114670904999997</c:v>
                </c:pt>
                <c:pt idx="931">
                  <c:v>36.148093441999997</c:v>
                </c:pt>
                <c:pt idx="932">
                  <c:v>36.181515978999997</c:v>
                </c:pt>
                <c:pt idx="933">
                  <c:v>36.214938515999997</c:v>
                </c:pt>
                <c:pt idx="934">
                  <c:v>36.248361054</c:v>
                </c:pt>
                <c:pt idx="935">
                  <c:v>36.281783591</c:v>
                </c:pt>
                <c:pt idx="936">
                  <c:v>36.315206128</c:v>
                </c:pt>
                <c:pt idx="937">
                  <c:v>36.348628665</c:v>
                </c:pt>
                <c:pt idx="938">
                  <c:v>36.382051203000003</c:v>
                </c:pt>
                <c:pt idx="939">
                  <c:v>36.415473740000003</c:v>
                </c:pt>
                <c:pt idx="940">
                  <c:v>36.448896277000003</c:v>
                </c:pt>
                <c:pt idx="941">
                  <c:v>36.482318814000003</c:v>
                </c:pt>
                <c:pt idx="942">
                  <c:v>36.515741351999999</c:v>
                </c:pt>
                <c:pt idx="943">
                  <c:v>36.549163888999999</c:v>
                </c:pt>
                <c:pt idx="944">
                  <c:v>36.582586425999999</c:v>
                </c:pt>
                <c:pt idx="945">
                  <c:v>36.616008962999999</c:v>
                </c:pt>
                <c:pt idx="946">
                  <c:v>36.649431501000002</c:v>
                </c:pt>
                <c:pt idx="947">
                  <c:v>36.682854038000002</c:v>
                </c:pt>
                <c:pt idx="948">
                  <c:v>36.716276575000002</c:v>
                </c:pt>
                <c:pt idx="949">
                  <c:v>36.749699112000002</c:v>
                </c:pt>
                <c:pt idx="950">
                  <c:v>36.783121649999998</c:v>
                </c:pt>
                <c:pt idx="951">
                  <c:v>36.816544186999998</c:v>
                </c:pt>
                <c:pt idx="952">
                  <c:v>36.849966723999998</c:v>
                </c:pt>
                <c:pt idx="953">
                  <c:v>36.883389260999998</c:v>
                </c:pt>
                <c:pt idx="954">
                  <c:v>36.916811799000001</c:v>
                </c:pt>
                <c:pt idx="955">
                  <c:v>36.950234336000001</c:v>
                </c:pt>
                <c:pt idx="956">
                  <c:v>36.983656873000001</c:v>
                </c:pt>
                <c:pt idx="957">
                  <c:v>37.017079410000001</c:v>
                </c:pt>
                <c:pt idx="958">
                  <c:v>37.050501947000001</c:v>
                </c:pt>
                <c:pt idx="959">
                  <c:v>37.083924484999997</c:v>
                </c:pt>
                <c:pt idx="960">
                  <c:v>37.117347021999997</c:v>
                </c:pt>
                <c:pt idx="961">
                  <c:v>37.150769558999997</c:v>
                </c:pt>
                <c:pt idx="962">
                  <c:v>37.184192095999997</c:v>
                </c:pt>
                <c:pt idx="963">
                  <c:v>37.217614634</c:v>
                </c:pt>
                <c:pt idx="964">
                  <c:v>37.251037171</c:v>
                </c:pt>
                <c:pt idx="965">
                  <c:v>37.284459708</c:v>
                </c:pt>
                <c:pt idx="966">
                  <c:v>37.317882245</c:v>
                </c:pt>
                <c:pt idx="967">
                  <c:v>37.351304783000003</c:v>
                </c:pt>
                <c:pt idx="968">
                  <c:v>37.384727320000003</c:v>
                </c:pt>
                <c:pt idx="969">
                  <c:v>37.418149857000003</c:v>
                </c:pt>
                <c:pt idx="970">
                  <c:v>37.451572394000003</c:v>
                </c:pt>
                <c:pt idx="971">
                  <c:v>37.484994931999999</c:v>
                </c:pt>
                <c:pt idx="972">
                  <c:v>37.518417468999999</c:v>
                </c:pt>
                <c:pt idx="973">
                  <c:v>37.551840005999999</c:v>
                </c:pt>
                <c:pt idx="974">
                  <c:v>37.585262542999999</c:v>
                </c:pt>
                <c:pt idx="975">
                  <c:v>37.618685081000002</c:v>
                </c:pt>
                <c:pt idx="976">
                  <c:v>37.652107618000002</c:v>
                </c:pt>
                <c:pt idx="977">
                  <c:v>37.685530155000002</c:v>
                </c:pt>
                <c:pt idx="978">
                  <c:v>37.718952692000002</c:v>
                </c:pt>
                <c:pt idx="979">
                  <c:v>37.752375229999998</c:v>
                </c:pt>
                <c:pt idx="980">
                  <c:v>37.785797766999998</c:v>
                </c:pt>
                <c:pt idx="981">
                  <c:v>37.819220303999998</c:v>
                </c:pt>
                <c:pt idx="982">
                  <c:v>37.852642840999998</c:v>
                </c:pt>
                <c:pt idx="983">
                  <c:v>37.886065379000001</c:v>
                </c:pt>
                <c:pt idx="984">
                  <c:v>37.919487916000001</c:v>
                </c:pt>
                <c:pt idx="985">
                  <c:v>37.952910453000001</c:v>
                </c:pt>
                <c:pt idx="986">
                  <c:v>37.986332990000001</c:v>
                </c:pt>
                <c:pt idx="987">
                  <c:v>38.019755527000001</c:v>
                </c:pt>
                <c:pt idx="988">
                  <c:v>38.053178064999997</c:v>
                </c:pt>
                <c:pt idx="989">
                  <c:v>38.086600601999997</c:v>
                </c:pt>
                <c:pt idx="990">
                  <c:v>38.120023138999997</c:v>
                </c:pt>
                <c:pt idx="991">
                  <c:v>38.153445675999997</c:v>
                </c:pt>
                <c:pt idx="992">
                  <c:v>38.186868214</c:v>
                </c:pt>
                <c:pt idx="993">
                  <c:v>38.220290751</c:v>
                </c:pt>
                <c:pt idx="994">
                  <c:v>38.253713288</c:v>
                </c:pt>
                <c:pt idx="995">
                  <c:v>38.287135825</c:v>
                </c:pt>
                <c:pt idx="996">
                  <c:v>38.320558363000004</c:v>
                </c:pt>
                <c:pt idx="997">
                  <c:v>38.353980900000003</c:v>
                </c:pt>
                <c:pt idx="998">
                  <c:v>38.387403437000003</c:v>
                </c:pt>
                <c:pt idx="999">
                  <c:v>38.420825974000003</c:v>
                </c:pt>
                <c:pt idx="1000">
                  <c:v>38.454248511999999</c:v>
                </c:pt>
                <c:pt idx="1001">
                  <c:v>38.487671048999999</c:v>
                </c:pt>
                <c:pt idx="1002">
                  <c:v>38.521093585999999</c:v>
                </c:pt>
                <c:pt idx="1003">
                  <c:v>38.554516122999999</c:v>
                </c:pt>
                <c:pt idx="1004">
                  <c:v>38.587938661000003</c:v>
                </c:pt>
                <c:pt idx="1005">
                  <c:v>38.621361198000002</c:v>
                </c:pt>
                <c:pt idx="1006">
                  <c:v>38.654783735000002</c:v>
                </c:pt>
                <c:pt idx="1007">
                  <c:v>38.688206272000002</c:v>
                </c:pt>
                <c:pt idx="1008">
                  <c:v>38.721628809999999</c:v>
                </c:pt>
                <c:pt idx="1009">
                  <c:v>38.755051346999998</c:v>
                </c:pt>
                <c:pt idx="1010">
                  <c:v>38.788473883999998</c:v>
                </c:pt>
                <c:pt idx="1011">
                  <c:v>38.821896420999998</c:v>
                </c:pt>
                <c:pt idx="1012">
                  <c:v>38.855318959000002</c:v>
                </c:pt>
                <c:pt idx="1013">
                  <c:v>38.888741496000002</c:v>
                </c:pt>
                <c:pt idx="1014">
                  <c:v>38.922164033000001</c:v>
                </c:pt>
                <c:pt idx="1015">
                  <c:v>38.955586570000001</c:v>
                </c:pt>
                <c:pt idx="1016">
                  <c:v>38.989009107999998</c:v>
                </c:pt>
                <c:pt idx="1017">
                  <c:v>39.022431644999998</c:v>
                </c:pt>
                <c:pt idx="1018">
                  <c:v>39.055854181999997</c:v>
                </c:pt>
                <c:pt idx="1019">
                  <c:v>39.089276718999997</c:v>
                </c:pt>
                <c:pt idx="1020">
                  <c:v>39.122699255999997</c:v>
                </c:pt>
                <c:pt idx="1021">
                  <c:v>39.156121794000001</c:v>
                </c:pt>
                <c:pt idx="1022">
                  <c:v>39.189544331</c:v>
                </c:pt>
                <c:pt idx="1023">
                  <c:v>39.222966868</c:v>
                </c:pt>
                <c:pt idx="1024">
                  <c:v>39.256389405</c:v>
                </c:pt>
                <c:pt idx="1025">
                  <c:v>39.289811942999997</c:v>
                </c:pt>
                <c:pt idx="1026">
                  <c:v>39.323234480000004</c:v>
                </c:pt>
                <c:pt idx="1027">
                  <c:v>39.356657017000003</c:v>
                </c:pt>
                <c:pt idx="1028">
                  <c:v>39.390079554000003</c:v>
                </c:pt>
                <c:pt idx="1029">
                  <c:v>39.423502092</c:v>
                </c:pt>
                <c:pt idx="1030">
                  <c:v>39.456924629</c:v>
                </c:pt>
                <c:pt idx="1031">
                  <c:v>39.490347165999999</c:v>
                </c:pt>
                <c:pt idx="1032">
                  <c:v>39.523769702999999</c:v>
                </c:pt>
                <c:pt idx="1033">
                  <c:v>39.557192241000003</c:v>
                </c:pt>
                <c:pt idx="1034">
                  <c:v>39.590614778000003</c:v>
                </c:pt>
                <c:pt idx="1035">
                  <c:v>39.624037315000002</c:v>
                </c:pt>
                <c:pt idx="1036">
                  <c:v>39.657459852000002</c:v>
                </c:pt>
                <c:pt idx="1037">
                  <c:v>39.690882389999999</c:v>
                </c:pt>
                <c:pt idx="1038">
                  <c:v>39.724304926999999</c:v>
                </c:pt>
                <c:pt idx="1039">
                  <c:v>39.757727463999998</c:v>
                </c:pt>
                <c:pt idx="1040">
                  <c:v>39.791150000999998</c:v>
                </c:pt>
                <c:pt idx="1041">
                  <c:v>39.824572539000002</c:v>
                </c:pt>
                <c:pt idx="1042">
                  <c:v>39.857995076000002</c:v>
                </c:pt>
                <c:pt idx="1043">
                  <c:v>39.891417613000002</c:v>
                </c:pt>
                <c:pt idx="1044">
                  <c:v>39.924840150000001</c:v>
                </c:pt>
                <c:pt idx="1045">
                  <c:v>39.958262687999998</c:v>
                </c:pt>
                <c:pt idx="1046">
                  <c:v>39.991685224999998</c:v>
                </c:pt>
                <c:pt idx="1047">
                  <c:v>40.025107761999998</c:v>
                </c:pt>
                <c:pt idx="1048">
                  <c:v>40.058530298999997</c:v>
                </c:pt>
                <c:pt idx="1049">
                  <c:v>40.091952835999997</c:v>
                </c:pt>
                <c:pt idx="1050">
                  <c:v>40.125375374000001</c:v>
                </c:pt>
                <c:pt idx="1051">
                  <c:v>40.158797911000001</c:v>
                </c:pt>
                <c:pt idx="1052">
                  <c:v>40.192220448</c:v>
                </c:pt>
                <c:pt idx="1053">
                  <c:v>40.225642985</c:v>
                </c:pt>
                <c:pt idx="1054">
                  <c:v>40.259065522999997</c:v>
                </c:pt>
                <c:pt idx="1055">
                  <c:v>40.292488059999997</c:v>
                </c:pt>
                <c:pt idx="1056">
                  <c:v>40.325910596999996</c:v>
                </c:pt>
                <c:pt idx="1057">
                  <c:v>40.359333134000003</c:v>
                </c:pt>
                <c:pt idx="1058">
                  <c:v>40.392755672</c:v>
                </c:pt>
                <c:pt idx="1059">
                  <c:v>40.426178209</c:v>
                </c:pt>
                <c:pt idx="1060">
                  <c:v>40.459600746</c:v>
                </c:pt>
                <c:pt idx="1061">
                  <c:v>40.493023282999999</c:v>
                </c:pt>
                <c:pt idx="1062">
                  <c:v>40.526445821000003</c:v>
                </c:pt>
                <c:pt idx="1063">
                  <c:v>40.559868358000003</c:v>
                </c:pt>
                <c:pt idx="1064">
                  <c:v>40.593290895000003</c:v>
                </c:pt>
                <c:pt idx="1065">
                  <c:v>40.626713432000003</c:v>
                </c:pt>
                <c:pt idx="1066">
                  <c:v>40.660135969999999</c:v>
                </c:pt>
                <c:pt idx="1067">
                  <c:v>40.693558506999999</c:v>
                </c:pt>
                <c:pt idx="1068">
                  <c:v>40.726981043999999</c:v>
                </c:pt>
                <c:pt idx="1069">
                  <c:v>40.760403580999998</c:v>
                </c:pt>
                <c:pt idx="1070">
                  <c:v>40.793826119000002</c:v>
                </c:pt>
                <c:pt idx="1071">
                  <c:v>40.827248656000002</c:v>
                </c:pt>
                <c:pt idx="1072">
                  <c:v>40.860671193000002</c:v>
                </c:pt>
                <c:pt idx="1073">
                  <c:v>40.894093730000002</c:v>
                </c:pt>
                <c:pt idx="1074">
                  <c:v>40.927516267999998</c:v>
                </c:pt>
                <c:pt idx="1075">
                  <c:v>40.960938804999998</c:v>
                </c:pt>
                <c:pt idx="1076">
                  <c:v>40.994361341999998</c:v>
                </c:pt>
                <c:pt idx="1077">
                  <c:v>41.027783878999998</c:v>
                </c:pt>
                <c:pt idx="1078">
                  <c:v>41.061206415999997</c:v>
                </c:pt>
                <c:pt idx="1079">
                  <c:v>41.094628954000001</c:v>
                </c:pt>
                <c:pt idx="1080">
                  <c:v>41.128051491000001</c:v>
                </c:pt>
                <c:pt idx="1081">
                  <c:v>41.161474028000001</c:v>
                </c:pt>
                <c:pt idx="1082">
                  <c:v>41.194896565000001</c:v>
                </c:pt>
                <c:pt idx="1083">
                  <c:v>41.228319102999997</c:v>
                </c:pt>
                <c:pt idx="1084">
                  <c:v>41.261741639999997</c:v>
                </c:pt>
                <c:pt idx="1085">
                  <c:v>41.295164176999997</c:v>
                </c:pt>
                <c:pt idx="1086">
                  <c:v>41.328586713999997</c:v>
                </c:pt>
                <c:pt idx="1087">
                  <c:v>41.362009252</c:v>
                </c:pt>
                <c:pt idx="1088">
                  <c:v>41.395431789</c:v>
                </c:pt>
                <c:pt idx="1089">
                  <c:v>41.428854326</c:v>
                </c:pt>
                <c:pt idx="1090">
                  <c:v>41.462276863</c:v>
                </c:pt>
                <c:pt idx="1091">
                  <c:v>41.495699401000003</c:v>
                </c:pt>
                <c:pt idx="1092">
                  <c:v>41.529121938000003</c:v>
                </c:pt>
                <c:pt idx="1093">
                  <c:v>41.562544475000003</c:v>
                </c:pt>
                <c:pt idx="1094">
                  <c:v>41.595967012000003</c:v>
                </c:pt>
                <c:pt idx="1095">
                  <c:v>41.629389549999999</c:v>
                </c:pt>
                <c:pt idx="1096">
                  <c:v>41.662812086999999</c:v>
                </c:pt>
                <c:pt idx="1097">
                  <c:v>41.696234623999999</c:v>
                </c:pt>
                <c:pt idx="1098">
                  <c:v>41.729657160999999</c:v>
                </c:pt>
                <c:pt idx="1099">
                  <c:v>41.763079699000002</c:v>
                </c:pt>
                <c:pt idx="1100">
                  <c:v>41.796502236000002</c:v>
                </c:pt>
                <c:pt idx="1101">
                  <c:v>41.829924773000002</c:v>
                </c:pt>
                <c:pt idx="1102">
                  <c:v>41.863347310000002</c:v>
                </c:pt>
                <c:pt idx="1103">
                  <c:v>41.896769847999998</c:v>
                </c:pt>
                <c:pt idx="1104">
                  <c:v>41.930192384999998</c:v>
                </c:pt>
                <c:pt idx="1105">
                  <c:v>41.963614921999998</c:v>
                </c:pt>
                <c:pt idx="1106">
                  <c:v>41.997037458999998</c:v>
                </c:pt>
                <c:pt idx="1107">
                  <c:v>42.030459995999998</c:v>
                </c:pt>
                <c:pt idx="1108">
                  <c:v>42.063882534000001</c:v>
                </c:pt>
                <c:pt idx="1109">
                  <c:v>42.097305071000001</c:v>
                </c:pt>
                <c:pt idx="1110">
                  <c:v>42.130727608000001</c:v>
                </c:pt>
                <c:pt idx="1111">
                  <c:v>42.164150145000001</c:v>
                </c:pt>
                <c:pt idx="1112">
                  <c:v>42.197572682999997</c:v>
                </c:pt>
                <c:pt idx="1113">
                  <c:v>42.230995219999997</c:v>
                </c:pt>
                <c:pt idx="1114">
                  <c:v>42.264417756999997</c:v>
                </c:pt>
                <c:pt idx="1115">
                  <c:v>42.297840293999997</c:v>
                </c:pt>
                <c:pt idx="1116">
                  <c:v>42.331262832</c:v>
                </c:pt>
                <c:pt idx="1117">
                  <c:v>42.364685369</c:v>
                </c:pt>
                <c:pt idx="1118">
                  <c:v>42.398107906</c:v>
                </c:pt>
                <c:pt idx="1119">
                  <c:v>42.431530443</c:v>
                </c:pt>
                <c:pt idx="1120">
                  <c:v>42.464952981000003</c:v>
                </c:pt>
                <c:pt idx="1121">
                  <c:v>42.498375518000003</c:v>
                </c:pt>
                <c:pt idx="1122">
                  <c:v>42.531798055000003</c:v>
                </c:pt>
                <c:pt idx="1123">
                  <c:v>42.565220592000003</c:v>
                </c:pt>
                <c:pt idx="1124">
                  <c:v>42.598643129999999</c:v>
                </c:pt>
                <c:pt idx="1125">
                  <c:v>42.632065666999999</c:v>
                </c:pt>
                <c:pt idx="1126">
                  <c:v>42.665488203999999</c:v>
                </c:pt>
                <c:pt idx="1127">
                  <c:v>42.698910740999999</c:v>
                </c:pt>
                <c:pt idx="1128">
                  <c:v>42.732333279000002</c:v>
                </c:pt>
                <c:pt idx="1129">
                  <c:v>42.765755816000002</c:v>
                </c:pt>
                <c:pt idx="1130">
                  <c:v>42.799178353000002</c:v>
                </c:pt>
                <c:pt idx="1131">
                  <c:v>42.832600890000002</c:v>
                </c:pt>
                <c:pt idx="1132">
                  <c:v>42.866023427999998</c:v>
                </c:pt>
                <c:pt idx="1133">
                  <c:v>42.899445964999998</c:v>
                </c:pt>
                <c:pt idx="1134">
                  <c:v>42.932868501999998</c:v>
                </c:pt>
                <c:pt idx="1135">
                  <c:v>42.966291038999998</c:v>
                </c:pt>
                <c:pt idx="1136">
                  <c:v>42.999713575999998</c:v>
                </c:pt>
                <c:pt idx="1137">
                  <c:v>43.033136114000001</c:v>
                </c:pt>
                <c:pt idx="1138">
                  <c:v>43.066558651000001</c:v>
                </c:pt>
                <c:pt idx="1139">
                  <c:v>43.099981188000001</c:v>
                </c:pt>
                <c:pt idx="1140">
                  <c:v>43.133403725000001</c:v>
                </c:pt>
                <c:pt idx="1141">
                  <c:v>43.166826262999997</c:v>
                </c:pt>
                <c:pt idx="1142">
                  <c:v>43.200248799999997</c:v>
                </c:pt>
                <c:pt idx="1143">
                  <c:v>43.233671336999997</c:v>
                </c:pt>
                <c:pt idx="1144">
                  <c:v>43.267093873999997</c:v>
                </c:pt>
                <c:pt idx="1145">
                  <c:v>43.300516412</c:v>
                </c:pt>
                <c:pt idx="1146">
                  <c:v>43.333938949</c:v>
                </c:pt>
                <c:pt idx="1147">
                  <c:v>43.367361486</c:v>
                </c:pt>
                <c:pt idx="1148">
                  <c:v>43.400784023</c:v>
                </c:pt>
                <c:pt idx="1149">
                  <c:v>43.434206561000003</c:v>
                </c:pt>
                <c:pt idx="1150">
                  <c:v>43.467629098000003</c:v>
                </c:pt>
                <c:pt idx="1151">
                  <c:v>43.501051635000003</c:v>
                </c:pt>
                <c:pt idx="1152">
                  <c:v>43.534474172000003</c:v>
                </c:pt>
                <c:pt idx="1153">
                  <c:v>43.567896709999999</c:v>
                </c:pt>
                <c:pt idx="1154">
                  <c:v>43.601319246999999</c:v>
                </c:pt>
                <c:pt idx="1155">
                  <c:v>43.634741783999999</c:v>
                </c:pt>
                <c:pt idx="1156">
                  <c:v>43.668164320999999</c:v>
                </c:pt>
                <c:pt idx="1157">
                  <c:v>43.701586859000003</c:v>
                </c:pt>
                <c:pt idx="1158">
                  <c:v>43.735009396000002</c:v>
                </c:pt>
                <c:pt idx="1159">
                  <c:v>43.768431933000002</c:v>
                </c:pt>
                <c:pt idx="1160">
                  <c:v>43.801854470000002</c:v>
                </c:pt>
                <c:pt idx="1161">
                  <c:v>43.835277007999998</c:v>
                </c:pt>
                <c:pt idx="1162">
                  <c:v>43.868699544999998</c:v>
                </c:pt>
                <c:pt idx="1163">
                  <c:v>43.902122081999998</c:v>
                </c:pt>
                <c:pt idx="1164">
                  <c:v>43.935544618999998</c:v>
                </c:pt>
                <c:pt idx="1165">
                  <c:v>43.968967157000002</c:v>
                </c:pt>
                <c:pt idx="1166">
                  <c:v>44.002389694000001</c:v>
                </c:pt>
                <c:pt idx="1167">
                  <c:v>44.035812231000001</c:v>
                </c:pt>
                <c:pt idx="1168">
                  <c:v>44.069234768000001</c:v>
                </c:pt>
                <c:pt idx="1169">
                  <c:v>44.102657305000001</c:v>
                </c:pt>
                <c:pt idx="1170">
                  <c:v>44.136079842999997</c:v>
                </c:pt>
                <c:pt idx="1171">
                  <c:v>44.169502379999997</c:v>
                </c:pt>
                <c:pt idx="1172">
                  <c:v>44.202924916999997</c:v>
                </c:pt>
                <c:pt idx="1173">
                  <c:v>44.236347453999997</c:v>
                </c:pt>
                <c:pt idx="1174">
                  <c:v>44.269769992000001</c:v>
                </c:pt>
                <c:pt idx="1175">
                  <c:v>44.303192529</c:v>
                </c:pt>
                <c:pt idx="1176">
                  <c:v>44.336615066</c:v>
                </c:pt>
                <c:pt idx="1177">
                  <c:v>44.370037603</c:v>
                </c:pt>
                <c:pt idx="1178">
                  <c:v>44.403460140999996</c:v>
                </c:pt>
                <c:pt idx="1179">
                  <c:v>44.436882678000003</c:v>
                </c:pt>
                <c:pt idx="1180">
                  <c:v>44.470305215000003</c:v>
                </c:pt>
                <c:pt idx="1181">
                  <c:v>44.503727752000003</c:v>
                </c:pt>
                <c:pt idx="1182">
                  <c:v>44.53715029</c:v>
                </c:pt>
                <c:pt idx="1183">
                  <c:v>44.570572826999999</c:v>
                </c:pt>
                <c:pt idx="1184">
                  <c:v>44.603995363999999</c:v>
                </c:pt>
                <c:pt idx="1185">
                  <c:v>44.637417900999999</c:v>
                </c:pt>
                <c:pt idx="1186">
                  <c:v>44.670840439000003</c:v>
                </c:pt>
                <c:pt idx="1187">
                  <c:v>44.704262976000003</c:v>
                </c:pt>
                <c:pt idx="1188">
                  <c:v>44.737685513000002</c:v>
                </c:pt>
                <c:pt idx="1189">
                  <c:v>44.771108050000002</c:v>
                </c:pt>
                <c:pt idx="1190">
                  <c:v>44.804530587999999</c:v>
                </c:pt>
                <c:pt idx="1191">
                  <c:v>44.837953124999999</c:v>
                </c:pt>
                <c:pt idx="1192">
                  <c:v>44.871375661999998</c:v>
                </c:pt>
                <c:pt idx="1193">
                  <c:v>44.904798198999998</c:v>
                </c:pt>
                <c:pt idx="1194">
                  <c:v>44.938220737000002</c:v>
                </c:pt>
                <c:pt idx="1195">
                  <c:v>44.971643274000002</c:v>
                </c:pt>
                <c:pt idx="1196">
                  <c:v>45.005065811000001</c:v>
                </c:pt>
                <c:pt idx="1197">
                  <c:v>45.038488348000001</c:v>
                </c:pt>
                <c:pt idx="1198">
                  <c:v>45.071910885000001</c:v>
                </c:pt>
                <c:pt idx="1199">
                  <c:v>45.105333422999998</c:v>
                </c:pt>
                <c:pt idx="1200">
                  <c:v>45.138755959999997</c:v>
                </c:pt>
                <c:pt idx="1201">
                  <c:v>45.172178496999997</c:v>
                </c:pt>
                <c:pt idx="1202">
                  <c:v>45.205601033999997</c:v>
                </c:pt>
                <c:pt idx="1203">
                  <c:v>45.239023572000001</c:v>
                </c:pt>
                <c:pt idx="1204">
                  <c:v>45.272446109000001</c:v>
                </c:pt>
                <c:pt idx="1205">
                  <c:v>45.305868646</c:v>
                </c:pt>
                <c:pt idx="1206">
                  <c:v>45.339291183</c:v>
                </c:pt>
                <c:pt idx="1207">
                  <c:v>45.372713720999997</c:v>
                </c:pt>
                <c:pt idx="1208">
                  <c:v>45.406136257999997</c:v>
                </c:pt>
                <c:pt idx="1209">
                  <c:v>45.439558795000003</c:v>
                </c:pt>
                <c:pt idx="1210">
                  <c:v>45.472981332000003</c:v>
                </c:pt>
                <c:pt idx="1211">
                  <c:v>45.50640387</c:v>
                </c:pt>
                <c:pt idx="1212">
                  <c:v>45.539826407</c:v>
                </c:pt>
                <c:pt idx="1213">
                  <c:v>45.573248943999999</c:v>
                </c:pt>
                <c:pt idx="1214">
                  <c:v>45.606671480999999</c:v>
                </c:pt>
                <c:pt idx="1215">
                  <c:v>45.640094019000003</c:v>
                </c:pt>
                <c:pt idx="1216">
                  <c:v>45.673516556000003</c:v>
                </c:pt>
                <c:pt idx="1217">
                  <c:v>45.706939093000003</c:v>
                </c:pt>
                <c:pt idx="1218">
                  <c:v>45.740361630000002</c:v>
                </c:pt>
                <c:pt idx="1219">
                  <c:v>45.773784167999999</c:v>
                </c:pt>
                <c:pt idx="1220">
                  <c:v>45.807206704999999</c:v>
                </c:pt>
                <c:pt idx="1221">
                  <c:v>45.840629241999999</c:v>
                </c:pt>
                <c:pt idx="1222">
                  <c:v>45.874051778999998</c:v>
                </c:pt>
                <c:pt idx="1223">
                  <c:v>45.907474317000002</c:v>
                </c:pt>
                <c:pt idx="1224">
                  <c:v>45.940896854000002</c:v>
                </c:pt>
                <c:pt idx="1225">
                  <c:v>45.974319391000002</c:v>
                </c:pt>
                <c:pt idx="1226">
                  <c:v>46.007741928000002</c:v>
                </c:pt>
                <c:pt idx="1227">
                  <c:v>46.041164465000001</c:v>
                </c:pt>
                <c:pt idx="1228">
                  <c:v>46.074587002999998</c:v>
                </c:pt>
                <c:pt idx="1229">
                  <c:v>46.108009539999998</c:v>
                </c:pt>
                <c:pt idx="1230">
                  <c:v>46.141432076999997</c:v>
                </c:pt>
                <c:pt idx="1231">
                  <c:v>46.174854613999997</c:v>
                </c:pt>
                <c:pt idx="1232">
                  <c:v>46.208277152000001</c:v>
                </c:pt>
                <c:pt idx="1233">
                  <c:v>46.241699689000001</c:v>
                </c:pt>
                <c:pt idx="1234">
                  <c:v>46.275122226000001</c:v>
                </c:pt>
                <c:pt idx="1235">
                  <c:v>46.308544763</c:v>
                </c:pt>
                <c:pt idx="1236">
                  <c:v>46.341967300999997</c:v>
                </c:pt>
                <c:pt idx="1237">
                  <c:v>46.375389837999997</c:v>
                </c:pt>
                <c:pt idx="1238">
                  <c:v>46.408812374999997</c:v>
                </c:pt>
                <c:pt idx="1239">
                  <c:v>46.442234912000004</c:v>
                </c:pt>
                <c:pt idx="1240">
                  <c:v>46.47565745</c:v>
                </c:pt>
                <c:pt idx="1241">
                  <c:v>46.509079987</c:v>
                </c:pt>
                <c:pt idx="1242">
                  <c:v>46.542502524</c:v>
                </c:pt>
                <c:pt idx="1243">
                  <c:v>46.575925061</c:v>
                </c:pt>
                <c:pt idx="1244">
                  <c:v>46.609347599000003</c:v>
                </c:pt>
                <c:pt idx="1245">
                  <c:v>46.642770136000003</c:v>
                </c:pt>
                <c:pt idx="1246">
                  <c:v>46.676192673000003</c:v>
                </c:pt>
                <c:pt idx="1247">
                  <c:v>46.709615210000003</c:v>
                </c:pt>
                <c:pt idx="1248">
                  <c:v>46.743037747999999</c:v>
                </c:pt>
                <c:pt idx="1249">
                  <c:v>46.776460284999999</c:v>
                </c:pt>
                <c:pt idx="1250">
                  <c:v>46.809882821999999</c:v>
                </c:pt>
                <c:pt idx="1251">
                  <c:v>46.843305358999999</c:v>
                </c:pt>
                <c:pt idx="1252">
                  <c:v>46.876727897000002</c:v>
                </c:pt>
                <c:pt idx="1253">
                  <c:v>46.910150434000002</c:v>
                </c:pt>
                <c:pt idx="1254">
                  <c:v>46.943572971000002</c:v>
                </c:pt>
                <c:pt idx="1255">
                  <c:v>46.976995508000002</c:v>
                </c:pt>
                <c:pt idx="1256">
                  <c:v>47.010418045000002</c:v>
                </c:pt>
                <c:pt idx="1257">
                  <c:v>47.043840582999998</c:v>
                </c:pt>
                <c:pt idx="1258">
                  <c:v>47.077263119999998</c:v>
                </c:pt>
                <c:pt idx="1259">
                  <c:v>47.110685656999998</c:v>
                </c:pt>
                <c:pt idx="1260">
                  <c:v>47.144108193999998</c:v>
                </c:pt>
                <c:pt idx="1261">
                  <c:v>47.177530732000001</c:v>
                </c:pt>
                <c:pt idx="1262">
                  <c:v>47.210953269000001</c:v>
                </c:pt>
                <c:pt idx="1263">
                  <c:v>47.244375806000001</c:v>
                </c:pt>
                <c:pt idx="1264">
                  <c:v>47.277798343000001</c:v>
                </c:pt>
                <c:pt idx="1265">
                  <c:v>47.311220880999997</c:v>
                </c:pt>
                <c:pt idx="1266">
                  <c:v>47.344643417999997</c:v>
                </c:pt>
                <c:pt idx="1267">
                  <c:v>47.378065954999997</c:v>
                </c:pt>
                <c:pt idx="1268">
                  <c:v>47.411488491999997</c:v>
                </c:pt>
                <c:pt idx="1269">
                  <c:v>47.44491103</c:v>
                </c:pt>
                <c:pt idx="1270">
                  <c:v>47.478333567</c:v>
                </c:pt>
                <c:pt idx="1271">
                  <c:v>47.511756104</c:v>
                </c:pt>
                <c:pt idx="1272">
                  <c:v>47.545178641</c:v>
                </c:pt>
                <c:pt idx="1273">
                  <c:v>47.578601179000003</c:v>
                </c:pt>
                <c:pt idx="1274">
                  <c:v>47.612023716000003</c:v>
                </c:pt>
                <c:pt idx="1275">
                  <c:v>47.645446253000003</c:v>
                </c:pt>
                <c:pt idx="1276">
                  <c:v>47.678868790000003</c:v>
                </c:pt>
                <c:pt idx="1277">
                  <c:v>47.712291327999999</c:v>
                </c:pt>
                <c:pt idx="1278">
                  <c:v>47.745713864999999</c:v>
                </c:pt>
                <c:pt idx="1279">
                  <c:v>47.779136401999999</c:v>
                </c:pt>
                <c:pt idx="1280">
                  <c:v>47.812558938999999</c:v>
                </c:pt>
                <c:pt idx="1281">
                  <c:v>47.845981477000002</c:v>
                </c:pt>
                <c:pt idx="1282">
                  <c:v>47.879404014000002</c:v>
                </c:pt>
                <c:pt idx="1283">
                  <c:v>47.912826551000002</c:v>
                </c:pt>
                <c:pt idx="1284">
                  <c:v>47.946249088000002</c:v>
                </c:pt>
                <c:pt idx="1285">
                  <c:v>47.979671625999998</c:v>
                </c:pt>
                <c:pt idx="1286">
                  <c:v>48.013094162999998</c:v>
                </c:pt>
                <c:pt idx="1287">
                  <c:v>48.046516699999998</c:v>
                </c:pt>
                <c:pt idx="1288">
                  <c:v>48.079939236999998</c:v>
                </c:pt>
                <c:pt idx="1289">
                  <c:v>48.113361773999998</c:v>
                </c:pt>
                <c:pt idx="1290">
                  <c:v>48.146784312000001</c:v>
                </c:pt>
                <c:pt idx="1291">
                  <c:v>48.180206849000001</c:v>
                </c:pt>
                <c:pt idx="1292">
                  <c:v>48.213629386000001</c:v>
                </c:pt>
                <c:pt idx="1293">
                  <c:v>48.247051923000001</c:v>
                </c:pt>
                <c:pt idx="1294">
                  <c:v>48.280474460999997</c:v>
                </c:pt>
                <c:pt idx="1295">
                  <c:v>48.313896997999997</c:v>
                </c:pt>
                <c:pt idx="1296">
                  <c:v>48.347319534999997</c:v>
                </c:pt>
                <c:pt idx="1297">
                  <c:v>48.380742071999997</c:v>
                </c:pt>
                <c:pt idx="1298">
                  <c:v>48.41416461</c:v>
                </c:pt>
                <c:pt idx="1299">
                  <c:v>48.447587147</c:v>
                </c:pt>
                <c:pt idx="1300">
                  <c:v>48.481009684</c:v>
                </c:pt>
                <c:pt idx="1301">
                  <c:v>48.514432221</c:v>
                </c:pt>
                <c:pt idx="1302">
                  <c:v>48.547854759000003</c:v>
                </c:pt>
                <c:pt idx="1303">
                  <c:v>48.581277296000003</c:v>
                </c:pt>
                <c:pt idx="1304">
                  <c:v>48.614699833000003</c:v>
                </c:pt>
                <c:pt idx="1305">
                  <c:v>48.648122370000003</c:v>
                </c:pt>
                <c:pt idx="1306">
                  <c:v>48.681544907999999</c:v>
                </c:pt>
                <c:pt idx="1307">
                  <c:v>48.714967444999999</c:v>
                </c:pt>
                <c:pt idx="1308">
                  <c:v>48.748389981999999</c:v>
                </c:pt>
                <c:pt idx="1309">
                  <c:v>48.781812518999999</c:v>
                </c:pt>
                <c:pt idx="1310">
                  <c:v>48.815235057000002</c:v>
                </c:pt>
                <c:pt idx="1311">
                  <c:v>48.848657594000002</c:v>
                </c:pt>
                <c:pt idx="1312">
                  <c:v>48.882080131000002</c:v>
                </c:pt>
                <c:pt idx="1313">
                  <c:v>48.915502668000002</c:v>
                </c:pt>
                <c:pt idx="1314">
                  <c:v>48.948925205999998</c:v>
                </c:pt>
                <c:pt idx="1315">
                  <c:v>48.982347742999998</c:v>
                </c:pt>
                <c:pt idx="1316">
                  <c:v>49.015770279999998</c:v>
                </c:pt>
                <c:pt idx="1317">
                  <c:v>49.049192816999998</c:v>
                </c:pt>
                <c:pt idx="1318">
                  <c:v>49.082615353999998</c:v>
                </c:pt>
                <c:pt idx="1319">
                  <c:v>49.116037892000001</c:v>
                </c:pt>
                <c:pt idx="1320">
                  <c:v>49.149460429000001</c:v>
                </c:pt>
                <c:pt idx="1321">
                  <c:v>49.182882966000001</c:v>
                </c:pt>
                <c:pt idx="1322">
                  <c:v>49.216305503000001</c:v>
                </c:pt>
                <c:pt idx="1323">
                  <c:v>49.249728040999997</c:v>
                </c:pt>
                <c:pt idx="1324">
                  <c:v>49.283150577999997</c:v>
                </c:pt>
                <c:pt idx="1325">
                  <c:v>49.316573114999997</c:v>
                </c:pt>
                <c:pt idx="1326">
                  <c:v>49.349995651999997</c:v>
                </c:pt>
                <c:pt idx="1327">
                  <c:v>49.38341819</c:v>
                </c:pt>
                <c:pt idx="1328">
                  <c:v>49.416840727</c:v>
                </c:pt>
                <c:pt idx="1329">
                  <c:v>49.450263264</c:v>
                </c:pt>
                <c:pt idx="1330">
                  <c:v>49.483685801</c:v>
                </c:pt>
                <c:pt idx="1331">
                  <c:v>49.517108339000004</c:v>
                </c:pt>
                <c:pt idx="1332">
                  <c:v>49.550530876000003</c:v>
                </c:pt>
                <c:pt idx="1333">
                  <c:v>49.583953413000003</c:v>
                </c:pt>
                <c:pt idx="1334">
                  <c:v>49.617375950000003</c:v>
                </c:pt>
                <c:pt idx="1335">
                  <c:v>49.650798488</c:v>
                </c:pt>
                <c:pt idx="1336">
                  <c:v>49.684221024999999</c:v>
                </c:pt>
                <c:pt idx="1337">
                  <c:v>49.717643561999999</c:v>
                </c:pt>
                <c:pt idx="1338">
                  <c:v>49.751066098999999</c:v>
                </c:pt>
                <c:pt idx="1339">
                  <c:v>49.784488637000003</c:v>
                </c:pt>
                <c:pt idx="1340">
                  <c:v>49.817911174000002</c:v>
                </c:pt>
                <c:pt idx="1341">
                  <c:v>49.851333711000002</c:v>
                </c:pt>
                <c:pt idx="1342">
                  <c:v>49.884756248000002</c:v>
                </c:pt>
                <c:pt idx="1343">
                  <c:v>49.918178785999999</c:v>
                </c:pt>
                <c:pt idx="1344">
                  <c:v>49.951601322999998</c:v>
                </c:pt>
                <c:pt idx="1345">
                  <c:v>49.985023859999998</c:v>
                </c:pt>
              </c:numCache>
            </c:numRef>
          </c:xVal>
          <c:yVal>
            <c:numRef>
              <c:f>Sheet1!$I$3:$I$1348</c:f>
              <c:numCache>
                <c:formatCode>General</c:formatCode>
                <c:ptCount val="1346"/>
                <c:pt idx="0">
                  <c:v>11717</c:v>
                </c:pt>
                <c:pt idx="1">
                  <c:v>12065</c:v>
                </c:pt>
                <c:pt idx="2">
                  <c:v>12245</c:v>
                </c:pt>
                <c:pt idx="3">
                  <c:v>12328</c:v>
                </c:pt>
                <c:pt idx="4">
                  <c:v>12340</c:v>
                </c:pt>
                <c:pt idx="5">
                  <c:v>12084</c:v>
                </c:pt>
                <c:pt idx="6">
                  <c:v>12388</c:v>
                </c:pt>
                <c:pt idx="7">
                  <c:v>12709</c:v>
                </c:pt>
                <c:pt idx="8">
                  <c:v>12860</c:v>
                </c:pt>
                <c:pt idx="9">
                  <c:v>12982</c:v>
                </c:pt>
                <c:pt idx="10">
                  <c:v>12830</c:v>
                </c:pt>
                <c:pt idx="11">
                  <c:v>12825</c:v>
                </c:pt>
                <c:pt idx="12">
                  <c:v>13120</c:v>
                </c:pt>
                <c:pt idx="13">
                  <c:v>13399</c:v>
                </c:pt>
                <c:pt idx="14">
                  <c:v>13677</c:v>
                </c:pt>
                <c:pt idx="15">
                  <c:v>14361</c:v>
                </c:pt>
                <c:pt idx="16">
                  <c:v>15164</c:v>
                </c:pt>
                <c:pt idx="17">
                  <c:v>16848</c:v>
                </c:pt>
                <c:pt idx="18">
                  <c:v>15925</c:v>
                </c:pt>
                <c:pt idx="19">
                  <c:v>15108</c:v>
                </c:pt>
                <c:pt idx="20">
                  <c:v>14023</c:v>
                </c:pt>
                <c:pt idx="21">
                  <c:v>13573</c:v>
                </c:pt>
                <c:pt idx="22">
                  <c:v>13216</c:v>
                </c:pt>
                <c:pt idx="23">
                  <c:v>12985</c:v>
                </c:pt>
                <c:pt idx="24">
                  <c:v>13572</c:v>
                </c:pt>
                <c:pt idx="25">
                  <c:v>12602</c:v>
                </c:pt>
                <c:pt idx="26">
                  <c:v>11836</c:v>
                </c:pt>
                <c:pt idx="27">
                  <c:v>11533</c:v>
                </c:pt>
                <c:pt idx="28">
                  <c:v>11558</c:v>
                </c:pt>
                <c:pt idx="29">
                  <c:v>11612</c:v>
                </c:pt>
                <c:pt idx="30">
                  <c:v>11635</c:v>
                </c:pt>
                <c:pt idx="31">
                  <c:v>11553</c:v>
                </c:pt>
                <c:pt idx="32">
                  <c:v>11883</c:v>
                </c:pt>
                <c:pt idx="33">
                  <c:v>12327</c:v>
                </c:pt>
                <c:pt idx="34">
                  <c:v>12446</c:v>
                </c:pt>
                <c:pt idx="35">
                  <c:v>11901</c:v>
                </c:pt>
                <c:pt idx="36">
                  <c:v>11388</c:v>
                </c:pt>
                <c:pt idx="37">
                  <c:v>11225</c:v>
                </c:pt>
                <c:pt idx="38">
                  <c:v>11170</c:v>
                </c:pt>
                <c:pt idx="39">
                  <c:v>11195</c:v>
                </c:pt>
                <c:pt idx="40">
                  <c:v>11173</c:v>
                </c:pt>
                <c:pt idx="41">
                  <c:v>11275</c:v>
                </c:pt>
                <c:pt idx="42">
                  <c:v>11185</c:v>
                </c:pt>
                <c:pt idx="43">
                  <c:v>11129</c:v>
                </c:pt>
                <c:pt idx="44">
                  <c:v>11174</c:v>
                </c:pt>
                <c:pt idx="45">
                  <c:v>11147</c:v>
                </c:pt>
                <c:pt idx="46">
                  <c:v>11096</c:v>
                </c:pt>
                <c:pt idx="47">
                  <c:v>11037</c:v>
                </c:pt>
                <c:pt idx="48">
                  <c:v>11117</c:v>
                </c:pt>
                <c:pt idx="49">
                  <c:v>11057</c:v>
                </c:pt>
                <c:pt idx="50">
                  <c:v>11131</c:v>
                </c:pt>
                <c:pt idx="51">
                  <c:v>11134</c:v>
                </c:pt>
                <c:pt idx="52">
                  <c:v>11025</c:v>
                </c:pt>
                <c:pt idx="53">
                  <c:v>11004</c:v>
                </c:pt>
                <c:pt idx="54">
                  <c:v>11022</c:v>
                </c:pt>
                <c:pt idx="55">
                  <c:v>11162</c:v>
                </c:pt>
                <c:pt idx="56">
                  <c:v>11058</c:v>
                </c:pt>
                <c:pt idx="57">
                  <c:v>11159</c:v>
                </c:pt>
                <c:pt idx="58">
                  <c:v>11037</c:v>
                </c:pt>
                <c:pt idx="59">
                  <c:v>11044</c:v>
                </c:pt>
                <c:pt idx="60">
                  <c:v>11116</c:v>
                </c:pt>
                <c:pt idx="61">
                  <c:v>11125</c:v>
                </c:pt>
                <c:pt idx="62">
                  <c:v>11134</c:v>
                </c:pt>
                <c:pt idx="63">
                  <c:v>11042</c:v>
                </c:pt>
                <c:pt idx="64">
                  <c:v>11124</c:v>
                </c:pt>
                <c:pt idx="65">
                  <c:v>11224</c:v>
                </c:pt>
                <c:pt idx="66">
                  <c:v>11104</c:v>
                </c:pt>
                <c:pt idx="67">
                  <c:v>11056</c:v>
                </c:pt>
                <c:pt idx="68">
                  <c:v>11033</c:v>
                </c:pt>
                <c:pt idx="69">
                  <c:v>11139</c:v>
                </c:pt>
                <c:pt idx="70">
                  <c:v>11138</c:v>
                </c:pt>
                <c:pt idx="71">
                  <c:v>11269</c:v>
                </c:pt>
                <c:pt idx="72">
                  <c:v>11140</c:v>
                </c:pt>
                <c:pt idx="73">
                  <c:v>11213</c:v>
                </c:pt>
                <c:pt idx="74">
                  <c:v>11145</c:v>
                </c:pt>
                <c:pt idx="75">
                  <c:v>11129</c:v>
                </c:pt>
                <c:pt idx="76">
                  <c:v>11224</c:v>
                </c:pt>
                <c:pt idx="77">
                  <c:v>11381</c:v>
                </c:pt>
                <c:pt idx="78">
                  <c:v>11453</c:v>
                </c:pt>
                <c:pt idx="79">
                  <c:v>11390</c:v>
                </c:pt>
                <c:pt idx="80">
                  <c:v>11441</c:v>
                </c:pt>
                <c:pt idx="81">
                  <c:v>11523</c:v>
                </c:pt>
                <c:pt idx="82">
                  <c:v>11717</c:v>
                </c:pt>
                <c:pt idx="83">
                  <c:v>12045</c:v>
                </c:pt>
                <c:pt idx="84">
                  <c:v>12192</c:v>
                </c:pt>
                <c:pt idx="85">
                  <c:v>12658</c:v>
                </c:pt>
                <c:pt idx="86">
                  <c:v>13205</c:v>
                </c:pt>
                <c:pt idx="87">
                  <c:v>13678</c:v>
                </c:pt>
                <c:pt idx="88">
                  <c:v>13252</c:v>
                </c:pt>
                <c:pt idx="89">
                  <c:v>13405</c:v>
                </c:pt>
                <c:pt idx="90">
                  <c:v>13600</c:v>
                </c:pt>
                <c:pt idx="91">
                  <c:v>12923</c:v>
                </c:pt>
                <c:pt idx="92">
                  <c:v>12332</c:v>
                </c:pt>
                <c:pt idx="93">
                  <c:v>11910</c:v>
                </c:pt>
                <c:pt idx="94">
                  <c:v>11579</c:v>
                </c:pt>
                <c:pt idx="95">
                  <c:v>11434</c:v>
                </c:pt>
                <c:pt idx="96">
                  <c:v>11336</c:v>
                </c:pt>
                <c:pt idx="97">
                  <c:v>11299</c:v>
                </c:pt>
                <c:pt idx="98">
                  <c:v>11359</c:v>
                </c:pt>
                <c:pt idx="99">
                  <c:v>11341</c:v>
                </c:pt>
                <c:pt idx="100">
                  <c:v>11121</c:v>
                </c:pt>
                <c:pt idx="101">
                  <c:v>11086</c:v>
                </c:pt>
                <c:pt idx="102">
                  <c:v>10979</c:v>
                </c:pt>
                <c:pt idx="103">
                  <c:v>11021</c:v>
                </c:pt>
                <c:pt idx="104">
                  <c:v>11028</c:v>
                </c:pt>
                <c:pt idx="105">
                  <c:v>11082</c:v>
                </c:pt>
                <c:pt idx="106">
                  <c:v>11113</c:v>
                </c:pt>
                <c:pt idx="107">
                  <c:v>10952</c:v>
                </c:pt>
                <c:pt idx="108">
                  <c:v>10926</c:v>
                </c:pt>
                <c:pt idx="109">
                  <c:v>11059</c:v>
                </c:pt>
                <c:pt idx="110">
                  <c:v>11185</c:v>
                </c:pt>
                <c:pt idx="111">
                  <c:v>11161</c:v>
                </c:pt>
                <c:pt idx="112">
                  <c:v>11169</c:v>
                </c:pt>
                <c:pt idx="113">
                  <c:v>10983</c:v>
                </c:pt>
                <c:pt idx="114">
                  <c:v>11130</c:v>
                </c:pt>
                <c:pt idx="115">
                  <c:v>11231</c:v>
                </c:pt>
                <c:pt idx="116">
                  <c:v>11216</c:v>
                </c:pt>
                <c:pt idx="117">
                  <c:v>11248</c:v>
                </c:pt>
                <c:pt idx="118">
                  <c:v>11063</c:v>
                </c:pt>
                <c:pt idx="119">
                  <c:v>10931</c:v>
                </c:pt>
                <c:pt idx="120">
                  <c:v>10748</c:v>
                </c:pt>
                <c:pt idx="121">
                  <c:v>10852</c:v>
                </c:pt>
                <c:pt idx="122">
                  <c:v>10700</c:v>
                </c:pt>
                <c:pt idx="123">
                  <c:v>10799</c:v>
                </c:pt>
                <c:pt idx="124">
                  <c:v>10823</c:v>
                </c:pt>
                <c:pt idx="125">
                  <c:v>10822</c:v>
                </c:pt>
                <c:pt idx="126">
                  <c:v>10836</c:v>
                </c:pt>
                <c:pt idx="127">
                  <c:v>10794</c:v>
                </c:pt>
                <c:pt idx="128">
                  <c:v>10891</c:v>
                </c:pt>
                <c:pt idx="129">
                  <c:v>10805</c:v>
                </c:pt>
                <c:pt idx="130">
                  <c:v>10762</c:v>
                </c:pt>
                <c:pt idx="131">
                  <c:v>11039</c:v>
                </c:pt>
                <c:pt idx="132">
                  <c:v>10891</c:v>
                </c:pt>
                <c:pt idx="133">
                  <c:v>11080</c:v>
                </c:pt>
                <c:pt idx="134">
                  <c:v>10977</c:v>
                </c:pt>
                <c:pt idx="135">
                  <c:v>10904</c:v>
                </c:pt>
                <c:pt idx="136">
                  <c:v>11076</c:v>
                </c:pt>
                <c:pt idx="137">
                  <c:v>11304</c:v>
                </c:pt>
                <c:pt idx="138">
                  <c:v>11025</c:v>
                </c:pt>
                <c:pt idx="139">
                  <c:v>11073</c:v>
                </c:pt>
                <c:pt idx="140">
                  <c:v>10798</c:v>
                </c:pt>
                <c:pt idx="141">
                  <c:v>10827</c:v>
                </c:pt>
                <c:pt idx="142">
                  <c:v>10843</c:v>
                </c:pt>
                <c:pt idx="143">
                  <c:v>10835</c:v>
                </c:pt>
                <c:pt idx="144">
                  <c:v>10891</c:v>
                </c:pt>
                <c:pt idx="145">
                  <c:v>10764</c:v>
                </c:pt>
                <c:pt idx="146">
                  <c:v>10634</c:v>
                </c:pt>
                <c:pt idx="147">
                  <c:v>10845</c:v>
                </c:pt>
                <c:pt idx="148">
                  <c:v>10952</c:v>
                </c:pt>
                <c:pt idx="149">
                  <c:v>10845</c:v>
                </c:pt>
                <c:pt idx="150">
                  <c:v>10684</c:v>
                </c:pt>
                <c:pt idx="151">
                  <c:v>10633</c:v>
                </c:pt>
                <c:pt idx="152">
                  <c:v>10740</c:v>
                </c:pt>
                <c:pt idx="153">
                  <c:v>10753</c:v>
                </c:pt>
                <c:pt idx="154">
                  <c:v>10605</c:v>
                </c:pt>
                <c:pt idx="155">
                  <c:v>10588</c:v>
                </c:pt>
                <c:pt idx="156">
                  <c:v>10453</c:v>
                </c:pt>
                <c:pt idx="157">
                  <c:v>10481</c:v>
                </c:pt>
                <c:pt idx="158">
                  <c:v>10462</c:v>
                </c:pt>
                <c:pt idx="159">
                  <c:v>10414</c:v>
                </c:pt>
                <c:pt idx="160">
                  <c:v>10362</c:v>
                </c:pt>
                <c:pt idx="161">
                  <c:v>10378</c:v>
                </c:pt>
                <c:pt idx="162">
                  <c:v>10409</c:v>
                </c:pt>
                <c:pt idx="163">
                  <c:v>10380</c:v>
                </c:pt>
                <c:pt idx="164">
                  <c:v>10487</c:v>
                </c:pt>
                <c:pt idx="165">
                  <c:v>10369</c:v>
                </c:pt>
                <c:pt idx="166">
                  <c:v>10280</c:v>
                </c:pt>
                <c:pt idx="167">
                  <c:v>10316</c:v>
                </c:pt>
                <c:pt idx="168">
                  <c:v>10334</c:v>
                </c:pt>
                <c:pt idx="169">
                  <c:v>10386</c:v>
                </c:pt>
                <c:pt idx="170">
                  <c:v>10474</c:v>
                </c:pt>
                <c:pt idx="171">
                  <c:v>10440</c:v>
                </c:pt>
                <c:pt idx="172">
                  <c:v>10386</c:v>
                </c:pt>
                <c:pt idx="173">
                  <c:v>10494</c:v>
                </c:pt>
                <c:pt idx="174">
                  <c:v>10379</c:v>
                </c:pt>
                <c:pt idx="175">
                  <c:v>10296</c:v>
                </c:pt>
                <c:pt idx="176">
                  <c:v>10339</c:v>
                </c:pt>
                <c:pt idx="177">
                  <c:v>10337</c:v>
                </c:pt>
                <c:pt idx="178">
                  <c:v>10453</c:v>
                </c:pt>
                <c:pt idx="179">
                  <c:v>10408</c:v>
                </c:pt>
                <c:pt idx="180">
                  <c:v>10413</c:v>
                </c:pt>
                <c:pt idx="181">
                  <c:v>10311</c:v>
                </c:pt>
                <c:pt idx="182">
                  <c:v>10367</c:v>
                </c:pt>
                <c:pt idx="183">
                  <c:v>10381</c:v>
                </c:pt>
                <c:pt idx="184">
                  <c:v>10353</c:v>
                </c:pt>
                <c:pt idx="185">
                  <c:v>10369</c:v>
                </c:pt>
                <c:pt idx="186">
                  <c:v>10343</c:v>
                </c:pt>
                <c:pt idx="187">
                  <c:v>10318</c:v>
                </c:pt>
                <c:pt idx="188">
                  <c:v>10312</c:v>
                </c:pt>
                <c:pt idx="189">
                  <c:v>10257</c:v>
                </c:pt>
                <c:pt idx="190">
                  <c:v>10307</c:v>
                </c:pt>
                <c:pt idx="191">
                  <c:v>10451</c:v>
                </c:pt>
                <c:pt idx="192">
                  <c:v>10325</c:v>
                </c:pt>
                <c:pt idx="193">
                  <c:v>10268</c:v>
                </c:pt>
                <c:pt idx="194">
                  <c:v>10274</c:v>
                </c:pt>
                <c:pt idx="195">
                  <c:v>10353</c:v>
                </c:pt>
                <c:pt idx="196">
                  <c:v>10446</c:v>
                </c:pt>
                <c:pt idx="197">
                  <c:v>10372</c:v>
                </c:pt>
                <c:pt idx="198">
                  <c:v>10375</c:v>
                </c:pt>
                <c:pt idx="199">
                  <c:v>10329</c:v>
                </c:pt>
                <c:pt idx="200">
                  <c:v>10488</c:v>
                </c:pt>
                <c:pt idx="201">
                  <c:v>10452</c:v>
                </c:pt>
                <c:pt idx="202">
                  <c:v>10401</c:v>
                </c:pt>
                <c:pt idx="203">
                  <c:v>10398</c:v>
                </c:pt>
                <c:pt idx="204">
                  <c:v>10652</c:v>
                </c:pt>
                <c:pt idx="205">
                  <c:v>10812</c:v>
                </c:pt>
                <c:pt idx="206">
                  <c:v>10601</c:v>
                </c:pt>
                <c:pt idx="207">
                  <c:v>10807</c:v>
                </c:pt>
                <c:pt idx="208">
                  <c:v>10890</c:v>
                </c:pt>
                <c:pt idx="209">
                  <c:v>10835</c:v>
                </c:pt>
                <c:pt idx="210">
                  <c:v>10929</c:v>
                </c:pt>
                <c:pt idx="211">
                  <c:v>10798</c:v>
                </c:pt>
                <c:pt idx="212">
                  <c:v>10721</c:v>
                </c:pt>
                <c:pt idx="213">
                  <c:v>10612</c:v>
                </c:pt>
                <c:pt idx="214">
                  <c:v>10730</c:v>
                </c:pt>
                <c:pt idx="215">
                  <c:v>11039</c:v>
                </c:pt>
                <c:pt idx="216">
                  <c:v>11145</c:v>
                </c:pt>
                <c:pt idx="217">
                  <c:v>11069</c:v>
                </c:pt>
                <c:pt idx="218">
                  <c:v>11207</c:v>
                </c:pt>
                <c:pt idx="219">
                  <c:v>11239</c:v>
                </c:pt>
                <c:pt idx="220">
                  <c:v>11559</c:v>
                </c:pt>
                <c:pt idx="221">
                  <c:v>12101</c:v>
                </c:pt>
                <c:pt idx="222">
                  <c:v>12568</c:v>
                </c:pt>
                <c:pt idx="223">
                  <c:v>12906</c:v>
                </c:pt>
                <c:pt idx="224">
                  <c:v>12771</c:v>
                </c:pt>
                <c:pt idx="225">
                  <c:v>12522</c:v>
                </c:pt>
                <c:pt idx="226">
                  <c:v>12155</c:v>
                </c:pt>
                <c:pt idx="227">
                  <c:v>11927</c:v>
                </c:pt>
                <c:pt idx="228">
                  <c:v>11679</c:v>
                </c:pt>
                <c:pt idx="229">
                  <c:v>11776</c:v>
                </c:pt>
                <c:pt idx="230">
                  <c:v>11609</c:v>
                </c:pt>
                <c:pt idx="231">
                  <c:v>11361</c:v>
                </c:pt>
                <c:pt idx="232">
                  <c:v>11210</c:v>
                </c:pt>
                <c:pt idx="233">
                  <c:v>11045</c:v>
                </c:pt>
                <c:pt idx="234">
                  <c:v>11005</c:v>
                </c:pt>
                <c:pt idx="235">
                  <c:v>10979</c:v>
                </c:pt>
                <c:pt idx="236">
                  <c:v>10967</c:v>
                </c:pt>
                <c:pt idx="237">
                  <c:v>10866</c:v>
                </c:pt>
                <c:pt idx="238">
                  <c:v>10886</c:v>
                </c:pt>
                <c:pt idx="239">
                  <c:v>10781</c:v>
                </c:pt>
                <c:pt idx="240">
                  <c:v>10843</c:v>
                </c:pt>
                <c:pt idx="241">
                  <c:v>10918</c:v>
                </c:pt>
                <c:pt idx="242">
                  <c:v>10880</c:v>
                </c:pt>
                <c:pt idx="243">
                  <c:v>10766</c:v>
                </c:pt>
                <c:pt idx="244">
                  <c:v>10662</c:v>
                </c:pt>
                <c:pt idx="245">
                  <c:v>10627</c:v>
                </c:pt>
                <c:pt idx="246">
                  <c:v>10749</c:v>
                </c:pt>
                <c:pt idx="247">
                  <c:v>10753</c:v>
                </c:pt>
                <c:pt idx="248">
                  <c:v>10701</c:v>
                </c:pt>
                <c:pt idx="249">
                  <c:v>10690</c:v>
                </c:pt>
                <c:pt idx="250">
                  <c:v>10753</c:v>
                </c:pt>
                <c:pt idx="251">
                  <c:v>10792</c:v>
                </c:pt>
                <c:pt idx="252">
                  <c:v>10618</c:v>
                </c:pt>
                <c:pt idx="253">
                  <c:v>10773</c:v>
                </c:pt>
                <c:pt idx="254">
                  <c:v>10753</c:v>
                </c:pt>
                <c:pt idx="255">
                  <c:v>10733</c:v>
                </c:pt>
                <c:pt idx="256">
                  <c:v>10695</c:v>
                </c:pt>
                <c:pt idx="257">
                  <c:v>10749</c:v>
                </c:pt>
                <c:pt idx="258">
                  <c:v>10814</c:v>
                </c:pt>
                <c:pt idx="259">
                  <c:v>10671</c:v>
                </c:pt>
                <c:pt idx="260">
                  <c:v>10609</c:v>
                </c:pt>
                <c:pt idx="261">
                  <c:v>10506</c:v>
                </c:pt>
                <c:pt idx="262">
                  <c:v>10451</c:v>
                </c:pt>
                <c:pt idx="263">
                  <c:v>10483</c:v>
                </c:pt>
                <c:pt idx="264">
                  <c:v>10464</c:v>
                </c:pt>
                <c:pt idx="265">
                  <c:v>10548</c:v>
                </c:pt>
                <c:pt idx="266">
                  <c:v>10594</c:v>
                </c:pt>
                <c:pt idx="267">
                  <c:v>10614</c:v>
                </c:pt>
                <c:pt idx="268">
                  <c:v>10786</c:v>
                </c:pt>
                <c:pt idx="269">
                  <c:v>10698</c:v>
                </c:pt>
                <c:pt idx="270">
                  <c:v>10734</c:v>
                </c:pt>
                <c:pt idx="271">
                  <c:v>10562</c:v>
                </c:pt>
                <c:pt idx="272">
                  <c:v>10576</c:v>
                </c:pt>
                <c:pt idx="273">
                  <c:v>10526</c:v>
                </c:pt>
                <c:pt idx="274">
                  <c:v>10574</c:v>
                </c:pt>
                <c:pt idx="275">
                  <c:v>10465</c:v>
                </c:pt>
                <c:pt idx="276">
                  <c:v>10513</c:v>
                </c:pt>
                <c:pt idx="277">
                  <c:v>10458</c:v>
                </c:pt>
                <c:pt idx="278">
                  <c:v>10467</c:v>
                </c:pt>
                <c:pt idx="279">
                  <c:v>10554</c:v>
                </c:pt>
                <c:pt idx="280">
                  <c:v>10609</c:v>
                </c:pt>
                <c:pt idx="281">
                  <c:v>10444</c:v>
                </c:pt>
                <c:pt idx="282">
                  <c:v>10444</c:v>
                </c:pt>
                <c:pt idx="283">
                  <c:v>10480</c:v>
                </c:pt>
                <c:pt idx="284">
                  <c:v>10518</c:v>
                </c:pt>
                <c:pt idx="285">
                  <c:v>10605</c:v>
                </c:pt>
                <c:pt idx="286">
                  <c:v>10833</c:v>
                </c:pt>
                <c:pt idx="287">
                  <c:v>10722</c:v>
                </c:pt>
                <c:pt idx="288">
                  <c:v>10727</c:v>
                </c:pt>
                <c:pt idx="289">
                  <c:v>10849</c:v>
                </c:pt>
                <c:pt idx="290">
                  <c:v>10901</c:v>
                </c:pt>
                <c:pt idx="291">
                  <c:v>10972</c:v>
                </c:pt>
                <c:pt idx="292">
                  <c:v>11018</c:v>
                </c:pt>
                <c:pt idx="293">
                  <c:v>10910</c:v>
                </c:pt>
                <c:pt idx="294">
                  <c:v>10797</c:v>
                </c:pt>
                <c:pt idx="295">
                  <c:v>10837</c:v>
                </c:pt>
                <c:pt idx="296">
                  <c:v>10925</c:v>
                </c:pt>
                <c:pt idx="297">
                  <c:v>11014</c:v>
                </c:pt>
                <c:pt idx="298">
                  <c:v>10826</c:v>
                </c:pt>
                <c:pt idx="299">
                  <c:v>10773</c:v>
                </c:pt>
                <c:pt idx="300">
                  <c:v>10858</c:v>
                </c:pt>
                <c:pt idx="301">
                  <c:v>10958</c:v>
                </c:pt>
                <c:pt idx="302">
                  <c:v>11295</c:v>
                </c:pt>
                <c:pt idx="303">
                  <c:v>11462</c:v>
                </c:pt>
                <c:pt idx="304">
                  <c:v>11752</c:v>
                </c:pt>
                <c:pt idx="305">
                  <c:v>12151</c:v>
                </c:pt>
                <c:pt idx="306">
                  <c:v>11569</c:v>
                </c:pt>
                <c:pt idx="307">
                  <c:v>11213</c:v>
                </c:pt>
                <c:pt idx="308">
                  <c:v>10769</c:v>
                </c:pt>
                <c:pt idx="309">
                  <c:v>10728</c:v>
                </c:pt>
                <c:pt idx="310">
                  <c:v>10687</c:v>
                </c:pt>
                <c:pt idx="311">
                  <c:v>10765</c:v>
                </c:pt>
                <c:pt idx="312">
                  <c:v>10666</c:v>
                </c:pt>
                <c:pt idx="313">
                  <c:v>10615</c:v>
                </c:pt>
                <c:pt idx="314">
                  <c:v>10712</c:v>
                </c:pt>
                <c:pt idx="315">
                  <c:v>10599</c:v>
                </c:pt>
                <c:pt idx="316">
                  <c:v>10498</c:v>
                </c:pt>
                <c:pt idx="317">
                  <c:v>10300</c:v>
                </c:pt>
                <c:pt idx="318">
                  <c:v>10410</c:v>
                </c:pt>
                <c:pt idx="319">
                  <c:v>10511</c:v>
                </c:pt>
                <c:pt idx="320">
                  <c:v>10709</c:v>
                </c:pt>
                <c:pt idx="321">
                  <c:v>10684</c:v>
                </c:pt>
                <c:pt idx="322">
                  <c:v>10944</c:v>
                </c:pt>
                <c:pt idx="323">
                  <c:v>11112</c:v>
                </c:pt>
                <c:pt idx="324">
                  <c:v>11280</c:v>
                </c:pt>
                <c:pt idx="325">
                  <c:v>11063</c:v>
                </c:pt>
                <c:pt idx="326">
                  <c:v>10895</c:v>
                </c:pt>
                <c:pt idx="327">
                  <c:v>10763</c:v>
                </c:pt>
                <c:pt idx="328">
                  <c:v>10892</c:v>
                </c:pt>
                <c:pt idx="329">
                  <c:v>11322</c:v>
                </c:pt>
                <c:pt idx="330">
                  <c:v>11659</c:v>
                </c:pt>
                <c:pt idx="331">
                  <c:v>11962</c:v>
                </c:pt>
                <c:pt idx="332">
                  <c:v>11953</c:v>
                </c:pt>
                <c:pt idx="333">
                  <c:v>11968</c:v>
                </c:pt>
                <c:pt idx="334">
                  <c:v>12072</c:v>
                </c:pt>
                <c:pt idx="335">
                  <c:v>11948</c:v>
                </c:pt>
                <c:pt idx="336">
                  <c:v>12157</c:v>
                </c:pt>
                <c:pt idx="337">
                  <c:v>11850</c:v>
                </c:pt>
                <c:pt idx="338">
                  <c:v>11240</c:v>
                </c:pt>
                <c:pt idx="339">
                  <c:v>10858</c:v>
                </c:pt>
                <c:pt idx="340">
                  <c:v>10718</c:v>
                </c:pt>
                <c:pt idx="341">
                  <c:v>10609</c:v>
                </c:pt>
                <c:pt idx="342">
                  <c:v>10616</c:v>
                </c:pt>
                <c:pt idx="343">
                  <c:v>10538</c:v>
                </c:pt>
                <c:pt idx="344">
                  <c:v>10622</c:v>
                </c:pt>
                <c:pt idx="345">
                  <c:v>10628</c:v>
                </c:pt>
                <c:pt idx="346">
                  <c:v>10833</c:v>
                </c:pt>
                <c:pt idx="347">
                  <c:v>10924</c:v>
                </c:pt>
                <c:pt idx="348">
                  <c:v>11018</c:v>
                </c:pt>
                <c:pt idx="349">
                  <c:v>10882</c:v>
                </c:pt>
                <c:pt idx="350">
                  <c:v>10764</c:v>
                </c:pt>
                <c:pt idx="351">
                  <c:v>11083</c:v>
                </c:pt>
                <c:pt idx="352">
                  <c:v>11539</c:v>
                </c:pt>
                <c:pt idx="353">
                  <c:v>11309</c:v>
                </c:pt>
                <c:pt idx="354">
                  <c:v>11089</c:v>
                </c:pt>
                <c:pt idx="355">
                  <c:v>10794</c:v>
                </c:pt>
                <c:pt idx="356">
                  <c:v>10641</c:v>
                </c:pt>
                <c:pt idx="357">
                  <c:v>10582</c:v>
                </c:pt>
                <c:pt idx="358">
                  <c:v>10827</c:v>
                </c:pt>
                <c:pt idx="359">
                  <c:v>10564</c:v>
                </c:pt>
                <c:pt idx="360">
                  <c:v>10464</c:v>
                </c:pt>
                <c:pt idx="361">
                  <c:v>10322</c:v>
                </c:pt>
                <c:pt idx="362">
                  <c:v>10342</c:v>
                </c:pt>
                <c:pt idx="363">
                  <c:v>10435</c:v>
                </c:pt>
                <c:pt idx="364">
                  <c:v>10365</c:v>
                </c:pt>
                <c:pt idx="365">
                  <c:v>10409</c:v>
                </c:pt>
                <c:pt idx="366">
                  <c:v>10421</c:v>
                </c:pt>
                <c:pt idx="367">
                  <c:v>10462</c:v>
                </c:pt>
                <c:pt idx="368">
                  <c:v>10726</c:v>
                </c:pt>
                <c:pt idx="369">
                  <c:v>10705</c:v>
                </c:pt>
                <c:pt idx="370">
                  <c:v>10548</c:v>
                </c:pt>
                <c:pt idx="371">
                  <c:v>10552</c:v>
                </c:pt>
                <c:pt idx="372">
                  <c:v>10707</c:v>
                </c:pt>
                <c:pt idx="373">
                  <c:v>10971</c:v>
                </c:pt>
                <c:pt idx="374">
                  <c:v>10944</c:v>
                </c:pt>
                <c:pt idx="375">
                  <c:v>10615</c:v>
                </c:pt>
                <c:pt idx="376">
                  <c:v>10524</c:v>
                </c:pt>
                <c:pt idx="377">
                  <c:v>10512</c:v>
                </c:pt>
                <c:pt idx="378">
                  <c:v>10588</c:v>
                </c:pt>
                <c:pt idx="379">
                  <c:v>10598</c:v>
                </c:pt>
                <c:pt idx="380">
                  <c:v>10656</c:v>
                </c:pt>
                <c:pt idx="381">
                  <c:v>10717</c:v>
                </c:pt>
                <c:pt idx="382">
                  <c:v>10764</c:v>
                </c:pt>
                <c:pt idx="383">
                  <c:v>10938</c:v>
                </c:pt>
                <c:pt idx="384">
                  <c:v>10881</c:v>
                </c:pt>
                <c:pt idx="385">
                  <c:v>10863</c:v>
                </c:pt>
                <c:pt idx="386">
                  <c:v>10754</c:v>
                </c:pt>
                <c:pt idx="387">
                  <c:v>10679</c:v>
                </c:pt>
                <c:pt idx="388">
                  <c:v>10673</c:v>
                </c:pt>
                <c:pt idx="389">
                  <c:v>10643</c:v>
                </c:pt>
                <c:pt idx="390">
                  <c:v>10625</c:v>
                </c:pt>
                <c:pt idx="391">
                  <c:v>10664</c:v>
                </c:pt>
                <c:pt idx="392">
                  <c:v>10794</c:v>
                </c:pt>
                <c:pt idx="393">
                  <c:v>10788</c:v>
                </c:pt>
                <c:pt idx="394">
                  <c:v>10640</c:v>
                </c:pt>
                <c:pt idx="395">
                  <c:v>10589</c:v>
                </c:pt>
                <c:pt idx="396">
                  <c:v>10448</c:v>
                </c:pt>
                <c:pt idx="397">
                  <c:v>10613</c:v>
                </c:pt>
                <c:pt idx="398">
                  <c:v>10551</c:v>
                </c:pt>
                <c:pt idx="399">
                  <c:v>10609</c:v>
                </c:pt>
                <c:pt idx="400">
                  <c:v>10636</c:v>
                </c:pt>
                <c:pt idx="401">
                  <c:v>10687</c:v>
                </c:pt>
                <c:pt idx="402">
                  <c:v>10952</c:v>
                </c:pt>
                <c:pt idx="403">
                  <c:v>10825</c:v>
                </c:pt>
                <c:pt idx="404">
                  <c:v>10874</c:v>
                </c:pt>
                <c:pt idx="405">
                  <c:v>10766</c:v>
                </c:pt>
                <c:pt idx="406">
                  <c:v>10738</c:v>
                </c:pt>
                <c:pt idx="407">
                  <c:v>10712</c:v>
                </c:pt>
                <c:pt idx="408">
                  <c:v>10702</c:v>
                </c:pt>
                <c:pt idx="409">
                  <c:v>10443</c:v>
                </c:pt>
                <c:pt idx="410">
                  <c:v>10381</c:v>
                </c:pt>
                <c:pt idx="411">
                  <c:v>10350</c:v>
                </c:pt>
                <c:pt idx="412">
                  <c:v>10321</c:v>
                </c:pt>
                <c:pt idx="413">
                  <c:v>10400</c:v>
                </c:pt>
                <c:pt idx="414">
                  <c:v>10400</c:v>
                </c:pt>
                <c:pt idx="415">
                  <c:v>10285</c:v>
                </c:pt>
                <c:pt idx="416">
                  <c:v>10356</c:v>
                </c:pt>
                <c:pt idx="417">
                  <c:v>10271</c:v>
                </c:pt>
                <c:pt idx="418">
                  <c:v>10301</c:v>
                </c:pt>
                <c:pt idx="419">
                  <c:v>10198</c:v>
                </c:pt>
                <c:pt idx="420">
                  <c:v>10205</c:v>
                </c:pt>
                <c:pt idx="421">
                  <c:v>10153</c:v>
                </c:pt>
                <c:pt idx="422">
                  <c:v>10153</c:v>
                </c:pt>
                <c:pt idx="423">
                  <c:v>10194</c:v>
                </c:pt>
                <c:pt idx="424">
                  <c:v>10206</c:v>
                </c:pt>
                <c:pt idx="425">
                  <c:v>10036</c:v>
                </c:pt>
                <c:pt idx="426">
                  <c:v>9834</c:v>
                </c:pt>
                <c:pt idx="427">
                  <c:v>9970</c:v>
                </c:pt>
                <c:pt idx="428">
                  <c:v>10004</c:v>
                </c:pt>
                <c:pt idx="429">
                  <c:v>9904</c:v>
                </c:pt>
                <c:pt idx="430">
                  <c:v>9929</c:v>
                </c:pt>
                <c:pt idx="431">
                  <c:v>9925</c:v>
                </c:pt>
                <c:pt idx="432">
                  <c:v>9982</c:v>
                </c:pt>
                <c:pt idx="433">
                  <c:v>9958</c:v>
                </c:pt>
                <c:pt idx="434">
                  <c:v>9917</c:v>
                </c:pt>
                <c:pt idx="435">
                  <c:v>10014</c:v>
                </c:pt>
                <c:pt idx="436">
                  <c:v>9937</c:v>
                </c:pt>
                <c:pt idx="437">
                  <c:v>9994</c:v>
                </c:pt>
                <c:pt idx="438">
                  <c:v>10036</c:v>
                </c:pt>
                <c:pt idx="439">
                  <c:v>10095</c:v>
                </c:pt>
                <c:pt idx="440">
                  <c:v>10108</c:v>
                </c:pt>
                <c:pt idx="441">
                  <c:v>9993</c:v>
                </c:pt>
                <c:pt idx="442">
                  <c:v>9970</c:v>
                </c:pt>
                <c:pt idx="443">
                  <c:v>10017</c:v>
                </c:pt>
                <c:pt idx="444">
                  <c:v>10082</c:v>
                </c:pt>
                <c:pt idx="445">
                  <c:v>10122</c:v>
                </c:pt>
                <c:pt idx="446">
                  <c:v>10140</c:v>
                </c:pt>
                <c:pt idx="447">
                  <c:v>10104</c:v>
                </c:pt>
                <c:pt idx="448">
                  <c:v>10213</c:v>
                </c:pt>
                <c:pt idx="449">
                  <c:v>10236</c:v>
                </c:pt>
                <c:pt idx="450">
                  <c:v>10321</c:v>
                </c:pt>
                <c:pt idx="451">
                  <c:v>10388</c:v>
                </c:pt>
                <c:pt idx="452">
                  <c:v>10637</c:v>
                </c:pt>
                <c:pt idx="453">
                  <c:v>10822</c:v>
                </c:pt>
                <c:pt idx="454">
                  <c:v>10984</c:v>
                </c:pt>
                <c:pt idx="455">
                  <c:v>11135</c:v>
                </c:pt>
                <c:pt idx="456">
                  <c:v>11063</c:v>
                </c:pt>
                <c:pt idx="457">
                  <c:v>10653</c:v>
                </c:pt>
                <c:pt idx="458">
                  <c:v>10676</c:v>
                </c:pt>
                <c:pt idx="459">
                  <c:v>10513</c:v>
                </c:pt>
                <c:pt idx="460">
                  <c:v>10343</c:v>
                </c:pt>
                <c:pt idx="461">
                  <c:v>10457</c:v>
                </c:pt>
                <c:pt idx="462">
                  <c:v>10408</c:v>
                </c:pt>
                <c:pt idx="463">
                  <c:v>10411</c:v>
                </c:pt>
                <c:pt idx="464">
                  <c:v>10355</c:v>
                </c:pt>
                <c:pt idx="465">
                  <c:v>10385</c:v>
                </c:pt>
                <c:pt idx="466">
                  <c:v>10424</c:v>
                </c:pt>
                <c:pt idx="467">
                  <c:v>10522</c:v>
                </c:pt>
                <c:pt idx="468">
                  <c:v>10539</c:v>
                </c:pt>
                <c:pt idx="469">
                  <c:v>10670</c:v>
                </c:pt>
                <c:pt idx="470">
                  <c:v>10672</c:v>
                </c:pt>
                <c:pt idx="471">
                  <c:v>10573</c:v>
                </c:pt>
                <c:pt idx="472">
                  <c:v>10799</c:v>
                </c:pt>
                <c:pt idx="473">
                  <c:v>10727</c:v>
                </c:pt>
                <c:pt idx="474">
                  <c:v>10895</c:v>
                </c:pt>
                <c:pt idx="475">
                  <c:v>11137</c:v>
                </c:pt>
                <c:pt idx="476">
                  <c:v>10972</c:v>
                </c:pt>
                <c:pt idx="477">
                  <c:v>10831</c:v>
                </c:pt>
                <c:pt idx="478">
                  <c:v>10562</c:v>
                </c:pt>
                <c:pt idx="479">
                  <c:v>10419</c:v>
                </c:pt>
                <c:pt idx="480">
                  <c:v>10569</c:v>
                </c:pt>
                <c:pt idx="481">
                  <c:v>10692</c:v>
                </c:pt>
                <c:pt idx="482">
                  <c:v>10763</c:v>
                </c:pt>
                <c:pt idx="483">
                  <c:v>10724</c:v>
                </c:pt>
                <c:pt idx="484">
                  <c:v>10773</c:v>
                </c:pt>
                <c:pt idx="485">
                  <c:v>10672</c:v>
                </c:pt>
                <c:pt idx="486">
                  <c:v>10534</c:v>
                </c:pt>
                <c:pt idx="487">
                  <c:v>10229</c:v>
                </c:pt>
                <c:pt idx="488">
                  <c:v>10090</c:v>
                </c:pt>
                <c:pt idx="489">
                  <c:v>9912</c:v>
                </c:pt>
                <c:pt idx="490">
                  <c:v>9810</c:v>
                </c:pt>
                <c:pt idx="491">
                  <c:v>9766</c:v>
                </c:pt>
                <c:pt idx="492">
                  <c:v>9814</c:v>
                </c:pt>
                <c:pt idx="493">
                  <c:v>9767</c:v>
                </c:pt>
                <c:pt idx="494">
                  <c:v>9880</c:v>
                </c:pt>
                <c:pt idx="495">
                  <c:v>9874</c:v>
                </c:pt>
                <c:pt idx="496">
                  <c:v>9961</c:v>
                </c:pt>
                <c:pt idx="497">
                  <c:v>9930</c:v>
                </c:pt>
                <c:pt idx="498">
                  <c:v>10018</c:v>
                </c:pt>
                <c:pt idx="499">
                  <c:v>9871</c:v>
                </c:pt>
                <c:pt idx="500">
                  <c:v>9945</c:v>
                </c:pt>
                <c:pt idx="501">
                  <c:v>9953</c:v>
                </c:pt>
                <c:pt idx="502">
                  <c:v>9908</c:v>
                </c:pt>
                <c:pt idx="503">
                  <c:v>9898</c:v>
                </c:pt>
                <c:pt idx="504">
                  <c:v>9872</c:v>
                </c:pt>
                <c:pt idx="505">
                  <c:v>9956</c:v>
                </c:pt>
                <c:pt idx="506">
                  <c:v>9943</c:v>
                </c:pt>
                <c:pt idx="507">
                  <c:v>9931</c:v>
                </c:pt>
                <c:pt idx="508">
                  <c:v>9991</c:v>
                </c:pt>
                <c:pt idx="509">
                  <c:v>9996</c:v>
                </c:pt>
                <c:pt idx="510">
                  <c:v>10007</c:v>
                </c:pt>
                <c:pt idx="511">
                  <c:v>9840</c:v>
                </c:pt>
                <c:pt idx="512">
                  <c:v>9995</c:v>
                </c:pt>
                <c:pt idx="513">
                  <c:v>9927</c:v>
                </c:pt>
                <c:pt idx="514">
                  <c:v>9954</c:v>
                </c:pt>
                <c:pt idx="515">
                  <c:v>9962</c:v>
                </c:pt>
                <c:pt idx="516">
                  <c:v>9928</c:v>
                </c:pt>
                <c:pt idx="517">
                  <c:v>9995</c:v>
                </c:pt>
                <c:pt idx="518">
                  <c:v>9998</c:v>
                </c:pt>
                <c:pt idx="519">
                  <c:v>9967</c:v>
                </c:pt>
                <c:pt idx="520">
                  <c:v>9946</c:v>
                </c:pt>
                <c:pt idx="521">
                  <c:v>10028</c:v>
                </c:pt>
                <c:pt idx="522">
                  <c:v>9956</c:v>
                </c:pt>
                <c:pt idx="523">
                  <c:v>9927</c:v>
                </c:pt>
                <c:pt idx="524">
                  <c:v>9898</c:v>
                </c:pt>
                <c:pt idx="525">
                  <c:v>9876</c:v>
                </c:pt>
                <c:pt idx="526">
                  <c:v>9820</c:v>
                </c:pt>
                <c:pt idx="527">
                  <c:v>9935</c:v>
                </c:pt>
                <c:pt idx="528">
                  <c:v>9812</c:v>
                </c:pt>
                <c:pt idx="529">
                  <c:v>9968</c:v>
                </c:pt>
                <c:pt idx="530">
                  <c:v>9866</c:v>
                </c:pt>
                <c:pt idx="531">
                  <c:v>9834</c:v>
                </c:pt>
                <c:pt idx="532">
                  <c:v>9846</c:v>
                </c:pt>
                <c:pt idx="533">
                  <c:v>9731</c:v>
                </c:pt>
                <c:pt idx="534">
                  <c:v>9704</c:v>
                </c:pt>
                <c:pt idx="535">
                  <c:v>9826</c:v>
                </c:pt>
                <c:pt idx="536">
                  <c:v>9752</c:v>
                </c:pt>
                <c:pt idx="537">
                  <c:v>9870</c:v>
                </c:pt>
                <c:pt idx="538">
                  <c:v>9858</c:v>
                </c:pt>
                <c:pt idx="539">
                  <c:v>9969</c:v>
                </c:pt>
                <c:pt idx="540">
                  <c:v>9876</c:v>
                </c:pt>
                <c:pt idx="541">
                  <c:v>9933</c:v>
                </c:pt>
                <c:pt idx="542">
                  <c:v>10005</c:v>
                </c:pt>
                <c:pt idx="543">
                  <c:v>9976</c:v>
                </c:pt>
                <c:pt idx="544">
                  <c:v>9705</c:v>
                </c:pt>
                <c:pt idx="545">
                  <c:v>9920</c:v>
                </c:pt>
                <c:pt idx="546">
                  <c:v>9892</c:v>
                </c:pt>
                <c:pt idx="547">
                  <c:v>9846</c:v>
                </c:pt>
                <c:pt idx="548">
                  <c:v>10032</c:v>
                </c:pt>
                <c:pt idx="549">
                  <c:v>10090</c:v>
                </c:pt>
                <c:pt idx="550">
                  <c:v>10327</c:v>
                </c:pt>
                <c:pt idx="551">
                  <c:v>10252</c:v>
                </c:pt>
                <c:pt idx="552">
                  <c:v>10331</c:v>
                </c:pt>
                <c:pt idx="553">
                  <c:v>10243</c:v>
                </c:pt>
                <c:pt idx="554">
                  <c:v>10585</c:v>
                </c:pt>
                <c:pt idx="555">
                  <c:v>10822</c:v>
                </c:pt>
                <c:pt idx="556">
                  <c:v>10864</c:v>
                </c:pt>
                <c:pt idx="557">
                  <c:v>10645</c:v>
                </c:pt>
                <c:pt idx="558">
                  <c:v>10556</c:v>
                </c:pt>
                <c:pt idx="559">
                  <c:v>10307</c:v>
                </c:pt>
                <c:pt idx="560">
                  <c:v>10064</c:v>
                </c:pt>
                <c:pt idx="561">
                  <c:v>10019</c:v>
                </c:pt>
                <c:pt idx="562">
                  <c:v>10215</c:v>
                </c:pt>
                <c:pt idx="563">
                  <c:v>10178</c:v>
                </c:pt>
                <c:pt idx="564">
                  <c:v>10114</c:v>
                </c:pt>
                <c:pt idx="565">
                  <c:v>10137</c:v>
                </c:pt>
                <c:pt idx="566">
                  <c:v>10059</c:v>
                </c:pt>
                <c:pt idx="567">
                  <c:v>10048</c:v>
                </c:pt>
                <c:pt idx="568">
                  <c:v>9992</c:v>
                </c:pt>
                <c:pt idx="569">
                  <c:v>9992</c:v>
                </c:pt>
                <c:pt idx="570">
                  <c:v>9957</c:v>
                </c:pt>
                <c:pt idx="571">
                  <c:v>10027</c:v>
                </c:pt>
                <c:pt idx="572">
                  <c:v>10091</c:v>
                </c:pt>
                <c:pt idx="573">
                  <c:v>9930</c:v>
                </c:pt>
                <c:pt idx="574">
                  <c:v>9962</c:v>
                </c:pt>
                <c:pt idx="575">
                  <c:v>10083</c:v>
                </c:pt>
                <c:pt idx="576">
                  <c:v>10048</c:v>
                </c:pt>
                <c:pt idx="577">
                  <c:v>9920</c:v>
                </c:pt>
                <c:pt idx="578">
                  <c:v>9891</c:v>
                </c:pt>
                <c:pt idx="579">
                  <c:v>9968</c:v>
                </c:pt>
                <c:pt idx="580">
                  <c:v>10056</c:v>
                </c:pt>
                <c:pt idx="581">
                  <c:v>10094</c:v>
                </c:pt>
                <c:pt idx="582">
                  <c:v>10167</c:v>
                </c:pt>
                <c:pt idx="583">
                  <c:v>10357</c:v>
                </c:pt>
                <c:pt idx="584">
                  <c:v>10575</c:v>
                </c:pt>
                <c:pt idx="585">
                  <c:v>10524</c:v>
                </c:pt>
                <c:pt idx="586">
                  <c:v>10674</c:v>
                </c:pt>
                <c:pt idx="587">
                  <c:v>10784</c:v>
                </c:pt>
                <c:pt idx="588">
                  <c:v>10691</c:v>
                </c:pt>
                <c:pt idx="589">
                  <c:v>10448</c:v>
                </c:pt>
                <c:pt idx="590">
                  <c:v>10128</c:v>
                </c:pt>
                <c:pt idx="591">
                  <c:v>10012</c:v>
                </c:pt>
                <c:pt idx="592">
                  <c:v>9865</c:v>
                </c:pt>
                <c:pt idx="593">
                  <c:v>9754</c:v>
                </c:pt>
                <c:pt idx="594">
                  <c:v>9796</c:v>
                </c:pt>
                <c:pt idx="595">
                  <c:v>9859</c:v>
                </c:pt>
                <c:pt idx="596">
                  <c:v>9812</c:v>
                </c:pt>
                <c:pt idx="597">
                  <c:v>9801</c:v>
                </c:pt>
                <c:pt idx="598">
                  <c:v>9930</c:v>
                </c:pt>
                <c:pt idx="599">
                  <c:v>9919</c:v>
                </c:pt>
                <c:pt idx="600">
                  <c:v>9912</c:v>
                </c:pt>
                <c:pt idx="601">
                  <c:v>9814</c:v>
                </c:pt>
                <c:pt idx="602">
                  <c:v>9840</c:v>
                </c:pt>
                <c:pt idx="603">
                  <c:v>9726</c:v>
                </c:pt>
                <c:pt idx="604">
                  <c:v>9763</c:v>
                </c:pt>
                <c:pt idx="605">
                  <c:v>9772</c:v>
                </c:pt>
                <c:pt idx="606">
                  <c:v>9947</c:v>
                </c:pt>
                <c:pt idx="607">
                  <c:v>9880</c:v>
                </c:pt>
                <c:pt idx="608">
                  <c:v>10015</c:v>
                </c:pt>
                <c:pt idx="609">
                  <c:v>10215</c:v>
                </c:pt>
                <c:pt idx="610">
                  <c:v>11248</c:v>
                </c:pt>
                <c:pt idx="611">
                  <c:v>10881</c:v>
                </c:pt>
                <c:pt idx="612">
                  <c:v>10835</c:v>
                </c:pt>
                <c:pt idx="613">
                  <c:v>10385</c:v>
                </c:pt>
                <c:pt idx="614">
                  <c:v>10039</c:v>
                </c:pt>
                <c:pt idx="615">
                  <c:v>9970</c:v>
                </c:pt>
                <c:pt idx="616">
                  <c:v>9768</c:v>
                </c:pt>
                <c:pt idx="617">
                  <c:v>9778</c:v>
                </c:pt>
                <c:pt idx="618">
                  <c:v>9655</c:v>
                </c:pt>
                <c:pt idx="619">
                  <c:v>9642</c:v>
                </c:pt>
                <c:pt idx="620">
                  <c:v>9564</c:v>
                </c:pt>
                <c:pt idx="621">
                  <c:v>9640</c:v>
                </c:pt>
                <c:pt idx="622">
                  <c:v>9796</c:v>
                </c:pt>
                <c:pt idx="623">
                  <c:v>9710</c:v>
                </c:pt>
                <c:pt idx="624">
                  <c:v>9585</c:v>
                </c:pt>
                <c:pt idx="625">
                  <c:v>9560</c:v>
                </c:pt>
                <c:pt idx="626">
                  <c:v>9598</c:v>
                </c:pt>
                <c:pt idx="627">
                  <c:v>9474</c:v>
                </c:pt>
                <c:pt idx="628">
                  <c:v>9497</c:v>
                </c:pt>
                <c:pt idx="629">
                  <c:v>9599</c:v>
                </c:pt>
                <c:pt idx="630">
                  <c:v>9518</c:v>
                </c:pt>
                <c:pt idx="631">
                  <c:v>9540</c:v>
                </c:pt>
                <c:pt idx="632">
                  <c:v>9586</c:v>
                </c:pt>
                <c:pt idx="633">
                  <c:v>9603</c:v>
                </c:pt>
                <c:pt idx="634">
                  <c:v>9525</c:v>
                </c:pt>
                <c:pt idx="635">
                  <c:v>9573</c:v>
                </c:pt>
                <c:pt idx="636">
                  <c:v>9657</c:v>
                </c:pt>
                <c:pt idx="637">
                  <c:v>9667</c:v>
                </c:pt>
                <c:pt idx="638">
                  <c:v>9640</c:v>
                </c:pt>
                <c:pt idx="639">
                  <c:v>9686</c:v>
                </c:pt>
                <c:pt idx="640">
                  <c:v>9718</c:v>
                </c:pt>
                <c:pt idx="641">
                  <c:v>9586</c:v>
                </c:pt>
                <c:pt idx="642">
                  <c:v>9609</c:v>
                </c:pt>
                <c:pt idx="643">
                  <c:v>9621</c:v>
                </c:pt>
                <c:pt idx="644">
                  <c:v>9618</c:v>
                </c:pt>
                <c:pt idx="645">
                  <c:v>9598</c:v>
                </c:pt>
                <c:pt idx="646">
                  <c:v>9506</c:v>
                </c:pt>
                <c:pt idx="647">
                  <c:v>9573</c:v>
                </c:pt>
                <c:pt idx="648">
                  <c:v>9507</c:v>
                </c:pt>
                <c:pt idx="649">
                  <c:v>9361</c:v>
                </c:pt>
                <c:pt idx="650">
                  <c:v>9526</c:v>
                </c:pt>
                <c:pt idx="651">
                  <c:v>9538</c:v>
                </c:pt>
                <c:pt idx="652">
                  <c:v>9525</c:v>
                </c:pt>
                <c:pt idx="653">
                  <c:v>9474</c:v>
                </c:pt>
                <c:pt idx="654">
                  <c:v>9457</c:v>
                </c:pt>
                <c:pt idx="655">
                  <c:v>9470</c:v>
                </c:pt>
                <c:pt idx="656">
                  <c:v>9491</c:v>
                </c:pt>
                <c:pt idx="657">
                  <c:v>9597</c:v>
                </c:pt>
                <c:pt idx="658">
                  <c:v>9491</c:v>
                </c:pt>
                <c:pt idx="659">
                  <c:v>9677</c:v>
                </c:pt>
                <c:pt idx="660">
                  <c:v>9580</c:v>
                </c:pt>
                <c:pt idx="661">
                  <c:v>9442</c:v>
                </c:pt>
                <c:pt idx="662">
                  <c:v>9445</c:v>
                </c:pt>
                <c:pt idx="663">
                  <c:v>9582</c:v>
                </c:pt>
                <c:pt idx="664">
                  <c:v>9558</c:v>
                </c:pt>
                <c:pt idx="665">
                  <c:v>9548</c:v>
                </c:pt>
                <c:pt idx="666">
                  <c:v>9779</c:v>
                </c:pt>
                <c:pt idx="667">
                  <c:v>10150</c:v>
                </c:pt>
                <c:pt idx="668">
                  <c:v>10321</c:v>
                </c:pt>
                <c:pt idx="669">
                  <c:v>10419</c:v>
                </c:pt>
                <c:pt idx="670">
                  <c:v>10394</c:v>
                </c:pt>
                <c:pt idx="671">
                  <c:v>10138</c:v>
                </c:pt>
                <c:pt idx="672">
                  <c:v>9932</c:v>
                </c:pt>
                <c:pt idx="673">
                  <c:v>9655</c:v>
                </c:pt>
                <c:pt idx="674">
                  <c:v>9540</c:v>
                </c:pt>
                <c:pt idx="675">
                  <c:v>9403</c:v>
                </c:pt>
                <c:pt idx="676">
                  <c:v>9393</c:v>
                </c:pt>
                <c:pt idx="677">
                  <c:v>9408</c:v>
                </c:pt>
                <c:pt idx="678">
                  <c:v>9476</c:v>
                </c:pt>
                <c:pt idx="679">
                  <c:v>9388</c:v>
                </c:pt>
                <c:pt idx="680">
                  <c:v>9525</c:v>
                </c:pt>
                <c:pt idx="681">
                  <c:v>9447</c:v>
                </c:pt>
                <c:pt idx="682">
                  <c:v>9459</c:v>
                </c:pt>
                <c:pt idx="683">
                  <c:v>9450</c:v>
                </c:pt>
                <c:pt idx="684">
                  <c:v>9355</c:v>
                </c:pt>
                <c:pt idx="685">
                  <c:v>9469</c:v>
                </c:pt>
                <c:pt idx="686">
                  <c:v>9570</c:v>
                </c:pt>
                <c:pt idx="687">
                  <c:v>9473</c:v>
                </c:pt>
                <c:pt idx="688">
                  <c:v>9516</c:v>
                </c:pt>
                <c:pt idx="689">
                  <c:v>9590</c:v>
                </c:pt>
                <c:pt idx="690">
                  <c:v>9564</c:v>
                </c:pt>
                <c:pt idx="691">
                  <c:v>9606</c:v>
                </c:pt>
                <c:pt idx="692">
                  <c:v>9634</c:v>
                </c:pt>
                <c:pt idx="693">
                  <c:v>9720</c:v>
                </c:pt>
                <c:pt idx="694">
                  <c:v>9667</c:v>
                </c:pt>
                <c:pt idx="695">
                  <c:v>9771</c:v>
                </c:pt>
                <c:pt idx="696">
                  <c:v>9762</c:v>
                </c:pt>
                <c:pt idx="697">
                  <c:v>9913</c:v>
                </c:pt>
                <c:pt idx="698">
                  <c:v>9953</c:v>
                </c:pt>
                <c:pt idx="699">
                  <c:v>10024</c:v>
                </c:pt>
                <c:pt idx="700">
                  <c:v>9988</c:v>
                </c:pt>
                <c:pt idx="701">
                  <c:v>10077</c:v>
                </c:pt>
                <c:pt idx="702">
                  <c:v>9986</c:v>
                </c:pt>
                <c:pt idx="703">
                  <c:v>9946</c:v>
                </c:pt>
                <c:pt idx="704">
                  <c:v>9791</c:v>
                </c:pt>
                <c:pt idx="705">
                  <c:v>9706</c:v>
                </c:pt>
                <c:pt idx="706">
                  <c:v>9741</c:v>
                </c:pt>
                <c:pt idx="707">
                  <c:v>9653</c:v>
                </c:pt>
                <c:pt idx="708">
                  <c:v>9491</c:v>
                </c:pt>
                <c:pt idx="709">
                  <c:v>9471</c:v>
                </c:pt>
                <c:pt idx="710">
                  <c:v>9434</c:v>
                </c:pt>
                <c:pt idx="711">
                  <c:v>9455</c:v>
                </c:pt>
                <c:pt idx="712">
                  <c:v>9511</c:v>
                </c:pt>
                <c:pt idx="713">
                  <c:v>9419</c:v>
                </c:pt>
                <c:pt idx="714">
                  <c:v>9460</c:v>
                </c:pt>
                <c:pt idx="715">
                  <c:v>9446</c:v>
                </c:pt>
                <c:pt idx="716">
                  <c:v>9385</c:v>
                </c:pt>
                <c:pt idx="717">
                  <c:v>9373</c:v>
                </c:pt>
                <c:pt idx="718">
                  <c:v>9526</c:v>
                </c:pt>
                <c:pt idx="719">
                  <c:v>9601</c:v>
                </c:pt>
                <c:pt idx="720">
                  <c:v>9906</c:v>
                </c:pt>
                <c:pt idx="721">
                  <c:v>10531</c:v>
                </c:pt>
                <c:pt idx="722">
                  <c:v>11159</c:v>
                </c:pt>
                <c:pt idx="723">
                  <c:v>11143</c:v>
                </c:pt>
                <c:pt idx="724">
                  <c:v>10762</c:v>
                </c:pt>
                <c:pt idx="725">
                  <c:v>10346</c:v>
                </c:pt>
                <c:pt idx="726">
                  <c:v>9970</c:v>
                </c:pt>
                <c:pt idx="727">
                  <c:v>9624</c:v>
                </c:pt>
                <c:pt idx="728">
                  <c:v>9561</c:v>
                </c:pt>
                <c:pt idx="729">
                  <c:v>9384</c:v>
                </c:pt>
                <c:pt idx="730">
                  <c:v>9413</c:v>
                </c:pt>
                <c:pt idx="731">
                  <c:v>9332</c:v>
                </c:pt>
                <c:pt idx="732">
                  <c:v>9333</c:v>
                </c:pt>
                <c:pt idx="733">
                  <c:v>9318</c:v>
                </c:pt>
                <c:pt idx="734">
                  <c:v>9270</c:v>
                </c:pt>
                <c:pt idx="735">
                  <c:v>9204</c:v>
                </c:pt>
                <c:pt idx="736">
                  <c:v>9241</c:v>
                </c:pt>
                <c:pt idx="737">
                  <c:v>9234</c:v>
                </c:pt>
                <c:pt idx="738">
                  <c:v>9194</c:v>
                </c:pt>
                <c:pt idx="739">
                  <c:v>9221</c:v>
                </c:pt>
                <c:pt idx="740">
                  <c:v>9261</c:v>
                </c:pt>
                <c:pt idx="741">
                  <c:v>9271</c:v>
                </c:pt>
                <c:pt idx="742">
                  <c:v>9295</c:v>
                </c:pt>
                <c:pt idx="743">
                  <c:v>9239</c:v>
                </c:pt>
                <c:pt idx="744">
                  <c:v>9342</c:v>
                </c:pt>
                <c:pt idx="745">
                  <c:v>9341</c:v>
                </c:pt>
                <c:pt idx="746">
                  <c:v>9296</c:v>
                </c:pt>
                <c:pt idx="747">
                  <c:v>9302</c:v>
                </c:pt>
                <c:pt idx="748">
                  <c:v>9247</c:v>
                </c:pt>
                <c:pt idx="749">
                  <c:v>9247</c:v>
                </c:pt>
                <c:pt idx="750">
                  <c:v>9130</c:v>
                </c:pt>
                <c:pt idx="751">
                  <c:v>9213</c:v>
                </c:pt>
                <c:pt idx="752">
                  <c:v>9218</c:v>
                </c:pt>
                <c:pt idx="753">
                  <c:v>9226</c:v>
                </c:pt>
                <c:pt idx="754">
                  <c:v>9332</c:v>
                </c:pt>
                <c:pt idx="755">
                  <c:v>9305</c:v>
                </c:pt>
                <c:pt idx="756">
                  <c:v>9273</c:v>
                </c:pt>
                <c:pt idx="757">
                  <c:v>9234</c:v>
                </c:pt>
                <c:pt idx="758">
                  <c:v>9180</c:v>
                </c:pt>
                <c:pt idx="759">
                  <c:v>9174</c:v>
                </c:pt>
                <c:pt idx="760">
                  <c:v>9170</c:v>
                </c:pt>
                <c:pt idx="761">
                  <c:v>9177</c:v>
                </c:pt>
                <c:pt idx="762">
                  <c:v>9116</c:v>
                </c:pt>
                <c:pt idx="763">
                  <c:v>9192</c:v>
                </c:pt>
                <c:pt idx="764">
                  <c:v>9229</c:v>
                </c:pt>
                <c:pt idx="765">
                  <c:v>9243</c:v>
                </c:pt>
                <c:pt idx="766">
                  <c:v>9184</c:v>
                </c:pt>
                <c:pt idx="767">
                  <c:v>9186</c:v>
                </c:pt>
                <c:pt idx="768">
                  <c:v>9175</c:v>
                </c:pt>
                <c:pt idx="769">
                  <c:v>9151</c:v>
                </c:pt>
                <c:pt idx="770">
                  <c:v>9143</c:v>
                </c:pt>
                <c:pt idx="771">
                  <c:v>9137</c:v>
                </c:pt>
                <c:pt idx="772">
                  <c:v>9127</c:v>
                </c:pt>
                <c:pt idx="773">
                  <c:v>9039</c:v>
                </c:pt>
                <c:pt idx="774">
                  <c:v>9088</c:v>
                </c:pt>
                <c:pt idx="775">
                  <c:v>9081</c:v>
                </c:pt>
                <c:pt idx="776">
                  <c:v>9049</c:v>
                </c:pt>
                <c:pt idx="777">
                  <c:v>9142</c:v>
                </c:pt>
                <c:pt idx="778">
                  <c:v>9166</c:v>
                </c:pt>
                <c:pt idx="779">
                  <c:v>9028</c:v>
                </c:pt>
                <c:pt idx="780">
                  <c:v>9114</c:v>
                </c:pt>
                <c:pt idx="781">
                  <c:v>9081</c:v>
                </c:pt>
                <c:pt idx="782">
                  <c:v>9179</c:v>
                </c:pt>
                <c:pt idx="783">
                  <c:v>9192</c:v>
                </c:pt>
                <c:pt idx="784">
                  <c:v>9103</c:v>
                </c:pt>
                <c:pt idx="785">
                  <c:v>9222</c:v>
                </c:pt>
                <c:pt idx="786">
                  <c:v>9193</c:v>
                </c:pt>
                <c:pt idx="787">
                  <c:v>9192</c:v>
                </c:pt>
                <c:pt idx="788">
                  <c:v>9241</c:v>
                </c:pt>
                <c:pt idx="789">
                  <c:v>9227</c:v>
                </c:pt>
                <c:pt idx="790">
                  <c:v>9418</c:v>
                </c:pt>
                <c:pt idx="791">
                  <c:v>9401</c:v>
                </c:pt>
                <c:pt idx="792">
                  <c:v>9637</c:v>
                </c:pt>
                <c:pt idx="793">
                  <c:v>10011</c:v>
                </c:pt>
                <c:pt idx="794">
                  <c:v>10651</c:v>
                </c:pt>
                <c:pt idx="795">
                  <c:v>11944</c:v>
                </c:pt>
                <c:pt idx="796">
                  <c:v>14597</c:v>
                </c:pt>
                <c:pt idx="797">
                  <c:v>18072</c:v>
                </c:pt>
                <c:pt idx="798">
                  <c:v>18685</c:v>
                </c:pt>
                <c:pt idx="799">
                  <c:v>18012</c:v>
                </c:pt>
                <c:pt idx="800">
                  <c:v>16073</c:v>
                </c:pt>
                <c:pt idx="801">
                  <c:v>13962</c:v>
                </c:pt>
                <c:pt idx="802">
                  <c:v>11892</c:v>
                </c:pt>
                <c:pt idx="803">
                  <c:v>10550</c:v>
                </c:pt>
                <c:pt idx="804">
                  <c:v>9915</c:v>
                </c:pt>
                <c:pt idx="805">
                  <c:v>9528</c:v>
                </c:pt>
                <c:pt idx="806">
                  <c:v>9450</c:v>
                </c:pt>
                <c:pt idx="807">
                  <c:v>9357</c:v>
                </c:pt>
                <c:pt idx="808">
                  <c:v>9248</c:v>
                </c:pt>
                <c:pt idx="809">
                  <c:v>9229</c:v>
                </c:pt>
                <c:pt idx="810">
                  <c:v>9085</c:v>
                </c:pt>
                <c:pt idx="811">
                  <c:v>9105</c:v>
                </c:pt>
                <c:pt idx="812">
                  <c:v>9048</c:v>
                </c:pt>
                <c:pt idx="813">
                  <c:v>8996</c:v>
                </c:pt>
                <c:pt idx="814">
                  <c:v>9014</c:v>
                </c:pt>
                <c:pt idx="815">
                  <c:v>9030</c:v>
                </c:pt>
                <c:pt idx="816">
                  <c:v>9053</c:v>
                </c:pt>
                <c:pt idx="817">
                  <c:v>8946</c:v>
                </c:pt>
                <c:pt idx="818">
                  <c:v>9001</c:v>
                </c:pt>
                <c:pt idx="819">
                  <c:v>8999</c:v>
                </c:pt>
                <c:pt idx="820">
                  <c:v>9020</c:v>
                </c:pt>
                <c:pt idx="821">
                  <c:v>9052</c:v>
                </c:pt>
                <c:pt idx="822">
                  <c:v>9041</c:v>
                </c:pt>
                <c:pt idx="823">
                  <c:v>8991</c:v>
                </c:pt>
                <c:pt idx="824">
                  <c:v>8933</c:v>
                </c:pt>
                <c:pt idx="825">
                  <c:v>9023</c:v>
                </c:pt>
                <c:pt idx="826">
                  <c:v>9051</c:v>
                </c:pt>
                <c:pt idx="827">
                  <c:v>8972</c:v>
                </c:pt>
                <c:pt idx="828">
                  <c:v>8972</c:v>
                </c:pt>
                <c:pt idx="829">
                  <c:v>8979</c:v>
                </c:pt>
                <c:pt idx="830">
                  <c:v>9017</c:v>
                </c:pt>
                <c:pt idx="831">
                  <c:v>9009</c:v>
                </c:pt>
                <c:pt idx="832">
                  <c:v>8983</c:v>
                </c:pt>
                <c:pt idx="833">
                  <c:v>9001</c:v>
                </c:pt>
                <c:pt idx="834">
                  <c:v>9010</c:v>
                </c:pt>
                <c:pt idx="835">
                  <c:v>8950</c:v>
                </c:pt>
                <c:pt idx="836">
                  <c:v>8959</c:v>
                </c:pt>
                <c:pt idx="837">
                  <c:v>8973</c:v>
                </c:pt>
                <c:pt idx="838">
                  <c:v>9101</c:v>
                </c:pt>
                <c:pt idx="839">
                  <c:v>9016</c:v>
                </c:pt>
                <c:pt idx="840">
                  <c:v>8918</c:v>
                </c:pt>
                <c:pt idx="841">
                  <c:v>8967</c:v>
                </c:pt>
                <c:pt idx="842">
                  <c:v>8851</c:v>
                </c:pt>
                <c:pt idx="843">
                  <c:v>8848</c:v>
                </c:pt>
                <c:pt idx="844">
                  <c:v>8907</c:v>
                </c:pt>
                <c:pt idx="845">
                  <c:v>8893</c:v>
                </c:pt>
                <c:pt idx="846">
                  <c:v>8852</c:v>
                </c:pt>
                <c:pt idx="847">
                  <c:v>8784</c:v>
                </c:pt>
                <c:pt idx="848">
                  <c:v>8940</c:v>
                </c:pt>
                <c:pt idx="849">
                  <c:v>8875</c:v>
                </c:pt>
                <c:pt idx="850">
                  <c:v>8793</c:v>
                </c:pt>
                <c:pt idx="851">
                  <c:v>8818</c:v>
                </c:pt>
                <c:pt idx="852">
                  <c:v>8783</c:v>
                </c:pt>
                <c:pt idx="853">
                  <c:v>8811</c:v>
                </c:pt>
                <c:pt idx="854">
                  <c:v>8819</c:v>
                </c:pt>
                <c:pt idx="855">
                  <c:v>8868</c:v>
                </c:pt>
                <c:pt idx="856">
                  <c:v>8819</c:v>
                </c:pt>
                <c:pt idx="857">
                  <c:v>8885</c:v>
                </c:pt>
                <c:pt idx="858">
                  <c:v>8875</c:v>
                </c:pt>
                <c:pt idx="859">
                  <c:v>8893</c:v>
                </c:pt>
                <c:pt idx="860">
                  <c:v>8808</c:v>
                </c:pt>
                <c:pt idx="861">
                  <c:v>8833</c:v>
                </c:pt>
                <c:pt idx="862">
                  <c:v>8888</c:v>
                </c:pt>
                <c:pt idx="863">
                  <c:v>8823</c:v>
                </c:pt>
                <c:pt idx="864">
                  <c:v>8797</c:v>
                </c:pt>
                <c:pt idx="865">
                  <c:v>8823</c:v>
                </c:pt>
                <c:pt idx="866">
                  <c:v>8811</c:v>
                </c:pt>
                <c:pt idx="867">
                  <c:v>8830</c:v>
                </c:pt>
                <c:pt idx="868">
                  <c:v>8806</c:v>
                </c:pt>
                <c:pt idx="869">
                  <c:v>8825</c:v>
                </c:pt>
                <c:pt idx="870">
                  <c:v>8862</c:v>
                </c:pt>
                <c:pt idx="871">
                  <c:v>8759</c:v>
                </c:pt>
                <c:pt idx="872">
                  <c:v>8843</c:v>
                </c:pt>
                <c:pt idx="873">
                  <c:v>8854</c:v>
                </c:pt>
                <c:pt idx="874">
                  <c:v>8732</c:v>
                </c:pt>
                <c:pt idx="875">
                  <c:v>8728</c:v>
                </c:pt>
                <c:pt idx="876">
                  <c:v>8707</c:v>
                </c:pt>
                <c:pt idx="877">
                  <c:v>8791</c:v>
                </c:pt>
                <c:pt idx="878">
                  <c:v>8705</c:v>
                </c:pt>
                <c:pt idx="879">
                  <c:v>8670</c:v>
                </c:pt>
                <c:pt idx="880">
                  <c:v>8634</c:v>
                </c:pt>
                <c:pt idx="881">
                  <c:v>8710</c:v>
                </c:pt>
                <c:pt idx="882">
                  <c:v>8723</c:v>
                </c:pt>
                <c:pt idx="883">
                  <c:v>8701</c:v>
                </c:pt>
                <c:pt idx="884">
                  <c:v>8700</c:v>
                </c:pt>
                <c:pt idx="885">
                  <c:v>8721</c:v>
                </c:pt>
                <c:pt idx="886">
                  <c:v>8703</c:v>
                </c:pt>
                <c:pt idx="887">
                  <c:v>8714</c:v>
                </c:pt>
                <c:pt idx="888">
                  <c:v>8697</c:v>
                </c:pt>
                <c:pt idx="889">
                  <c:v>8786</c:v>
                </c:pt>
                <c:pt idx="890">
                  <c:v>8658</c:v>
                </c:pt>
                <c:pt idx="891">
                  <c:v>8731</c:v>
                </c:pt>
                <c:pt idx="892">
                  <c:v>8718</c:v>
                </c:pt>
                <c:pt idx="893">
                  <c:v>8678</c:v>
                </c:pt>
                <c:pt idx="894">
                  <c:v>8669</c:v>
                </c:pt>
                <c:pt idx="895">
                  <c:v>8715</c:v>
                </c:pt>
                <c:pt idx="896">
                  <c:v>8748</c:v>
                </c:pt>
                <c:pt idx="897">
                  <c:v>8653</c:v>
                </c:pt>
                <c:pt idx="898">
                  <c:v>8650</c:v>
                </c:pt>
                <c:pt idx="899">
                  <c:v>8652</c:v>
                </c:pt>
                <c:pt idx="900">
                  <c:v>8693</c:v>
                </c:pt>
                <c:pt idx="901">
                  <c:v>8659</c:v>
                </c:pt>
                <c:pt idx="902">
                  <c:v>8599</c:v>
                </c:pt>
                <c:pt idx="903">
                  <c:v>8686</c:v>
                </c:pt>
                <c:pt idx="904">
                  <c:v>8642</c:v>
                </c:pt>
                <c:pt idx="905">
                  <c:v>8673</c:v>
                </c:pt>
                <c:pt idx="906">
                  <c:v>8625</c:v>
                </c:pt>
                <c:pt idx="907">
                  <c:v>8660</c:v>
                </c:pt>
                <c:pt idx="908">
                  <c:v>8667</c:v>
                </c:pt>
                <c:pt idx="909">
                  <c:v>8785</c:v>
                </c:pt>
                <c:pt idx="910">
                  <c:v>8654</c:v>
                </c:pt>
                <c:pt idx="911">
                  <c:v>8694</c:v>
                </c:pt>
                <c:pt idx="912">
                  <c:v>8786</c:v>
                </c:pt>
                <c:pt idx="913">
                  <c:v>8646</c:v>
                </c:pt>
                <c:pt idx="914">
                  <c:v>8723</c:v>
                </c:pt>
                <c:pt idx="915">
                  <c:v>8626</c:v>
                </c:pt>
                <c:pt idx="916">
                  <c:v>8628</c:v>
                </c:pt>
                <c:pt idx="917">
                  <c:v>8614</c:v>
                </c:pt>
                <c:pt idx="918">
                  <c:v>8649</c:v>
                </c:pt>
                <c:pt idx="919">
                  <c:v>8710</c:v>
                </c:pt>
                <c:pt idx="920">
                  <c:v>8677</c:v>
                </c:pt>
                <c:pt idx="921">
                  <c:v>8629</c:v>
                </c:pt>
                <c:pt idx="922">
                  <c:v>8732</c:v>
                </c:pt>
                <c:pt idx="923">
                  <c:v>8599</c:v>
                </c:pt>
                <c:pt idx="924">
                  <c:v>8662</c:v>
                </c:pt>
                <c:pt idx="925">
                  <c:v>8540</c:v>
                </c:pt>
                <c:pt idx="926">
                  <c:v>8693</c:v>
                </c:pt>
                <c:pt idx="927">
                  <c:v>8697</c:v>
                </c:pt>
                <c:pt idx="928">
                  <c:v>8577</c:v>
                </c:pt>
                <c:pt idx="929">
                  <c:v>8653</c:v>
                </c:pt>
                <c:pt idx="930">
                  <c:v>8765</c:v>
                </c:pt>
                <c:pt idx="931">
                  <c:v>8605</c:v>
                </c:pt>
                <c:pt idx="932">
                  <c:v>8673</c:v>
                </c:pt>
                <c:pt idx="933">
                  <c:v>8768</c:v>
                </c:pt>
                <c:pt idx="934">
                  <c:v>8609</c:v>
                </c:pt>
                <c:pt idx="935">
                  <c:v>8672</c:v>
                </c:pt>
                <c:pt idx="936">
                  <c:v>8671</c:v>
                </c:pt>
                <c:pt idx="937">
                  <c:v>8742</c:v>
                </c:pt>
                <c:pt idx="938">
                  <c:v>8651</c:v>
                </c:pt>
                <c:pt idx="939">
                  <c:v>8735</c:v>
                </c:pt>
                <c:pt idx="940">
                  <c:v>8704</c:v>
                </c:pt>
                <c:pt idx="941">
                  <c:v>8714</c:v>
                </c:pt>
                <c:pt idx="942">
                  <c:v>8631</c:v>
                </c:pt>
                <c:pt idx="943">
                  <c:v>8528</c:v>
                </c:pt>
                <c:pt idx="944">
                  <c:v>8632</c:v>
                </c:pt>
                <c:pt idx="945">
                  <c:v>8630</c:v>
                </c:pt>
                <c:pt idx="946">
                  <c:v>8609</c:v>
                </c:pt>
                <c:pt idx="947">
                  <c:v>8631</c:v>
                </c:pt>
                <c:pt idx="948">
                  <c:v>8639</c:v>
                </c:pt>
                <c:pt idx="949">
                  <c:v>8588</c:v>
                </c:pt>
                <c:pt idx="950">
                  <c:v>8603</c:v>
                </c:pt>
                <c:pt idx="951">
                  <c:v>8601</c:v>
                </c:pt>
                <c:pt idx="952">
                  <c:v>8575</c:v>
                </c:pt>
                <c:pt idx="953">
                  <c:v>8622</c:v>
                </c:pt>
                <c:pt idx="954">
                  <c:v>8630</c:v>
                </c:pt>
                <c:pt idx="955">
                  <c:v>8652</c:v>
                </c:pt>
                <c:pt idx="956">
                  <c:v>8691</c:v>
                </c:pt>
                <c:pt idx="957">
                  <c:v>8697</c:v>
                </c:pt>
                <c:pt idx="958">
                  <c:v>8611</c:v>
                </c:pt>
                <c:pt idx="959">
                  <c:v>8686</c:v>
                </c:pt>
                <c:pt idx="960">
                  <c:v>8583</c:v>
                </c:pt>
                <c:pt idx="961">
                  <c:v>8602</c:v>
                </c:pt>
                <c:pt idx="962">
                  <c:v>8662</c:v>
                </c:pt>
                <c:pt idx="963">
                  <c:v>8555</c:v>
                </c:pt>
                <c:pt idx="964">
                  <c:v>8662</c:v>
                </c:pt>
                <c:pt idx="965">
                  <c:v>8516</c:v>
                </c:pt>
                <c:pt idx="966">
                  <c:v>8592</c:v>
                </c:pt>
                <c:pt idx="967">
                  <c:v>8658</c:v>
                </c:pt>
                <c:pt idx="968">
                  <c:v>8675</c:v>
                </c:pt>
                <c:pt idx="969">
                  <c:v>8596</c:v>
                </c:pt>
                <c:pt idx="970">
                  <c:v>8600</c:v>
                </c:pt>
                <c:pt idx="971">
                  <c:v>8678</c:v>
                </c:pt>
                <c:pt idx="972">
                  <c:v>8855</c:v>
                </c:pt>
                <c:pt idx="973">
                  <c:v>8793</c:v>
                </c:pt>
                <c:pt idx="974">
                  <c:v>8849</c:v>
                </c:pt>
                <c:pt idx="975">
                  <c:v>8774</c:v>
                </c:pt>
                <c:pt idx="976">
                  <c:v>8803</c:v>
                </c:pt>
                <c:pt idx="977">
                  <c:v>8796</c:v>
                </c:pt>
                <c:pt idx="978">
                  <c:v>8772</c:v>
                </c:pt>
                <c:pt idx="979">
                  <c:v>8665</c:v>
                </c:pt>
                <c:pt idx="980">
                  <c:v>8705</c:v>
                </c:pt>
                <c:pt idx="981">
                  <c:v>8660</c:v>
                </c:pt>
                <c:pt idx="982">
                  <c:v>8657</c:v>
                </c:pt>
                <c:pt idx="983">
                  <c:v>8547</c:v>
                </c:pt>
                <c:pt idx="984">
                  <c:v>8609</c:v>
                </c:pt>
                <c:pt idx="985">
                  <c:v>8617</c:v>
                </c:pt>
                <c:pt idx="986">
                  <c:v>8591</c:v>
                </c:pt>
                <c:pt idx="987">
                  <c:v>8595</c:v>
                </c:pt>
                <c:pt idx="988">
                  <c:v>8693</c:v>
                </c:pt>
                <c:pt idx="989">
                  <c:v>8573</c:v>
                </c:pt>
                <c:pt idx="990">
                  <c:v>8664</c:v>
                </c:pt>
                <c:pt idx="991">
                  <c:v>8629</c:v>
                </c:pt>
                <c:pt idx="992">
                  <c:v>8609</c:v>
                </c:pt>
                <c:pt idx="993">
                  <c:v>8663</c:v>
                </c:pt>
                <c:pt idx="994">
                  <c:v>8626</c:v>
                </c:pt>
                <c:pt idx="995">
                  <c:v>8587</c:v>
                </c:pt>
                <c:pt idx="996">
                  <c:v>8646</c:v>
                </c:pt>
                <c:pt idx="997">
                  <c:v>8622</c:v>
                </c:pt>
                <c:pt idx="998">
                  <c:v>8630</c:v>
                </c:pt>
                <c:pt idx="999">
                  <c:v>8556</c:v>
                </c:pt>
                <c:pt idx="1000">
                  <c:v>8601</c:v>
                </c:pt>
                <c:pt idx="1001">
                  <c:v>8641</c:v>
                </c:pt>
                <c:pt idx="1002">
                  <c:v>8626</c:v>
                </c:pt>
                <c:pt idx="1003">
                  <c:v>8649</c:v>
                </c:pt>
                <c:pt idx="1004">
                  <c:v>8698</c:v>
                </c:pt>
                <c:pt idx="1005">
                  <c:v>8701</c:v>
                </c:pt>
                <c:pt idx="1006">
                  <c:v>8707</c:v>
                </c:pt>
                <c:pt idx="1007">
                  <c:v>8747</c:v>
                </c:pt>
                <c:pt idx="1008">
                  <c:v>8863</c:v>
                </c:pt>
                <c:pt idx="1009">
                  <c:v>8816</c:v>
                </c:pt>
                <c:pt idx="1010">
                  <c:v>8847</c:v>
                </c:pt>
                <c:pt idx="1011">
                  <c:v>8817</c:v>
                </c:pt>
                <c:pt idx="1012">
                  <c:v>8842</c:v>
                </c:pt>
                <c:pt idx="1013">
                  <c:v>8766</c:v>
                </c:pt>
                <c:pt idx="1014">
                  <c:v>8743</c:v>
                </c:pt>
                <c:pt idx="1015">
                  <c:v>8718</c:v>
                </c:pt>
                <c:pt idx="1016">
                  <c:v>8625</c:v>
                </c:pt>
                <c:pt idx="1017">
                  <c:v>8595</c:v>
                </c:pt>
                <c:pt idx="1018">
                  <c:v>8590</c:v>
                </c:pt>
                <c:pt idx="1019">
                  <c:v>8585</c:v>
                </c:pt>
                <c:pt idx="1020">
                  <c:v>8530</c:v>
                </c:pt>
                <c:pt idx="1021">
                  <c:v>8574</c:v>
                </c:pt>
                <c:pt idx="1022">
                  <c:v>8568</c:v>
                </c:pt>
                <c:pt idx="1023">
                  <c:v>8667</c:v>
                </c:pt>
                <c:pt idx="1024">
                  <c:v>8569</c:v>
                </c:pt>
                <c:pt idx="1025">
                  <c:v>8574</c:v>
                </c:pt>
                <c:pt idx="1026">
                  <c:v>8654</c:v>
                </c:pt>
                <c:pt idx="1027">
                  <c:v>8557</c:v>
                </c:pt>
                <c:pt idx="1028">
                  <c:v>8585</c:v>
                </c:pt>
                <c:pt idx="1029">
                  <c:v>8544</c:v>
                </c:pt>
                <c:pt idx="1030">
                  <c:v>8540</c:v>
                </c:pt>
                <c:pt idx="1031">
                  <c:v>8573</c:v>
                </c:pt>
                <c:pt idx="1032">
                  <c:v>8590</c:v>
                </c:pt>
                <c:pt idx="1033">
                  <c:v>8595</c:v>
                </c:pt>
                <c:pt idx="1034">
                  <c:v>8541</c:v>
                </c:pt>
                <c:pt idx="1035">
                  <c:v>8596</c:v>
                </c:pt>
                <c:pt idx="1036">
                  <c:v>8522</c:v>
                </c:pt>
                <c:pt idx="1037">
                  <c:v>8609</c:v>
                </c:pt>
                <c:pt idx="1038">
                  <c:v>8614</c:v>
                </c:pt>
                <c:pt idx="1039">
                  <c:v>8605</c:v>
                </c:pt>
                <c:pt idx="1040">
                  <c:v>8601</c:v>
                </c:pt>
                <c:pt idx="1041">
                  <c:v>8660</c:v>
                </c:pt>
                <c:pt idx="1042">
                  <c:v>8635</c:v>
                </c:pt>
                <c:pt idx="1043">
                  <c:v>8609</c:v>
                </c:pt>
                <c:pt idx="1044">
                  <c:v>8585</c:v>
                </c:pt>
                <c:pt idx="1045">
                  <c:v>8560</c:v>
                </c:pt>
                <c:pt idx="1046">
                  <c:v>8598</c:v>
                </c:pt>
                <c:pt idx="1047">
                  <c:v>8598</c:v>
                </c:pt>
                <c:pt idx="1048">
                  <c:v>8644</c:v>
                </c:pt>
                <c:pt idx="1049">
                  <c:v>8581</c:v>
                </c:pt>
                <c:pt idx="1050">
                  <c:v>8593</c:v>
                </c:pt>
                <c:pt idx="1051">
                  <c:v>8683</c:v>
                </c:pt>
                <c:pt idx="1052">
                  <c:v>8577</c:v>
                </c:pt>
                <c:pt idx="1053">
                  <c:v>8598</c:v>
                </c:pt>
                <c:pt idx="1054">
                  <c:v>8652</c:v>
                </c:pt>
                <c:pt idx="1055">
                  <c:v>8527</c:v>
                </c:pt>
                <c:pt idx="1056">
                  <c:v>8519</c:v>
                </c:pt>
                <c:pt idx="1057">
                  <c:v>8555</c:v>
                </c:pt>
                <c:pt idx="1058">
                  <c:v>8536</c:v>
                </c:pt>
                <c:pt idx="1059">
                  <c:v>8585</c:v>
                </c:pt>
                <c:pt idx="1060">
                  <c:v>8507</c:v>
                </c:pt>
                <c:pt idx="1061">
                  <c:v>8489</c:v>
                </c:pt>
                <c:pt idx="1062">
                  <c:v>8464</c:v>
                </c:pt>
                <c:pt idx="1063">
                  <c:v>8494</c:v>
                </c:pt>
                <c:pt idx="1064">
                  <c:v>8534</c:v>
                </c:pt>
                <c:pt idx="1065">
                  <c:v>8536</c:v>
                </c:pt>
                <c:pt idx="1066">
                  <c:v>8485</c:v>
                </c:pt>
                <c:pt idx="1067">
                  <c:v>8485</c:v>
                </c:pt>
                <c:pt idx="1068">
                  <c:v>8527</c:v>
                </c:pt>
                <c:pt idx="1069">
                  <c:v>8489</c:v>
                </c:pt>
                <c:pt idx="1070">
                  <c:v>8477</c:v>
                </c:pt>
                <c:pt idx="1071">
                  <c:v>8509</c:v>
                </c:pt>
                <c:pt idx="1072">
                  <c:v>8553</c:v>
                </c:pt>
                <c:pt idx="1073">
                  <c:v>8474</c:v>
                </c:pt>
                <c:pt idx="1074">
                  <c:v>8514</c:v>
                </c:pt>
                <c:pt idx="1075">
                  <c:v>8438</c:v>
                </c:pt>
                <c:pt idx="1076">
                  <c:v>8463</c:v>
                </c:pt>
                <c:pt idx="1077">
                  <c:v>8514</c:v>
                </c:pt>
                <c:pt idx="1078">
                  <c:v>8497</c:v>
                </c:pt>
                <c:pt idx="1079">
                  <c:v>8507</c:v>
                </c:pt>
                <c:pt idx="1080">
                  <c:v>8514</c:v>
                </c:pt>
                <c:pt idx="1081">
                  <c:v>8515</c:v>
                </c:pt>
                <c:pt idx="1082">
                  <c:v>8552</c:v>
                </c:pt>
                <c:pt idx="1083">
                  <c:v>8443</c:v>
                </c:pt>
                <c:pt idx="1084">
                  <c:v>8441</c:v>
                </c:pt>
                <c:pt idx="1085">
                  <c:v>8476</c:v>
                </c:pt>
                <c:pt idx="1086">
                  <c:v>8488</c:v>
                </c:pt>
                <c:pt idx="1087">
                  <c:v>8435</c:v>
                </c:pt>
                <c:pt idx="1088">
                  <c:v>8500</c:v>
                </c:pt>
                <c:pt idx="1089">
                  <c:v>8507</c:v>
                </c:pt>
                <c:pt idx="1090">
                  <c:v>8492</c:v>
                </c:pt>
                <c:pt idx="1091">
                  <c:v>8549</c:v>
                </c:pt>
                <c:pt idx="1092">
                  <c:v>8532</c:v>
                </c:pt>
                <c:pt idx="1093">
                  <c:v>8490</c:v>
                </c:pt>
                <c:pt idx="1094">
                  <c:v>8557</c:v>
                </c:pt>
                <c:pt idx="1095">
                  <c:v>8515</c:v>
                </c:pt>
                <c:pt idx="1096">
                  <c:v>8523</c:v>
                </c:pt>
                <c:pt idx="1097">
                  <c:v>8567</c:v>
                </c:pt>
                <c:pt idx="1098">
                  <c:v>8594</c:v>
                </c:pt>
                <c:pt idx="1099">
                  <c:v>8697</c:v>
                </c:pt>
                <c:pt idx="1100">
                  <c:v>8531</c:v>
                </c:pt>
                <c:pt idx="1101">
                  <c:v>8558</c:v>
                </c:pt>
                <c:pt idx="1102">
                  <c:v>8565</c:v>
                </c:pt>
                <c:pt idx="1103">
                  <c:v>8514</c:v>
                </c:pt>
                <c:pt idx="1104">
                  <c:v>8519</c:v>
                </c:pt>
                <c:pt idx="1105">
                  <c:v>8485</c:v>
                </c:pt>
                <c:pt idx="1106">
                  <c:v>8509</c:v>
                </c:pt>
                <c:pt idx="1107">
                  <c:v>8500</c:v>
                </c:pt>
                <c:pt idx="1108">
                  <c:v>8473</c:v>
                </c:pt>
                <c:pt idx="1109">
                  <c:v>8455</c:v>
                </c:pt>
                <c:pt idx="1110">
                  <c:v>8479</c:v>
                </c:pt>
                <c:pt idx="1111">
                  <c:v>8461</c:v>
                </c:pt>
                <c:pt idx="1112">
                  <c:v>8468</c:v>
                </c:pt>
                <c:pt idx="1113">
                  <c:v>8459</c:v>
                </c:pt>
                <c:pt idx="1114">
                  <c:v>8416</c:v>
                </c:pt>
                <c:pt idx="1115">
                  <c:v>8543</c:v>
                </c:pt>
                <c:pt idx="1116">
                  <c:v>8422</c:v>
                </c:pt>
                <c:pt idx="1117">
                  <c:v>8409</c:v>
                </c:pt>
                <c:pt idx="1118">
                  <c:v>8449</c:v>
                </c:pt>
                <c:pt idx="1119">
                  <c:v>8493</c:v>
                </c:pt>
                <c:pt idx="1120">
                  <c:v>8443</c:v>
                </c:pt>
                <c:pt idx="1121">
                  <c:v>8462</c:v>
                </c:pt>
                <c:pt idx="1122">
                  <c:v>8443</c:v>
                </c:pt>
                <c:pt idx="1123">
                  <c:v>8403</c:v>
                </c:pt>
                <c:pt idx="1124">
                  <c:v>8413</c:v>
                </c:pt>
                <c:pt idx="1125">
                  <c:v>8416</c:v>
                </c:pt>
                <c:pt idx="1126">
                  <c:v>8529</c:v>
                </c:pt>
                <c:pt idx="1127">
                  <c:v>8506</c:v>
                </c:pt>
                <c:pt idx="1128">
                  <c:v>8345</c:v>
                </c:pt>
                <c:pt idx="1129">
                  <c:v>8430</c:v>
                </c:pt>
                <c:pt idx="1130">
                  <c:v>8425</c:v>
                </c:pt>
                <c:pt idx="1131">
                  <c:v>8398</c:v>
                </c:pt>
                <c:pt idx="1132">
                  <c:v>8439</c:v>
                </c:pt>
                <c:pt idx="1133">
                  <c:v>8400</c:v>
                </c:pt>
                <c:pt idx="1134">
                  <c:v>8467</c:v>
                </c:pt>
                <c:pt idx="1135">
                  <c:v>8492</c:v>
                </c:pt>
                <c:pt idx="1136">
                  <c:v>8438</c:v>
                </c:pt>
                <c:pt idx="1137">
                  <c:v>8416</c:v>
                </c:pt>
                <c:pt idx="1138">
                  <c:v>8432</c:v>
                </c:pt>
                <c:pt idx="1139">
                  <c:v>8467</c:v>
                </c:pt>
                <c:pt idx="1140">
                  <c:v>8472</c:v>
                </c:pt>
                <c:pt idx="1141">
                  <c:v>8490</c:v>
                </c:pt>
                <c:pt idx="1142">
                  <c:v>8501</c:v>
                </c:pt>
                <c:pt idx="1143">
                  <c:v>8528</c:v>
                </c:pt>
                <c:pt idx="1144">
                  <c:v>8560</c:v>
                </c:pt>
                <c:pt idx="1145">
                  <c:v>8543</c:v>
                </c:pt>
                <c:pt idx="1146">
                  <c:v>8601</c:v>
                </c:pt>
                <c:pt idx="1147">
                  <c:v>8548</c:v>
                </c:pt>
                <c:pt idx="1148">
                  <c:v>8430</c:v>
                </c:pt>
                <c:pt idx="1149">
                  <c:v>8515</c:v>
                </c:pt>
                <c:pt idx="1150">
                  <c:v>8473</c:v>
                </c:pt>
                <c:pt idx="1151">
                  <c:v>8392</c:v>
                </c:pt>
                <c:pt idx="1152">
                  <c:v>8432</c:v>
                </c:pt>
                <c:pt idx="1153">
                  <c:v>8422</c:v>
                </c:pt>
                <c:pt idx="1154">
                  <c:v>8402</c:v>
                </c:pt>
                <c:pt idx="1155">
                  <c:v>8385</c:v>
                </c:pt>
                <c:pt idx="1156">
                  <c:v>8466</c:v>
                </c:pt>
                <c:pt idx="1157">
                  <c:v>8531</c:v>
                </c:pt>
                <c:pt idx="1158">
                  <c:v>8445</c:v>
                </c:pt>
                <c:pt idx="1159">
                  <c:v>8436</c:v>
                </c:pt>
                <c:pt idx="1160">
                  <c:v>8453</c:v>
                </c:pt>
                <c:pt idx="1161">
                  <c:v>8416</c:v>
                </c:pt>
                <c:pt idx="1162">
                  <c:v>8417</c:v>
                </c:pt>
                <c:pt idx="1163">
                  <c:v>8456</c:v>
                </c:pt>
                <c:pt idx="1164">
                  <c:v>8476</c:v>
                </c:pt>
                <c:pt idx="1165">
                  <c:v>8383</c:v>
                </c:pt>
                <c:pt idx="1166">
                  <c:v>8488</c:v>
                </c:pt>
                <c:pt idx="1167">
                  <c:v>8473</c:v>
                </c:pt>
                <c:pt idx="1168">
                  <c:v>8433</c:v>
                </c:pt>
                <c:pt idx="1169">
                  <c:v>8504</c:v>
                </c:pt>
                <c:pt idx="1170">
                  <c:v>8467</c:v>
                </c:pt>
                <c:pt idx="1171">
                  <c:v>8445</c:v>
                </c:pt>
                <c:pt idx="1172">
                  <c:v>8501</c:v>
                </c:pt>
                <c:pt idx="1173">
                  <c:v>8391</c:v>
                </c:pt>
                <c:pt idx="1174">
                  <c:v>8430</c:v>
                </c:pt>
                <c:pt idx="1175">
                  <c:v>8379</c:v>
                </c:pt>
                <c:pt idx="1176">
                  <c:v>8374</c:v>
                </c:pt>
                <c:pt idx="1177">
                  <c:v>8413</c:v>
                </c:pt>
                <c:pt idx="1178">
                  <c:v>8276</c:v>
                </c:pt>
                <c:pt idx="1179">
                  <c:v>8276</c:v>
                </c:pt>
                <c:pt idx="1180">
                  <c:v>8433</c:v>
                </c:pt>
                <c:pt idx="1181">
                  <c:v>8403</c:v>
                </c:pt>
                <c:pt idx="1182">
                  <c:v>8315</c:v>
                </c:pt>
                <c:pt idx="1183">
                  <c:v>8409</c:v>
                </c:pt>
                <c:pt idx="1184">
                  <c:v>8355</c:v>
                </c:pt>
                <c:pt idx="1185">
                  <c:v>8394</c:v>
                </c:pt>
                <c:pt idx="1186">
                  <c:v>8373</c:v>
                </c:pt>
                <c:pt idx="1187">
                  <c:v>8321</c:v>
                </c:pt>
                <c:pt idx="1188">
                  <c:v>8360</c:v>
                </c:pt>
                <c:pt idx="1189">
                  <c:v>8404</c:v>
                </c:pt>
                <c:pt idx="1190">
                  <c:v>8313</c:v>
                </c:pt>
                <c:pt idx="1191">
                  <c:v>8325</c:v>
                </c:pt>
                <c:pt idx="1192">
                  <c:v>8335</c:v>
                </c:pt>
                <c:pt idx="1193">
                  <c:v>8432</c:v>
                </c:pt>
                <c:pt idx="1194">
                  <c:v>8370</c:v>
                </c:pt>
                <c:pt idx="1195">
                  <c:v>8295</c:v>
                </c:pt>
                <c:pt idx="1196">
                  <c:v>8330</c:v>
                </c:pt>
                <c:pt idx="1197">
                  <c:v>8304</c:v>
                </c:pt>
                <c:pt idx="1198">
                  <c:v>8343</c:v>
                </c:pt>
                <c:pt idx="1199">
                  <c:v>8330</c:v>
                </c:pt>
                <c:pt idx="1200">
                  <c:v>8361</c:v>
                </c:pt>
                <c:pt idx="1201">
                  <c:v>8538</c:v>
                </c:pt>
                <c:pt idx="1202">
                  <c:v>8555</c:v>
                </c:pt>
                <c:pt idx="1203">
                  <c:v>8694</c:v>
                </c:pt>
                <c:pt idx="1204">
                  <c:v>8737</c:v>
                </c:pt>
                <c:pt idx="1205">
                  <c:v>9024</c:v>
                </c:pt>
                <c:pt idx="1206">
                  <c:v>9579</c:v>
                </c:pt>
                <c:pt idx="1207">
                  <c:v>10733</c:v>
                </c:pt>
                <c:pt idx="1208">
                  <c:v>12680</c:v>
                </c:pt>
                <c:pt idx="1209">
                  <c:v>12964</c:v>
                </c:pt>
                <c:pt idx="1210">
                  <c:v>12493</c:v>
                </c:pt>
                <c:pt idx="1211">
                  <c:v>12224</c:v>
                </c:pt>
                <c:pt idx="1212">
                  <c:v>12065</c:v>
                </c:pt>
                <c:pt idx="1213">
                  <c:v>10995</c:v>
                </c:pt>
                <c:pt idx="1214">
                  <c:v>10099</c:v>
                </c:pt>
                <c:pt idx="1215">
                  <c:v>9619</c:v>
                </c:pt>
                <c:pt idx="1216">
                  <c:v>9039</c:v>
                </c:pt>
                <c:pt idx="1217">
                  <c:v>8743</c:v>
                </c:pt>
                <c:pt idx="1218">
                  <c:v>8544</c:v>
                </c:pt>
                <c:pt idx="1219">
                  <c:v>8473</c:v>
                </c:pt>
                <c:pt idx="1220">
                  <c:v>8390</c:v>
                </c:pt>
                <c:pt idx="1221">
                  <c:v>8365</c:v>
                </c:pt>
                <c:pt idx="1222">
                  <c:v>8407</c:v>
                </c:pt>
                <c:pt idx="1223">
                  <c:v>8364</c:v>
                </c:pt>
                <c:pt idx="1224">
                  <c:v>8359</c:v>
                </c:pt>
                <c:pt idx="1225">
                  <c:v>8321</c:v>
                </c:pt>
                <c:pt idx="1226">
                  <c:v>8291</c:v>
                </c:pt>
                <c:pt idx="1227">
                  <c:v>8317</c:v>
                </c:pt>
                <c:pt idx="1228">
                  <c:v>8322</c:v>
                </c:pt>
                <c:pt idx="1229">
                  <c:v>8309</c:v>
                </c:pt>
                <c:pt idx="1230">
                  <c:v>8344</c:v>
                </c:pt>
                <c:pt idx="1231">
                  <c:v>8343</c:v>
                </c:pt>
                <c:pt idx="1232">
                  <c:v>8268</c:v>
                </c:pt>
                <c:pt idx="1233">
                  <c:v>8295</c:v>
                </c:pt>
                <c:pt idx="1234">
                  <c:v>8235</c:v>
                </c:pt>
                <c:pt idx="1235">
                  <c:v>8335</c:v>
                </c:pt>
                <c:pt idx="1236">
                  <c:v>8296</c:v>
                </c:pt>
                <c:pt idx="1237">
                  <c:v>8333</c:v>
                </c:pt>
                <c:pt idx="1238">
                  <c:v>8369</c:v>
                </c:pt>
                <c:pt idx="1239">
                  <c:v>8410</c:v>
                </c:pt>
                <c:pt idx="1240">
                  <c:v>8363</c:v>
                </c:pt>
                <c:pt idx="1241">
                  <c:v>8385</c:v>
                </c:pt>
                <c:pt idx="1242">
                  <c:v>8391</c:v>
                </c:pt>
                <c:pt idx="1243">
                  <c:v>8231</c:v>
                </c:pt>
                <c:pt idx="1244">
                  <c:v>8331</c:v>
                </c:pt>
                <c:pt idx="1245">
                  <c:v>8236</c:v>
                </c:pt>
                <c:pt idx="1246">
                  <c:v>8202</c:v>
                </c:pt>
                <c:pt idx="1247">
                  <c:v>8321</c:v>
                </c:pt>
                <c:pt idx="1248">
                  <c:v>8285</c:v>
                </c:pt>
                <c:pt idx="1249">
                  <c:v>8282</c:v>
                </c:pt>
                <c:pt idx="1250">
                  <c:v>8304</c:v>
                </c:pt>
                <c:pt idx="1251">
                  <c:v>8237</c:v>
                </c:pt>
                <c:pt idx="1252">
                  <c:v>8328</c:v>
                </c:pt>
                <c:pt idx="1253">
                  <c:v>8287</c:v>
                </c:pt>
                <c:pt idx="1254">
                  <c:v>8368</c:v>
                </c:pt>
                <c:pt idx="1255">
                  <c:v>8294</c:v>
                </c:pt>
                <c:pt idx="1256">
                  <c:v>8337</c:v>
                </c:pt>
                <c:pt idx="1257">
                  <c:v>8230</c:v>
                </c:pt>
                <c:pt idx="1258">
                  <c:v>8283</c:v>
                </c:pt>
                <c:pt idx="1259">
                  <c:v>8258</c:v>
                </c:pt>
                <c:pt idx="1260">
                  <c:v>8296</c:v>
                </c:pt>
                <c:pt idx="1261">
                  <c:v>8273</c:v>
                </c:pt>
                <c:pt idx="1262">
                  <c:v>8246</c:v>
                </c:pt>
                <c:pt idx="1263">
                  <c:v>8353</c:v>
                </c:pt>
                <c:pt idx="1264">
                  <c:v>8360</c:v>
                </c:pt>
                <c:pt idx="1265">
                  <c:v>8377</c:v>
                </c:pt>
                <c:pt idx="1266">
                  <c:v>8441</c:v>
                </c:pt>
                <c:pt idx="1267">
                  <c:v>8339</c:v>
                </c:pt>
                <c:pt idx="1268">
                  <c:v>8411</c:v>
                </c:pt>
                <c:pt idx="1269">
                  <c:v>8394</c:v>
                </c:pt>
                <c:pt idx="1270">
                  <c:v>8295</c:v>
                </c:pt>
                <c:pt idx="1271">
                  <c:v>8330</c:v>
                </c:pt>
                <c:pt idx="1272">
                  <c:v>8285</c:v>
                </c:pt>
                <c:pt idx="1273">
                  <c:v>8310</c:v>
                </c:pt>
                <c:pt idx="1274">
                  <c:v>8251</c:v>
                </c:pt>
                <c:pt idx="1275">
                  <c:v>8264</c:v>
                </c:pt>
                <c:pt idx="1276">
                  <c:v>8179</c:v>
                </c:pt>
                <c:pt idx="1277">
                  <c:v>8215</c:v>
                </c:pt>
                <c:pt idx="1278">
                  <c:v>8186</c:v>
                </c:pt>
                <c:pt idx="1279">
                  <c:v>8204</c:v>
                </c:pt>
                <c:pt idx="1280">
                  <c:v>8225</c:v>
                </c:pt>
                <c:pt idx="1281">
                  <c:v>8134</c:v>
                </c:pt>
                <c:pt idx="1282">
                  <c:v>8187</c:v>
                </c:pt>
                <c:pt idx="1283">
                  <c:v>8120</c:v>
                </c:pt>
                <c:pt idx="1284">
                  <c:v>8162</c:v>
                </c:pt>
                <c:pt idx="1285">
                  <c:v>8204</c:v>
                </c:pt>
                <c:pt idx="1286">
                  <c:v>8234</c:v>
                </c:pt>
                <c:pt idx="1287">
                  <c:v>8192</c:v>
                </c:pt>
                <c:pt idx="1288">
                  <c:v>8225</c:v>
                </c:pt>
                <c:pt idx="1289">
                  <c:v>8177</c:v>
                </c:pt>
                <c:pt idx="1290">
                  <c:v>8189</c:v>
                </c:pt>
                <c:pt idx="1291">
                  <c:v>8159</c:v>
                </c:pt>
                <c:pt idx="1292">
                  <c:v>8223</c:v>
                </c:pt>
                <c:pt idx="1293">
                  <c:v>8172</c:v>
                </c:pt>
                <c:pt idx="1294">
                  <c:v>8230</c:v>
                </c:pt>
                <c:pt idx="1295">
                  <c:v>8127</c:v>
                </c:pt>
                <c:pt idx="1296">
                  <c:v>8141</c:v>
                </c:pt>
                <c:pt idx="1297">
                  <c:v>8119</c:v>
                </c:pt>
                <c:pt idx="1298">
                  <c:v>8171</c:v>
                </c:pt>
                <c:pt idx="1299">
                  <c:v>8185</c:v>
                </c:pt>
                <c:pt idx="1300">
                  <c:v>8181</c:v>
                </c:pt>
                <c:pt idx="1301">
                  <c:v>8184</c:v>
                </c:pt>
                <c:pt idx="1302">
                  <c:v>8083</c:v>
                </c:pt>
                <c:pt idx="1303">
                  <c:v>8179</c:v>
                </c:pt>
                <c:pt idx="1304">
                  <c:v>8059</c:v>
                </c:pt>
                <c:pt idx="1305">
                  <c:v>8131</c:v>
                </c:pt>
                <c:pt idx="1306">
                  <c:v>8135</c:v>
                </c:pt>
                <c:pt idx="1307">
                  <c:v>8123</c:v>
                </c:pt>
                <c:pt idx="1308">
                  <c:v>8174</c:v>
                </c:pt>
                <c:pt idx="1309">
                  <c:v>8129</c:v>
                </c:pt>
                <c:pt idx="1310">
                  <c:v>8129</c:v>
                </c:pt>
                <c:pt idx="1311">
                  <c:v>8161</c:v>
                </c:pt>
                <c:pt idx="1312">
                  <c:v>8174</c:v>
                </c:pt>
                <c:pt idx="1313">
                  <c:v>8220</c:v>
                </c:pt>
                <c:pt idx="1314">
                  <c:v>8224</c:v>
                </c:pt>
                <c:pt idx="1315">
                  <c:v>8171</c:v>
                </c:pt>
                <c:pt idx="1316">
                  <c:v>8189</c:v>
                </c:pt>
                <c:pt idx="1317">
                  <c:v>8141</c:v>
                </c:pt>
                <c:pt idx="1318">
                  <c:v>8177</c:v>
                </c:pt>
                <c:pt idx="1319">
                  <c:v>8117</c:v>
                </c:pt>
                <c:pt idx="1320">
                  <c:v>8202</c:v>
                </c:pt>
                <c:pt idx="1321">
                  <c:v>8120</c:v>
                </c:pt>
                <c:pt idx="1322">
                  <c:v>8054</c:v>
                </c:pt>
                <c:pt idx="1323">
                  <c:v>8067</c:v>
                </c:pt>
                <c:pt idx="1324">
                  <c:v>8177</c:v>
                </c:pt>
                <c:pt idx="1325">
                  <c:v>8142</c:v>
                </c:pt>
                <c:pt idx="1326">
                  <c:v>8126</c:v>
                </c:pt>
                <c:pt idx="1327">
                  <c:v>8136</c:v>
                </c:pt>
                <c:pt idx="1328">
                  <c:v>8146</c:v>
                </c:pt>
                <c:pt idx="1329">
                  <c:v>8162</c:v>
                </c:pt>
                <c:pt idx="1330">
                  <c:v>8120</c:v>
                </c:pt>
                <c:pt idx="1331">
                  <c:v>8178</c:v>
                </c:pt>
                <c:pt idx="1332">
                  <c:v>8162</c:v>
                </c:pt>
                <c:pt idx="1333">
                  <c:v>8090</c:v>
                </c:pt>
                <c:pt idx="1334">
                  <c:v>8140</c:v>
                </c:pt>
                <c:pt idx="1335">
                  <c:v>8098</c:v>
                </c:pt>
                <c:pt idx="1336">
                  <c:v>8159</c:v>
                </c:pt>
                <c:pt idx="1337">
                  <c:v>8064</c:v>
                </c:pt>
                <c:pt idx="1338">
                  <c:v>8119</c:v>
                </c:pt>
                <c:pt idx="1339">
                  <c:v>8077</c:v>
                </c:pt>
                <c:pt idx="1340">
                  <c:v>8032</c:v>
                </c:pt>
                <c:pt idx="1341">
                  <c:v>8076</c:v>
                </c:pt>
                <c:pt idx="1342">
                  <c:v>8110</c:v>
                </c:pt>
                <c:pt idx="1343">
                  <c:v>8081</c:v>
                </c:pt>
                <c:pt idx="1344">
                  <c:v>8036</c:v>
                </c:pt>
                <c:pt idx="1345">
                  <c:v>8036</c:v>
                </c:pt>
              </c:numCache>
            </c:numRef>
          </c:yVal>
          <c:smooth val="1"/>
          <c:extLst xmlns:c16r2="http://schemas.microsoft.com/office/drawing/2015/06/chart">
            <c:ext xmlns:c16="http://schemas.microsoft.com/office/drawing/2014/chart" uri="{C3380CC4-5D6E-409C-BE32-E72D297353CC}">
              <c16:uniqueId val="{00000002-8198-4A89-8CB9-92BFF1740595}"/>
            </c:ext>
          </c:extLst>
        </c:ser>
        <c:dLbls>
          <c:showLegendKey val="0"/>
          <c:showVal val="0"/>
          <c:showCatName val="0"/>
          <c:showSerName val="0"/>
          <c:showPercent val="0"/>
          <c:showBubbleSize val="0"/>
        </c:dLbls>
        <c:axId val="215230800"/>
        <c:axId val="215231192"/>
      </c:scatterChart>
      <c:valAx>
        <c:axId val="215230800"/>
        <c:scaling>
          <c:orientation val="minMax"/>
          <c:max val="50"/>
          <c:min val="5"/>
        </c:scaling>
        <c:delete val="0"/>
        <c:axPos val="b"/>
        <c:majorGridlines>
          <c:spPr>
            <a:ln w="9525" cap="flat" cmpd="sng" algn="ctr">
              <a:no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Diffraction angle 2</a:t>
                </a:r>
                <a:r>
                  <a:rPr lang="el-GR">
                    <a:latin typeface="Times New Roman" panose="02020603050405020304" pitchFamily="18" charset="0"/>
                    <a:cs typeface="Times New Roman" panose="02020603050405020304" pitchFamily="18" charset="0"/>
                  </a:rPr>
                  <a:t>θ</a:t>
                </a:r>
                <a:r>
                  <a:rPr lang="en-GB">
                    <a:latin typeface="Times New Roman" panose="02020603050405020304" pitchFamily="18" charset="0"/>
                    <a:cs typeface="Times New Roman" panose="02020603050405020304" pitchFamily="18" charset="0"/>
                  </a:rPr>
                  <a:t> / degrees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231192"/>
        <c:crosses val="autoZero"/>
        <c:crossBetween val="midCat"/>
      </c:valAx>
      <c:valAx>
        <c:axId val="215231192"/>
        <c:scaling>
          <c:orientation val="minMax"/>
        </c:scaling>
        <c:delete val="1"/>
        <c:axPos val="l"/>
        <c:numFmt formatCode="General" sourceLinked="1"/>
        <c:majorTickMark val="none"/>
        <c:minorTickMark val="none"/>
        <c:tickLblPos val="nextTo"/>
        <c:crossAx val="215230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As Synthesized</c:v>
          </c:tx>
          <c:spPr>
            <a:ln w="19050" cap="rnd">
              <a:solidFill>
                <a:schemeClr val="accent5">
                  <a:lumMod val="50000"/>
                </a:schemeClr>
              </a:solidFill>
              <a:round/>
            </a:ln>
            <a:effectLst/>
          </c:spPr>
          <c:marker>
            <c:symbol val="none"/>
          </c:marker>
          <c:xVal>
            <c:numRef>
              <c:f>'IMP-22Li as synthesized'!$A$28:$A$1374</c:f>
              <c:numCache>
                <c:formatCode>General</c:formatCode>
                <c:ptCount val="1347"/>
                <c:pt idx="0">
                  <c:v>5.0137112699999999</c:v>
                </c:pt>
                <c:pt idx="1">
                  <c:v>5.0471338069999998</c:v>
                </c:pt>
                <c:pt idx="2">
                  <c:v>5.0805563439999997</c:v>
                </c:pt>
                <c:pt idx="3">
                  <c:v>5.1139788819999996</c:v>
                </c:pt>
                <c:pt idx="4">
                  <c:v>5.1474014190000004</c:v>
                </c:pt>
                <c:pt idx="5">
                  <c:v>5.1808239560000002</c:v>
                </c:pt>
                <c:pt idx="6">
                  <c:v>5.2142464930000001</c:v>
                </c:pt>
                <c:pt idx="7">
                  <c:v>5.247669031</c:v>
                </c:pt>
                <c:pt idx="8">
                  <c:v>5.2810915679999999</c:v>
                </c:pt>
                <c:pt idx="9">
                  <c:v>5.3145141049999998</c:v>
                </c:pt>
                <c:pt idx="10">
                  <c:v>5.3479366419999996</c:v>
                </c:pt>
                <c:pt idx="11">
                  <c:v>5.3813591799999996</c:v>
                </c:pt>
                <c:pt idx="12">
                  <c:v>5.4147817170000003</c:v>
                </c:pt>
                <c:pt idx="13">
                  <c:v>5.4482042540000002</c:v>
                </c:pt>
                <c:pt idx="14">
                  <c:v>5.4816267910000001</c:v>
                </c:pt>
                <c:pt idx="15">
                  <c:v>5.515049329</c:v>
                </c:pt>
                <c:pt idx="16">
                  <c:v>5.5484718659999999</c:v>
                </c:pt>
                <c:pt idx="17">
                  <c:v>5.5818944029999997</c:v>
                </c:pt>
                <c:pt idx="18">
                  <c:v>5.6153169399999996</c:v>
                </c:pt>
                <c:pt idx="19">
                  <c:v>5.6487394780000004</c:v>
                </c:pt>
                <c:pt idx="20">
                  <c:v>5.6821620150000003</c:v>
                </c:pt>
                <c:pt idx="21">
                  <c:v>5.7155845520000002</c:v>
                </c:pt>
                <c:pt idx="22">
                  <c:v>5.749007089</c:v>
                </c:pt>
                <c:pt idx="23">
                  <c:v>5.782429627</c:v>
                </c:pt>
                <c:pt idx="24">
                  <c:v>5.8158521639999998</c:v>
                </c:pt>
                <c:pt idx="25">
                  <c:v>5.8492747009999997</c:v>
                </c:pt>
                <c:pt idx="26">
                  <c:v>5.8826972380000004</c:v>
                </c:pt>
                <c:pt idx="27">
                  <c:v>5.9161197760000004</c:v>
                </c:pt>
                <c:pt idx="28">
                  <c:v>5.9495423130000002</c:v>
                </c:pt>
                <c:pt idx="29">
                  <c:v>5.9829648500000001</c:v>
                </c:pt>
                <c:pt idx="30">
                  <c:v>6.016387387</c:v>
                </c:pt>
                <c:pt idx="31">
                  <c:v>6.0498099249999999</c:v>
                </c:pt>
                <c:pt idx="32">
                  <c:v>6.0832324619999998</c:v>
                </c:pt>
                <c:pt idx="33">
                  <c:v>6.1166549989999996</c:v>
                </c:pt>
                <c:pt idx="34">
                  <c:v>6.1500775360000004</c:v>
                </c:pt>
                <c:pt idx="35">
                  <c:v>6.1835000740000003</c:v>
                </c:pt>
                <c:pt idx="36">
                  <c:v>6.2169226110000002</c:v>
                </c:pt>
                <c:pt idx="37">
                  <c:v>6.2503451480000001</c:v>
                </c:pt>
                <c:pt idx="38">
                  <c:v>6.2837676849999999</c:v>
                </c:pt>
                <c:pt idx="39">
                  <c:v>6.3171902229999999</c:v>
                </c:pt>
                <c:pt idx="40">
                  <c:v>6.3506127599999997</c:v>
                </c:pt>
                <c:pt idx="41">
                  <c:v>6.3840352969999996</c:v>
                </c:pt>
                <c:pt idx="42">
                  <c:v>6.4174578340000004</c:v>
                </c:pt>
                <c:pt idx="43">
                  <c:v>6.4508803710000002</c:v>
                </c:pt>
                <c:pt idx="44">
                  <c:v>6.4843029090000002</c:v>
                </c:pt>
                <c:pt idx="45">
                  <c:v>6.517725446</c:v>
                </c:pt>
                <c:pt idx="46">
                  <c:v>6.5511479829999999</c:v>
                </c:pt>
                <c:pt idx="47">
                  <c:v>6.5845705199999998</c:v>
                </c:pt>
                <c:pt idx="48">
                  <c:v>6.6179930579999997</c:v>
                </c:pt>
                <c:pt idx="49">
                  <c:v>6.6514155949999996</c:v>
                </c:pt>
                <c:pt idx="50">
                  <c:v>6.6848381320000003</c:v>
                </c:pt>
                <c:pt idx="51">
                  <c:v>6.7182606690000002</c:v>
                </c:pt>
                <c:pt idx="52">
                  <c:v>6.7516832070000001</c:v>
                </c:pt>
                <c:pt idx="53">
                  <c:v>6.785105744</c:v>
                </c:pt>
                <c:pt idx="54">
                  <c:v>6.8185282809999999</c:v>
                </c:pt>
                <c:pt idx="55">
                  <c:v>6.8519508179999997</c:v>
                </c:pt>
                <c:pt idx="56">
                  <c:v>6.8853733559999997</c:v>
                </c:pt>
                <c:pt idx="57">
                  <c:v>6.9187958930000004</c:v>
                </c:pt>
                <c:pt idx="58">
                  <c:v>6.9522184300000003</c:v>
                </c:pt>
                <c:pt idx="59">
                  <c:v>6.9856409670000001</c:v>
                </c:pt>
                <c:pt idx="60">
                  <c:v>7.0190635050000001</c:v>
                </c:pt>
                <c:pt idx="61">
                  <c:v>7.052486042</c:v>
                </c:pt>
                <c:pt idx="62">
                  <c:v>7.0859085789999998</c:v>
                </c:pt>
                <c:pt idx="63">
                  <c:v>7.1193311159999997</c:v>
                </c:pt>
                <c:pt idx="64">
                  <c:v>7.1527536539999996</c:v>
                </c:pt>
                <c:pt idx="65">
                  <c:v>7.1861761910000004</c:v>
                </c:pt>
                <c:pt idx="66">
                  <c:v>7.2195987280000002</c:v>
                </c:pt>
                <c:pt idx="67">
                  <c:v>7.2530212650000001</c:v>
                </c:pt>
                <c:pt idx="68">
                  <c:v>7.2864438030000001</c:v>
                </c:pt>
                <c:pt idx="69">
                  <c:v>7.3198663399999999</c:v>
                </c:pt>
                <c:pt idx="70">
                  <c:v>7.3532888769999998</c:v>
                </c:pt>
                <c:pt idx="71">
                  <c:v>7.3867114139999996</c:v>
                </c:pt>
                <c:pt idx="72">
                  <c:v>7.4201339519999996</c:v>
                </c:pt>
                <c:pt idx="73">
                  <c:v>7.4535564890000003</c:v>
                </c:pt>
                <c:pt idx="74">
                  <c:v>7.4869790260000002</c:v>
                </c:pt>
                <c:pt idx="75">
                  <c:v>7.5204015630000001</c:v>
                </c:pt>
                <c:pt idx="76">
                  <c:v>7.553824101</c:v>
                </c:pt>
                <c:pt idx="77">
                  <c:v>7.5872466379999999</c:v>
                </c:pt>
                <c:pt idx="78">
                  <c:v>7.6206691749999997</c:v>
                </c:pt>
                <c:pt idx="79">
                  <c:v>7.6540917119999996</c:v>
                </c:pt>
                <c:pt idx="80">
                  <c:v>7.6875142490000004</c:v>
                </c:pt>
                <c:pt idx="81">
                  <c:v>7.7209367870000003</c:v>
                </c:pt>
                <c:pt idx="82">
                  <c:v>7.7543593240000002</c:v>
                </c:pt>
                <c:pt idx="83">
                  <c:v>7.787781861</c:v>
                </c:pt>
                <c:pt idx="84">
                  <c:v>7.8212043979999999</c:v>
                </c:pt>
                <c:pt idx="85">
                  <c:v>7.8546269359999998</c:v>
                </c:pt>
                <c:pt idx="86">
                  <c:v>7.8880494729999997</c:v>
                </c:pt>
                <c:pt idx="87">
                  <c:v>7.9214720099999996</c:v>
                </c:pt>
                <c:pt idx="88">
                  <c:v>7.9548945470000003</c:v>
                </c:pt>
                <c:pt idx="89">
                  <c:v>7.9883170850000003</c:v>
                </c:pt>
                <c:pt idx="90">
                  <c:v>8.0217396220000001</c:v>
                </c:pt>
                <c:pt idx="91">
                  <c:v>8.055162159</c:v>
                </c:pt>
                <c:pt idx="92">
                  <c:v>8.0885846959999999</c:v>
                </c:pt>
                <c:pt idx="93">
                  <c:v>8.1220072339999998</c:v>
                </c:pt>
                <c:pt idx="94">
                  <c:v>8.1554297709999997</c:v>
                </c:pt>
                <c:pt idx="95">
                  <c:v>8.1888523079999995</c:v>
                </c:pt>
                <c:pt idx="96">
                  <c:v>8.2222748449999994</c:v>
                </c:pt>
                <c:pt idx="97">
                  <c:v>8.2556973829999993</c:v>
                </c:pt>
                <c:pt idx="98">
                  <c:v>8.2891199199999992</c:v>
                </c:pt>
                <c:pt idx="99">
                  <c:v>8.3225424570000008</c:v>
                </c:pt>
                <c:pt idx="100">
                  <c:v>8.3559649940000007</c:v>
                </c:pt>
                <c:pt idx="101">
                  <c:v>8.3893875320000006</c:v>
                </c:pt>
                <c:pt idx="102">
                  <c:v>8.4228100690000005</c:v>
                </c:pt>
                <c:pt idx="103">
                  <c:v>8.4562326060000004</c:v>
                </c:pt>
                <c:pt idx="104">
                  <c:v>8.4896551430000002</c:v>
                </c:pt>
                <c:pt idx="105">
                  <c:v>8.5230776810000002</c:v>
                </c:pt>
                <c:pt idx="106">
                  <c:v>8.556500218</c:v>
                </c:pt>
                <c:pt idx="107">
                  <c:v>8.5899227549999999</c:v>
                </c:pt>
                <c:pt idx="108">
                  <c:v>8.6233452919999998</c:v>
                </c:pt>
                <c:pt idx="109">
                  <c:v>8.6567678299999997</c:v>
                </c:pt>
                <c:pt idx="110">
                  <c:v>8.6901903669999996</c:v>
                </c:pt>
                <c:pt idx="111">
                  <c:v>8.7236129039999994</c:v>
                </c:pt>
                <c:pt idx="112">
                  <c:v>8.7570354409999993</c:v>
                </c:pt>
                <c:pt idx="113">
                  <c:v>8.7904579789999993</c:v>
                </c:pt>
                <c:pt idx="114">
                  <c:v>8.8238805159999991</c:v>
                </c:pt>
                <c:pt idx="115">
                  <c:v>8.8573030530000008</c:v>
                </c:pt>
                <c:pt idx="116">
                  <c:v>8.8907255900000006</c:v>
                </c:pt>
                <c:pt idx="117">
                  <c:v>8.9241481280000006</c:v>
                </c:pt>
                <c:pt idx="118">
                  <c:v>8.9575706650000004</c:v>
                </c:pt>
                <c:pt idx="119">
                  <c:v>8.9909932020000003</c:v>
                </c:pt>
                <c:pt idx="120">
                  <c:v>9.0244157390000002</c:v>
                </c:pt>
                <c:pt idx="121">
                  <c:v>9.057838276</c:v>
                </c:pt>
                <c:pt idx="122">
                  <c:v>9.091260814</c:v>
                </c:pt>
                <c:pt idx="123">
                  <c:v>9.1246833509999998</c:v>
                </c:pt>
                <c:pt idx="124">
                  <c:v>9.1581058879999997</c:v>
                </c:pt>
                <c:pt idx="125">
                  <c:v>9.1915284249999996</c:v>
                </c:pt>
                <c:pt idx="126">
                  <c:v>9.2249509629999995</c:v>
                </c:pt>
                <c:pt idx="127">
                  <c:v>9.2583734999999994</c:v>
                </c:pt>
                <c:pt idx="128">
                  <c:v>9.2917960369999992</c:v>
                </c:pt>
                <c:pt idx="129">
                  <c:v>9.3252185740000009</c:v>
                </c:pt>
                <c:pt idx="130">
                  <c:v>9.3586411120000008</c:v>
                </c:pt>
                <c:pt idx="131">
                  <c:v>9.3920636490000007</c:v>
                </c:pt>
                <c:pt idx="132">
                  <c:v>9.4254861860000005</c:v>
                </c:pt>
                <c:pt idx="133">
                  <c:v>9.4589087230000004</c:v>
                </c:pt>
                <c:pt idx="134">
                  <c:v>9.4923312610000004</c:v>
                </c:pt>
                <c:pt idx="135">
                  <c:v>9.5257537980000002</c:v>
                </c:pt>
                <c:pt idx="136">
                  <c:v>9.5591763350000001</c:v>
                </c:pt>
                <c:pt idx="137">
                  <c:v>9.5925988719999999</c:v>
                </c:pt>
                <c:pt idx="138">
                  <c:v>9.6260214099999999</c:v>
                </c:pt>
                <c:pt idx="139">
                  <c:v>9.6594439469999998</c:v>
                </c:pt>
                <c:pt idx="140">
                  <c:v>9.6928664839999996</c:v>
                </c:pt>
                <c:pt idx="141">
                  <c:v>9.7262890209999995</c:v>
                </c:pt>
                <c:pt idx="142">
                  <c:v>9.7597115589999994</c:v>
                </c:pt>
                <c:pt idx="143">
                  <c:v>9.7931340959999993</c:v>
                </c:pt>
                <c:pt idx="144">
                  <c:v>9.8265566329999992</c:v>
                </c:pt>
                <c:pt idx="145">
                  <c:v>9.8599791700000008</c:v>
                </c:pt>
                <c:pt idx="146">
                  <c:v>9.8934017080000007</c:v>
                </c:pt>
                <c:pt idx="147">
                  <c:v>9.9268242450000006</c:v>
                </c:pt>
                <c:pt idx="148">
                  <c:v>9.9602467820000005</c:v>
                </c:pt>
                <c:pt idx="149">
                  <c:v>9.9936693190000003</c:v>
                </c:pt>
                <c:pt idx="150">
                  <c:v>10.027091857</c:v>
                </c:pt>
                <c:pt idx="151">
                  <c:v>10.060514394</c:v>
                </c:pt>
                <c:pt idx="152">
                  <c:v>10.093936931</c:v>
                </c:pt>
                <c:pt idx="153">
                  <c:v>10.127359468</c:v>
                </c:pt>
                <c:pt idx="154">
                  <c:v>10.160782006</c:v>
                </c:pt>
                <c:pt idx="155">
                  <c:v>10.194204543</c:v>
                </c:pt>
                <c:pt idx="156">
                  <c:v>10.22762708</c:v>
                </c:pt>
                <c:pt idx="157">
                  <c:v>10.261049616999999</c:v>
                </c:pt>
                <c:pt idx="158">
                  <c:v>10.294472154999999</c:v>
                </c:pt>
                <c:pt idx="159">
                  <c:v>10.327894691999999</c:v>
                </c:pt>
                <c:pt idx="160">
                  <c:v>10.361317229000001</c:v>
                </c:pt>
                <c:pt idx="161">
                  <c:v>10.394739766000001</c:v>
                </c:pt>
                <c:pt idx="162">
                  <c:v>10.428162303000001</c:v>
                </c:pt>
                <c:pt idx="163">
                  <c:v>10.461584841000001</c:v>
                </c:pt>
                <c:pt idx="164">
                  <c:v>10.495007378</c:v>
                </c:pt>
                <c:pt idx="165">
                  <c:v>10.528429915</c:v>
                </c:pt>
                <c:pt idx="166">
                  <c:v>10.561852452</c:v>
                </c:pt>
                <c:pt idx="167">
                  <c:v>10.59527499</c:v>
                </c:pt>
                <c:pt idx="168">
                  <c:v>10.628697527</c:v>
                </c:pt>
                <c:pt idx="169">
                  <c:v>10.662120064</c:v>
                </c:pt>
                <c:pt idx="170">
                  <c:v>10.695542601</c:v>
                </c:pt>
                <c:pt idx="171">
                  <c:v>10.728965139</c:v>
                </c:pt>
                <c:pt idx="172">
                  <c:v>10.762387675999999</c:v>
                </c:pt>
                <c:pt idx="173">
                  <c:v>10.795810212999999</c:v>
                </c:pt>
                <c:pt idx="174">
                  <c:v>10.829232749999999</c:v>
                </c:pt>
                <c:pt idx="175">
                  <c:v>10.862655287999999</c:v>
                </c:pt>
                <c:pt idx="176">
                  <c:v>10.896077825000001</c:v>
                </c:pt>
                <c:pt idx="177">
                  <c:v>10.929500362000001</c:v>
                </c:pt>
                <c:pt idx="178">
                  <c:v>10.962922899</c:v>
                </c:pt>
                <c:pt idx="179">
                  <c:v>10.996345437</c:v>
                </c:pt>
                <c:pt idx="180">
                  <c:v>11.029767974</c:v>
                </c:pt>
                <c:pt idx="181">
                  <c:v>11.063190511</c:v>
                </c:pt>
                <c:pt idx="182">
                  <c:v>11.096613048</c:v>
                </c:pt>
                <c:pt idx="183">
                  <c:v>11.130035586</c:v>
                </c:pt>
                <c:pt idx="184">
                  <c:v>11.163458123</c:v>
                </c:pt>
                <c:pt idx="185">
                  <c:v>11.19688066</c:v>
                </c:pt>
                <c:pt idx="186">
                  <c:v>11.230303197</c:v>
                </c:pt>
                <c:pt idx="187">
                  <c:v>11.263725735</c:v>
                </c:pt>
                <c:pt idx="188">
                  <c:v>11.297148271999999</c:v>
                </c:pt>
                <c:pt idx="189">
                  <c:v>11.330570808999999</c:v>
                </c:pt>
                <c:pt idx="190">
                  <c:v>11.363993346000001</c:v>
                </c:pt>
                <c:pt idx="191">
                  <c:v>11.397415884000001</c:v>
                </c:pt>
                <c:pt idx="192">
                  <c:v>11.430838421000001</c:v>
                </c:pt>
                <c:pt idx="193">
                  <c:v>11.464260958000001</c:v>
                </c:pt>
                <c:pt idx="194">
                  <c:v>11.497683495</c:v>
                </c:pt>
                <c:pt idx="195">
                  <c:v>11.531106033</c:v>
                </c:pt>
                <c:pt idx="196">
                  <c:v>11.56452857</c:v>
                </c:pt>
                <c:pt idx="197">
                  <c:v>11.597951107</c:v>
                </c:pt>
                <c:pt idx="198">
                  <c:v>11.631373644</c:v>
                </c:pt>
                <c:pt idx="199">
                  <c:v>11.664796181</c:v>
                </c:pt>
                <c:pt idx="200">
                  <c:v>11.698218719</c:v>
                </c:pt>
                <c:pt idx="201">
                  <c:v>11.731641256</c:v>
                </c:pt>
                <c:pt idx="202">
                  <c:v>11.765063792999999</c:v>
                </c:pt>
                <c:pt idx="203">
                  <c:v>11.798486329999999</c:v>
                </c:pt>
                <c:pt idx="204">
                  <c:v>11.831908867999999</c:v>
                </c:pt>
                <c:pt idx="205">
                  <c:v>11.865331404999999</c:v>
                </c:pt>
                <c:pt idx="206">
                  <c:v>11.898753942000001</c:v>
                </c:pt>
                <c:pt idx="207">
                  <c:v>11.932176479000001</c:v>
                </c:pt>
                <c:pt idx="208">
                  <c:v>11.965599017000001</c:v>
                </c:pt>
                <c:pt idx="209">
                  <c:v>11.999021554</c:v>
                </c:pt>
                <c:pt idx="210">
                  <c:v>12.032444091</c:v>
                </c:pt>
                <c:pt idx="211">
                  <c:v>12.065866628</c:v>
                </c:pt>
                <c:pt idx="212">
                  <c:v>12.099289166</c:v>
                </c:pt>
                <c:pt idx="213">
                  <c:v>12.132711703</c:v>
                </c:pt>
                <c:pt idx="214">
                  <c:v>12.16613424</c:v>
                </c:pt>
                <c:pt idx="215">
                  <c:v>12.199556777</c:v>
                </c:pt>
                <c:pt idx="216">
                  <c:v>12.232979315</c:v>
                </c:pt>
                <c:pt idx="217">
                  <c:v>12.266401852</c:v>
                </c:pt>
                <c:pt idx="218">
                  <c:v>12.299824388999999</c:v>
                </c:pt>
                <c:pt idx="219">
                  <c:v>12.333246925999999</c:v>
                </c:pt>
                <c:pt idx="220">
                  <c:v>12.366669463999999</c:v>
                </c:pt>
                <c:pt idx="221">
                  <c:v>12.400092001000001</c:v>
                </c:pt>
                <c:pt idx="222">
                  <c:v>12.433514538000001</c:v>
                </c:pt>
                <c:pt idx="223">
                  <c:v>12.466937075000001</c:v>
                </c:pt>
                <c:pt idx="224">
                  <c:v>12.500359613000001</c:v>
                </c:pt>
                <c:pt idx="225">
                  <c:v>12.53378215</c:v>
                </c:pt>
                <c:pt idx="226">
                  <c:v>12.567204687</c:v>
                </c:pt>
                <c:pt idx="227">
                  <c:v>12.600627224</c:v>
                </c:pt>
                <c:pt idx="228">
                  <c:v>12.634049762</c:v>
                </c:pt>
                <c:pt idx="229">
                  <c:v>12.667472299</c:v>
                </c:pt>
                <c:pt idx="230">
                  <c:v>12.700894836</c:v>
                </c:pt>
                <c:pt idx="231">
                  <c:v>12.734317373</c:v>
                </c:pt>
                <c:pt idx="232">
                  <c:v>12.767739911</c:v>
                </c:pt>
                <c:pt idx="233">
                  <c:v>12.801162447999999</c:v>
                </c:pt>
                <c:pt idx="234">
                  <c:v>12.834584984999999</c:v>
                </c:pt>
                <c:pt idx="235">
                  <c:v>12.868007521999999</c:v>
                </c:pt>
                <c:pt idx="236">
                  <c:v>12.901430059999999</c:v>
                </c:pt>
                <c:pt idx="237">
                  <c:v>12.934852597000001</c:v>
                </c:pt>
                <c:pt idx="238">
                  <c:v>12.968275134000001</c:v>
                </c:pt>
                <c:pt idx="239">
                  <c:v>13.001697671000001</c:v>
                </c:pt>
                <c:pt idx="240">
                  <c:v>13.035120208</c:v>
                </c:pt>
                <c:pt idx="241">
                  <c:v>13.068542746</c:v>
                </c:pt>
                <c:pt idx="242">
                  <c:v>13.101965283</c:v>
                </c:pt>
                <c:pt idx="243">
                  <c:v>13.13538782</c:v>
                </c:pt>
                <c:pt idx="244">
                  <c:v>13.168810357</c:v>
                </c:pt>
                <c:pt idx="245">
                  <c:v>13.202232895</c:v>
                </c:pt>
                <c:pt idx="246">
                  <c:v>13.235655432</c:v>
                </c:pt>
                <c:pt idx="247">
                  <c:v>13.269077969</c:v>
                </c:pt>
                <c:pt idx="248">
                  <c:v>13.302500505999999</c:v>
                </c:pt>
                <c:pt idx="249">
                  <c:v>13.335923043999999</c:v>
                </c:pt>
                <c:pt idx="250">
                  <c:v>13.369345580999999</c:v>
                </c:pt>
                <c:pt idx="251">
                  <c:v>13.402768117999999</c:v>
                </c:pt>
                <c:pt idx="252">
                  <c:v>13.436190655000001</c:v>
                </c:pt>
                <c:pt idx="253">
                  <c:v>13.469613193000001</c:v>
                </c:pt>
                <c:pt idx="254">
                  <c:v>13.503035730000001</c:v>
                </c:pt>
                <c:pt idx="255">
                  <c:v>13.536458267</c:v>
                </c:pt>
                <c:pt idx="256">
                  <c:v>13.569880804</c:v>
                </c:pt>
                <c:pt idx="257">
                  <c:v>13.603303342</c:v>
                </c:pt>
                <c:pt idx="258">
                  <c:v>13.636725879</c:v>
                </c:pt>
                <c:pt idx="259">
                  <c:v>13.670148416</c:v>
                </c:pt>
                <c:pt idx="260">
                  <c:v>13.703570953</c:v>
                </c:pt>
                <c:pt idx="261">
                  <c:v>13.736993491</c:v>
                </c:pt>
                <c:pt idx="262">
                  <c:v>13.770416028</c:v>
                </c:pt>
                <c:pt idx="263">
                  <c:v>13.803838565</c:v>
                </c:pt>
                <c:pt idx="264">
                  <c:v>13.837261101999999</c:v>
                </c:pt>
                <c:pt idx="265">
                  <c:v>13.870683639999999</c:v>
                </c:pt>
                <c:pt idx="266">
                  <c:v>13.904106176999999</c:v>
                </c:pt>
                <c:pt idx="267">
                  <c:v>13.937528714000001</c:v>
                </c:pt>
                <c:pt idx="268">
                  <c:v>13.970951251000001</c:v>
                </c:pt>
                <c:pt idx="269">
                  <c:v>14.004373789000001</c:v>
                </c:pt>
                <c:pt idx="270">
                  <c:v>14.037796326</c:v>
                </c:pt>
                <c:pt idx="271">
                  <c:v>14.071218863</c:v>
                </c:pt>
                <c:pt idx="272">
                  <c:v>14.1046414</c:v>
                </c:pt>
                <c:pt idx="273">
                  <c:v>14.138063938</c:v>
                </c:pt>
                <c:pt idx="274">
                  <c:v>14.171486475</c:v>
                </c:pt>
                <c:pt idx="275">
                  <c:v>14.204909012</c:v>
                </c:pt>
                <c:pt idx="276">
                  <c:v>14.238331549</c:v>
                </c:pt>
                <c:pt idx="277">
                  <c:v>14.271754087</c:v>
                </c:pt>
                <c:pt idx="278">
                  <c:v>14.305176624</c:v>
                </c:pt>
                <c:pt idx="279">
                  <c:v>14.338599160999999</c:v>
                </c:pt>
                <c:pt idx="280">
                  <c:v>14.372021697999999</c:v>
                </c:pt>
                <c:pt idx="281">
                  <c:v>14.405444234999999</c:v>
                </c:pt>
                <c:pt idx="282">
                  <c:v>14.438866773000001</c:v>
                </c:pt>
                <c:pt idx="283">
                  <c:v>14.472289310000001</c:v>
                </c:pt>
                <c:pt idx="284">
                  <c:v>14.505711847000001</c:v>
                </c:pt>
                <c:pt idx="285">
                  <c:v>14.539134384</c:v>
                </c:pt>
                <c:pt idx="286">
                  <c:v>14.572556922</c:v>
                </c:pt>
                <c:pt idx="287">
                  <c:v>14.605979459</c:v>
                </c:pt>
                <c:pt idx="288">
                  <c:v>14.639401996</c:v>
                </c:pt>
                <c:pt idx="289">
                  <c:v>14.672824533</c:v>
                </c:pt>
                <c:pt idx="290">
                  <c:v>14.706247071</c:v>
                </c:pt>
                <c:pt idx="291">
                  <c:v>14.739669608</c:v>
                </c:pt>
                <c:pt idx="292">
                  <c:v>14.773092145</c:v>
                </c:pt>
                <c:pt idx="293">
                  <c:v>14.806514682</c:v>
                </c:pt>
                <c:pt idx="294">
                  <c:v>14.839937219999999</c:v>
                </c:pt>
                <c:pt idx="295">
                  <c:v>14.873359756999999</c:v>
                </c:pt>
                <c:pt idx="296">
                  <c:v>14.906782293999999</c:v>
                </c:pt>
                <c:pt idx="297">
                  <c:v>14.940204831000001</c:v>
                </c:pt>
                <c:pt idx="298">
                  <c:v>14.973627369000001</c:v>
                </c:pt>
                <c:pt idx="299">
                  <c:v>15.007049906000001</c:v>
                </c:pt>
                <c:pt idx="300">
                  <c:v>15.040472443000001</c:v>
                </c:pt>
                <c:pt idx="301">
                  <c:v>15.07389498</c:v>
                </c:pt>
                <c:pt idx="302">
                  <c:v>15.107317518</c:v>
                </c:pt>
                <c:pt idx="303">
                  <c:v>15.140740055</c:v>
                </c:pt>
                <c:pt idx="304">
                  <c:v>15.174162592</c:v>
                </c:pt>
                <c:pt idx="305">
                  <c:v>15.207585129</c:v>
                </c:pt>
                <c:pt idx="306">
                  <c:v>15.241007667</c:v>
                </c:pt>
                <c:pt idx="307">
                  <c:v>15.274430204</c:v>
                </c:pt>
                <c:pt idx="308">
                  <c:v>15.307852741</c:v>
                </c:pt>
                <c:pt idx="309">
                  <c:v>15.341275277999999</c:v>
                </c:pt>
                <c:pt idx="310">
                  <c:v>15.374697815999999</c:v>
                </c:pt>
                <c:pt idx="311">
                  <c:v>15.408120352999999</c:v>
                </c:pt>
                <c:pt idx="312">
                  <c:v>15.441542889999999</c:v>
                </c:pt>
                <c:pt idx="313">
                  <c:v>15.474965427000001</c:v>
                </c:pt>
                <c:pt idx="314">
                  <c:v>15.508387965000001</c:v>
                </c:pt>
                <c:pt idx="315">
                  <c:v>15.541810502000001</c:v>
                </c:pt>
                <c:pt idx="316">
                  <c:v>15.575233039</c:v>
                </c:pt>
                <c:pt idx="317">
                  <c:v>15.608655576</c:v>
                </c:pt>
                <c:pt idx="318">
                  <c:v>15.642078113</c:v>
                </c:pt>
                <c:pt idx="319">
                  <c:v>15.675500651</c:v>
                </c:pt>
                <c:pt idx="320">
                  <c:v>15.708923188</c:v>
                </c:pt>
                <c:pt idx="321">
                  <c:v>15.742345725</c:v>
                </c:pt>
                <c:pt idx="322">
                  <c:v>15.775768262</c:v>
                </c:pt>
                <c:pt idx="323">
                  <c:v>15.8091908</c:v>
                </c:pt>
                <c:pt idx="324">
                  <c:v>15.842613337</c:v>
                </c:pt>
                <c:pt idx="325">
                  <c:v>15.876035873999999</c:v>
                </c:pt>
                <c:pt idx="326">
                  <c:v>15.909458410999999</c:v>
                </c:pt>
                <c:pt idx="327">
                  <c:v>15.942880948999999</c:v>
                </c:pt>
                <c:pt idx="328">
                  <c:v>15.976303486000001</c:v>
                </c:pt>
                <c:pt idx="329">
                  <c:v>16.009726022999999</c:v>
                </c:pt>
                <c:pt idx="330">
                  <c:v>16.043148559999999</c:v>
                </c:pt>
                <c:pt idx="331">
                  <c:v>16.076571097999999</c:v>
                </c:pt>
                <c:pt idx="332">
                  <c:v>16.109993634999999</c:v>
                </c:pt>
                <c:pt idx="333">
                  <c:v>16.143416171999998</c:v>
                </c:pt>
                <c:pt idx="334">
                  <c:v>16.176838708999998</c:v>
                </c:pt>
                <c:pt idx="335">
                  <c:v>16.210261246999998</c:v>
                </c:pt>
                <c:pt idx="336">
                  <c:v>16.243683784000002</c:v>
                </c:pt>
                <c:pt idx="337">
                  <c:v>16.277106321000002</c:v>
                </c:pt>
                <c:pt idx="338">
                  <c:v>16.310528858000001</c:v>
                </c:pt>
                <c:pt idx="339">
                  <c:v>16.343951396000001</c:v>
                </c:pt>
                <c:pt idx="340">
                  <c:v>16.377373933000001</c:v>
                </c:pt>
                <c:pt idx="341">
                  <c:v>16.410796470000001</c:v>
                </c:pt>
                <c:pt idx="342">
                  <c:v>16.444219007000001</c:v>
                </c:pt>
                <c:pt idx="343">
                  <c:v>16.477641545000001</c:v>
                </c:pt>
                <c:pt idx="344">
                  <c:v>16.511064082000001</c:v>
                </c:pt>
                <c:pt idx="345">
                  <c:v>16.544486619000001</c:v>
                </c:pt>
                <c:pt idx="346">
                  <c:v>16.577909156</c:v>
                </c:pt>
                <c:pt idx="347">
                  <c:v>16.611331694</c:v>
                </c:pt>
                <c:pt idx="348">
                  <c:v>16.644754231</c:v>
                </c:pt>
                <c:pt idx="349">
                  <c:v>16.678176768</c:v>
                </c:pt>
                <c:pt idx="350">
                  <c:v>16.711599305</c:v>
                </c:pt>
                <c:pt idx="351">
                  <c:v>16.745021843</c:v>
                </c:pt>
                <c:pt idx="352">
                  <c:v>16.77844438</c:v>
                </c:pt>
                <c:pt idx="353">
                  <c:v>16.811866917</c:v>
                </c:pt>
                <c:pt idx="354">
                  <c:v>16.845289454</c:v>
                </c:pt>
                <c:pt idx="355">
                  <c:v>16.878711991999999</c:v>
                </c:pt>
                <c:pt idx="356">
                  <c:v>16.912134528999999</c:v>
                </c:pt>
                <c:pt idx="357">
                  <c:v>16.945557065999999</c:v>
                </c:pt>
                <c:pt idx="358">
                  <c:v>16.978979602999999</c:v>
                </c:pt>
                <c:pt idx="359">
                  <c:v>17.012402139999999</c:v>
                </c:pt>
                <c:pt idx="360">
                  <c:v>17.045824677999999</c:v>
                </c:pt>
                <c:pt idx="361">
                  <c:v>17.079247214999999</c:v>
                </c:pt>
                <c:pt idx="362">
                  <c:v>17.112669751999999</c:v>
                </c:pt>
                <c:pt idx="363">
                  <c:v>17.146092288999998</c:v>
                </c:pt>
                <c:pt idx="364">
                  <c:v>17.179514826999998</c:v>
                </c:pt>
                <c:pt idx="365">
                  <c:v>17.212937363999998</c:v>
                </c:pt>
                <c:pt idx="366">
                  <c:v>17.246359901000002</c:v>
                </c:pt>
                <c:pt idx="367">
                  <c:v>17.279782438000002</c:v>
                </c:pt>
                <c:pt idx="368">
                  <c:v>17.313204976000002</c:v>
                </c:pt>
                <c:pt idx="369">
                  <c:v>17.346627513000001</c:v>
                </c:pt>
                <c:pt idx="370">
                  <c:v>17.380050050000001</c:v>
                </c:pt>
                <c:pt idx="371">
                  <c:v>17.413472587000001</c:v>
                </c:pt>
                <c:pt idx="372">
                  <c:v>17.446895125000001</c:v>
                </c:pt>
                <c:pt idx="373">
                  <c:v>17.480317662000001</c:v>
                </c:pt>
                <c:pt idx="374">
                  <c:v>17.513740199000001</c:v>
                </c:pt>
                <c:pt idx="375">
                  <c:v>17.547162736000001</c:v>
                </c:pt>
                <c:pt idx="376">
                  <c:v>17.580585274000001</c:v>
                </c:pt>
                <c:pt idx="377">
                  <c:v>17.614007811</c:v>
                </c:pt>
                <c:pt idx="378">
                  <c:v>17.647430348</c:v>
                </c:pt>
                <c:pt idx="379">
                  <c:v>17.680852885</c:v>
                </c:pt>
                <c:pt idx="380">
                  <c:v>17.714275423</c:v>
                </c:pt>
                <c:pt idx="381">
                  <c:v>17.74769796</c:v>
                </c:pt>
                <c:pt idx="382">
                  <c:v>17.781120497</c:v>
                </c:pt>
                <c:pt idx="383">
                  <c:v>17.814543034</c:v>
                </c:pt>
                <c:pt idx="384">
                  <c:v>17.847965572</c:v>
                </c:pt>
                <c:pt idx="385">
                  <c:v>17.881388109</c:v>
                </c:pt>
                <c:pt idx="386">
                  <c:v>17.914810645999999</c:v>
                </c:pt>
                <c:pt idx="387">
                  <c:v>17.948233182999999</c:v>
                </c:pt>
                <c:pt idx="388">
                  <c:v>17.981655720999999</c:v>
                </c:pt>
                <c:pt idx="389">
                  <c:v>18.015078257999999</c:v>
                </c:pt>
                <c:pt idx="390">
                  <c:v>18.048500794999999</c:v>
                </c:pt>
                <c:pt idx="391">
                  <c:v>18.081923331999999</c:v>
                </c:pt>
                <c:pt idx="392">
                  <c:v>18.115345869999999</c:v>
                </c:pt>
                <c:pt idx="393">
                  <c:v>18.148768406999999</c:v>
                </c:pt>
                <c:pt idx="394">
                  <c:v>18.182190943999998</c:v>
                </c:pt>
                <c:pt idx="395">
                  <c:v>18.215613480999998</c:v>
                </c:pt>
                <c:pt idx="396">
                  <c:v>18.249036018000002</c:v>
                </c:pt>
                <c:pt idx="397">
                  <c:v>18.282458556000002</c:v>
                </c:pt>
                <c:pt idx="398">
                  <c:v>18.315881093000002</c:v>
                </c:pt>
                <c:pt idx="399">
                  <c:v>18.349303630000001</c:v>
                </c:pt>
                <c:pt idx="400">
                  <c:v>18.382726167000001</c:v>
                </c:pt>
                <c:pt idx="401">
                  <c:v>18.416148705000001</c:v>
                </c:pt>
                <c:pt idx="402">
                  <c:v>18.449571242000001</c:v>
                </c:pt>
                <c:pt idx="403">
                  <c:v>18.482993779000001</c:v>
                </c:pt>
                <c:pt idx="404">
                  <c:v>18.516416316000001</c:v>
                </c:pt>
                <c:pt idx="405">
                  <c:v>18.549838854000001</c:v>
                </c:pt>
                <c:pt idx="406">
                  <c:v>18.583261391000001</c:v>
                </c:pt>
                <c:pt idx="407">
                  <c:v>18.616683928</c:v>
                </c:pt>
                <c:pt idx="408">
                  <c:v>18.650106465</c:v>
                </c:pt>
                <c:pt idx="409">
                  <c:v>18.683529003</c:v>
                </c:pt>
                <c:pt idx="410">
                  <c:v>18.71695154</c:v>
                </c:pt>
                <c:pt idx="411">
                  <c:v>18.750374077</c:v>
                </c:pt>
                <c:pt idx="412">
                  <c:v>18.783796614</c:v>
                </c:pt>
                <c:pt idx="413">
                  <c:v>18.817219152</c:v>
                </c:pt>
                <c:pt idx="414">
                  <c:v>18.850641689</c:v>
                </c:pt>
                <c:pt idx="415">
                  <c:v>18.884064226</c:v>
                </c:pt>
                <c:pt idx="416">
                  <c:v>18.917486762999999</c:v>
                </c:pt>
                <c:pt idx="417">
                  <c:v>18.950909300999999</c:v>
                </c:pt>
                <c:pt idx="418">
                  <c:v>18.984331837999999</c:v>
                </c:pt>
                <c:pt idx="419">
                  <c:v>19.017754374999999</c:v>
                </c:pt>
                <c:pt idx="420">
                  <c:v>19.051176911999999</c:v>
                </c:pt>
                <c:pt idx="421">
                  <c:v>19.084599449999999</c:v>
                </c:pt>
                <c:pt idx="422">
                  <c:v>19.118021986999999</c:v>
                </c:pt>
                <c:pt idx="423">
                  <c:v>19.151444523999999</c:v>
                </c:pt>
                <c:pt idx="424">
                  <c:v>19.184867060999999</c:v>
                </c:pt>
                <c:pt idx="425">
                  <c:v>19.218289598999998</c:v>
                </c:pt>
                <c:pt idx="426">
                  <c:v>19.251712135999998</c:v>
                </c:pt>
                <c:pt idx="427">
                  <c:v>19.285134673000002</c:v>
                </c:pt>
                <c:pt idx="428">
                  <c:v>19.318557210000002</c:v>
                </c:pt>
                <c:pt idx="429">
                  <c:v>19.351979748000002</c:v>
                </c:pt>
                <c:pt idx="430">
                  <c:v>19.385402285000001</c:v>
                </c:pt>
                <c:pt idx="431">
                  <c:v>19.418824822000001</c:v>
                </c:pt>
                <c:pt idx="432">
                  <c:v>19.452247359000001</c:v>
                </c:pt>
                <c:pt idx="433">
                  <c:v>19.485669897000001</c:v>
                </c:pt>
                <c:pt idx="434">
                  <c:v>19.519092434000001</c:v>
                </c:pt>
                <c:pt idx="435">
                  <c:v>19.552514971000001</c:v>
                </c:pt>
                <c:pt idx="436">
                  <c:v>19.585937508000001</c:v>
                </c:pt>
                <c:pt idx="437">
                  <c:v>19.619360045000001</c:v>
                </c:pt>
                <c:pt idx="438">
                  <c:v>19.652782583</c:v>
                </c:pt>
                <c:pt idx="439">
                  <c:v>19.68620512</c:v>
                </c:pt>
                <c:pt idx="440">
                  <c:v>19.719627657</c:v>
                </c:pt>
                <c:pt idx="441">
                  <c:v>19.753050194</c:v>
                </c:pt>
                <c:pt idx="442">
                  <c:v>19.786472732</c:v>
                </c:pt>
                <c:pt idx="443">
                  <c:v>19.819895269</c:v>
                </c:pt>
                <c:pt idx="444">
                  <c:v>19.853317806</c:v>
                </c:pt>
                <c:pt idx="445">
                  <c:v>19.886740343</c:v>
                </c:pt>
                <c:pt idx="446">
                  <c:v>19.920162881</c:v>
                </c:pt>
                <c:pt idx="447">
                  <c:v>19.953585417999999</c:v>
                </c:pt>
                <c:pt idx="448">
                  <c:v>19.987007954999999</c:v>
                </c:pt>
                <c:pt idx="449">
                  <c:v>20.020430491999999</c:v>
                </c:pt>
                <c:pt idx="450">
                  <c:v>20.053853029999999</c:v>
                </c:pt>
                <c:pt idx="451">
                  <c:v>20.087275566999999</c:v>
                </c:pt>
                <c:pt idx="452">
                  <c:v>20.120698103999999</c:v>
                </c:pt>
                <c:pt idx="453">
                  <c:v>20.154120640999999</c:v>
                </c:pt>
                <c:pt idx="454">
                  <c:v>20.187543178999999</c:v>
                </c:pt>
                <c:pt idx="455">
                  <c:v>20.220965715999998</c:v>
                </c:pt>
                <c:pt idx="456">
                  <c:v>20.254388252999998</c:v>
                </c:pt>
                <c:pt idx="457">
                  <c:v>20.287810790000002</c:v>
                </c:pt>
                <c:pt idx="458">
                  <c:v>20.321233328000002</c:v>
                </c:pt>
                <c:pt idx="459">
                  <c:v>20.354655865000002</c:v>
                </c:pt>
                <c:pt idx="460">
                  <c:v>20.388078402000001</c:v>
                </c:pt>
                <c:pt idx="461">
                  <c:v>20.421500939000001</c:v>
                </c:pt>
                <c:pt idx="462">
                  <c:v>20.454923477000001</c:v>
                </c:pt>
                <c:pt idx="463">
                  <c:v>20.488346014000001</c:v>
                </c:pt>
                <c:pt idx="464">
                  <c:v>20.521768551000001</c:v>
                </c:pt>
                <c:pt idx="465">
                  <c:v>20.555191088000001</c:v>
                </c:pt>
                <c:pt idx="466">
                  <c:v>20.588613626000001</c:v>
                </c:pt>
                <c:pt idx="467">
                  <c:v>20.622036163000001</c:v>
                </c:pt>
                <c:pt idx="468">
                  <c:v>20.655458700000001</c:v>
                </c:pt>
                <c:pt idx="469">
                  <c:v>20.688881237</c:v>
                </c:pt>
                <c:pt idx="470">
                  <c:v>20.722303775</c:v>
                </c:pt>
                <c:pt idx="471">
                  <c:v>20.755726312</c:v>
                </c:pt>
                <c:pt idx="472">
                  <c:v>20.789148849</c:v>
                </c:pt>
                <c:pt idx="473">
                  <c:v>20.822571386</c:v>
                </c:pt>
                <c:pt idx="474">
                  <c:v>20.855993924</c:v>
                </c:pt>
                <c:pt idx="475">
                  <c:v>20.889416461</c:v>
                </c:pt>
                <c:pt idx="476">
                  <c:v>20.922838998</c:v>
                </c:pt>
                <c:pt idx="477">
                  <c:v>20.956261534999999</c:v>
                </c:pt>
                <c:pt idx="478">
                  <c:v>20.989684071999999</c:v>
                </c:pt>
                <c:pt idx="479">
                  <c:v>21.023106609999999</c:v>
                </c:pt>
                <c:pt idx="480">
                  <c:v>21.056529146999999</c:v>
                </c:pt>
                <c:pt idx="481">
                  <c:v>21.089951683999999</c:v>
                </c:pt>
                <c:pt idx="482">
                  <c:v>21.123374220999999</c:v>
                </c:pt>
                <c:pt idx="483">
                  <c:v>21.156796758999999</c:v>
                </c:pt>
                <c:pt idx="484">
                  <c:v>21.190219295999999</c:v>
                </c:pt>
                <c:pt idx="485">
                  <c:v>21.223641832999999</c:v>
                </c:pt>
                <c:pt idx="486">
                  <c:v>21.257064369999998</c:v>
                </c:pt>
                <c:pt idx="487">
                  <c:v>21.290486907999998</c:v>
                </c:pt>
                <c:pt idx="488">
                  <c:v>21.323909445000002</c:v>
                </c:pt>
                <c:pt idx="489">
                  <c:v>21.357331982000002</c:v>
                </c:pt>
                <c:pt idx="490">
                  <c:v>21.390754519000001</c:v>
                </c:pt>
                <c:pt idx="491">
                  <c:v>21.424177057000001</c:v>
                </c:pt>
                <c:pt idx="492">
                  <c:v>21.457599594000001</c:v>
                </c:pt>
                <c:pt idx="493">
                  <c:v>21.491022131000001</c:v>
                </c:pt>
                <c:pt idx="494">
                  <c:v>21.524444668000001</c:v>
                </c:pt>
                <c:pt idx="495">
                  <c:v>21.557867206000001</c:v>
                </c:pt>
                <c:pt idx="496">
                  <c:v>21.591289743000001</c:v>
                </c:pt>
                <c:pt idx="497">
                  <c:v>21.624712280000001</c:v>
                </c:pt>
                <c:pt idx="498">
                  <c:v>21.658134817000001</c:v>
                </c:pt>
                <c:pt idx="499">
                  <c:v>21.691557355</c:v>
                </c:pt>
                <c:pt idx="500">
                  <c:v>21.724979892</c:v>
                </c:pt>
                <c:pt idx="501">
                  <c:v>21.758402429</c:v>
                </c:pt>
                <c:pt idx="502">
                  <c:v>21.791824966</c:v>
                </c:pt>
                <c:pt idx="503">
                  <c:v>21.825247504</c:v>
                </c:pt>
                <c:pt idx="504">
                  <c:v>21.858670041</c:v>
                </c:pt>
                <c:pt idx="505">
                  <c:v>21.892092578</c:v>
                </c:pt>
                <c:pt idx="506">
                  <c:v>21.925515115</c:v>
                </c:pt>
                <c:pt idx="507">
                  <c:v>21.958937653</c:v>
                </c:pt>
                <c:pt idx="508">
                  <c:v>21.992360189999999</c:v>
                </c:pt>
                <c:pt idx="509">
                  <c:v>22.025782726999999</c:v>
                </c:pt>
                <c:pt idx="510">
                  <c:v>22.059205263999999</c:v>
                </c:pt>
                <c:pt idx="511">
                  <c:v>22.092627801999999</c:v>
                </c:pt>
                <c:pt idx="512">
                  <c:v>22.126050338999999</c:v>
                </c:pt>
                <c:pt idx="513">
                  <c:v>22.159472875999999</c:v>
                </c:pt>
                <c:pt idx="514">
                  <c:v>22.192895412999999</c:v>
                </c:pt>
                <c:pt idx="515">
                  <c:v>22.226317949999999</c:v>
                </c:pt>
                <c:pt idx="516">
                  <c:v>22.259740487999998</c:v>
                </c:pt>
                <c:pt idx="517">
                  <c:v>22.293163024999998</c:v>
                </c:pt>
                <c:pt idx="518">
                  <c:v>22.326585562000002</c:v>
                </c:pt>
                <c:pt idx="519">
                  <c:v>22.360008099000002</c:v>
                </c:pt>
                <c:pt idx="520">
                  <c:v>22.393430637000002</c:v>
                </c:pt>
                <c:pt idx="521">
                  <c:v>22.426853174000001</c:v>
                </c:pt>
                <c:pt idx="522">
                  <c:v>22.460275711000001</c:v>
                </c:pt>
                <c:pt idx="523">
                  <c:v>22.493698248000001</c:v>
                </c:pt>
                <c:pt idx="524">
                  <c:v>22.527120786000001</c:v>
                </c:pt>
                <c:pt idx="525">
                  <c:v>22.560543323000001</c:v>
                </c:pt>
                <c:pt idx="526">
                  <c:v>22.593965860000001</c:v>
                </c:pt>
                <c:pt idx="527">
                  <c:v>22.627388397000001</c:v>
                </c:pt>
                <c:pt idx="528">
                  <c:v>22.660810935000001</c:v>
                </c:pt>
                <c:pt idx="529">
                  <c:v>22.694233472000001</c:v>
                </c:pt>
                <c:pt idx="530">
                  <c:v>22.727656009</c:v>
                </c:pt>
                <c:pt idx="531">
                  <c:v>22.761078546</c:v>
                </c:pt>
                <c:pt idx="532">
                  <c:v>22.794501084</c:v>
                </c:pt>
                <c:pt idx="533">
                  <c:v>22.827923621</c:v>
                </c:pt>
                <c:pt idx="534">
                  <c:v>22.861346158</c:v>
                </c:pt>
                <c:pt idx="535">
                  <c:v>22.894768695</c:v>
                </c:pt>
                <c:pt idx="536">
                  <c:v>22.928191233</c:v>
                </c:pt>
                <c:pt idx="537">
                  <c:v>22.96161377</c:v>
                </c:pt>
                <c:pt idx="538">
                  <c:v>22.995036306999999</c:v>
                </c:pt>
                <c:pt idx="539">
                  <c:v>23.028458843999999</c:v>
                </c:pt>
                <c:pt idx="540">
                  <c:v>23.061881381999999</c:v>
                </c:pt>
                <c:pt idx="541">
                  <c:v>23.095303918999999</c:v>
                </c:pt>
                <c:pt idx="542">
                  <c:v>23.128726455999999</c:v>
                </c:pt>
                <c:pt idx="543">
                  <c:v>23.162148992999999</c:v>
                </c:pt>
                <c:pt idx="544">
                  <c:v>23.195571530999999</c:v>
                </c:pt>
                <c:pt idx="545">
                  <c:v>23.228994067999999</c:v>
                </c:pt>
                <c:pt idx="546">
                  <c:v>23.262416604999999</c:v>
                </c:pt>
                <c:pt idx="547">
                  <c:v>23.295839141999998</c:v>
                </c:pt>
                <c:pt idx="548">
                  <c:v>23.329261679999998</c:v>
                </c:pt>
                <c:pt idx="549">
                  <c:v>23.362684217000002</c:v>
                </c:pt>
                <c:pt idx="550">
                  <c:v>23.396106754000002</c:v>
                </c:pt>
                <c:pt idx="551">
                  <c:v>23.429529291000001</c:v>
                </c:pt>
                <c:pt idx="552">
                  <c:v>23.462951829000001</c:v>
                </c:pt>
                <c:pt idx="553">
                  <c:v>23.496374366000001</c:v>
                </c:pt>
                <c:pt idx="554">
                  <c:v>23.529796903000001</c:v>
                </c:pt>
                <c:pt idx="555">
                  <c:v>23.563219440000001</c:v>
                </c:pt>
                <c:pt idx="556">
                  <c:v>23.596641977000001</c:v>
                </c:pt>
                <c:pt idx="557">
                  <c:v>23.630064515000001</c:v>
                </c:pt>
                <c:pt idx="558">
                  <c:v>23.663487052000001</c:v>
                </c:pt>
                <c:pt idx="559">
                  <c:v>23.696909589000001</c:v>
                </c:pt>
                <c:pt idx="560">
                  <c:v>23.730332126</c:v>
                </c:pt>
                <c:pt idx="561">
                  <c:v>23.763754664</c:v>
                </c:pt>
                <c:pt idx="562">
                  <c:v>23.797177201</c:v>
                </c:pt>
                <c:pt idx="563">
                  <c:v>23.830599738</c:v>
                </c:pt>
                <c:pt idx="564">
                  <c:v>23.864022275</c:v>
                </c:pt>
                <c:pt idx="565">
                  <c:v>23.897444813</c:v>
                </c:pt>
                <c:pt idx="566">
                  <c:v>23.93086735</c:v>
                </c:pt>
                <c:pt idx="567">
                  <c:v>23.964289887</c:v>
                </c:pt>
                <c:pt idx="568">
                  <c:v>23.997712423999999</c:v>
                </c:pt>
                <c:pt idx="569">
                  <c:v>24.031134961999999</c:v>
                </c:pt>
                <c:pt idx="570">
                  <c:v>24.064557498999999</c:v>
                </c:pt>
                <c:pt idx="571">
                  <c:v>24.097980035999999</c:v>
                </c:pt>
                <c:pt idx="572">
                  <c:v>24.131402572999999</c:v>
                </c:pt>
                <c:pt idx="573">
                  <c:v>24.164825110999999</c:v>
                </c:pt>
                <c:pt idx="574">
                  <c:v>24.198247647999999</c:v>
                </c:pt>
                <c:pt idx="575">
                  <c:v>24.231670184999999</c:v>
                </c:pt>
                <c:pt idx="576">
                  <c:v>24.265092721999999</c:v>
                </c:pt>
                <c:pt idx="577">
                  <c:v>24.298515259999999</c:v>
                </c:pt>
                <c:pt idx="578">
                  <c:v>24.331937796999998</c:v>
                </c:pt>
                <c:pt idx="579">
                  <c:v>24.365360333999998</c:v>
                </c:pt>
                <c:pt idx="580">
                  <c:v>24.398782871000002</c:v>
                </c:pt>
                <c:pt idx="581">
                  <c:v>24.432205409000002</c:v>
                </c:pt>
                <c:pt idx="582">
                  <c:v>24.465627946000001</c:v>
                </c:pt>
                <c:pt idx="583">
                  <c:v>24.499050483000001</c:v>
                </c:pt>
                <c:pt idx="584">
                  <c:v>24.532473020000001</c:v>
                </c:pt>
                <c:pt idx="585">
                  <c:v>24.565895558000001</c:v>
                </c:pt>
                <c:pt idx="586">
                  <c:v>24.599318095000001</c:v>
                </c:pt>
                <c:pt idx="587">
                  <c:v>24.632740632000001</c:v>
                </c:pt>
                <c:pt idx="588">
                  <c:v>24.666163169000001</c:v>
                </c:pt>
                <c:pt idx="589">
                  <c:v>24.699585707000001</c:v>
                </c:pt>
                <c:pt idx="590">
                  <c:v>24.733008244000001</c:v>
                </c:pt>
                <c:pt idx="591">
                  <c:v>24.766430781</c:v>
                </c:pt>
                <c:pt idx="592">
                  <c:v>24.799853318</c:v>
                </c:pt>
                <c:pt idx="593">
                  <c:v>24.833275856</c:v>
                </c:pt>
                <c:pt idx="594">
                  <c:v>24.866698393</c:v>
                </c:pt>
                <c:pt idx="595">
                  <c:v>24.90012093</c:v>
                </c:pt>
                <c:pt idx="596">
                  <c:v>24.933543467</c:v>
                </c:pt>
                <c:pt idx="597">
                  <c:v>24.966966004</c:v>
                </c:pt>
                <c:pt idx="598">
                  <c:v>25.000388542</c:v>
                </c:pt>
                <c:pt idx="599">
                  <c:v>25.033811078999999</c:v>
                </c:pt>
                <c:pt idx="600">
                  <c:v>25.067233615999999</c:v>
                </c:pt>
                <c:pt idx="601">
                  <c:v>25.100656152999999</c:v>
                </c:pt>
                <c:pt idx="602">
                  <c:v>25.134078690999999</c:v>
                </c:pt>
                <c:pt idx="603">
                  <c:v>25.167501227999999</c:v>
                </c:pt>
                <c:pt idx="604">
                  <c:v>25.200923764999999</c:v>
                </c:pt>
                <c:pt idx="605">
                  <c:v>25.234346301999999</c:v>
                </c:pt>
                <c:pt idx="606">
                  <c:v>25.267768839999999</c:v>
                </c:pt>
                <c:pt idx="607">
                  <c:v>25.301191376999999</c:v>
                </c:pt>
                <c:pt idx="608">
                  <c:v>25.334613913999998</c:v>
                </c:pt>
                <c:pt idx="609">
                  <c:v>25.368036450999998</c:v>
                </c:pt>
                <c:pt idx="610">
                  <c:v>25.401458989000002</c:v>
                </c:pt>
                <c:pt idx="611">
                  <c:v>25.434881526000002</c:v>
                </c:pt>
                <c:pt idx="612">
                  <c:v>25.468304063000001</c:v>
                </c:pt>
                <c:pt idx="613">
                  <c:v>25.501726600000001</c:v>
                </c:pt>
                <c:pt idx="614">
                  <c:v>25.535149138000001</c:v>
                </c:pt>
                <c:pt idx="615">
                  <c:v>25.568571675000001</c:v>
                </c:pt>
                <c:pt idx="616">
                  <c:v>25.601994212000001</c:v>
                </c:pt>
                <c:pt idx="617">
                  <c:v>25.635416749000001</c:v>
                </c:pt>
                <c:pt idx="618">
                  <c:v>25.668839287000001</c:v>
                </c:pt>
                <c:pt idx="619">
                  <c:v>25.702261824000001</c:v>
                </c:pt>
                <c:pt idx="620">
                  <c:v>25.735684361000001</c:v>
                </c:pt>
                <c:pt idx="621">
                  <c:v>25.769106898</c:v>
                </c:pt>
                <c:pt idx="622">
                  <c:v>25.802529436</c:v>
                </c:pt>
                <c:pt idx="623">
                  <c:v>25.835951973</c:v>
                </c:pt>
                <c:pt idx="624">
                  <c:v>25.86937451</c:v>
                </c:pt>
                <c:pt idx="625">
                  <c:v>25.902797047</c:v>
                </c:pt>
                <c:pt idx="626">
                  <c:v>25.936219585</c:v>
                </c:pt>
                <c:pt idx="627">
                  <c:v>25.969642122</c:v>
                </c:pt>
                <c:pt idx="628">
                  <c:v>26.003064659</c:v>
                </c:pt>
                <c:pt idx="629">
                  <c:v>26.036487195999999</c:v>
                </c:pt>
                <c:pt idx="630">
                  <c:v>26.069909733999999</c:v>
                </c:pt>
                <c:pt idx="631">
                  <c:v>26.103332270999999</c:v>
                </c:pt>
                <c:pt idx="632">
                  <c:v>26.136754807999999</c:v>
                </c:pt>
                <c:pt idx="633">
                  <c:v>26.170177344999999</c:v>
                </c:pt>
                <c:pt idx="634">
                  <c:v>26.203599881999999</c:v>
                </c:pt>
                <c:pt idx="635">
                  <c:v>26.237022419999999</c:v>
                </c:pt>
                <c:pt idx="636">
                  <c:v>26.270444956999999</c:v>
                </c:pt>
                <c:pt idx="637">
                  <c:v>26.303867493999999</c:v>
                </c:pt>
                <c:pt idx="638">
                  <c:v>26.337290030999998</c:v>
                </c:pt>
                <c:pt idx="639">
                  <c:v>26.370712568999998</c:v>
                </c:pt>
                <c:pt idx="640">
                  <c:v>26.404135105999998</c:v>
                </c:pt>
                <c:pt idx="641">
                  <c:v>26.437557643000002</c:v>
                </c:pt>
                <c:pt idx="642">
                  <c:v>26.470980180000002</c:v>
                </c:pt>
                <c:pt idx="643">
                  <c:v>26.504402718000001</c:v>
                </c:pt>
                <c:pt idx="644">
                  <c:v>26.537825255000001</c:v>
                </c:pt>
                <c:pt idx="645">
                  <c:v>26.571247792000001</c:v>
                </c:pt>
                <c:pt idx="646">
                  <c:v>26.604670329000001</c:v>
                </c:pt>
                <c:pt idx="647">
                  <c:v>26.638092867000001</c:v>
                </c:pt>
                <c:pt idx="648">
                  <c:v>26.671515404000001</c:v>
                </c:pt>
                <c:pt idx="649">
                  <c:v>26.704937941000001</c:v>
                </c:pt>
                <c:pt idx="650">
                  <c:v>26.738360478000001</c:v>
                </c:pt>
                <c:pt idx="651">
                  <c:v>26.771783016000001</c:v>
                </c:pt>
                <c:pt idx="652">
                  <c:v>26.805205553</c:v>
                </c:pt>
                <c:pt idx="653">
                  <c:v>26.83862809</c:v>
                </c:pt>
                <c:pt idx="654">
                  <c:v>26.872050627</c:v>
                </c:pt>
                <c:pt idx="655">
                  <c:v>26.905473165</c:v>
                </c:pt>
                <c:pt idx="656">
                  <c:v>26.938895702</c:v>
                </c:pt>
                <c:pt idx="657">
                  <c:v>26.972318239</c:v>
                </c:pt>
                <c:pt idx="658">
                  <c:v>27.005740776</c:v>
                </c:pt>
                <c:pt idx="659">
                  <c:v>27.039163314</c:v>
                </c:pt>
                <c:pt idx="660">
                  <c:v>27.072585850999999</c:v>
                </c:pt>
                <c:pt idx="661">
                  <c:v>27.106008387999999</c:v>
                </c:pt>
                <c:pt idx="662">
                  <c:v>27.139430924999999</c:v>
                </c:pt>
                <c:pt idx="663">
                  <c:v>27.172853462999999</c:v>
                </c:pt>
                <c:pt idx="664">
                  <c:v>27.206275999999999</c:v>
                </c:pt>
                <c:pt idx="665">
                  <c:v>27.239698536999999</c:v>
                </c:pt>
                <c:pt idx="666">
                  <c:v>27.273121073999999</c:v>
                </c:pt>
                <c:pt idx="667">
                  <c:v>27.306543611999999</c:v>
                </c:pt>
                <c:pt idx="668">
                  <c:v>27.339966148999999</c:v>
                </c:pt>
                <c:pt idx="669">
                  <c:v>27.373388685999998</c:v>
                </c:pt>
                <c:pt idx="670">
                  <c:v>27.406811222999998</c:v>
                </c:pt>
                <c:pt idx="671">
                  <c:v>27.440233760999998</c:v>
                </c:pt>
                <c:pt idx="672">
                  <c:v>27.473656298000002</c:v>
                </c:pt>
                <c:pt idx="673">
                  <c:v>27.507078835000002</c:v>
                </c:pt>
                <c:pt idx="674">
                  <c:v>27.540501372000001</c:v>
                </c:pt>
                <c:pt idx="675">
                  <c:v>27.573923909000001</c:v>
                </c:pt>
                <c:pt idx="676">
                  <c:v>27.607346447000001</c:v>
                </c:pt>
                <c:pt idx="677">
                  <c:v>27.640768984000001</c:v>
                </c:pt>
                <c:pt idx="678">
                  <c:v>27.674191521000001</c:v>
                </c:pt>
                <c:pt idx="679">
                  <c:v>27.707614058000001</c:v>
                </c:pt>
                <c:pt idx="680">
                  <c:v>27.741036596000001</c:v>
                </c:pt>
                <c:pt idx="681">
                  <c:v>27.774459133000001</c:v>
                </c:pt>
                <c:pt idx="682">
                  <c:v>27.80788167</c:v>
                </c:pt>
                <c:pt idx="683">
                  <c:v>27.841304207</c:v>
                </c:pt>
                <c:pt idx="684">
                  <c:v>27.874726745</c:v>
                </c:pt>
                <c:pt idx="685">
                  <c:v>27.908149282</c:v>
                </c:pt>
                <c:pt idx="686">
                  <c:v>27.941571819</c:v>
                </c:pt>
                <c:pt idx="687">
                  <c:v>27.974994356</c:v>
                </c:pt>
                <c:pt idx="688">
                  <c:v>28.008416894</c:v>
                </c:pt>
                <c:pt idx="689">
                  <c:v>28.041839431</c:v>
                </c:pt>
                <c:pt idx="690">
                  <c:v>28.075261968</c:v>
                </c:pt>
                <c:pt idx="691">
                  <c:v>28.108684504999999</c:v>
                </c:pt>
                <c:pt idx="692">
                  <c:v>28.142107042999999</c:v>
                </c:pt>
                <c:pt idx="693">
                  <c:v>28.175529579999999</c:v>
                </c:pt>
                <c:pt idx="694">
                  <c:v>28.208952116999999</c:v>
                </c:pt>
                <c:pt idx="695">
                  <c:v>28.242374653999999</c:v>
                </c:pt>
                <c:pt idx="696">
                  <c:v>28.275797191999999</c:v>
                </c:pt>
                <c:pt idx="697">
                  <c:v>28.309219728999999</c:v>
                </c:pt>
                <c:pt idx="698">
                  <c:v>28.342642265999999</c:v>
                </c:pt>
                <c:pt idx="699">
                  <c:v>28.376064802999998</c:v>
                </c:pt>
                <c:pt idx="700">
                  <c:v>28.409487340999998</c:v>
                </c:pt>
                <c:pt idx="701">
                  <c:v>28.442909877999998</c:v>
                </c:pt>
                <c:pt idx="702">
                  <c:v>28.476332415000002</c:v>
                </c:pt>
                <c:pt idx="703">
                  <c:v>28.509754952000002</c:v>
                </c:pt>
                <c:pt idx="704">
                  <c:v>28.543177490000001</c:v>
                </c:pt>
                <c:pt idx="705">
                  <c:v>28.576600027000001</c:v>
                </c:pt>
                <c:pt idx="706">
                  <c:v>28.610022564000001</c:v>
                </c:pt>
                <c:pt idx="707">
                  <c:v>28.643445101000001</c:v>
                </c:pt>
                <c:pt idx="708">
                  <c:v>28.676867639000001</c:v>
                </c:pt>
                <c:pt idx="709">
                  <c:v>28.710290176000001</c:v>
                </c:pt>
                <c:pt idx="710">
                  <c:v>28.743712713000001</c:v>
                </c:pt>
                <c:pt idx="711">
                  <c:v>28.777135250000001</c:v>
                </c:pt>
                <c:pt idx="712">
                  <c:v>28.810557788000001</c:v>
                </c:pt>
                <c:pt idx="713">
                  <c:v>28.843980325</c:v>
                </c:pt>
                <c:pt idx="714">
                  <c:v>28.877402862</c:v>
                </c:pt>
                <c:pt idx="715">
                  <c:v>28.910825399</c:v>
                </c:pt>
                <c:pt idx="716">
                  <c:v>28.944247936</c:v>
                </c:pt>
                <c:pt idx="717">
                  <c:v>28.977670474</c:v>
                </c:pt>
                <c:pt idx="718">
                  <c:v>29.011093011</c:v>
                </c:pt>
                <c:pt idx="719">
                  <c:v>29.044515548</c:v>
                </c:pt>
                <c:pt idx="720">
                  <c:v>29.077938085</c:v>
                </c:pt>
                <c:pt idx="721">
                  <c:v>29.111360622999999</c:v>
                </c:pt>
                <c:pt idx="722">
                  <c:v>29.144783159999999</c:v>
                </c:pt>
                <c:pt idx="723">
                  <c:v>29.178205696999999</c:v>
                </c:pt>
                <c:pt idx="724">
                  <c:v>29.211628233999999</c:v>
                </c:pt>
                <c:pt idx="725">
                  <c:v>29.245050771999999</c:v>
                </c:pt>
                <c:pt idx="726">
                  <c:v>29.278473308999999</c:v>
                </c:pt>
                <c:pt idx="727">
                  <c:v>29.311895845999999</c:v>
                </c:pt>
                <c:pt idx="728">
                  <c:v>29.345318382999999</c:v>
                </c:pt>
                <c:pt idx="729">
                  <c:v>29.378740920999999</c:v>
                </c:pt>
                <c:pt idx="730">
                  <c:v>29.412163457999998</c:v>
                </c:pt>
                <c:pt idx="731">
                  <c:v>29.445585994999998</c:v>
                </c:pt>
                <c:pt idx="732">
                  <c:v>29.479008532000002</c:v>
                </c:pt>
                <c:pt idx="733">
                  <c:v>29.512431070000002</c:v>
                </c:pt>
                <c:pt idx="734">
                  <c:v>29.545853607000002</c:v>
                </c:pt>
                <c:pt idx="735">
                  <c:v>29.579276144000001</c:v>
                </c:pt>
                <c:pt idx="736">
                  <c:v>29.612698681000001</c:v>
                </c:pt>
                <c:pt idx="737">
                  <c:v>29.646121219000001</c:v>
                </c:pt>
                <c:pt idx="738">
                  <c:v>29.679543756000001</c:v>
                </c:pt>
                <c:pt idx="739">
                  <c:v>29.712966293000001</c:v>
                </c:pt>
                <c:pt idx="740">
                  <c:v>29.746388830000001</c:v>
                </c:pt>
                <c:pt idx="741">
                  <c:v>29.779811368000001</c:v>
                </c:pt>
                <c:pt idx="742">
                  <c:v>29.813233905000001</c:v>
                </c:pt>
                <c:pt idx="743">
                  <c:v>29.846656442</c:v>
                </c:pt>
                <c:pt idx="744">
                  <c:v>29.880078979</c:v>
                </c:pt>
                <c:pt idx="745">
                  <c:v>29.913501517</c:v>
                </c:pt>
                <c:pt idx="746">
                  <c:v>29.946924054</c:v>
                </c:pt>
                <c:pt idx="747">
                  <c:v>29.980346591</c:v>
                </c:pt>
                <c:pt idx="748">
                  <c:v>30.013769128</c:v>
                </c:pt>
                <c:pt idx="749">
                  <c:v>30.047191666</c:v>
                </c:pt>
                <c:pt idx="750">
                  <c:v>30.080614203</c:v>
                </c:pt>
                <c:pt idx="751">
                  <c:v>30.11403674</c:v>
                </c:pt>
                <c:pt idx="752">
                  <c:v>30.147459276999999</c:v>
                </c:pt>
                <c:pt idx="753">
                  <c:v>30.180881813999999</c:v>
                </c:pt>
                <c:pt idx="754">
                  <c:v>30.214304351999999</c:v>
                </c:pt>
                <c:pt idx="755">
                  <c:v>30.247726888999999</c:v>
                </c:pt>
                <c:pt idx="756">
                  <c:v>30.281149425999999</c:v>
                </c:pt>
                <c:pt idx="757">
                  <c:v>30.314571962999999</c:v>
                </c:pt>
                <c:pt idx="758">
                  <c:v>30.347994500999999</c:v>
                </c:pt>
                <c:pt idx="759">
                  <c:v>30.381417037999999</c:v>
                </c:pt>
                <c:pt idx="760">
                  <c:v>30.414839574999998</c:v>
                </c:pt>
                <c:pt idx="761">
                  <c:v>30.448262111999998</c:v>
                </c:pt>
                <c:pt idx="762">
                  <c:v>30.481684649999998</c:v>
                </c:pt>
                <c:pt idx="763">
                  <c:v>30.515107187000002</c:v>
                </c:pt>
                <c:pt idx="764">
                  <c:v>30.548529724000002</c:v>
                </c:pt>
                <c:pt idx="765">
                  <c:v>30.581952261000001</c:v>
                </c:pt>
                <c:pt idx="766">
                  <c:v>30.615374799000001</c:v>
                </c:pt>
                <c:pt idx="767">
                  <c:v>30.648797336000001</c:v>
                </c:pt>
                <c:pt idx="768">
                  <c:v>30.682219873000001</c:v>
                </c:pt>
                <c:pt idx="769">
                  <c:v>30.715642410000001</c:v>
                </c:pt>
                <c:pt idx="770">
                  <c:v>30.749064948000001</c:v>
                </c:pt>
                <c:pt idx="771">
                  <c:v>30.782487485000001</c:v>
                </c:pt>
                <c:pt idx="772">
                  <c:v>30.815910022000001</c:v>
                </c:pt>
                <c:pt idx="773">
                  <c:v>30.849332559</c:v>
                </c:pt>
                <c:pt idx="774">
                  <c:v>30.882755097</c:v>
                </c:pt>
                <c:pt idx="775">
                  <c:v>30.916177634</c:v>
                </c:pt>
                <c:pt idx="776">
                  <c:v>30.949600171</c:v>
                </c:pt>
                <c:pt idx="777">
                  <c:v>30.983022708</c:v>
                </c:pt>
                <c:pt idx="778">
                  <c:v>31.016445246</c:v>
                </c:pt>
                <c:pt idx="779">
                  <c:v>31.049867783</c:v>
                </c:pt>
                <c:pt idx="780">
                  <c:v>31.08329032</c:v>
                </c:pt>
                <c:pt idx="781">
                  <c:v>31.116712857</c:v>
                </c:pt>
                <c:pt idx="782">
                  <c:v>31.150135395</c:v>
                </c:pt>
                <c:pt idx="783">
                  <c:v>31.183557931999999</c:v>
                </c:pt>
                <c:pt idx="784">
                  <c:v>31.216980468999999</c:v>
                </c:pt>
                <c:pt idx="785">
                  <c:v>31.250403005999999</c:v>
                </c:pt>
                <c:pt idx="786">
                  <c:v>31.283825543999999</c:v>
                </c:pt>
                <c:pt idx="787">
                  <c:v>31.317248080999999</c:v>
                </c:pt>
                <c:pt idx="788">
                  <c:v>31.350670617999999</c:v>
                </c:pt>
                <c:pt idx="789">
                  <c:v>31.384093154999999</c:v>
                </c:pt>
                <c:pt idx="790">
                  <c:v>31.417515692999999</c:v>
                </c:pt>
                <c:pt idx="791">
                  <c:v>31.450938229999998</c:v>
                </c:pt>
                <c:pt idx="792">
                  <c:v>31.484360766999998</c:v>
                </c:pt>
                <c:pt idx="793">
                  <c:v>31.517783304000002</c:v>
                </c:pt>
                <c:pt idx="794">
                  <c:v>31.551205841000002</c:v>
                </c:pt>
                <c:pt idx="795">
                  <c:v>31.584628379000002</c:v>
                </c:pt>
                <c:pt idx="796">
                  <c:v>31.618050916000001</c:v>
                </c:pt>
                <c:pt idx="797">
                  <c:v>31.651473453000001</c:v>
                </c:pt>
                <c:pt idx="798">
                  <c:v>31.684895990000001</c:v>
                </c:pt>
                <c:pt idx="799">
                  <c:v>31.718318528000001</c:v>
                </c:pt>
                <c:pt idx="800">
                  <c:v>31.751741065000001</c:v>
                </c:pt>
                <c:pt idx="801">
                  <c:v>31.785163602000001</c:v>
                </c:pt>
                <c:pt idx="802">
                  <c:v>31.818586139000001</c:v>
                </c:pt>
                <c:pt idx="803">
                  <c:v>31.852008677000001</c:v>
                </c:pt>
                <c:pt idx="804">
                  <c:v>31.885431214</c:v>
                </c:pt>
                <c:pt idx="805">
                  <c:v>31.918853751</c:v>
                </c:pt>
                <c:pt idx="806">
                  <c:v>31.952276288</c:v>
                </c:pt>
                <c:pt idx="807">
                  <c:v>31.985698826</c:v>
                </c:pt>
                <c:pt idx="808">
                  <c:v>32.019121362999996</c:v>
                </c:pt>
                <c:pt idx="809">
                  <c:v>32.052543900000003</c:v>
                </c:pt>
                <c:pt idx="810">
                  <c:v>32.085966437000003</c:v>
                </c:pt>
                <c:pt idx="811">
                  <c:v>32.119388975</c:v>
                </c:pt>
                <c:pt idx="812">
                  <c:v>32.152811512</c:v>
                </c:pt>
                <c:pt idx="813">
                  <c:v>32.186234048999999</c:v>
                </c:pt>
                <c:pt idx="814">
                  <c:v>32.219656585999999</c:v>
                </c:pt>
                <c:pt idx="815">
                  <c:v>32.253079124000003</c:v>
                </c:pt>
                <c:pt idx="816">
                  <c:v>32.286501661000003</c:v>
                </c:pt>
                <c:pt idx="817">
                  <c:v>32.319924198000002</c:v>
                </c:pt>
                <c:pt idx="818">
                  <c:v>32.353346735000002</c:v>
                </c:pt>
                <c:pt idx="819">
                  <c:v>32.386769272999999</c:v>
                </c:pt>
                <c:pt idx="820">
                  <c:v>32.420191809999999</c:v>
                </c:pt>
                <c:pt idx="821">
                  <c:v>32.453614346999998</c:v>
                </c:pt>
                <c:pt idx="822">
                  <c:v>32.487036883999998</c:v>
                </c:pt>
                <c:pt idx="823">
                  <c:v>32.520459422000002</c:v>
                </c:pt>
                <c:pt idx="824">
                  <c:v>32.553881959000002</c:v>
                </c:pt>
                <c:pt idx="825">
                  <c:v>32.587304496000002</c:v>
                </c:pt>
                <c:pt idx="826">
                  <c:v>32.620727033000001</c:v>
                </c:pt>
                <c:pt idx="827">
                  <c:v>32.654149570999998</c:v>
                </c:pt>
                <c:pt idx="828">
                  <c:v>32.687572107999998</c:v>
                </c:pt>
                <c:pt idx="829">
                  <c:v>32.720994644999998</c:v>
                </c:pt>
                <c:pt idx="830">
                  <c:v>32.754417181999997</c:v>
                </c:pt>
                <c:pt idx="831">
                  <c:v>32.787839720000001</c:v>
                </c:pt>
                <c:pt idx="832">
                  <c:v>32.821262257000001</c:v>
                </c:pt>
                <c:pt idx="833">
                  <c:v>32.854684794000001</c:v>
                </c:pt>
                <c:pt idx="834">
                  <c:v>32.888107331</c:v>
                </c:pt>
                <c:pt idx="835">
                  <c:v>32.921529868</c:v>
                </c:pt>
                <c:pt idx="836">
                  <c:v>32.954952405999997</c:v>
                </c:pt>
                <c:pt idx="837">
                  <c:v>32.988374942999997</c:v>
                </c:pt>
                <c:pt idx="838">
                  <c:v>33.021797479999996</c:v>
                </c:pt>
                <c:pt idx="839">
                  <c:v>33.055220017000003</c:v>
                </c:pt>
                <c:pt idx="840">
                  <c:v>33.088642555</c:v>
                </c:pt>
                <c:pt idx="841">
                  <c:v>33.122065092</c:v>
                </c:pt>
                <c:pt idx="842">
                  <c:v>33.155487629</c:v>
                </c:pt>
                <c:pt idx="843">
                  <c:v>33.188910165999999</c:v>
                </c:pt>
                <c:pt idx="844">
                  <c:v>33.222332704000003</c:v>
                </c:pt>
                <c:pt idx="845">
                  <c:v>33.255755241000003</c:v>
                </c:pt>
                <c:pt idx="846">
                  <c:v>33.289177778000003</c:v>
                </c:pt>
                <c:pt idx="847">
                  <c:v>33.322600315000003</c:v>
                </c:pt>
                <c:pt idx="848">
                  <c:v>33.356022852999999</c:v>
                </c:pt>
                <c:pt idx="849">
                  <c:v>33.389445389999999</c:v>
                </c:pt>
                <c:pt idx="850">
                  <c:v>33.422867926999999</c:v>
                </c:pt>
                <c:pt idx="851">
                  <c:v>33.456290463999999</c:v>
                </c:pt>
                <c:pt idx="852">
                  <c:v>33.489713002000002</c:v>
                </c:pt>
                <c:pt idx="853">
                  <c:v>33.523135539000002</c:v>
                </c:pt>
                <c:pt idx="854">
                  <c:v>33.556558076000002</c:v>
                </c:pt>
                <c:pt idx="855">
                  <c:v>33.589980613000002</c:v>
                </c:pt>
                <c:pt idx="856">
                  <c:v>33.623403150999998</c:v>
                </c:pt>
                <c:pt idx="857">
                  <c:v>33.656825687999998</c:v>
                </c:pt>
                <c:pt idx="858">
                  <c:v>33.690248224999998</c:v>
                </c:pt>
                <c:pt idx="859">
                  <c:v>33.723670761999998</c:v>
                </c:pt>
                <c:pt idx="860">
                  <c:v>33.757093300000001</c:v>
                </c:pt>
                <c:pt idx="861">
                  <c:v>33.790515837000001</c:v>
                </c:pt>
                <c:pt idx="862">
                  <c:v>33.823938374000001</c:v>
                </c:pt>
                <c:pt idx="863">
                  <c:v>33.857360911000001</c:v>
                </c:pt>
                <c:pt idx="864">
                  <c:v>33.890783448999997</c:v>
                </c:pt>
                <c:pt idx="865">
                  <c:v>33.924205985999997</c:v>
                </c:pt>
                <c:pt idx="866">
                  <c:v>33.957628522999997</c:v>
                </c:pt>
                <c:pt idx="867">
                  <c:v>33.991051059999997</c:v>
                </c:pt>
                <c:pt idx="868">
                  <c:v>34.024473598</c:v>
                </c:pt>
                <c:pt idx="869">
                  <c:v>34.057896135</c:v>
                </c:pt>
                <c:pt idx="870">
                  <c:v>34.091318672</c:v>
                </c:pt>
                <c:pt idx="871">
                  <c:v>34.124741209</c:v>
                </c:pt>
                <c:pt idx="872">
                  <c:v>34.158163746</c:v>
                </c:pt>
                <c:pt idx="873">
                  <c:v>34.191586284000003</c:v>
                </c:pt>
                <c:pt idx="874">
                  <c:v>34.225008821000003</c:v>
                </c:pt>
                <c:pt idx="875">
                  <c:v>34.258431358000003</c:v>
                </c:pt>
                <c:pt idx="876">
                  <c:v>34.291853895000003</c:v>
                </c:pt>
                <c:pt idx="877">
                  <c:v>34.325276432999999</c:v>
                </c:pt>
                <c:pt idx="878">
                  <c:v>34.358698969999999</c:v>
                </c:pt>
                <c:pt idx="879">
                  <c:v>34.392121506999999</c:v>
                </c:pt>
                <c:pt idx="880">
                  <c:v>34.425544043999999</c:v>
                </c:pt>
                <c:pt idx="881">
                  <c:v>34.458966582000002</c:v>
                </c:pt>
                <c:pt idx="882">
                  <c:v>34.492389119000002</c:v>
                </c:pt>
                <c:pt idx="883">
                  <c:v>34.525811656000002</c:v>
                </c:pt>
                <c:pt idx="884">
                  <c:v>34.559234193000002</c:v>
                </c:pt>
                <c:pt idx="885">
                  <c:v>34.592656730999998</c:v>
                </c:pt>
                <c:pt idx="886">
                  <c:v>34.626079267999998</c:v>
                </c:pt>
                <c:pt idx="887">
                  <c:v>34.659501804999998</c:v>
                </c:pt>
                <c:pt idx="888">
                  <c:v>34.692924341999998</c:v>
                </c:pt>
                <c:pt idx="889">
                  <c:v>34.726346880000001</c:v>
                </c:pt>
                <c:pt idx="890">
                  <c:v>34.759769417000001</c:v>
                </c:pt>
                <c:pt idx="891">
                  <c:v>34.793191954000001</c:v>
                </c:pt>
                <c:pt idx="892">
                  <c:v>34.826614491000001</c:v>
                </c:pt>
                <c:pt idx="893">
                  <c:v>34.860037028999997</c:v>
                </c:pt>
                <c:pt idx="894">
                  <c:v>34.893459565999997</c:v>
                </c:pt>
                <c:pt idx="895">
                  <c:v>34.926882102999997</c:v>
                </c:pt>
                <c:pt idx="896">
                  <c:v>34.960304639999997</c:v>
                </c:pt>
                <c:pt idx="897">
                  <c:v>34.993727178</c:v>
                </c:pt>
                <c:pt idx="898">
                  <c:v>35.027149715</c:v>
                </c:pt>
                <c:pt idx="899">
                  <c:v>35.060572252</c:v>
                </c:pt>
                <c:pt idx="900">
                  <c:v>35.093994789</c:v>
                </c:pt>
                <c:pt idx="901">
                  <c:v>35.127417327000003</c:v>
                </c:pt>
                <c:pt idx="902">
                  <c:v>35.160839864000003</c:v>
                </c:pt>
                <c:pt idx="903">
                  <c:v>35.194262401000003</c:v>
                </c:pt>
                <c:pt idx="904">
                  <c:v>35.227684938000003</c:v>
                </c:pt>
                <c:pt idx="905">
                  <c:v>35.261107475999999</c:v>
                </c:pt>
                <c:pt idx="906">
                  <c:v>35.294530012999999</c:v>
                </c:pt>
                <c:pt idx="907">
                  <c:v>35.327952549999999</c:v>
                </c:pt>
                <c:pt idx="908">
                  <c:v>35.361375086999999</c:v>
                </c:pt>
                <c:pt idx="909">
                  <c:v>35.394797625000002</c:v>
                </c:pt>
                <c:pt idx="910">
                  <c:v>35.428220162000002</c:v>
                </c:pt>
                <c:pt idx="911">
                  <c:v>35.461642699000002</c:v>
                </c:pt>
                <c:pt idx="912">
                  <c:v>35.495065236000002</c:v>
                </c:pt>
                <c:pt idx="913">
                  <c:v>35.528487773000002</c:v>
                </c:pt>
                <c:pt idx="914">
                  <c:v>35.561910310999998</c:v>
                </c:pt>
                <c:pt idx="915">
                  <c:v>35.595332847999998</c:v>
                </c:pt>
                <c:pt idx="916">
                  <c:v>35.628755384999998</c:v>
                </c:pt>
                <c:pt idx="917">
                  <c:v>35.662177921999998</c:v>
                </c:pt>
                <c:pt idx="918">
                  <c:v>35.695600460000001</c:v>
                </c:pt>
                <c:pt idx="919">
                  <c:v>35.729022997000001</c:v>
                </c:pt>
                <c:pt idx="920">
                  <c:v>35.762445534000001</c:v>
                </c:pt>
                <c:pt idx="921">
                  <c:v>35.795868071000001</c:v>
                </c:pt>
                <c:pt idx="922">
                  <c:v>35.829290608999997</c:v>
                </c:pt>
                <c:pt idx="923">
                  <c:v>35.862713145999997</c:v>
                </c:pt>
                <c:pt idx="924">
                  <c:v>35.896135682999997</c:v>
                </c:pt>
                <c:pt idx="925">
                  <c:v>35.929558219999997</c:v>
                </c:pt>
                <c:pt idx="926">
                  <c:v>35.962980758</c:v>
                </c:pt>
                <c:pt idx="927">
                  <c:v>35.996403295</c:v>
                </c:pt>
                <c:pt idx="928">
                  <c:v>36.029825832</c:v>
                </c:pt>
                <c:pt idx="929">
                  <c:v>36.063248369</c:v>
                </c:pt>
                <c:pt idx="930">
                  <c:v>36.096670906999996</c:v>
                </c:pt>
                <c:pt idx="931">
                  <c:v>36.130093444000003</c:v>
                </c:pt>
                <c:pt idx="932">
                  <c:v>36.163515981000003</c:v>
                </c:pt>
                <c:pt idx="933">
                  <c:v>36.196938518000003</c:v>
                </c:pt>
                <c:pt idx="934">
                  <c:v>36.230361056</c:v>
                </c:pt>
                <c:pt idx="935">
                  <c:v>36.263783592999999</c:v>
                </c:pt>
                <c:pt idx="936">
                  <c:v>36.297206129999999</c:v>
                </c:pt>
                <c:pt idx="937">
                  <c:v>36.330628666999999</c:v>
                </c:pt>
                <c:pt idx="938">
                  <c:v>36.364051205000003</c:v>
                </c:pt>
                <c:pt idx="939">
                  <c:v>36.397473742000003</c:v>
                </c:pt>
                <c:pt idx="940">
                  <c:v>36.430896279000002</c:v>
                </c:pt>
                <c:pt idx="941">
                  <c:v>36.464318816000002</c:v>
                </c:pt>
                <c:pt idx="942">
                  <c:v>36.497741353999999</c:v>
                </c:pt>
                <c:pt idx="943">
                  <c:v>36.531163890999999</c:v>
                </c:pt>
                <c:pt idx="944">
                  <c:v>36.564586427999998</c:v>
                </c:pt>
                <c:pt idx="945">
                  <c:v>36.598008964999998</c:v>
                </c:pt>
                <c:pt idx="946">
                  <c:v>36.631431503000002</c:v>
                </c:pt>
                <c:pt idx="947">
                  <c:v>36.664854040000002</c:v>
                </c:pt>
                <c:pt idx="948">
                  <c:v>36.698276577000001</c:v>
                </c:pt>
                <c:pt idx="949">
                  <c:v>36.731699114000001</c:v>
                </c:pt>
                <c:pt idx="950">
                  <c:v>36.765121651999998</c:v>
                </c:pt>
                <c:pt idx="951">
                  <c:v>36.798544188999998</c:v>
                </c:pt>
                <c:pt idx="952">
                  <c:v>36.831966725999997</c:v>
                </c:pt>
                <c:pt idx="953">
                  <c:v>36.865389262999997</c:v>
                </c:pt>
                <c:pt idx="954">
                  <c:v>36.898811799999997</c:v>
                </c:pt>
                <c:pt idx="955">
                  <c:v>36.932234338000001</c:v>
                </c:pt>
                <c:pt idx="956">
                  <c:v>36.965656875000001</c:v>
                </c:pt>
                <c:pt idx="957">
                  <c:v>36.999079412</c:v>
                </c:pt>
                <c:pt idx="958">
                  <c:v>37.032501949</c:v>
                </c:pt>
                <c:pt idx="959">
                  <c:v>37.065924486999997</c:v>
                </c:pt>
                <c:pt idx="960">
                  <c:v>37.099347023999997</c:v>
                </c:pt>
                <c:pt idx="961">
                  <c:v>37.132769561000003</c:v>
                </c:pt>
                <c:pt idx="962">
                  <c:v>37.166192098000003</c:v>
                </c:pt>
                <c:pt idx="963">
                  <c:v>37.199614636</c:v>
                </c:pt>
                <c:pt idx="964">
                  <c:v>37.233037173</c:v>
                </c:pt>
                <c:pt idx="965">
                  <c:v>37.266459709999999</c:v>
                </c:pt>
                <c:pt idx="966">
                  <c:v>37.299882246999999</c:v>
                </c:pt>
                <c:pt idx="967">
                  <c:v>37.333304785000003</c:v>
                </c:pt>
                <c:pt idx="968">
                  <c:v>37.366727322000003</c:v>
                </c:pt>
                <c:pt idx="969">
                  <c:v>37.400149859000003</c:v>
                </c:pt>
                <c:pt idx="970">
                  <c:v>37.433572396000002</c:v>
                </c:pt>
                <c:pt idx="971">
                  <c:v>37.466994933999999</c:v>
                </c:pt>
                <c:pt idx="972">
                  <c:v>37.500417470999999</c:v>
                </c:pt>
                <c:pt idx="973">
                  <c:v>37.533840007999999</c:v>
                </c:pt>
                <c:pt idx="974">
                  <c:v>37.567262544999998</c:v>
                </c:pt>
                <c:pt idx="975">
                  <c:v>37.600685083000002</c:v>
                </c:pt>
                <c:pt idx="976">
                  <c:v>37.634107620000002</c:v>
                </c:pt>
                <c:pt idx="977">
                  <c:v>37.667530157000002</c:v>
                </c:pt>
                <c:pt idx="978">
                  <c:v>37.700952694000001</c:v>
                </c:pt>
                <c:pt idx="979">
                  <c:v>37.734375231999998</c:v>
                </c:pt>
                <c:pt idx="980">
                  <c:v>37.767797768999998</c:v>
                </c:pt>
                <c:pt idx="981">
                  <c:v>37.801220305999998</c:v>
                </c:pt>
                <c:pt idx="982">
                  <c:v>37.834642842999997</c:v>
                </c:pt>
                <c:pt idx="983">
                  <c:v>37.868065381000001</c:v>
                </c:pt>
                <c:pt idx="984">
                  <c:v>37.901487918000001</c:v>
                </c:pt>
                <c:pt idx="985">
                  <c:v>37.934910455000001</c:v>
                </c:pt>
                <c:pt idx="986">
                  <c:v>37.968332992000001</c:v>
                </c:pt>
                <c:pt idx="987">
                  <c:v>38.001755529999997</c:v>
                </c:pt>
                <c:pt idx="988">
                  <c:v>38.035178066999997</c:v>
                </c:pt>
                <c:pt idx="989">
                  <c:v>38.068600603999997</c:v>
                </c:pt>
                <c:pt idx="990">
                  <c:v>38.102023140999997</c:v>
                </c:pt>
                <c:pt idx="991">
                  <c:v>38.135445678000004</c:v>
                </c:pt>
                <c:pt idx="992">
                  <c:v>38.168868216</c:v>
                </c:pt>
                <c:pt idx="993">
                  <c:v>38.202290753</c:v>
                </c:pt>
                <c:pt idx="994">
                  <c:v>38.23571329</c:v>
                </c:pt>
                <c:pt idx="995">
                  <c:v>38.269135826999999</c:v>
                </c:pt>
                <c:pt idx="996">
                  <c:v>38.302558365000003</c:v>
                </c:pt>
                <c:pt idx="997">
                  <c:v>38.335980902000003</c:v>
                </c:pt>
                <c:pt idx="998">
                  <c:v>38.369403439000003</c:v>
                </c:pt>
                <c:pt idx="999">
                  <c:v>38.402825976000003</c:v>
                </c:pt>
                <c:pt idx="1000">
                  <c:v>38.436248513999999</c:v>
                </c:pt>
                <c:pt idx="1001">
                  <c:v>38.469671050999999</c:v>
                </c:pt>
                <c:pt idx="1002">
                  <c:v>38.503093587999999</c:v>
                </c:pt>
                <c:pt idx="1003">
                  <c:v>38.536516124999999</c:v>
                </c:pt>
                <c:pt idx="1004">
                  <c:v>38.569938663000002</c:v>
                </c:pt>
                <c:pt idx="1005">
                  <c:v>38.603361200000002</c:v>
                </c:pt>
                <c:pt idx="1006">
                  <c:v>38.636783737000002</c:v>
                </c:pt>
                <c:pt idx="1007">
                  <c:v>38.670206274000002</c:v>
                </c:pt>
                <c:pt idx="1008">
                  <c:v>38.703628811999998</c:v>
                </c:pt>
                <c:pt idx="1009">
                  <c:v>38.737051348999998</c:v>
                </c:pt>
                <c:pt idx="1010">
                  <c:v>38.770473885999998</c:v>
                </c:pt>
                <c:pt idx="1011">
                  <c:v>38.803896422999998</c:v>
                </c:pt>
                <c:pt idx="1012">
                  <c:v>38.837318961000001</c:v>
                </c:pt>
                <c:pt idx="1013">
                  <c:v>38.870741498000001</c:v>
                </c:pt>
                <c:pt idx="1014">
                  <c:v>38.904164035000001</c:v>
                </c:pt>
                <c:pt idx="1015">
                  <c:v>38.937586572000001</c:v>
                </c:pt>
                <c:pt idx="1016">
                  <c:v>38.971009109999997</c:v>
                </c:pt>
                <c:pt idx="1017">
                  <c:v>39.004431646999997</c:v>
                </c:pt>
                <c:pt idx="1018">
                  <c:v>39.037854183999997</c:v>
                </c:pt>
                <c:pt idx="1019">
                  <c:v>39.071276720999997</c:v>
                </c:pt>
                <c:pt idx="1020">
                  <c:v>39.104699259</c:v>
                </c:pt>
                <c:pt idx="1021">
                  <c:v>39.138121796</c:v>
                </c:pt>
                <c:pt idx="1022">
                  <c:v>39.171544333</c:v>
                </c:pt>
                <c:pt idx="1023">
                  <c:v>39.20496687</c:v>
                </c:pt>
                <c:pt idx="1024">
                  <c:v>39.238389408000003</c:v>
                </c:pt>
                <c:pt idx="1025">
                  <c:v>39.271811945000003</c:v>
                </c:pt>
                <c:pt idx="1026">
                  <c:v>39.305234482000003</c:v>
                </c:pt>
                <c:pt idx="1027">
                  <c:v>39.338657019000003</c:v>
                </c:pt>
                <c:pt idx="1028">
                  <c:v>39.372079556999999</c:v>
                </c:pt>
                <c:pt idx="1029">
                  <c:v>39.405502093999999</c:v>
                </c:pt>
                <c:pt idx="1030">
                  <c:v>39.438924630999999</c:v>
                </c:pt>
                <c:pt idx="1031">
                  <c:v>39.472347167999999</c:v>
                </c:pt>
                <c:pt idx="1032">
                  <c:v>39.505769704999999</c:v>
                </c:pt>
                <c:pt idx="1033">
                  <c:v>39.539192243000002</c:v>
                </c:pt>
                <c:pt idx="1034">
                  <c:v>39.572614780000002</c:v>
                </c:pt>
                <c:pt idx="1035">
                  <c:v>39.606037317000002</c:v>
                </c:pt>
                <c:pt idx="1036">
                  <c:v>39.639459854000002</c:v>
                </c:pt>
                <c:pt idx="1037">
                  <c:v>39.672882391999998</c:v>
                </c:pt>
                <c:pt idx="1038">
                  <c:v>39.706304928999998</c:v>
                </c:pt>
                <c:pt idx="1039">
                  <c:v>39.739727465999998</c:v>
                </c:pt>
                <c:pt idx="1040">
                  <c:v>39.773150002999998</c:v>
                </c:pt>
                <c:pt idx="1041">
                  <c:v>39.806572541000001</c:v>
                </c:pt>
                <c:pt idx="1042">
                  <c:v>39.839995078000001</c:v>
                </c:pt>
                <c:pt idx="1043">
                  <c:v>39.873417615000001</c:v>
                </c:pt>
                <c:pt idx="1044">
                  <c:v>39.906840152000001</c:v>
                </c:pt>
                <c:pt idx="1045">
                  <c:v>39.940262689999997</c:v>
                </c:pt>
                <c:pt idx="1046">
                  <c:v>39.973685226999997</c:v>
                </c:pt>
                <c:pt idx="1047">
                  <c:v>40.007107763999997</c:v>
                </c:pt>
                <c:pt idx="1048">
                  <c:v>40.040530300999997</c:v>
                </c:pt>
                <c:pt idx="1049">
                  <c:v>40.073952839</c:v>
                </c:pt>
                <c:pt idx="1050">
                  <c:v>40.107375376</c:v>
                </c:pt>
                <c:pt idx="1051">
                  <c:v>40.140797913</c:v>
                </c:pt>
                <c:pt idx="1052">
                  <c:v>40.17422045</c:v>
                </c:pt>
                <c:pt idx="1053">
                  <c:v>40.207642988000003</c:v>
                </c:pt>
                <c:pt idx="1054">
                  <c:v>40.241065525000003</c:v>
                </c:pt>
                <c:pt idx="1055">
                  <c:v>40.274488062000003</c:v>
                </c:pt>
                <c:pt idx="1056">
                  <c:v>40.307910599000003</c:v>
                </c:pt>
                <c:pt idx="1057">
                  <c:v>40.341333136999999</c:v>
                </c:pt>
                <c:pt idx="1058">
                  <c:v>40.374755673999999</c:v>
                </c:pt>
                <c:pt idx="1059">
                  <c:v>40.408178210999999</c:v>
                </c:pt>
                <c:pt idx="1060">
                  <c:v>40.441600747999999</c:v>
                </c:pt>
                <c:pt idx="1061">
                  <c:v>40.475023286000003</c:v>
                </c:pt>
                <c:pt idx="1062">
                  <c:v>40.508445823000002</c:v>
                </c:pt>
                <c:pt idx="1063">
                  <c:v>40.541868360000002</c:v>
                </c:pt>
                <c:pt idx="1064">
                  <c:v>40.575290897000002</c:v>
                </c:pt>
                <c:pt idx="1065">
                  <c:v>40.608713434999999</c:v>
                </c:pt>
                <c:pt idx="1066">
                  <c:v>40.642135971999998</c:v>
                </c:pt>
                <c:pt idx="1067">
                  <c:v>40.675558508999998</c:v>
                </c:pt>
                <c:pt idx="1068">
                  <c:v>40.708981045999998</c:v>
                </c:pt>
                <c:pt idx="1069">
                  <c:v>40.742403582999998</c:v>
                </c:pt>
                <c:pt idx="1070">
                  <c:v>40.775826121000001</c:v>
                </c:pt>
                <c:pt idx="1071">
                  <c:v>40.809248658000001</c:v>
                </c:pt>
                <c:pt idx="1072">
                  <c:v>40.842671195000001</c:v>
                </c:pt>
                <c:pt idx="1073">
                  <c:v>40.876093732000001</c:v>
                </c:pt>
                <c:pt idx="1074">
                  <c:v>40.909516269999997</c:v>
                </c:pt>
                <c:pt idx="1075">
                  <c:v>40.942938806999997</c:v>
                </c:pt>
                <c:pt idx="1076">
                  <c:v>40.976361343999997</c:v>
                </c:pt>
                <c:pt idx="1077">
                  <c:v>41.009783880999997</c:v>
                </c:pt>
                <c:pt idx="1078">
                  <c:v>41.043206419000001</c:v>
                </c:pt>
                <c:pt idx="1079">
                  <c:v>41.076628956</c:v>
                </c:pt>
                <c:pt idx="1080">
                  <c:v>41.110051493</c:v>
                </c:pt>
                <c:pt idx="1081">
                  <c:v>41.14347403</c:v>
                </c:pt>
                <c:pt idx="1082">
                  <c:v>41.176896567999997</c:v>
                </c:pt>
                <c:pt idx="1083">
                  <c:v>41.210319105000004</c:v>
                </c:pt>
                <c:pt idx="1084">
                  <c:v>41.243741642000003</c:v>
                </c:pt>
                <c:pt idx="1085">
                  <c:v>41.277164179000003</c:v>
                </c:pt>
                <c:pt idx="1086">
                  <c:v>41.310586717</c:v>
                </c:pt>
                <c:pt idx="1087">
                  <c:v>41.344009253999999</c:v>
                </c:pt>
                <c:pt idx="1088">
                  <c:v>41.377431790999999</c:v>
                </c:pt>
                <c:pt idx="1089">
                  <c:v>41.410854327999999</c:v>
                </c:pt>
                <c:pt idx="1090">
                  <c:v>41.444276866000003</c:v>
                </c:pt>
                <c:pt idx="1091">
                  <c:v>41.477699403000003</c:v>
                </c:pt>
                <c:pt idx="1092">
                  <c:v>41.511121940000002</c:v>
                </c:pt>
                <c:pt idx="1093">
                  <c:v>41.544544477000002</c:v>
                </c:pt>
                <c:pt idx="1094">
                  <c:v>41.577967014999999</c:v>
                </c:pt>
                <c:pt idx="1095">
                  <c:v>41.611389551999999</c:v>
                </c:pt>
                <c:pt idx="1096">
                  <c:v>41.644812088999998</c:v>
                </c:pt>
                <c:pt idx="1097">
                  <c:v>41.678234625999998</c:v>
                </c:pt>
                <c:pt idx="1098">
                  <c:v>41.711657164000002</c:v>
                </c:pt>
                <c:pt idx="1099">
                  <c:v>41.745079701000002</c:v>
                </c:pt>
                <c:pt idx="1100">
                  <c:v>41.778502238000002</c:v>
                </c:pt>
                <c:pt idx="1101">
                  <c:v>41.811924775000001</c:v>
                </c:pt>
                <c:pt idx="1102">
                  <c:v>41.845347312999998</c:v>
                </c:pt>
                <c:pt idx="1103">
                  <c:v>41.878769849999998</c:v>
                </c:pt>
                <c:pt idx="1104">
                  <c:v>41.912192386999997</c:v>
                </c:pt>
                <c:pt idx="1105">
                  <c:v>41.945614923999997</c:v>
                </c:pt>
                <c:pt idx="1106">
                  <c:v>41.979037462000001</c:v>
                </c:pt>
                <c:pt idx="1107">
                  <c:v>42.012459999000001</c:v>
                </c:pt>
                <c:pt idx="1108">
                  <c:v>42.045882536000001</c:v>
                </c:pt>
                <c:pt idx="1109">
                  <c:v>42.079305073</c:v>
                </c:pt>
                <c:pt idx="1110">
                  <c:v>42.11272761</c:v>
                </c:pt>
                <c:pt idx="1111">
                  <c:v>42.146150147999997</c:v>
                </c:pt>
                <c:pt idx="1112">
                  <c:v>42.179572684999997</c:v>
                </c:pt>
                <c:pt idx="1113">
                  <c:v>42.212995222000004</c:v>
                </c:pt>
                <c:pt idx="1114">
                  <c:v>42.246417759000003</c:v>
                </c:pt>
                <c:pt idx="1115">
                  <c:v>42.279840297</c:v>
                </c:pt>
                <c:pt idx="1116">
                  <c:v>42.313262834</c:v>
                </c:pt>
                <c:pt idx="1117">
                  <c:v>42.346685371</c:v>
                </c:pt>
                <c:pt idx="1118">
                  <c:v>42.380107907999999</c:v>
                </c:pt>
                <c:pt idx="1119">
                  <c:v>42.413530446000003</c:v>
                </c:pt>
                <c:pt idx="1120">
                  <c:v>42.446952983000003</c:v>
                </c:pt>
                <c:pt idx="1121">
                  <c:v>42.480375520000003</c:v>
                </c:pt>
                <c:pt idx="1122">
                  <c:v>42.513798057000002</c:v>
                </c:pt>
                <c:pt idx="1123">
                  <c:v>42.547220594999999</c:v>
                </c:pt>
                <c:pt idx="1124">
                  <c:v>42.580643131999999</c:v>
                </c:pt>
                <c:pt idx="1125">
                  <c:v>42.614065668999999</c:v>
                </c:pt>
                <c:pt idx="1126">
                  <c:v>42.647488205999998</c:v>
                </c:pt>
                <c:pt idx="1127">
                  <c:v>42.680910744000002</c:v>
                </c:pt>
                <c:pt idx="1128">
                  <c:v>42.714333281000002</c:v>
                </c:pt>
                <c:pt idx="1129">
                  <c:v>42.747755818000002</c:v>
                </c:pt>
                <c:pt idx="1130">
                  <c:v>42.781178355000002</c:v>
                </c:pt>
                <c:pt idx="1131">
                  <c:v>42.814600892999998</c:v>
                </c:pt>
                <c:pt idx="1132">
                  <c:v>42.848023429999998</c:v>
                </c:pt>
                <c:pt idx="1133">
                  <c:v>42.881445966999998</c:v>
                </c:pt>
                <c:pt idx="1134">
                  <c:v>42.914868503999998</c:v>
                </c:pt>
                <c:pt idx="1135">
                  <c:v>42.948291042000001</c:v>
                </c:pt>
                <c:pt idx="1136">
                  <c:v>42.981713579000001</c:v>
                </c:pt>
                <c:pt idx="1137">
                  <c:v>43.015136116000001</c:v>
                </c:pt>
                <c:pt idx="1138">
                  <c:v>43.048558653000001</c:v>
                </c:pt>
                <c:pt idx="1139">
                  <c:v>43.081981190999997</c:v>
                </c:pt>
                <c:pt idx="1140">
                  <c:v>43.115403727999997</c:v>
                </c:pt>
                <c:pt idx="1141">
                  <c:v>43.148826264999997</c:v>
                </c:pt>
                <c:pt idx="1142">
                  <c:v>43.182248801999997</c:v>
                </c:pt>
                <c:pt idx="1143">
                  <c:v>43.21567134</c:v>
                </c:pt>
                <c:pt idx="1144">
                  <c:v>43.249093877</c:v>
                </c:pt>
                <c:pt idx="1145">
                  <c:v>43.282516414</c:v>
                </c:pt>
                <c:pt idx="1146">
                  <c:v>43.315938951</c:v>
                </c:pt>
                <c:pt idx="1147">
                  <c:v>43.349361489000003</c:v>
                </c:pt>
                <c:pt idx="1148">
                  <c:v>43.382784026000003</c:v>
                </c:pt>
                <c:pt idx="1149">
                  <c:v>43.416206563000003</c:v>
                </c:pt>
                <c:pt idx="1150">
                  <c:v>43.449629100000003</c:v>
                </c:pt>
                <c:pt idx="1151">
                  <c:v>43.483051637000003</c:v>
                </c:pt>
                <c:pt idx="1152">
                  <c:v>43.516474174999999</c:v>
                </c:pt>
                <c:pt idx="1153">
                  <c:v>43.549896711999999</c:v>
                </c:pt>
                <c:pt idx="1154">
                  <c:v>43.583319248999999</c:v>
                </c:pt>
                <c:pt idx="1155">
                  <c:v>43.616741785999999</c:v>
                </c:pt>
                <c:pt idx="1156">
                  <c:v>43.650164324000002</c:v>
                </c:pt>
                <c:pt idx="1157">
                  <c:v>43.683586861000002</c:v>
                </c:pt>
                <c:pt idx="1158">
                  <c:v>43.717009398000002</c:v>
                </c:pt>
                <c:pt idx="1159">
                  <c:v>43.750431935000002</c:v>
                </c:pt>
                <c:pt idx="1160">
                  <c:v>43.783854472999998</c:v>
                </c:pt>
                <c:pt idx="1161">
                  <c:v>43.817277009999998</c:v>
                </c:pt>
                <c:pt idx="1162">
                  <c:v>43.850699546999998</c:v>
                </c:pt>
                <c:pt idx="1163">
                  <c:v>43.884122083999998</c:v>
                </c:pt>
                <c:pt idx="1164">
                  <c:v>43.917544622000001</c:v>
                </c:pt>
                <c:pt idx="1165">
                  <c:v>43.950967159000001</c:v>
                </c:pt>
                <c:pt idx="1166">
                  <c:v>43.984389696000001</c:v>
                </c:pt>
                <c:pt idx="1167">
                  <c:v>44.017812233000001</c:v>
                </c:pt>
                <c:pt idx="1168">
                  <c:v>44.051234770999997</c:v>
                </c:pt>
                <c:pt idx="1169">
                  <c:v>44.084657307999997</c:v>
                </c:pt>
                <c:pt idx="1170">
                  <c:v>44.118079844999997</c:v>
                </c:pt>
                <c:pt idx="1171">
                  <c:v>44.151502381999997</c:v>
                </c:pt>
                <c:pt idx="1172">
                  <c:v>44.18492492</c:v>
                </c:pt>
                <c:pt idx="1173">
                  <c:v>44.218347457</c:v>
                </c:pt>
                <c:pt idx="1174">
                  <c:v>44.251769994</c:v>
                </c:pt>
                <c:pt idx="1175">
                  <c:v>44.285192531</c:v>
                </c:pt>
                <c:pt idx="1176">
                  <c:v>44.318615069000003</c:v>
                </c:pt>
                <c:pt idx="1177">
                  <c:v>44.352037606000003</c:v>
                </c:pt>
                <c:pt idx="1178">
                  <c:v>44.385460143000003</c:v>
                </c:pt>
                <c:pt idx="1179">
                  <c:v>44.418882680000003</c:v>
                </c:pt>
                <c:pt idx="1180">
                  <c:v>44.452305217999999</c:v>
                </c:pt>
                <c:pt idx="1181">
                  <c:v>44.485727754999999</c:v>
                </c:pt>
                <c:pt idx="1182">
                  <c:v>44.519150291999999</c:v>
                </c:pt>
                <c:pt idx="1183">
                  <c:v>44.552572828999999</c:v>
                </c:pt>
                <c:pt idx="1184">
                  <c:v>44.585995367000002</c:v>
                </c:pt>
                <c:pt idx="1185">
                  <c:v>44.619417904000002</c:v>
                </c:pt>
                <c:pt idx="1186">
                  <c:v>44.652840441000002</c:v>
                </c:pt>
                <c:pt idx="1187">
                  <c:v>44.686262978000002</c:v>
                </c:pt>
                <c:pt idx="1188">
                  <c:v>44.719685515000002</c:v>
                </c:pt>
                <c:pt idx="1189">
                  <c:v>44.753108052999998</c:v>
                </c:pt>
                <c:pt idx="1190">
                  <c:v>44.786530589999998</c:v>
                </c:pt>
                <c:pt idx="1191">
                  <c:v>44.819953126999998</c:v>
                </c:pt>
                <c:pt idx="1192">
                  <c:v>44.853375663999998</c:v>
                </c:pt>
                <c:pt idx="1193">
                  <c:v>44.886798202000001</c:v>
                </c:pt>
                <c:pt idx="1194">
                  <c:v>44.920220739000001</c:v>
                </c:pt>
                <c:pt idx="1195">
                  <c:v>44.953643276000001</c:v>
                </c:pt>
                <c:pt idx="1196">
                  <c:v>44.987065813000001</c:v>
                </c:pt>
                <c:pt idx="1197">
                  <c:v>45.020488350999997</c:v>
                </c:pt>
                <c:pt idx="1198">
                  <c:v>45.053910887999997</c:v>
                </c:pt>
                <c:pt idx="1199">
                  <c:v>45.087333424999997</c:v>
                </c:pt>
                <c:pt idx="1200">
                  <c:v>45.120755961999997</c:v>
                </c:pt>
                <c:pt idx="1201">
                  <c:v>45.1541785</c:v>
                </c:pt>
                <c:pt idx="1202">
                  <c:v>45.187601037</c:v>
                </c:pt>
                <c:pt idx="1203">
                  <c:v>45.221023574</c:v>
                </c:pt>
                <c:pt idx="1204">
                  <c:v>45.254446111</c:v>
                </c:pt>
                <c:pt idx="1205">
                  <c:v>45.287868649000004</c:v>
                </c:pt>
                <c:pt idx="1206">
                  <c:v>45.321291186000003</c:v>
                </c:pt>
                <c:pt idx="1207">
                  <c:v>45.354713723000003</c:v>
                </c:pt>
                <c:pt idx="1208">
                  <c:v>45.388136260000003</c:v>
                </c:pt>
                <c:pt idx="1209">
                  <c:v>45.421558798</c:v>
                </c:pt>
                <c:pt idx="1210">
                  <c:v>45.454981334999999</c:v>
                </c:pt>
                <c:pt idx="1211">
                  <c:v>45.488403871999999</c:v>
                </c:pt>
                <c:pt idx="1212">
                  <c:v>45.521826408999999</c:v>
                </c:pt>
                <c:pt idx="1213">
                  <c:v>45.555248947000003</c:v>
                </c:pt>
                <c:pt idx="1214">
                  <c:v>45.588671484000002</c:v>
                </c:pt>
                <c:pt idx="1215">
                  <c:v>45.622094021000002</c:v>
                </c:pt>
                <c:pt idx="1216">
                  <c:v>45.655516558000002</c:v>
                </c:pt>
                <c:pt idx="1217">
                  <c:v>45.688939095999999</c:v>
                </c:pt>
                <c:pt idx="1218">
                  <c:v>45.722361632999998</c:v>
                </c:pt>
                <c:pt idx="1219">
                  <c:v>45.755784169999998</c:v>
                </c:pt>
                <c:pt idx="1220">
                  <c:v>45.789206706999998</c:v>
                </c:pt>
                <c:pt idx="1221">
                  <c:v>45.822629245000002</c:v>
                </c:pt>
                <c:pt idx="1222">
                  <c:v>45.856051782000002</c:v>
                </c:pt>
                <c:pt idx="1223">
                  <c:v>45.889474319000001</c:v>
                </c:pt>
                <c:pt idx="1224">
                  <c:v>45.922896856000001</c:v>
                </c:pt>
                <c:pt idx="1225">
                  <c:v>45.956319393999998</c:v>
                </c:pt>
                <c:pt idx="1226">
                  <c:v>45.989741930999998</c:v>
                </c:pt>
                <c:pt idx="1227">
                  <c:v>46.023164467999997</c:v>
                </c:pt>
                <c:pt idx="1228">
                  <c:v>46.056587004999997</c:v>
                </c:pt>
                <c:pt idx="1229">
                  <c:v>46.090009541999997</c:v>
                </c:pt>
                <c:pt idx="1230">
                  <c:v>46.123432080000001</c:v>
                </c:pt>
                <c:pt idx="1231">
                  <c:v>46.156854617</c:v>
                </c:pt>
                <c:pt idx="1232">
                  <c:v>46.190277154</c:v>
                </c:pt>
                <c:pt idx="1233">
                  <c:v>46.223699691</c:v>
                </c:pt>
                <c:pt idx="1234">
                  <c:v>46.257122228999997</c:v>
                </c:pt>
                <c:pt idx="1235">
                  <c:v>46.290544765999996</c:v>
                </c:pt>
                <c:pt idx="1236">
                  <c:v>46.323967303000003</c:v>
                </c:pt>
                <c:pt idx="1237">
                  <c:v>46.357389840000003</c:v>
                </c:pt>
                <c:pt idx="1238">
                  <c:v>46.390812378</c:v>
                </c:pt>
                <c:pt idx="1239">
                  <c:v>46.424234915</c:v>
                </c:pt>
                <c:pt idx="1240">
                  <c:v>46.457657451999999</c:v>
                </c:pt>
                <c:pt idx="1241">
                  <c:v>46.491079988999999</c:v>
                </c:pt>
                <c:pt idx="1242">
                  <c:v>46.524502527000003</c:v>
                </c:pt>
                <c:pt idx="1243">
                  <c:v>46.557925064000003</c:v>
                </c:pt>
                <c:pt idx="1244">
                  <c:v>46.591347601000002</c:v>
                </c:pt>
                <c:pt idx="1245">
                  <c:v>46.624770138000002</c:v>
                </c:pt>
                <c:pt idx="1246">
                  <c:v>46.658192675999999</c:v>
                </c:pt>
                <c:pt idx="1247">
                  <c:v>46.691615212999999</c:v>
                </c:pt>
                <c:pt idx="1248">
                  <c:v>46.725037749999998</c:v>
                </c:pt>
                <c:pt idx="1249">
                  <c:v>46.758460286999998</c:v>
                </c:pt>
                <c:pt idx="1250">
                  <c:v>46.791882825000002</c:v>
                </c:pt>
                <c:pt idx="1251">
                  <c:v>46.825305362000002</c:v>
                </c:pt>
                <c:pt idx="1252">
                  <c:v>46.858727899000002</c:v>
                </c:pt>
                <c:pt idx="1253">
                  <c:v>46.892150436000001</c:v>
                </c:pt>
                <c:pt idx="1254">
                  <c:v>46.925572973999998</c:v>
                </c:pt>
                <c:pt idx="1255">
                  <c:v>46.958995510999998</c:v>
                </c:pt>
                <c:pt idx="1256">
                  <c:v>46.992418047999998</c:v>
                </c:pt>
                <c:pt idx="1257">
                  <c:v>47.025840584999997</c:v>
                </c:pt>
                <c:pt idx="1258">
                  <c:v>47.059263123000001</c:v>
                </c:pt>
                <c:pt idx="1259">
                  <c:v>47.092685660000001</c:v>
                </c:pt>
                <c:pt idx="1260">
                  <c:v>47.126108197000001</c:v>
                </c:pt>
                <c:pt idx="1261">
                  <c:v>47.159530734000001</c:v>
                </c:pt>
                <c:pt idx="1262">
                  <c:v>47.192953271999997</c:v>
                </c:pt>
                <c:pt idx="1263">
                  <c:v>47.226375808999997</c:v>
                </c:pt>
                <c:pt idx="1264">
                  <c:v>47.259798345999997</c:v>
                </c:pt>
                <c:pt idx="1265">
                  <c:v>47.293220882999996</c:v>
                </c:pt>
                <c:pt idx="1266">
                  <c:v>47.326643421</c:v>
                </c:pt>
                <c:pt idx="1267">
                  <c:v>47.360065958</c:v>
                </c:pt>
                <c:pt idx="1268">
                  <c:v>47.393488495</c:v>
                </c:pt>
                <c:pt idx="1269">
                  <c:v>47.426911032</c:v>
                </c:pt>
                <c:pt idx="1270">
                  <c:v>47.460333568999999</c:v>
                </c:pt>
                <c:pt idx="1271">
                  <c:v>47.493756107000003</c:v>
                </c:pt>
                <c:pt idx="1272">
                  <c:v>47.527178644000003</c:v>
                </c:pt>
                <c:pt idx="1273">
                  <c:v>47.560601181000003</c:v>
                </c:pt>
                <c:pt idx="1274">
                  <c:v>47.594023718000003</c:v>
                </c:pt>
                <c:pt idx="1275">
                  <c:v>47.627446255999999</c:v>
                </c:pt>
                <c:pt idx="1276">
                  <c:v>47.660868792999999</c:v>
                </c:pt>
                <c:pt idx="1277">
                  <c:v>47.694291329999999</c:v>
                </c:pt>
                <c:pt idx="1278">
                  <c:v>47.727713866999999</c:v>
                </c:pt>
                <c:pt idx="1279">
                  <c:v>47.761136405000002</c:v>
                </c:pt>
                <c:pt idx="1280">
                  <c:v>47.794558942000002</c:v>
                </c:pt>
                <c:pt idx="1281">
                  <c:v>47.827981479000002</c:v>
                </c:pt>
                <c:pt idx="1282">
                  <c:v>47.861404016000002</c:v>
                </c:pt>
                <c:pt idx="1283">
                  <c:v>47.894826553999998</c:v>
                </c:pt>
                <c:pt idx="1284">
                  <c:v>47.928249090999998</c:v>
                </c:pt>
                <c:pt idx="1285">
                  <c:v>47.961671627999998</c:v>
                </c:pt>
                <c:pt idx="1286">
                  <c:v>47.995094164999998</c:v>
                </c:pt>
                <c:pt idx="1287">
                  <c:v>48.028516703000001</c:v>
                </c:pt>
                <c:pt idx="1288">
                  <c:v>48.061939240000001</c:v>
                </c:pt>
                <c:pt idx="1289">
                  <c:v>48.095361777000001</c:v>
                </c:pt>
                <c:pt idx="1290">
                  <c:v>48.128784314000001</c:v>
                </c:pt>
                <c:pt idx="1291">
                  <c:v>48.162206851999997</c:v>
                </c:pt>
                <c:pt idx="1292">
                  <c:v>48.195629388999997</c:v>
                </c:pt>
                <c:pt idx="1293">
                  <c:v>48.229051925999997</c:v>
                </c:pt>
                <c:pt idx="1294">
                  <c:v>48.262474462999997</c:v>
                </c:pt>
                <c:pt idx="1295">
                  <c:v>48.295897001</c:v>
                </c:pt>
                <c:pt idx="1296">
                  <c:v>48.329319538</c:v>
                </c:pt>
                <c:pt idx="1297">
                  <c:v>48.362742075</c:v>
                </c:pt>
                <c:pt idx="1298">
                  <c:v>48.396164612</c:v>
                </c:pt>
                <c:pt idx="1299">
                  <c:v>48.429587150000003</c:v>
                </c:pt>
                <c:pt idx="1300">
                  <c:v>48.463009687000003</c:v>
                </c:pt>
                <c:pt idx="1301">
                  <c:v>48.496432224000003</c:v>
                </c:pt>
                <c:pt idx="1302">
                  <c:v>48.529854761000003</c:v>
                </c:pt>
                <c:pt idx="1303">
                  <c:v>48.563277298999999</c:v>
                </c:pt>
                <c:pt idx="1304">
                  <c:v>48.596699835999999</c:v>
                </c:pt>
                <c:pt idx="1305">
                  <c:v>48.630122372999999</c:v>
                </c:pt>
                <c:pt idx="1306">
                  <c:v>48.663544909999999</c:v>
                </c:pt>
                <c:pt idx="1307">
                  <c:v>48.696967446999999</c:v>
                </c:pt>
                <c:pt idx="1308">
                  <c:v>48.730389985000002</c:v>
                </c:pt>
                <c:pt idx="1309">
                  <c:v>48.763812522000002</c:v>
                </c:pt>
                <c:pt idx="1310">
                  <c:v>48.797235059000002</c:v>
                </c:pt>
                <c:pt idx="1311">
                  <c:v>48.830657596000002</c:v>
                </c:pt>
                <c:pt idx="1312">
                  <c:v>48.864080133999998</c:v>
                </c:pt>
                <c:pt idx="1313">
                  <c:v>48.897502670999998</c:v>
                </c:pt>
                <c:pt idx="1314">
                  <c:v>48.930925207999998</c:v>
                </c:pt>
                <c:pt idx="1315">
                  <c:v>48.964347744999998</c:v>
                </c:pt>
                <c:pt idx="1316">
                  <c:v>48.997770283000001</c:v>
                </c:pt>
                <c:pt idx="1317">
                  <c:v>49.031192820000001</c:v>
                </c:pt>
                <c:pt idx="1318">
                  <c:v>49.064615357000001</c:v>
                </c:pt>
                <c:pt idx="1319">
                  <c:v>49.098037894000001</c:v>
                </c:pt>
                <c:pt idx="1320">
                  <c:v>49.131460431999997</c:v>
                </c:pt>
                <c:pt idx="1321">
                  <c:v>49.164882968999997</c:v>
                </c:pt>
                <c:pt idx="1322">
                  <c:v>49.198305505999997</c:v>
                </c:pt>
                <c:pt idx="1323">
                  <c:v>49.231728042999997</c:v>
                </c:pt>
                <c:pt idx="1324">
                  <c:v>49.265150581</c:v>
                </c:pt>
                <c:pt idx="1325">
                  <c:v>49.298573118</c:v>
                </c:pt>
                <c:pt idx="1326">
                  <c:v>49.331995655</c:v>
                </c:pt>
                <c:pt idx="1327">
                  <c:v>49.365418192</c:v>
                </c:pt>
                <c:pt idx="1328">
                  <c:v>49.398840730000003</c:v>
                </c:pt>
                <c:pt idx="1329">
                  <c:v>49.432263267000003</c:v>
                </c:pt>
                <c:pt idx="1330">
                  <c:v>49.465685804000003</c:v>
                </c:pt>
                <c:pt idx="1331">
                  <c:v>49.499108341000003</c:v>
                </c:pt>
                <c:pt idx="1332">
                  <c:v>49.532530878999999</c:v>
                </c:pt>
                <c:pt idx="1333">
                  <c:v>49.565953415999999</c:v>
                </c:pt>
                <c:pt idx="1334">
                  <c:v>49.599375952999999</c:v>
                </c:pt>
                <c:pt idx="1335">
                  <c:v>49.632798489999999</c:v>
                </c:pt>
                <c:pt idx="1336">
                  <c:v>49.666221028000002</c:v>
                </c:pt>
                <c:pt idx="1337">
                  <c:v>49.699643565000002</c:v>
                </c:pt>
                <c:pt idx="1338">
                  <c:v>49.733066102000002</c:v>
                </c:pt>
                <c:pt idx="1339">
                  <c:v>49.766488639000002</c:v>
                </c:pt>
                <c:pt idx="1340">
                  <c:v>49.799911176999998</c:v>
                </c:pt>
                <c:pt idx="1341">
                  <c:v>49.833333713999998</c:v>
                </c:pt>
                <c:pt idx="1342">
                  <c:v>49.866756250999998</c:v>
                </c:pt>
                <c:pt idx="1343">
                  <c:v>49.900178787999998</c:v>
                </c:pt>
                <c:pt idx="1344">
                  <c:v>49.933601326000002</c:v>
                </c:pt>
                <c:pt idx="1345">
                  <c:v>49.967023863000001</c:v>
                </c:pt>
                <c:pt idx="1346">
                  <c:v>50.000446400000001</c:v>
                </c:pt>
              </c:numCache>
            </c:numRef>
          </c:xVal>
          <c:yVal>
            <c:numRef>
              <c:f>'IMP-22Li as synthesized'!$C$28:$C$2278</c:f>
              <c:numCache>
                <c:formatCode>General</c:formatCode>
                <c:ptCount val="2251"/>
                <c:pt idx="0">
                  <c:v>1477</c:v>
                </c:pt>
                <c:pt idx="1">
                  <c:v>1476.8</c:v>
                </c:pt>
                <c:pt idx="2">
                  <c:v>1460.9</c:v>
                </c:pt>
                <c:pt idx="3">
                  <c:v>1484.5</c:v>
                </c:pt>
                <c:pt idx="4">
                  <c:v>1477.8</c:v>
                </c:pt>
                <c:pt idx="5">
                  <c:v>1465.4</c:v>
                </c:pt>
                <c:pt idx="6">
                  <c:v>1457.8</c:v>
                </c:pt>
                <c:pt idx="7">
                  <c:v>1468.4</c:v>
                </c:pt>
                <c:pt idx="8">
                  <c:v>1468.6</c:v>
                </c:pt>
                <c:pt idx="9">
                  <c:v>1456.6</c:v>
                </c:pt>
                <c:pt idx="10">
                  <c:v>1456.5</c:v>
                </c:pt>
                <c:pt idx="11">
                  <c:v>1462.7</c:v>
                </c:pt>
                <c:pt idx="12">
                  <c:v>1448.1</c:v>
                </c:pt>
                <c:pt idx="13">
                  <c:v>1447.8</c:v>
                </c:pt>
                <c:pt idx="14">
                  <c:v>1451</c:v>
                </c:pt>
                <c:pt idx="15">
                  <c:v>1450</c:v>
                </c:pt>
                <c:pt idx="16">
                  <c:v>1459.4</c:v>
                </c:pt>
                <c:pt idx="17">
                  <c:v>1451.1</c:v>
                </c:pt>
                <c:pt idx="18">
                  <c:v>1446.5</c:v>
                </c:pt>
                <c:pt idx="19">
                  <c:v>1453.4</c:v>
                </c:pt>
                <c:pt idx="20">
                  <c:v>1446.8</c:v>
                </c:pt>
                <c:pt idx="21">
                  <c:v>1441.6</c:v>
                </c:pt>
                <c:pt idx="22">
                  <c:v>1453.3</c:v>
                </c:pt>
                <c:pt idx="23">
                  <c:v>1445.2</c:v>
                </c:pt>
                <c:pt idx="24">
                  <c:v>1439.9</c:v>
                </c:pt>
                <c:pt idx="25">
                  <c:v>1431.6</c:v>
                </c:pt>
                <c:pt idx="26">
                  <c:v>1438.8</c:v>
                </c:pt>
                <c:pt idx="27">
                  <c:v>1442</c:v>
                </c:pt>
                <c:pt idx="28">
                  <c:v>1444.3</c:v>
                </c:pt>
                <c:pt idx="29">
                  <c:v>1437.7</c:v>
                </c:pt>
                <c:pt idx="30">
                  <c:v>1444.9</c:v>
                </c:pt>
                <c:pt idx="31">
                  <c:v>1438.8</c:v>
                </c:pt>
                <c:pt idx="32">
                  <c:v>1430.3</c:v>
                </c:pt>
                <c:pt idx="33">
                  <c:v>1431.5</c:v>
                </c:pt>
                <c:pt idx="34">
                  <c:v>1440.2</c:v>
                </c:pt>
                <c:pt idx="35">
                  <c:v>1439.9</c:v>
                </c:pt>
                <c:pt idx="36">
                  <c:v>1463</c:v>
                </c:pt>
                <c:pt idx="37">
                  <c:v>1461.4</c:v>
                </c:pt>
                <c:pt idx="38">
                  <c:v>1450.1</c:v>
                </c:pt>
                <c:pt idx="39">
                  <c:v>1430.9</c:v>
                </c:pt>
                <c:pt idx="40">
                  <c:v>1423.2</c:v>
                </c:pt>
                <c:pt idx="41">
                  <c:v>1422.8</c:v>
                </c:pt>
                <c:pt idx="42">
                  <c:v>1419.5</c:v>
                </c:pt>
                <c:pt idx="43">
                  <c:v>1424.7</c:v>
                </c:pt>
                <c:pt idx="44">
                  <c:v>1428.8</c:v>
                </c:pt>
                <c:pt idx="45">
                  <c:v>1425</c:v>
                </c:pt>
                <c:pt idx="46">
                  <c:v>1435.5</c:v>
                </c:pt>
                <c:pt idx="47">
                  <c:v>1431.2</c:v>
                </c:pt>
                <c:pt idx="48">
                  <c:v>1428.6</c:v>
                </c:pt>
                <c:pt idx="49">
                  <c:v>1425.5</c:v>
                </c:pt>
                <c:pt idx="50">
                  <c:v>1439.9</c:v>
                </c:pt>
                <c:pt idx="51">
                  <c:v>1428.9</c:v>
                </c:pt>
                <c:pt idx="52">
                  <c:v>1430.5</c:v>
                </c:pt>
                <c:pt idx="53">
                  <c:v>1442.2</c:v>
                </c:pt>
                <c:pt idx="54">
                  <c:v>1440.6</c:v>
                </c:pt>
                <c:pt idx="55">
                  <c:v>1426.4</c:v>
                </c:pt>
                <c:pt idx="56">
                  <c:v>1440.3</c:v>
                </c:pt>
                <c:pt idx="57">
                  <c:v>1444.5</c:v>
                </c:pt>
                <c:pt idx="58">
                  <c:v>1463.3</c:v>
                </c:pt>
                <c:pt idx="59">
                  <c:v>1468.4</c:v>
                </c:pt>
                <c:pt idx="60">
                  <c:v>1477.8</c:v>
                </c:pt>
                <c:pt idx="61">
                  <c:v>1480.2</c:v>
                </c:pt>
                <c:pt idx="62">
                  <c:v>1519.7</c:v>
                </c:pt>
                <c:pt idx="63">
                  <c:v>1512.6</c:v>
                </c:pt>
                <c:pt idx="64">
                  <c:v>1545.7</c:v>
                </c:pt>
                <c:pt idx="65">
                  <c:v>1582.8000000000002</c:v>
                </c:pt>
                <c:pt idx="66">
                  <c:v>1601.2</c:v>
                </c:pt>
                <c:pt idx="67">
                  <c:v>1635.1</c:v>
                </c:pt>
                <c:pt idx="68">
                  <c:v>1696</c:v>
                </c:pt>
                <c:pt idx="69">
                  <c:v>1770.6</c:v>
                </c:pt>
                <c:pt idx="70">
                  <c:v>1903.5</c:v>
                </c:pt>
                <c:pt idx="71">
                  <c:v>2082.6000000000004</c:v>
                </c:pt>
                <c:pt idx="72">
                  <c:v>2232.1999999999998</c:v>
                </c:pt>
                <c:pt idx="73">
                  <c:v>2101.9</c:v>
                </c:pt>
                <c:pt idx="74">
                  <c:v>1851.6</c:v>
                </c:pt>
                <c:pt idx="75">
                  <c:v>1696.3000000000002</c:v>
                </c:pt>
                <c:pt idx="76">
                  <c:v>1559.2</c:v>
                </c:pt>
                <c:pt idx="77">
                  <c:v>1484.5</c:v>
                </c:pt>
                <c:pt idx="78">
                  <c:v>1451.4</c:v>
                </c:pt>
                <c:pt idx="79">
                  <c:v>1437.8</c:v>
                </c:pt>
                <c:pt idx="80">
                  <c:v>1446.6</c:v>
                </c:pt>
                <c:pt idx="81">
                  <c:v>1432.4</c:v>
                </c:pt>
                <c:pt idx="82">
                  <c:v>1418.3</c:v>
                </c:pt>
                <c:pt idx="83">
                  <c:v>1438</c:v>
                </c:pt>
                <c:pt idx="84">
                  <c:v>1431.5</c:v>
                </c:pt>
                <c:pt idx="85">
                  <c:v>1439.3</c:v>
                </c:pt>
                <c:pt idx="86">
                  <c:v>1425.5</c:v>
                </c:pt>
                <c:pt idx="87">
                  <c:v>1429.5</c:v>
                </c:pt>
                <c:pt idx="88">
                  <c:v>1418.5</c:v>
                </c:pt>
                <c:pt idx="89">
                  <c:v>1434.1</c:v>
                </c:pt>
                <c:pt idx="90">
                  <c:v>1430.8</c:v>
                </c:pt>
                <c:pt idx="91">
                  <c:v>1438.8</c:v>
                </c:pt>
                <c:pt idx="92">
                  <c:v>1460</c:v>
                </c:pt>
                <c:pt idx="93">
                  <c:v>1454.9</c:v>
                </c:pt>
                <c:pt idx="94">
                  <c:v>1477.1</c:v>
                </c:pt>
                <c:pt idx="95">
                  <c:v>1475.6</c:v>
                </c:pt>
                <c:pt idx="96">
                  <c:v>1485.4</c:v>
                </c:pt>
                <c:pt idx="97">
                  <c:v>1434</c:v>
                </c:pt>
                <c:pt idx="98">
                  <c:v>1414</c:v>
                </c:pt>
                <c:pt idx="99">
                  <c:v>1414.6</c:v>
                </c:pt>
                <c:pt idx="100">
                  <c:v>1412.6</c:v>
                </c:pt>
                <c:pt idx="101">
                  <c:v>1421.7</c:v>
                </c:pt>
                <c:pt idx="102">
                  <c:v>1403.4</c:v>
                </c:pt>
                <c:pt idx="103">
                  <c:v>1414.4</c:v>
                </c:pt>
                <c:pt idx="104">
                  <c:v>1411.8</c:v>
                </c:pt>
                <c:pt idx="105">
                  <c:v>1400.8</c:v>
                </c:pt>
                <c:pt idx="106">
                  <c:v>1395.1</c:v>
                </c:pt>
                <c:pt idx="107">
                  <c:v>1400.2</c:v>
                </c:pt>
                <c:pt idx="108">
                  <c:v>1411.8</c:v>
                </c:pt>
                <c:pt idx="109">
                  <c:v>1405.3</c:v>
                </c:pt>
                <c:pt idx="110">
                  <c:v>1390.4</c:v>
                </c:pt>
                <c:pt idx="111">
                  <c:v>1401.7</c:v>
                </c:pt>
                <c:pt idx="112">
                  <c:v>1394.4</c:v>
                </c:pt>
                <c:pt idx="113">
                  <c:v>1401.9</c:v>
                </c:pt>
                <c:pt idx="114">
                  <c:v>1393.1</c:v>
                </c:pt>
                <c:pt idx="115">
                  <c:v>1392.9</c:v>
                </c:pt>
                <c:pt idx="116">
                  <c:v>1397.5</c:v>
                </c:pt>
                <c:pt idx="117">
                  <c:v>1393.7</c:v>
                </c:pt>
                <c:pt idx="118">
                  <c:v>1398.7</c:v>
                </c:pt>
                <c:pt idx="119">
                  <c:v>1390.6</c:v>
                </c:pt>
                <c:pt idx="120">
                  <c:v>1389.3</c:v>
                </c:pt>
                <c:pt idx="121">
                  <c:v>1406.4</c:v>
                </c:pt>
                <c:pt idx="122">
                  <c:v>1420.1</c:v>
                </c:pt>
                <c:pt idx="123">
                  <c:v>1409.3</c:v>
                </c:pt>
                <c:pt idx="124">
                  <c:v>1411.8</c:v>
                </c:pt>
                <c:pt idx="125">
                  <c:v>1409.8</c:v>
                </c:pt>
                <c:pt idx="126">
                  <c:v>1391</c:v>
                </c:pt>
                <c:pt idx="127">
                  <c:v>1392.8</c:v>
                </c:pt>
                <c:pt idx="128">
                  <c:v>1402.5</c:v>
                </c:pt>
                <c:pt idx="129">
                  <c:v>1394.9</c:v>
                </c:pt>
                <c:pt idx="130">
                  <c:v>1385.2</c:v>
                </c:pt>
                <c:pt idx="131">
                  <c:v>1383.7</c:v>
                </c:pt>
                <c:pt idx="132">
                  <c:v>1379.1</c:v>
                </c:pt>
                <c:pt idx="133">
                  <c:v>1375.1</c:v>
                </c:pt>
                <c:pt idx="134">
                  <c:v>1377.4</c:v>
                </c:pt>
                <c:pt idx="135">
                  <c:v>1393</c:v>
                </c:pt>
                <c:pt idx="136">
                  <c:v>1391</c:v>
                </c:pt>
                <c:pt idx="137">
                  <c:v>1377.5</c:v>
                </c:pt>
                <c:pt idx="138">
                  <c:v>1373.4</c:v>
                </c:pt>
                <c:pt idx="139">
                  <c:v>1378</c:v>
                </c:pt>
                <c:pt idx="140">
                  <c:v>1377.6</c:v>
                </c:pt>
                <c:pt idx="141">
                  <c:v>1387.1</c:v>
                </c:pt>
                <c:pt idx="142">
                  <c:v>1398.8</c:v>
                </c:pt>
                <c:pt idx="143">
                  <c:v>1394.8</c:v>
                </c:pt>
                <c:pt idx="144">
                  <c:v>1385.7</c:v>
                </c:pt>
                <c:pt idx="145">
                  <c:v>1401.3</c:v>
                </c:pt>
                <c:pt idx="146">
                  <c:v>1400.9</c:v>
                </c:pt>
                <c:pt idx="147">
                  <c:v>1394.4</c:v>
                </c:pt>
                <c:pt idx="148">
                  <c:v>1410.8</c:v>
                </c:pt>
                <c:pt idx="149">
                  <c:v>1409.7</c:v>
                </c:pt>
                <c:pt idx="150">
                  <c:v>1417.3</c:v>
                </c:pt>
                <c:pt idx="151">
                  <c:v>1427.2</c:v>
                </c:pt>
                <c:pt idx="152">
                  <c:v>1434.6</c:v>
                </c:pt>
                <c:pt idx="153">
                  <c:v>1422.2</c:v>
                </c:pt>
                <c:pt idx="154">
                  <c:v>1404.6</c:v>
                </c:pt>
                <c:pt idx="155">
                  <c:v>1376.6</c:v>
                </c:pt>
                <c:pt idx="156">
                  <c:v>1382.8</c:v>
                </c:pt>
                <c:pt idx="157">
                  <c:v>1390.3</c:v>
                </c:pt>
                <c:pt idx="158">
                  <c:v>1396</c:v>
                </c:pt>
                <c:pt idx="159">
                  <c:v>1397.3</c:v>
                </c:pt>
                <c:pt idx="160">
                  <c:v>1397.4</c:v>
                </c:pt>
                <c:pt idx="161">
                  <c:v>1416</c:v>
                </c:pt>
                <c:pt idx="162">
                  <c:v>1414.7</c:v>
                </c:pt>
                <c:pt idx="163">
                  <c:v>1438.1</c:v>
                </c:pt>
                <c:pt idx="164">
                  <c:v>1424.5</c:v>
                </c:pt>
                <c:pt idx="165">
                  <c:v>1395.1</c:v>
                </c:pt>
                <c:pt idx="166">
                  <c:v>1390.4</c:v>
                </c:pt>
                <c:pt idx="167">
                  <c:v>1379.5</c:v>
                </c:pt>
                <c:pt idx="168">
                  <c:v>1366.1</c:v>
                </c:pt>
                <c:pt idx="169">
                  <c:v>1368.1</c:v>
                </c:pt>
                <c:pt idx="170">
                  <c:v>1365.3</c:v>
                </c:pt>
                <c:pt idx="171">
                  <c:v>1368.1</c:v>
                </c:pt>
                <c:pt idx="172">
                  <c:v>1369.5</c:v>
                </c:pt>
                <c:pt idx="173">
                  <c:v>1370.8</c:v>
                </c:pt>
                <c:pt idx="174">
                  <c:v>1369.7</c:v>
                </c:pt>
                <c:pt idx="175">
                  <c:v>1372.6</c:v>
                </c:pt>
                <c:pt idx="176">
                  <c:v>1375.2</c:v>
                </c:pt>
                <c:pt idx="177">
                  <c:v>1367.4</c:v>
                </c:pt>
                <c:pt idx="178">
                  <c:v>1363.1</c:v>
                </c:pt>
                <c:pt idx="179">
                  <c:v>1359.9</c:v>
                </c:pt>
                <c:pt idx="180">
                  <c:v>1355.2</c:v>
                </c:pt>
                <c:pt idx="181">
                  <c:v>1362.9</c:v>
                </c:pt>
                <c:pt idx="182">
                  <c:v>1366</c:v>
                </c:pt>
                <c:pt idx="183">
                  <c:v>1365.3</c:v>
                </c:pt>
                <c:pt idx="184">
                  <c:v>1379.1</c:v>
                </c:pt>
                <c:pt idx="185">
                  <c:v>1373.8</c:v>
                </c:pt>
                <c:pt idx="186">
                  <c:v>1376.6</c:v>
                </c:pt>
                <c:pt idx="187">
                  <c:v>1375.7</c:v>
                </c:pt>
                <c:pt idx="188">
                  <c:v>1386.9</c:v>
                </c:pt>
                <c:pt idx="189">
                  <c:v>1374.1</c:v>
                </c:pt>
                <c:pt idx="190">
                  <c:v>1386.7</c:v>
                </c:pt>
                <c:pt idx="191">
                  <c:v>1384.4</c:v>
                </c:pt>
                <c:pt idx="192">
                  <c:v>1392.5</c:v>
                </c:pt>
                <c:pt idx="193">
                  <c:v>1402.6</c:v>
                </c:pt>
                <c:pt idx="194">
                  <c:v>1406.8</c:v>
                </c:pt>
                <c:pt idx="195">
                  <c:v>1415.8</c:v>
                </c:pt>
                <c:pt idx="196">
                  <c:v>1432.4</c:v>
                </c:pt>
                <c:pt idx="197">
                  <c:v>1457.9</c:v>
                </c:pt>
                <c:pt idx="198">
                  <c:v>1483.8</c:v>
                </c:pt>
                <c:pt idx="199">
                  <c:v>1511.3</c:v>
                </c:pt>
                <c:pt idx="200">
                  <c:v>1517.8000000000002</c:v>
                </c:pt>
                <c:pt idx="201">
                  <c:v>1563.9</c:v>
                </c:pt>
                <c:pt idx="202">
                  <c:v>1618</c:v>
                </c:pt>
                <c:pt idx="203">
                  <c:v>1596.9</c:v>
                </c:pt>
                <c:pt idx="204">
                  <c:v>1511.2</c:v>
                </c:pt>
                <c:pt idx="205">
                  <c:v>1436.3</c:v>
                </c:pt>
                <c:pt idx="206">
                  <c:v>1413.2</c:v>
                </c:pt>
                <c:pt idx="207">
                  <c:v>1419.8</c:v>
                </c:pt>
                <c:pt idx="208">
                  <c:v>1430</c:v>
                </c:pt>
                <c:pt idx="209">
                  <c:v>1439.6</c:v>
                </c:pt>
                <c:pt idx="210">
                  <c:v>1458.8</c:v>
                </c:pt>
                <c:pt idx="211">
                  <c:v>1490.4</c:v>
                </c:pt>
                <c:pt idx="212">
                  <c:v>1536.1</c:v>
                </c:pt>
                <c:pt idx="213">
                  <c:v>1550.3000000000002</c:v>
                </c:pt>
                <c:pt idx="214">
                  <c:v>1599.4</c:v>
                </c:pt>
                <c:pt idx="215">
                  <c:v>1672.8000000000002</c:v>
                </c:pt>
                <c:pt idx="216">
                  <c:v>1724.9</c:v>
                </c:pt>
                <c:pt idx="217">
                  <c:v>1748.9</c:v>
                </c:pt>
                <c:pt idx="218">
                  <c:v>1851.3000000000002</c:v>
                </c:pt>
                <c:pt idx="219">
                  <c:v>1960.7</c:v>
                </c:pt>
                <c:pt idx="220">
                  <c:v>2059.1000000000004</c:v>
                </c:pt>
                <c:pt idx="221">
                  <c:v>2035.7</c:v>
                </c:pt>
                <c:pt idx="222">
                  <c:v>1945.7</c:v>
                </c:pt>
                <c:pt idx="223">
                  <c:v>1954.1</c:v>
                </c:pt>
                <c:pt idx="224">
                  <c:v>2047.3</c:v>
                </c:pt>
                <c:pt idx="225">
                  <c:v>2057.8000000000002</c:v>
                </c:pt>
                <c:pt idx="226">
                  <c:v>1763.1</c:v>
                </c:pt>
                <c:pt idx="227">
                  <c:v>1526.5</c:v>
                </c:pt>
                <c:pt idx="228">
                  <c:v>1458.6</c:v>
                </c:pt>
                <c:pt idx="229">
                  <c:v>1440.3</c:v>
                </c:pt>
                <c:pt idx="230">
                  <c:v>1425.4</c:v>
                </c:pt>
                <c:pt idx="231">
                  <c:v>1419.6</c:v>
                </c:pt>
                <c:pt idx="232">
                  <c:v>1410</c:v>
                </c:pt>
                <c:pt idx="233">
                  <c:v>1401.2</c:v>
                </c:pt>
                <c:pt idx="234">
                  <c:v>1422</c:v>
                </c:pt>
                <c:pt idx="235">
                  <c:v>1404</c:v>
                </c:pt>
                <c:pt idx="236">
                  <c:v>1414.9</c:v>
                </c:pt>
                <c:pt idx="237">
                  <c:v>1407.2</c:v>
                </c:pt>
                <c:pt idx="238">
                  <c:v>1423.4</c:v>
                </c:pt>
                <c:pt idx="239">
                  <c:v>1413</c:v>
                </c:pt>
                <c:pt idx="240">
                  <c:v>1404.6</c:v>
                </c:pt>
                <c:pt idx="241">
                  <c:v>1406.4</c:v>
                </c:pt>
                <c:pt idx="242">
                  <c:v>1404</c:v>
                </c:pt>
                <c:pt idx="243">
                  <c:v>1416.3</c:v>
                </c:pt>
                <c:pt idx="244">
                  <c:v>1412.3</c:v>
                </c:pt>
                <c:pt idx="245">
                  <c:v>1422.5</c:v>
                </c:pt>
                <c:pt idx="246">
                  <c:v>1427.6</c:v>
                </c:pt>
                <c:pt idx="247">
                  <c:v>1424.2</c:v>
                </c:pt>
                <c:pt idx="248">
                  <c:v>1433.5</c:v>
                </c:pt>
                <c:pt idx="249">
                  <c:v>1444.8</c:v>
                </c:pt>
                <c:pt idx="250">
                  <c:v>1464.7</c:v>
                </c:pt>
                <c:pt idx="251">
                  <c:v>1456.8</c:v>
                </c:pt>
                <c:pt idx="252">
                  <c:v>1459.6</c:v>
                </c:pt>
                <c:pt idx="253">
                  <c:v>1452.7</c:v>
                </c:pt>
                <c:pt idx="254">
                  <c:v>1447.9</c:v>
                </c:pt>
                <c:pt idx="255">
                  <c:v>1468.2</c:v>
                </c:pt>
                <c:pt idx="256">
                  <c:v>1488.8</c:v>
                </c:pt>
                <c:pt idx="257">
                  <c:v>1516.1</c:v>
                </c:pt>
                <c:pt idx="258">
                  <c:v>1560.6</c:v>
                </c:pt>
                <c:pt idx="259">
                  <c:v>1593.3000000000002</c:v>
                </c:pt>
                <c:pt idx="260">
                  <c:v>1664.6</c:v>
                </c:pt>
                <c:pt idx="261">
                  <c:v>1694.5</c:v>
                </c:pt>
                <c:pt idx="262">
                  <c:v>1698.7</c:v>
                </c:pt>
                <c:pt idx="263">
                  <c:v>1631.6</c:v>
                </c:pt>
                <c:pt idx="264">
                  <c:v>1572.8000000000002</c:v>
                </c:pt>
                <c:pt idx="265">
                  <c:v>1523.3000000000002</c:v>
                </c:pt>
                <c:pt idx="266">
                  <c:v>1536.6</c:v>
                </c:pt>
                <c:pt idx="267">
                  <c:v>1557.1</c:v>
                </c:pt>
                <c:pt idx="268">
                  <c:v>1586.2</c:v>
                </c:pt>
                <c:pt idx="269">
                  <c:v>1641.9</c:v>
                </c:pt>
                <c:pt idx="270">
                  <c:v>1720.9</c:v>
                </c:pt>
                <c:pt idx="271">
                  <c:v>1725.2</c:v>
                </c:pt>
                <c:pt idx="272">
                  <c:v>1665.4</c:v>
                </c:pt>
                <c:pt idx="273">
                  <c:v>1622</c:v>
                </c:pt>
                <c:pt idx="274">
                  <c:v>1592.4</c:v>
                </c:pt>
                <c:pt idx="275">
                  <c:v>1544.3000000000002</c:v>
                </c:pt>
                <c:pt idx="276">
                  <c:v>1481.3</c:v>
                </c:pt>
                <c:pt idx="277">
                  <c:v>1460</c:v>
                </c:pt>
                <c:pt idx="278">
                  <c:v>1455.9</c:v>
                </c:pt>
                <c:pt idx="279">
                  <c:v>1450.2</c:v>
                </c:pt>
                <c:pt idx="280">
                  <c:v>1446.5</c:v>
                </c:pt>
                <c:pt idx="281">
                  <c:v>1446.8</c:v>
                </c:pt>
                <c:pt idx="282">
                  <c:v>1441.7</c:v>
                </c:pt>
                <c:pt idx="283">
                  <c:v>1430.8</c:v>
                </c:pt>
                <c:pt idx="284">
                  <c:v>1449.6</c:v>
                </c:pt>
                <c:pt idx="285">
                  <c:v>1468.2</c:v>
                </c:pt>
                <c:pt idx="286">
                  <c:v>1471.5</c:v>
                </c:pt>
                <c:pt idx="287">
                  <c:v>1475.2</c:v>
                </c:pt>
                <c:pt idx="288">
                  <c:v>1502.2</c:v>
                </c:pt>
                <c:pt idx="289">
                  <c:v>1539.1</c:v>
                </c:pt>
                <c:pt idx="290">
                  <c:v>1587.3000000000002</c:v>
                </c:pt>
                <c:pt idx="291">
                  <c:v>1641.2</c:v>
                </c:pt>
                <c:pt idx="292">
                  <c:v>1732</c:v>
                </c:pt>
                <c:pt idx="293">
                  <c:v>1846.3000000000002</c:v>
                </c:pt>
                <c:pt idx="294">
                  <c:v>1869.5</c:v>
                </c:pt>
                <c:pt idx="295">
                  <c:v>1865.4</c:v>
                </c:pt>
                <c:pt idx="296">
                  <c:v>1850.2</c:v>
                </c:pt>
                <c:pt idx="297">
                  <c:v>1739.2</c:v>
                </c:pt>
                <c:pt idx="298">
                  <c:v>1623</c:v>
                </c:pt>
                <c:pt idx="299">
                  <c:v>1498.2</c:v>
                </c:pt>
                <c:pt idx="300">
                  <c:v>1466.7</c:v>
                </c:pt>
                <c:pt idx="301">
                  <c:v>1454.4</c:v>
                </c:pt>
                <c:pt idx="302">
                  <c:v>1443.8</c:v>
                </c:pt>
                <c:pt idx="303">
                  <c:v>1450.8</c:v>
                </c:pt>
                <c:pt idx="304">
                  <c:v>1433.5</c:v>
                </c:pt>
                <c:pt idx="305">
                  <c:v>1437.5</c:v>
                </c:pt>
                <c:pt idx="306">
                  <c:v>1435.5</c:v>
                </c:pt>
                <c:pt idx="307">
                  <c:v>1447.5</c:v>
                </c:pt>
                <c:pt idx="308">
                  <c:v>1441.6</c:v>
                </c:pt>
                <c:pt idx="309">
                  <c:v>1418.9</c:v>
                </c:pt>
                <c:pt idx="310">
                  <c:v>1416.4</c:v>
                </c:pt>
                <c:pt idx="311">
                  <c:v>1417</c:v>
                </c:pt>
                <c:pt idx="312">
                  <c:v>1398.3</c:v>
                </c:pt>
                <c:pt idx="313">
                  <c:v>1425.1</c:v>
                </c:pt>
                <c:pt idx="314">
                  <c:v>1423.1</c:v>
                </c:pt>
                <c:pt idx="315">
                  <c:v>1427.1</c:v>
                </c:pt>
                <c:pt idx="316">
                  <c:v>1406.3</c:v>
                </c:pt>
                <c:pt idx="317">
                  <c:v>1422.5</c:v>
                </c:pt>
                <c:pt idx="318">
                  <c:v>1426.3</c:v>
                </c:pt>
                <c:pt idx="319">
                  <c:v>1412.4</c:v>
                </c:pt>
                <c:pt idx="320">
                  <c:v>1424.9</c:v>
                </c:pt>
                <c:pt idx="321">
                  <c:v>1415.3</c:v>
                </c:pt>
                <c:pt idx="322">
                  <c:v>1430.6</c:v>
                </c:pt>
                <c:pt idx="323">
                  <c:v>1415.8</c:v>
                </c:pt>
                <c:pt idx="324">
                  <c:v>1425.6</c:v>
                </c:pt>
                <c:pt idx="325">
                  <c:v>1426.7</c:v>
                </c:pt>
                <c:pt idx="326">
                  <c:v>1430</c:v>
                </c:pt>
                <c:pt idx="327">
                  <c:v>1424.3</c:v>
                </c:pt>
                <c:pt idx="328">
                  <c:v>1416.8</c:v>
                </c:pt>
                <c:pt idx="329">
                  <c:v>1441.2</c:v>
                </c:pt>
                <c:pt idx="330">
                  <c:v>1442.2</c:v>
                </c:pt>
                <c:pt idx="331">
                  <c:v>1437.1</c:v>
                </c:pt>
                <c:pt idx="332">
                  <c:v>1447.2</c:v>
                </c:pt>
                <c:pt idx="333">
                  <c:v>1454.8</c:v>
                </c:pt>
                <c:pt idx="334">
                  <c:v>1518.3000000000002</c:v>
                </c:pt>
                <c:pt idx="335">
                  <c:v>1520.5</c:v>
                </c:pt>
                <c:pt idx="336">
                  <c:v>1547.6</c:v>
                </c:pt>
                <c:pt idx="337">
                  <c:v>1544.6</c:v>
                </c:pt>
                <c:pt idx="338">
                  <c:v>1581.3000000000002</c:v>
                </c:pt>
                <c:pt idx="339">
                  <c:v>1530.1</c:v>
                </c:pt>
                <c:pt idx="340">
                  <c:v>1505.3</c:v>
                </c:pt>
                <c:pt idx="341">
                  <c:v>1485.5</c:v>
                </c:pt>
                <c:pt idx="342">
                  <c:v>1481</c:v>
                </c:pt>
                <c:pt idx="343">
                  <c:v>1456.2</c:v>
                </c:pt>
                <c:pt idx="344">
                  <c:v>1453.7</c:v>
                </c:pt>
                <c:pt idx="345">
                  <c:v>1457.5</c:v>
                </c:pt>
                <c:pt idx="346">
                  <c:v>1442</c:v>
                </c:pt>
                <c:pt idx="347">
                  <c:v>1459.7</c:v>
                </c:pt>
                <c:pt idx="348">
                  <c:v>1455.2</c:v>
                </c:pt>
                <c:pt idx="349">
                  <c:v>1455.5</c:v>
                </c:pt>
                <c:pt idx="350">
                  <c:v>1455.2</c:v>
                </c:pt>
                <c:pt idx="351">
                  <c:v>1474.7</c:v>
                </c:pt>
                <c:pt idx="352">
                  <c:v>1470.9</c:v>
                </c:pt>
                <c:pt idx="353">
                  <c:v>1489.8</c:v>
                </c:pt>
                <c:pt idx="354">
                  <c:v>1512.8000000000002</c:v>
                </c:pt>
                <c:pt idx="355">
                  <c:v>1543.8000000000002</c:v>
                </c:pt>
                <c:pt idx="356">
                  <c:v>1597.4</c:v>
                </c:pt>
                <c:pt idx="357">
                  <c:v>1625.6</c:v>
                </c:pt>
                <c:pt idx="358">
                  <c:v>1628.6</c:v>
                </c:pt>
                <c:pt idx="359">
                  <c:v>1584.2</c:v>
                </c:pt>
                <c:pt idx="360">
                  <c:v>1535.2</c:v>
                </c:pt>
                <c:pt idx="361">
                  <c:v>1496.8</c:v>
                </c:pt>
                <c:pt idx="362">
                  <c:v>1495.1</c:v>
                </c:pt>
                <c:pt idx="363">
                  <c:v>1475.5</c:v>
                </c:pt>
                <c:pt idx="364">
                  <c:v>1485.2</c:v>
                </c:pt>
                <c:pt idx="365">
                  <c:v>1467.1</c:v>
                </c:pt>
                <c:pt idx="366">
                  <c:v>1473.9</c:v>
                </c:pt>
                <c:pt idx="367">
                  <c:v>1454.7</c:v>
                </c:pt>
                <c:pt idx="368">
                  <c:v>1465.2</c:v>
                </c:pt>
                <c:pt idx="369">
                  <c:v>1456.8</c:v>
                </c:pt>
                <c:pt idx="370">
                  <c:v>1479.9</c:v>
                </c:pt>
                <c:pt idx="371">
                  <c:v>1472.3</c:v>
                </c:pt>
                <c:pt idx="372">
                  <c:v>1471.3</c:v>
                </c:pt>
                <c:pt idx="373">
                  <c:v>1486.2</c:v>
                </c:pt>
                <c:pt idx="374">
                  <c:v>1461.5</c:v>
                </c:pt>
                <c:pt idx="375">
                  <c:v>1451.9</c:v>
                </c:pt>
                <c:pt idx="376">
                  <c:v>1466.9</c:v>
                </c:pt>
                <c:pt idx="377">
                  <c:v>1460</c:v>
                </c:pt>
                <c:pt idx="378">
                  <c:v>1484.8</c:v>
                </c:pt>
                <c:pt idx="379">
                  <c:v>1481.2</c:v>
                </c:pt>
                <c:pt idx="380">
                  <c:v>1478.7</c:v>
                </c:pt>
                <c:pt idx="381">
                  <c:v>1481.2</c:v>
                </c:pt>
                <c:pt idx="382">
                  <c:v>1487.7</c:v>
                </c:pt>
                <c:pt idx="383">
                  <c:v>1476.4</c:v>
                </c:pt>
                <c:pt idx="384">
                  <c:v>1497</c:v>
                </c:pt>
                <c:pt idx="385">
                  <c:v>1505.2</c:v>
                </c:pt>
                <c:pt idx="386">
                  <c:v>1534.8000000000002</c:v>
                </c:pt>
                <c:pt idx="387">
                  <c:v>1556.9</c:v>
                </c:pt>
                <c:pt idx="388">
                  <c:v>1584.4</c:v>
                </c:pt>
                <c:pt idx="389">
                  <c:v>1637.5</c:v>
                </c:pt>
                <c:pt idx="390">
                  <c:v>1734.8000000000002</c:v>
                </c:pt>
                <c:pt idx="391">
                  <c:v>1815.7</c:v>
                </c:pt>
                <c:pt idx="392">
                  <c:v>2011.5</c:v>
                </c:pt>
                <c:pt idx="393">
                  <c:v>2277.8000000000002</c:v>
                </c:pt>
                <c:pt idx="394">
                  <c:v>2640.9</c:v>
                </c:pt>
                <c:pt idx="395">
                  <c:v>3086.9</c:v>
                </c:pt>
                <c:pt idx="396">
                  <c:v>3264.2000000000003</c:v>
                </c:pt>
                <c:pt idx="397">
                  <c:v>3093.6</c:v>
                </c:pt>
                <c:pt idx="398">
                  <c:v>2639.2</c:v>
                </c:pt>
                <c:pt idx="399">
                  <c:v>2189.6000000000004</c:v>
                </c:pt>
                <c:pt idx="400">
                  <c:v>1921.5</c:v>
                </c:pt>
                <c:pt idx="401">
                  <c:v>1789</c:v>
                </c:pt>
                <c:pt idx="402">
                  <c:v>1759.5</c:v>
                </c:pt>
                <c:pt idx="403">
                  <c:v>1720.7</c:v>
                </c:pt>
                <c:pt idx="404">
                  <c:v>1738.9</c:v>
                </c:pt>
                <c:pt idx="405">
                  <c:v>1748.2</c:v>
                </c:pt>
                <c:pt idx="406">
                  <c:v>1800.8000000000002</c:v>
                </c:pt>
                <c:pt idx="407">
                  <c:v>1900.7</c:v>
                </c:pt>
                <c:pt idx="408">
                  <c:v>2005.5</c:v>
                </c:pt>
                <c:pt idx="409">
                  <c:v>2176.1999999999998</c:v>
                </c:pt>
                <c:pt idx="410">
                  <c:v>2359.9</c:v>
                </c:pt>
                <c:pt idx="411">
                  <c:v>2491</c:v>
                </c:pt>
                <c:pt idx="412">
                  <c:v>2614.1999999999998</c:v>
                </c:pt>
                <c:pt idx="413">
                  <c:v>2592.6999999999998</c:v>
                </c:pt>
                <c:pt idx="414">
                  <c:v>2522.4</c:v>
                </c:pt>
                <c:pt idx="415">
                  <c:v>2359.6999999999998</c:v>
                </c:pt>
                <c:pt idx="416">
                  <c:v>2268.3000000000002</c:v>
                </c:pt>
                <c:pt idx="417">
                  <c:v>2191.8000000000002</c:v>
                </c:pt>
                <c:pt idx="418">
                  <c:v>2173.9</c:v>
                </c:pt>
                <c:pt idx="419">
                  <c:v>2147.8000000000002</c:v>
                </c:pt>
                <c:pt idx="420">
                  <c:v>2108.4</c:v>
                </c:pt>
                <c:pt idx="421">
                  <c:v>2018</c:v>
                </c:pt>
                <c:pt idx="422">
                  <c:v>1865</c:v>
                </c:pt>
                <c:pt idx="423">
                  <c:v>1796.3000000000002</c:v>
                </c:pt>
                <c:pt idx="424">
                  <c:v>1777.2</c:v>
                </c:pt>
                <c:pt idx="425">
                  <c:v>1850.2</c:v>
                </c:pt>
                <c:pt idx="426">
                  <c:v>1903.1</c:v>
                </c:pt>
                <c:pt idx="427">
                  <c:v>1961.3000000000002</c:v>
                </c:pt>
                <c:pt idx="428">
                  <c:v>1931.6</c:v>
                </c:pt>
                <c:pt idx="429">
                  <c:v>1887.1</c:v>
                </c:pt>
                <c:pt idx="430">
                  <c:v>1836.8000000000002</c:v>
                </c:pt>
                <c:pt idx="431">
                  <c:v>1728.7</c:v>
                </c:pt>
                <c:pt idx="432">
                  <c:v>1665</c:v>
                </c:pt>
                <c:pt idx="433">
                  <c:v>1616.5</c:v>
                </c:pt>
                <c:pt idx="434">
                  <c:v>1595.6</c:v>
                </c:pt>
                <c:pt idx="435">
                  <c:v>1579.5</c:v>
                </c:pt>
                <c:pt idx="436">
                  <c:v>1569.8000000000002</c:v>
                </c:pt>
                <c:pt idx="437">
                  <c:v>1557</c:v>
                </c:pt>
                <c:pt idx="438">
                  <c:v>1549.5</c:v>
                </c:pt>
                <c:pt idx="439">
                  <c:v>1544.4</c:v>
                </c:pt>
                <c:pt idx="440">
                  <c:v>1542.4</c:v>
                </c:pt>
                <c:pt idx="441">
                  <c:v>1560.3000000000002</c:v>
                </c:pt>
                <c:pt idx="442">
                  <c:v>1539.9</c:v>
                </c:pt>
                <c:pt idx="443">
                  <c:v>1556.1</c:v>
                </c:pt>
                <c:pt idx="444">
                  <c:v>1575.9</c:v>
                </c:pt>
                <c:pt idx="445">
                  <c:v>1583.2</c:v>
                </c:pt>
                <c:pt idx="446">
                  <c:v>1633.9</c:v>
                </c:pt>
                <c:pt idx="447">
                  <c:v>1659.6</c:v>
                </c:pt>
                <c:pt idx="448">
                  <c:v>1701.2</c:v>
                </c:pt>
                <c:pt idx="449">
                  <c:v>1741</c:v>
                </c:pt>
                <c:pt idx="450">
                  <c:v>1790.4</c:v>
                </c:pt>
                <c:pt idx="451">
                  <c:v>1804.6</c:v>
                </c:pt>
                <c:pt idx="452">
                  <c:v>1782.7</c:v>
                </c:pt>
                <c:pt idx="453">
                  <c:v>1732.5</c:v>
                </c:pt>
                <c:pt idx="454">
                  <c:v>1689</c:v>
                </c:pt>
                <c:pt idx="455">
                  <c:v>1694.8000000000002</c:v>
                </c:pt>
                <c:pt idx="456">
                  <c:v>1775.8000000000002</c:v>
                </c:pt>
                <c:pt idx="457">
                  <c:v>1867.9</c:v>
                </c:pt>
                <c:pt idx="458">
                  <c:v>2008.2</c:v>
                </c:pt>
                <c:pt idx="459">
                  <c:v>2128.5</c:v>
                </c:pt>
                <c:pt idx="460">
                  <c:v>2254.5</c:v>
                </c:pt>
                <c:pt idx="461">
                  <c:v>2382.1999999999998</c:v>
                </c:pt>
                <c:pt idx="462">
                  <c:v>2433.1999999999998</c:v>
                </c:pt>
                <c:pt idx="463">
                  <c:v>2235.3000000000002</c:v>
                </c:pt>
                <c:pt idx="464">
                  <c:v>2006.1</c:v>
                </c:pt>
                <c:pt idx="465">
                  <c:v>1863.3000000000002</c:v>
                </c:pt>
                <c:pt idx="466">
                  <c:v>1826</c:v>
                </c:pt>
                <c:pt idx="467">
                  <c:v>1819.4</c:v>
                </c:pt>
                <c:pt idx="468">
                  <c:v>1769.6</c:v>
                </c:pt>
                <c:pt idx="469">
                  <c:v>1702.7</c:v>
                </c:pt>
                <c:pt idx="470">
                  <c:v>1626.6</c:v>
                </c:pt>
                <c:pt idx="471">
                  <c:v>1579.6</c:v>
                </c:pt>
                <c:pt idx="472">
                  <c:v>1592.1</c:v>
                </c:pt>
                <c:pt idx="473">
                  <c:v>1563.9</c:v>
                </c:pt>
                <c:pt idx="474">
                  <c:v>1587.4</c:v>
                </c:pt>
                <c:pt idx="475">
                  <c:v>1599.6</c:v>
                </c:pt>
                <c:pt idx="476">
                  <c:v>1590.8000000000002</c:v>
                </c:pt>
                <c:pt idx="477">
                  <c:v>1605</c:v>
                </c:pt>
                <c:pt idx="478">
                  <c:v>1609.4</c:v>
                </c:pt>
                <c:pt idx="479">
                  <c:v>1621.3000000000002</c:v>
                </c:pt>
                <c:pt idx="480">
                  <c:v>1590</c:v>
                </c:pt>
                <c:pt idx="481">
                  <c:v>1625.3000000000002</c:v>
                </c:pt>
                <c:pt idx="482">
                  <c:v>1631.7</c:v>
                </c:pt>
                <c:pt idx="483">
                  <c:v>1661</c:v>
                </c:pt>
                <c:pt idx="484">
                  <c:v>1684.5</c:v>
                </c:pt>
                <c:pt idx="485">
                  <c:v>1702.7</c:v>
                </c:pt>
                <c:pt idx="486">
                  <c:v>1741</c:v>
                </c:pt>
                <c:pt idx="487">
                  <c:v>1799.3000000000002</c:v>
                </c:pt>
                <c:pt idx="488">
                  <c:v>1869</c:v>
                </c:pt>
                <c:pt idx="489">
                  <c:v>1914.8000000000002</c:v>
                </c:pt>
                <c:pt idx="490">
                  <c:v>1896.4</c:v>
                </c:pt>
                <c:pt idx="491">
                  <c:v>1861</c:v>
                </c:pt>
                <c:pt idx="492">
                  <c:v>1805.8000000000002</c:v>
                </c:pt>
                <c:pt idx="493">
                  <c:v>1743.4</c:v>
                </c:pt>
                <c:pt idx="494">
                  <c:v>1718.8000000000002</c:v>
                </c:pt>
                <c:pt idx="495">
                  <c:v>1682</c:v>
                </c:pt>
                <c:pt idx="496">
                  <c:v>1637.8000000000002</c:v>
                </c:pt>
                <c:pt idx="497">
                  <c:v>1649.1</c:v>
                </c:pt>
                <c:pt idx="498">
                  <c:v>1661.3000000000002</c:v>
                </c:pt>
                <c:pt idx="499">
                  <c:v>1681.9</c:v>
                </c:pt>
                <c:pt idx="500">
                  <c:v>1714.8000000000002</c:v>
                </c:pt>
                <c:pt idx="501">
                  <c:v>1730.1</c:v>
                </c:pt>
                <c:pt idx="502">
                  <c:v>1746.8000000000002</c:v>
                </c:pt>
                <c:pt idx="503">
                  <c:v>1758.6</c:v>
                </c:pt>
                <c:pt idx="504">
                  <c:v>1808.4</c:v>
                </c:pt>
                <c:pt idx="505">
                  <c:v>1865.7</c:v>
                </c:pt>
                <c:pt idx="506">
                  <c:v>1871.9</c:v>
                </c:pt>
                <c:pt idx="507">
                  <c:v>1848.3000000000002</c:v>
                </c:pt>
                <c:pt idx="508">
                  <c:v>1829.4</c:v>
                </c:pt>
                <c:pt idx="509">
                  <c:v>1800.7</c:v>
                </c:pt>
                <c:pt idx="510">
                  <c:v>1759.3000000000002</c:v>
                </c:pt>
                <c:pt idx="511">
                  <c:v>1757.7</c:v>
                </c:pt>
                <c:pt idx="512">
                  <c:v>1721.1</c:v>
                </c:pt>
                <c:pt idx="513">
                  <c:v>1682.2</c:v>
                </c:pt>
                <c:pt idx="514">
                  <c:v>1722.7</c:v>
                </c:pt>
                <c:pt idx="515">
                  <c:v>1771.9</c:v>
                </c:pt>
                <c:pt idx="516">
                  <c:v>1867</c:v>
                </c:pt>
                <c:pt idx="517">
                  <c:v>2005</c:v>
                </c:pt>
                <c:pt idx="518">
                  <c:v>2192.5</c:v>
                </c:pt>
                <c:pt idx="519">
                  <c:v>2430.3000000000002</c:v>
                </c:pt>
                <c:pt idx="520">
                  <c:v>2709.8</c:v>
                </c:pt>
                <c:pt idx="521">
                  <c:v>2908.8</c:v>
                </c:pt>
                <c:pt idx="522">
                  <c:v>2845</c:v>
                </c:pt>
                <c:pt idx="523">
                  <c:v>2527.1000000000004</c:v>
                </c:pt>
                <c:pt idx="524">
                  <c:v>2175.1999999999998</c:v>
                </c:pt>
                <c:pt idx="525">
                  <c:v>1927.7</c:v>
                </c:pt>
                <c:pt idx="526">
                  <c:v>1823.5</c:v>
                </c:pt>
                <c:pt idx="527">
                  <c:v>1735.8000000000002</c:v>
                </c:pt>
                <c:pt idx="528">
                  <c:v>1656.5</c:v>
                </c:pt>
                <c:pt idx="529">
                  <c:v>1613.1</c:v>
                </c:pt>
                <c:pt idx="530">
                  <c:v>1584.4</c:v>
                </c:pt>
                <c:pt idx="531">
                  <c:v>1573</c:v>
                </c:pt>
                <c:pt idx="532">
                  <c:v>1574</c:v>
                </c:pt>
                <c:pt idx="533">
                  <c:v>1603.8000000000002</c:v>
                </c:pt>
                <c:pt idx="534">
                  <c:v>1617.1</c:v>
                </c:pt>
                <c:pt idx="535">
                  <c:v>1618.6</c:v>
                </c:pt>
                <c:pt idx="536">
                  <c:v>1601.2</c:v>
                </c:pt>
                <c:pt idx="537">
                  <c:v>1585.4</c:v>
                </c:pt>
                <c:pt idx="538">
                  <c:v>1557.7</c:v>
                </c:pt>
                <c:pt idx="539">
                  <c:v>1564</c:v>
                </c:pt>
                <c:pt idx="540">
                  <c:v>1583</c:v>
                </c:pt>
                <c:pt idx="541">
                  <c:v>1571.2</c:v>
                </c:pt>
                <c:pt idx="542">
                  <c:v>1575.3000000000002</c:v>
                </c:pt>
                <c:pt idx="543">
                  <c:v>1590.5</c:v>
                </c:pt>
                <c:pt idx="544">
                  <c:v>1585.3000000000002</c:v>
                </c:pt>
                <c:pt idx="545">
                  <c:v>1576.3000000000002</c:v>
                </c:pt>
                <c:pt idx="546">
                  <c:v>1588.2</c:v>
                </c:pt>
                <c:pt idx="547">
                  <c:v>1615.5</c:v>
                </c:pt>
                <c:pt idx="548">
                  <c:v>1625.2</c:v>
                </c:pt>
                <c:pt idx="549">
                  <c:v>1643.6</c:v>
                </c:pt>
                <c:pt idx="550">
                  <c:v>1660</c:v>
                </c:pt>
                <c:pt idx="551">
                  <c:v>1661</c:v>
                </c:pt>
                <c:pt idx="552">
                  <c:v>1672.5</c:v>
                </c:pt>
                <c:pt idx="553">
                  <c:v>1697.5</c:v>
                </c:pt>
                <c:pt idx="554">
                  <c:v>1740.4</c:v>
                </c:pt>
                <c:pt idx="555">
                  <c:v>1861.5</c:v>
                </c:pt>
                <c:pt idx="556">
                  <c:v>1997.6</c:v>
                </c:pt>
                <c:pt idx="557">
                  <c:v>2096.6999999999998</c:v>
                </c:pt>
                <c:pt idx="558">
                  <c:v>2113.5</c:v>
                </c:pt>
                <c:pt idx="559">
                  <c:v>2002.5</c:v>
                </c:pt>
                <c:pt idx="560">
                  <c:v>1857.3000000000002</c:v>
                </c:pt>
                <c:pt idx="561">
                  <c:v>1732.3000000000002</c:v>
                </c:pt>
                <c:pt idx="562">
                  <c:v>1612.7</c:v>
                </c:pt>
                <c:pt idx="563">
                  <c:v>1581.4</c:v>
                </c:pt>
                <c:pt idx="564">
                  <c:v>1551.6</c:v>
                </c:pt>
                <c:pt idx="565">
                  <c:v>1558.4</c:v>
                </c:pt>
                <c:pt idx="566">
                  <c:v>1548.6</c:v>
                </c:pt>
                <c:pt idx="567">
                  <c:v>1555</c:v>
                </c:pt>
                <c:pt idx="568">
                  <c:v>1566.5</c:v>
                </c:pt>
                <c:pt idx="569">
                  <c:v>1568.7</c:v>
                </c:pt>
                <c:pt idx="570">
                  <c:v>1577.1</c:v>
                </c:pt>
                <c:pt idx="571">
                  <c:v>1567.4</c:v>
                </c:pt>
                <c:pt idx="572">
                  <c:v>1581.7</c:v>
                </c:pt>
                <c:pt idx="573">
                  <c:v>1592.8000000000002</c:v>
                </c:pt>
                <c:pt idx="574">
                  <c:v>1596.7</c:v>
                </c:pt>
                <c:pt idx="575">
                  <c:v>1608</c:v>
                </c:pt>
                <c:pt idx="576">
                  <c:v>1590.1</c:v>
                </c:pt>
                <c:pt idx="577">
                  <c:v>1575.3000000000002</c:v>
                </c:pt>
                <c:pt idx="578">
                  <c:v>1574.8000000000002</c:v>
                </c:pt>
                <c:pt idx="579">
                  <c:v>1591.3000000000002</c:v>
                </c:pt>
                <c:pt idx="580">
                  <c:v>1599.3000000000002</c:v>
                </c:pt>
                <c:pt idx="581">
                  <c:v>1610.2</c:v>
                </c:pt>
                <c:pt idx="582">
                  <c:v>1647.9</c:v>
                </c:pt>
                <c:pt idx="583">
                  <c:v>1744.1</c:v>
                </c:pt>
                <c:pt idx="584">
                  <c:v>1953.4</c:v>
                </c:pt>
                <c:pt idx="585">
                  <c:v>1978.5</c:v>
                </c:pt>
                <c:pt idx="586">
                  <c:v>1996.6</c:v>
                </c:pt>
                <c:pt idx="587">
                  <c:v>1910.4</c:v>
                </c:pt>
                <c:pt idx="588">
                  <c:v>1847.3000000000002</c:v>
                </c:pt>
                <c:pt idx="589">
                  <c:v>1808.1</c:v>
                </c:pt>
                <c:pt idx="590">
                  <c:v>1816.9</c:v>
                </c:pt>
                <c:pt idx="591">
                  <c:v>1776.1</c:v>
                </c:pt>
                <c:pt idx="592">
                  <c:v>1783.7</c:v>
                </c:pt>
                <c:pt idx="593">
                  <c:v>1824.6</c:v>
                </c:pt>
                <c:pt idx="594">
                  <c:v>1897.9</c:v>
                </c:pt>
                <c:pt idx="595">
                  <c:v>1986.2</c:v>
                </c:pt>
                <c:pt idx="596">
                  <c:v>2068.1000000000004</c:v>
                </c:pt>
                <c:pt idx="597">
                  <c:v>2162.9</c:v>
                </c:pt>
                <c:pt idx="598">
                  <c:v>2180.5</c:v>
                </c:pt>
                <c:pt idx="599">
                  <c:v>2161.9</c:v>
                </c:pt>
                <c:pt idx="600">
                  <c:v>2152.4</c:v>
                </c:pt>
                <c:pt idx="601">
                  <c:v>2161.6999999999998</c:v>
                </c:pt>
                <c:pt idx="602">
                  <c:v>2177.8000000000002</c:v>
                </c:pt>
                <c:pt idx="603">
                  <c:v>2141</c:v>
                </c:pt>
                <c:pt idx="604">
                  <c:v>2002</c:v>
                </c:pt>
                <c:pt idx="605">
                  <c:v>1838.2</c:v>
                </c:pt>
                <c:pt idx="606">
                  <c:v>1746.5</c:v>
                </c:pt>
                <c:pt idx="607">
                  <c:v>1719.6</c:v>
                </c:pt>
                <c:pt idx="608">
                  <c:v>1737.9</c:v>
                </c:pt>
                <c:pt idx="609">
                  <c:v>1807.7</c:v>
                </c:pt>
                <c:pt idx="610">
                  <c:v>1852.9</c:v>
                </c:pt>
                <c:pt idx="611">
                  <c:v>1863.6</c:v>
                </c:pt>
                <c:pt idx="612">
                  <c:v>1909.3000000000002</c:v>
                </c:pt>
                <c:pt idx="613">
                  <c:v>1944.5</c:v>
                </c:pt>
                <c:pt idx="614">
                  <c:v>1952.9</c:v>
                </c:pt>
                <c:pt idx="615">
                  <c:v>1902.3000000000002</c:v>
                </c:pt>
                <c:pt idx="616">
                  <c:v>1850.1</c:v>
                </c:pt>
                <c:pt idx="617">
                  <c:v>1735.2</c:v>
                </c:pt>
                <c:pt idx="618">
                  <c:v>1649.8000000000002</c:v>
                </c:pt>
                <c:pt idx="619">
                  <c:v>1612.2</c:v>
                </c:pt>
                <c:pt idx="620">
                  <c:v>1595</c:v>
                </c:pt>
                <c:pt idx="621">
                  <c:v>1622.5</c:v>
                </c:pt>
                <c:pt idx="622">
                  <c:v>1635.2</c:v>
                </c:pt>
                <c:pt idx="623">
                  <c:v>1650.7</c:v>
                </c:pt>
                <c:pt idx="624">
                  <c:v>1682.1</c:v>
                </c:pt>
                <c:pt idx="625">
                  <c:v>1689.4</c:v>
                </c:pt>
                <c:pt idx="626">
                  <c:v>1702.1</c:v>
                </c:pt>
                <c:pt idx="627">
                  <c:v>1698.4</c:v>
                </c:pt>
                <c:pt idx="628">
                  <c:v>1748</c:v>
                </c:pt>
                <c:pt idx="629">
                  <c:v>1783.2</c:v>
                </c:pt>
                <c:pt idx="630">
                  <c:v>1868.3000000000002</c:v>
                </c:pt>
                <c:pt idx="631">
                  <c:v>1919.5</c:v>
                </c:pt>
                <c:pt idx="632">
                  <c:v>1942.5</c:v>
                </c:pt>
                <c:pt idx="633">
                  <c:v>1962.8000000000002</c:v>
                </c:pt>
                <c:pt idx="634">
                  <c:v>1906.6</c:v>
                </c:pt>
                <c:pt idx="635">
                  <c:v>1864</c:v>
                </c:pt>
                <c:pt idx="636">
                  <c:v>1839.2</c:v>
                </c:pt>
                <c:pt idx="637">
                  <c:v>1832.3000000000002</c:v>
                </c:pt>
                <c:pt idx="638">
                  <c:v>1870.9</c:v>
                </c:pt>
                <c:pt idx="639">
                  <c:v>1854.1</c:v>
                </c:pt>
                <c:pt idx="640">
                  <c:v>1841.7</c:v>
                </c:pt>
                <c:pt idx="641">
                  <c:v>1857.9</c:v>
                </c:pt>
                <c:pt idx="642">
                  <c:v>1864.4</c:v>
                </c:pt>
                <c:pt idx="643">
                  <c:v>1895.3000000000002</c:v>
                </c:pt>
                <c:pt idx="644">
                  <c:v>1842.9</c:v>
                </c:pt>
                <c:pt idx="645">
                  <c:v>1783.5</c:v>
                </c:pt>
                <c:pt idx="646">
                  <c:v>1662</c:v>
                </c:pt>
                <c:pt idx="647">
                  <c:v>1617.1</c:v>
                </c:pt>
                <c:pt idx="648">
                  <c:v>1583.5</c:v>
                </c:pt>
                <c:pt idx="649">
                  <c:v>1556.2</c:v>
                </c:pt>
                <c:pt idx="650">
                  <c:v>1555.6</c:v>
                </c:pt>
                <c:pt idx="651">
                  <c:v>1556</c:v>
                </c:pt>
                <c:pt idx="652">
                  <c:v>1562.6</c:v>
                </c:pt>
                <c:pt idx="653">
                  <c:v>1556.4</c:v>
                </c:pt>
                <c:pt idx="654">
                  <c:v>1564.7</c:v>
                </c:pt>
                <c:pt idx="655">
                  <c:v>1554.8000000000002</c:v>
                </c:pt>
                <c:pt idx="656">
                  <c:v>1544</c:v>
                </c:pt>
                <c:pt idx="657">
                  <c:v>1534.3000000000002</c:v>
                </c:pt>
                <c:pt idx="658">
                  <c:v>1540.2</c:v>
                </c:pt>
                <c:pt idx="659">
                  <c:v>1536.2</c:v>
                </c:pt>
                <c:pt idx="660">
                  <c:v>1536.1</c:v>
                </c:pt>
                <c:pt idx="661">
                  <c:v>1521.9</c:v>
                </c:pt>
                <c:pt idx="662">
                  <c:v>1522</c:v>
                </c:pt>
                <c:pt idx="663">
                  <c:v>1536.2</c:v>
                </c:pt>
                <c:pt idx="664">
                  <c:v>1539.7</c:v>
                </c:pt>
                <c:pt idx="665">
                  <c:v>1545.7</c:v>
                </c:pt>
                <c:pt idx="666">
                  <c:v>1521.8000000000002</c:v>
                </c:pt>
                <c:pt idx="667">
                  <c:v>1535.9</c:v>
                </c:pt>
                <c:pt idx="668">
                  <c:v>1525</c:v>
                </c:pt>
                <c:pt idx="669">
                  <c:v>1524.4</c:v>
                </c:pt>
                <c:pt idx="670">
                  <c:v>1552.5</c:v>
                </c:pt>
                <c:pt idx="671">
                  <c:v>1574.6</c:v>
                </c:pt>
                <c:pt idx="672">
                  <c:v>1604</c:v>
                </c:pt>
                <c:pt idx="673">
                  <c:v>1580.4</c:v>
                </c:pt>
                <c:pt idx="674">
                  <c:v>1584.6</c:v>
                </c:pt>
                <c:pt idx="675">
                  <c:v>1578.8000000000002</c:v>
                </c:pt>
                <c:pt idx="676">
                  <c:v>1585.2</c:v>
                </c:pt>
                <c:pt idx="677">
                  <c:v>1605.8000000000002</c:v>
                </c:pt>
                <c:pt idx="678">
                  <c:v>1619.5</c:v>
                </c:pt>
                <c:pt idx="679">
                  <c:v>1626.9</c:v>
                </c:pt>
                <c:pt idx="680">
                  <c:v>1621.9</c:v>
                </c:pt>
                <c:pt idx="681">
                  <c:v>1621.9</c:v>
                </c:pt>
                <c:pt idx="682">
                  <c:v>1618.1</c:v>
                </c:pt>
                <c:pt idx="683">
                  <c:v>1597.6</c:v>
                </c:pt>
                <c:pt idx="684">
                  <c:v>1605.8000000000002</c:v>
                </c:pt>
                <c:pt idx="685">
                  <c:v>1588.3000000000002</c:v>
                </c:pt>
                <c:pt idx="686">
                  <c:v>1581.5</c:v>
                </c:pt>
                <c:pt idx="687">
                  <c:v>1579.6</c:v>
                </c:pt>
                <c:pt idx="688">
                  <c:v>1593.4</c:v>
                </c:pt>
                <c:pt idx="689">
                  <c:v>1627.9</c:v>
                </c:pt>
                <c:pt idx="690">
                  <c:v>1640.7</c:v>
                </c:pt>
                <c:pt idx="691">
                  <c:v>1621.4</c:v>
                </c:pt>
                <c:pt idx="692">
                  <c:v>1622.7</c:v>
                </c:pt>
                <c:pt idx="693">
                  <c:v>1616.6</c:v>
                </c:pt>
                <c:pt idx="694">
                  <c:v>1642</c:v>
                </c:pt>
                <c:pt idx="695">
                  <c:v>1657.7</c:v>
                </c:pt>
                <c:pt idx="696">
                  <c:v>1705.2</c:v>
                </c:pt>
                <c:pt idx="697">
                  <c:v>1766.5</c:v>
                </c:pt>
                <c:pt idx="698">
                  <c:v>1865.3000000000002</c:v>
                </c:pt>
                <c:pt idx="699">
                  <c:v>1959.6</c:v>
                </c:pt>
                <c:pt idx="700">
                  <c:v>2033.2</c:v>
                </c:pt>
                <c:pt idx="701">
                  <c:v>2038.5</c:v>
                </c:pt>
                <c:pt idx="702">
                  <c:v>1964.1</c:v>
                </c:pt>
                <c:pt idx="703">
                  <c:v>1917.3000000000002</c:v>
                </c:pt>
                <c:pt idx="704">
                  <c:v>1829.5</c:v>
                </c:pt>
                <c:pt idx="705">
                  <c:v>1753.3000000000002</c:v>
                </c:pt>
                <c:pt idx="706">
                  <c:v>1690</c:v>
                </c:pt>
                <c:pt idx="707">
                  <c:v>1633.8000000000002</c:v>
                </c:pt>
                <c:pt idx="708">
                  <c:v>1649.6</c:v>
                </c:pt>
                <c:pt idx="709">
                  <c:v>1643.4</c:v>
                </c:pt>
                <c:pt idx="710">
                  <c:v>1678.7</c:v>
                </c:pt>
                <c:pt idx="711">
                  <c:v>1751.1</c:v>
                </c:pt>
                <c:pt idx="712">
                  <c:v>1782.9</c:v>
                </c:pt>
                <c:pt idx="713">
                  <c:v>1955.9</c:v>
                </c:pt>
                <c:pt idx="714">
                  <c:v>2320.6000000000004</c:v>
                </c:pt>
                <c:pt idx="715">
                  <c:v>2636.2</c:v>
                </c:pt>
                <c:pt idx="716">
                  <c:v>2992.5</c:v>
                </c:pt>
                <c:pt idx="717">
                  <c:v>2659.8</c:v>
                </c:pt>
                <c:pt idx="718">
                  <c:v>2694</c:v>
                </c:pt>
                <c:pt idx="719">
                  <c:v>2434.9</c:v>
                </c:pt>
                <c:pt idx="720">
                  <c:v>2163.1000000000004</c:v>
                </c:pt>
                <c:pt idx="721">
                  <c:v>1991.1</c:v>
                </c:pt>
                <c:pt idx="722">
                  <c:v>1818.4</c:v>
                </c:pt>
                <c:pt idx="723">
                  <c:v>1667.4</c:v>
                </c:pt>
                <c:pt idx="724">
                  <c:v>1617.9</c:v>
                </c:pt>
                <c:pt idx="725">
                  <c:v>1589.3000000000002</c:v>
                </c:pt>
                <c:pt idx="726">
                  <c:v>1564.2</c:v>
                </c:pt>
                <c:pt idx="727">
                  <c:v>1557.6</c:v>
                </c:pt>
                <c:pt idx="728">
                  <c:v>1559.7</c:v>
                </c:pt>
                <c:pt idx="729">
                  <c:v>1571</c:v>
                </c:pt>
                <c:pt idx="730">
                  <c:v>1595</c:v>
                </c:pt>
                <c:pt idx="731">
                  <c:v>1612.8000000000002</c:v>
                </c:pt>
                <c:pt idx="732">
                  <c:v>1622.7</c:v>
                </c:pt>
                <c:pt idx="733">
                  <c:v>1633</c:v>
                </c:pt>
                <c:pt idx="734">
                  <c:v>1642.9</c:v>
                </c:pt>
                <c:pt idx="735">
                  <c:v>1673.7</c:v>
                </c:pt>
                <c:pt idx="736">
                  <c:v>1645.2</c:v>
                </c:pt>
                <c:pt idx="737">
                  <c:v>1625.1</c:v>
                </c:pt>
                <c:pt idx="738">
                  <c:v>1604</c:v>
                </c:pt>
                <c:pt idx="739">
                  <c:v>1592</c:v>
                </c:pt>
                <c:pt idx="740">
                  <c:v>1581.3000000000002</c:v>
                </c:pt>
                <c:pt idx="741">
                  <c:v>1625.9</c:v>
                </c:pt>
                <c:pt idx="742">
                  <c:v>1689</c:v>
                </c:pt>
                <c:pt idx="743">
                  <c:v>1733.3000000000002</c:v>
                </c:pt>
                <c:pt idx="744">
                  <c:v>1768.6</c:v>
                </c:pt>
                <c:pt idx="745">
                  <c:v>1809.7</c:v>
                </c:pt>
                <c:pt idx="746">
                  <c:v>1883.8000000000002</c:v>
                </c:pt>
                <c:pt idx="747">
                  <c:v>1951.3000000000002</c:v>
                </c:pt>
                <c:pt idx="748">
                  <c:v>2017.2</c:v>
                </c:pt>
                <c:pt idx="749">
                  <c:v>2099.1000000000004</c:v>
                </c:pt>
                <c:pt idx="750">
                  <c:v>2144.8000000000002</c:v>
                </c:pt>
                <c:pt idx="751">
                  <c:v>2200.9</c:v>
                </c:pt>
                <c:pt idx="752">
                  <c:v>2149.1999999999998</c:v>
                </c:pt>
                <c:pt idx="753">
                  <c:v>2108.9</c:v>
                </c:pt>
                <c:pt idx="754">
                  <c:v>1986.8000000000002</c:v>
                </c:pt>
                <c:pt idx="755">
                  <c:v>1846.1</c:v>
                </c:pt>
                <c:pt idx="756">
                  <c:v>1802.5</c:v>
                </c:pt>
                <c:pt idx="757">
                  <c:v>1714</c:v>
                </c:pt>
                <c:pt idx="758">
                  <c:v>1672.4</c:v>
                </c:pt>
                <c:pt idx="759">
                  <c:v>1692.6</c:v>
                </c:pt>
                <c:pt idx="760">
                  <c:v>1663.5</c:v>
                </c:pt>
                <c:pt idx="761">
                  <c:v>1648.5</c:v>
                </c:pt>
                <c:pt idx="762">
                  <c:v>1634.5</c:v>
                </c:pt>
                <c:pt idx="763">
                  <c:v>1638.2</c:v>
                </c:pt>
                <c:pt idx="764">
                  <c:v>1617.8000000000002</c:v>
                </c:pt>
                <c:pt idx="765">
                  <c:v>1613.1</c:v>
                </c:pt>
                <c:pt idx="766">
                  <c:v>1585</c:v>
                </c:pt>
                <c:pt idx="767">
                  <c:v>1590.7</c:v>
                </c:pt>
                <c:pt idx="768">
                  <c:v>1559.3000000000002</c:v>
                </c:pt>
                <c:pt idx="769">
                  <c:v>1529.4</c:v>
                </c:pt>
                <c:pt idx="770">
                  <c:v>1510.7</c:v>
                </c:pt>
                <c:pt idx="771">
                  <c:v>1504.1</c:v>
                </c:pt>
                <c:pt idx="772">
                  <c:v>1497.5</c:v>
                </c:pt>
                <c:pt idx="773">
                  <c:v>1502.7</c:v>
                </c:pt>
                <c:pt idx="774">
                  <c:v>1504.6</c:v>
                </c:pt>
                <c:pt idx="775">
                  <c:v>1537.2</c:v>
                </c:pt>
                <c:pt idx="776">
                  <c:v>1552.4</c:v>
                </c:pt>
                <c:pt idx="777">
                  <c:v>1576.4</c:v>
                </c:pt>
                <c:pt idx="778">
                  <c:v>1557</c:v>
                </c:pt>
                <c:pt idx="779">
                  <c:v>1559.6</c:v>
                </c:pt>
                <c:pt idx="780">
                  <c:v>1566.3000000000002</c:v>
                </c:pt>
                <c:pt idx="781">
                  <c:v>1554.4</c:v>
                </c:pt>
                <c:pt idx="782">
                  <c:v>1525.9</c:v>
                </c:pt>
                <c:pt idx="783">
                  <c:v>1502.3</c:v>
                </c:pt>
                <c:pt idx="784">
                  <c:v>1527</c:v>
                </c:pt>
                <c:pt idx="785">
                  <c:v>1520.4</c:v>
                </c:pt>
                <c:pt idx="786">
                  <c:v>1542.3000000000002</c:v>
                </c:pt>
                <c:pt idx="787">
                  <c:v>1552.1</c:v>
                </c:pt>
                <c:pt idx="788">
                  <c:v>1592.4</c:v>
                </c:pt>
                <c:pt idx="789">
                  <c:v>1601.3000000000002</c:v>
                </c:pt>
                <c:pt idx="790">
                  <c:v>1637.1</c:v>
                </c:pt>
                <c:pt idx="791">
                  <c:v>1677.6</c:v>
                </c:pt>
                <c:pt idx="792">
                  <c:v>1695.4</c:v>
                </c:pt>
                <c:pt idx="793">
                  <c:v>1697.8000000000002</c:v>
                </c:pt>
                <c:pt idx="794">
                  <c:v>1723.5</c:v>
                </c:pt>
                <c:pt idx="795">
                  <c:v>1738.9</c:v>
                </c:pt>
                <c:pt idx="796">
                  <c:v>1737.6</c:v>
                </c:pt>
                <c:pt idx="797">
                  <c:v>1729.4</c:v>
                </c:pt>
                <c:pt idx="798">
                  <c:v>1705.9</c:v>
                </c:pt>
                <c:pt idx="799">
                  <c:v>1733</c:v>
                </c:pt>
                <c:pt idx="800">
                  <c:v>1712.7</c:v>
                </c:pt>
                <c:pt idx="801">
                  <c:v>1701.5</c:v>
                </c:pt>
                <c:pt idx="802">
                  <c:v>1706.4</c:v>
                </c:pt>
                <c:pt idx="803">
                  <c:v>1671.3000000000002</c:v>
                </c:pt>
                <c:pt idx="804">
                  <c:v>1643.5</c:v>
                </c:pt>
                <c:pt idx="805">
                  <c:v>1658.1</c:v>
                </c:pt>
                <c:pt idx="806">
                  <c:v>1646.4</c:v>
                </c:pt>
                <c:pt idx="807">
                  <c:v>1629.6</c:v>
                </c:pt>
                <c:pt idx="808">
                  <c:v>1592.3000000000002</c:v>
                </c:pt>
                <c:pt idx="809">
                  <c:v>1577.2</c:v>
                </c:pt>
                <c:pt idx="810">
                  <c:v>1560.3000000000002</c:v>
                </c:pt>
                <c:pt idx="811">
                  <c:v>1519.1</c:v>
                </c:pt>
                <c:pt idx="812">
                  <c:v>1508.5</c:v>
                </c:pt>
                <c:pt idx="813">
                  <c:v>1496.8</c:v>
                </c:pt>
                <c:pt idx="814">
                  <c:v>1517.3000000000002</c:v>
                </c:pt>
                <c:pt idx="815">
                  <c:v>1567.7</c:v>
                </c:pt>
                <c:pt idx="816">
                  <c:v>1587</c:v>
                </c:pt>
                <c:pt idx="817">
                  <c:v>1619.5</c:v>
                </c:pt>
                <c:pt idx="818">
                  <c:v>1623.4</c:v>
                </c:pt>
                <c:pt idx="819">
                  <c:v>1630.5</c:v>
                </c:pt>
                <c:pt idx="820">
                  <c:v>1680.7</c:v>
                </c:pt>
                <c:pt idx="821">
                  <c:v>1762.8000000000002</c:v>
                </c:pt>
                <c:pt idx="822">
                  <c:v>1894.7</c:v>
                </c:pt>
                <c:pt idx="823">
                  <c:v>2051.1999999999998</c:v>
                </c:pt>
                <c:pt idx="824">
                  <c:v>2121.4</c:v>
                </c:pt>
                <c:pt idx="825">
                  <c:v>2067.9</c:v>
                </c:pt>
                <c:pt idx="826">
                  <c:v>1927</c:v>
                </c:pt>
                <c:pt idx="827">
                  <c:v>1823.9</c:v>
                </c:pt>
                <c:pt idx="828">
                  <c:v>1725.1</c:v>
                </c:pt>
                <c:pt idx="829">
                  <c:v>1655.5</c:v>
                </c:pt>
                <c:pt idx="830">
                  <c:v>1605.4</c:v>
                </c:pt>
                <c:pt idx="831">
                  <c:v>1608.1</c:v>
                </c:pt>
                <c:pt idx="832">
                  <c:v>1588.4</c:v>
                </c:pt>
                <c:pt idx="833">
                  <c:v>1540.3000000000002</c:v>
                </c:pt>
                <c:pt idx="834">
                  <c:v>1526.7</c:v>
                </c:pt>
                <c:pt idx="835">
                  <c:v>1511.9</c:v>
                </c:pt>
                <c:pt idx="836">
                  <c:v>1497.9</c:v>
                </c:pt>
                <c:pt idx="837">
                  <c:v>1509.4</c:v>
                </c:pt>
                <c:pt idx="838">
                  <c:v>1526.9</c:v>
                </c:pt>
                <c:pt idx="839">
                  <c:v>1517.9</c:v>
                </c:pt>
                <c:pt idx="840">
                  <c:v>1540.6</c:v>
                </c:pt>
                <c:pt idx="841">
                  <c:v>1523</c:v>
                </c:pt>
                <c:pt idx="842">
                  <c:v>1506.9</c:v>
                </c:pt>
                <c:pt idx="843">
                  <c:v>1493.3</c:v>
                </c:pt>
                <c:pt idx="844">
                  <c:v>1472.7</c:v>
                </c:pt>
                <c:pt idx="845">
                  <c:v>1460.9</c:v>
                </c:pt>
                <c:pt idx="846">
                  <c:v>1467.6</c:v>
                </c:pt>
                <c:pt idx="847">
                  <c:v>1478.8</c:v>
                </c:pt>
                <c:pt idx="848">
                  <c:v>1463.8</c:v>
                </c:pt>
                <c:pt idx="849">
                  <c:v>1463.9</c:v>
                </c:pt>
                <c:pt idx="850">
                  <c:v>1472.1</c:v>
                </c:pt>
                <c:pt idx="851">
                  <c:v>1498.1</c:v>
                </c:pt>
                <c:pt idx="852">
                  <c:v>1538.1</c:v>
                </c:pt>
                <c:pt idx="853">
                  <c:v>1636.7</c:v>
                </c:pt>
                <c:pt idx="854">
                  <c:v>1693.7</c:v>
                </c:pt>
                <c:pt idx="855">
                  <c:v>1714.4</c:v>
                </c:pt>
                <c:pt idx="856">
                  <c:v>1642.9</c:v>
                </c:pt>
                <c:pt idx="857">
                  <c:v>1593.5</c:v>
                </c:pt>
                <c:pt idx="858">
                  <c:v>1540.6</c:v>
                </c:pt>
                <c:pt idx="859">
                  <c:v>1499.5</c:v>
                </c:pt>
                <c:pt idx="860">
                  <c:v>1487.1</c:v>
                </c:pt>
                <c:pt idx="861">
                  <c:v>1454.8</c:v>
                </c:pt>
                <c:pt idx="862">
                  <c:v>1458.8</c:v>
                </c:pt>
                <c:pt idx="863">
                  <c:v>1464.8</c:v>
                </c:pt>
                <c:pt idx="864">
                  <c:v>1473.9</c:v>
                </c:pt>
                <c:pt idx="865">
                  <c:v>1458.6</c:v>
                </c:pt>
                <c:pt idx="866">
                  <c:v>1446.8</c:v>
                </c:pt>
                <c:pt idx="867">
                  <c:v>1451.8</c:v>
                </c:pt>
                <c:pt idx="868">
                  <c:v>1442.4</c:v>
                </c:pt>
                <c:pt idx="869">
                  <c:v>1440.3</c:v>
                </c:pt>
                <c:pt idx="870">
                  <c:v>1461.4</c:v>
                </c:pt>
                <c:pt idx="871">
                  <c:v>1453.2</c:v>
                </c:pt>
                <c:pt idx="872">
                  <c:v>1478.8</c:v>
                </c:pt>
                <c:pt idx="873">
                  <c:v>1452.1</c:v>
                </c:pt>
                <c:pt idx="874">
                  <c:v>1467.9</c:v>
                </c:pt>
                <c:pt idx="875">
                  <c:v>1461.3</c:v>
                </c:pt>
                <c:pt idx="876">
                  <c:v>1444.4</c:v>
                </c:pt>
                <c:pt idx="877">
                  <c:v>1445.1</c:v>
                </c:pt>
                <c:pt idx="878">
                  <c:v>1503.5</c:v>
                </c:pt>
                <c:pt idx="879">
                  <c:v>1538.4</c:v>
                </c:pt>
                <c:pt idx="880">
                  <c:v>1617.5</c:v>
                </c:pt>
                <c:pt idx="881">
                  <c:v>1558.6</c:v>
                </c:pt>
                <c:pt idx="882">
                  <c:v>1479</c:v>
                </c:pt>
                <c:pt idx="883">
                  <c:v>1488.4</c:v>
                </c:pt>
                <c:pt idx="884">
                  <c:v>1414.5</c:v>
                </c:pt>
                <c:pt idx="885">
                  <c:v>1371.8</c:v>
                </c:pt>
                <c:pt idx="886">
                  <c:v>1383.9</c:v>
                </c:pt>
                <c:pt idx="887">
                  <c:v>1374.9</c:v>
                </c:pt>
                <c:pt idx="888">
                  <c:v>1377.5</c:v>
                </c:pt>
                <c:pt idx="889">
                  <c:v>1386.7</c:v>
                </c:pt>
                <c:pt idx="890">
                  <c:v>1384.7</c:v>
                </c:pt>
                <c:pt idx="891">
                  <c:v>1396.4</c:v>
                </c:pt>
                <c:pt idx="892">
                  <c:v>1412</c:v>
                </c:pt>
                <c:pt idx="893">
                  <c:v>1401.9</c:v>
                </c:pt>
                <c:pt idx="894">
                  <c:v>1408</c:v>
                </c:pt>
                <c:pt idx="895">
                  <c:v>1394.5</c:v>
                </c:pt>
                <c:pt idx="896">
                  <c:v>1378.6</c:v>
                </c:pt>
                <c:pt idx="897">
                  <c:v>1378.6</c:v>
                </c:pt>
                <c:pt idx="898">
                  <c:v>1363.2</c:v>
                </c:pt>
                <c:pt idx="899">
                  <c:v>1369.1</c:v>
                </c:pt>
                <c:pt idx="900">
                  <c:v>1370.9</c:v>
                </c:pt>
                <c:pt idx="901">
                  <c:v>1384.3</c:v>
                </c:pt>
                <c:pt idx="902">
                  <c:v>1364.6</c:v>
                </c:pt>
                <c:pt idx="903">
                  <c:v>1377.4</c:v>
                </c:pt>
                <c:pt idx="904">
                  <c:v>1389.7</c:v>
                </c:pt>
                <c:pt idx="905">
                  <c:v>1385.9</c:v>
                </c:pt>
                <c:pt idx="906">
                  <c:v>1381.4</c:v>
                </c:pt>
                <c:pt idx="907">
                  <c:v>1398.8</c:v>
                </c:pt>
                <c:pt idx="908">
                  <c:v>1412</c:v>
                </c:pt>
                <c:pt idx="909">
                  <c:v>1433.3</c:v>
                </c:pt>
                <c:pt idx="910">
                  <c:v>1467.8</c:v>
                </c:pt>
                <c:pt idx="911">
                  <c:v>1491.9</c:v>
                </c:pt>
                <c:pt idx="912">
                  <c:v>1542.4</c:v>
                </c:pt>
                <c:pt idx="913">
                  <c:v>1523.1</c:v>
                </c:pt>
                <c:pt idx="914">
                  <c:v>1478</c:v>
                </c:pt>
                <c:pt idx="915">
                  <c:v>1459.8</c:v>
                </c:pt>
                <c:pt idx="916">
                  <c:v>1460.6</c:v>
                </c:pt>
                <c:pt idx="917">
                  <c:v>1451.3</c:v>
                </c:pt>
                <c:pt idx="918">
                  <c:v>1481.8</c:v>
                </c:pt>
                <c:pt idx="919">
                  <c:v>1520.4</c:v>
                </c:pt>
                <c:pt idx="920">
                  <c:v>1523</c:v>
                </c:pt>
                <c:pt idx="921">
                  <c:v>1486.2</c:v>
                </c:pt>
                <c:pt idx="922">
                  <c:v>1442.9</c:v>
                </c:pt>
                <c:pt idx="923">
                  <c:v>1436.8</c:v>
                </c:pt>
                <c:pt idx="924">
                  <c:v>1407.9</c:v>
                </c:pt>
                <c:pt idx="925">
                  <c:v>1392.3</c:v>
                </c:pt>
                <c:pt idx="926">
                  <c:v>1399</c:v>
                </c:pt>
                <c:pt idx="927">
                  <c:v>1402.6</c:v>
                </c:pt>
                <c:pt idx="928">
                  <c:v>1421</c:v>
                </c:pt>
                <c:pt idx="929">
                  <c:v>1393.1</c:v>
                </c:pt>
                <c:pt idx="930">
                  <c:v>1404.2</c:v>
                </c:pt>
                <c:pt idx="931">
                  <c:v>1398.6</c:v>
                </c:pt>
                <c:pt idx="932">
                  <c:v>1393.2</c:v>
                </c:pt>
                <c:pt idx="933">
                  <c:v>1402</c:v>
                </c:pt>
                <c:pt idx="934">
                  <c:v>1388.6</c:v>
                </c:pt>
                <c:pt idx="935">
                  <c:v>1386</c:v>
                </c:pt>
                <c:pt idx="936">
                  <c:v>1391.5</c:v>
                </c:pt>
                <c:pt idx="937">
                  <c:v>1401</c:v>
                </c:pt>
                <c:pt idx="938">
                  <c:v>1402.5</c:v>
                </c:pt>
                <c:pt idx="939">
                  <c:v>1409.4</c:v>
                </c:pt>
                <c:pt idx="940">
                  <c:v>1402.8</c:v>
                </c:pt>
                <c:pt idx="941">
                  <c:v>1395</c:v>
                </c:pt>
                <c:pt idx="942">
                  <c:v>1390.6</c:v>
                </c:pt>
                <c:pt idx="943">
                  <c:v>1418.9</c:v>
                </c:pt>
                <c:pt idx="944">
                  <c:v>1420.9</c:v>
                </c:pt>
                <c:pt idx="945">
                  <c:v>1429.6</c:v>
                </c:pt>
                <c:pt idx="946">
                  <c:v>1423</c:v>
                </c:pt>
                <c:pt idx="947">
                  <c:v>1437.9</c:v>
                </c:pt>
                <c:pt idx="948">
                  <c:v>1454.4</c:v>
                </c:pt>
                <c:pt idx="949">
                  <c:v>1459.2</c:v>
                </c:pt>
                <c:pt idx="950">
                  <c:v>1463.8</c:v>
                </c:pt>
                <c:pt idx="951">
                  <c:v>1485.3</c:v>
                </c:pt>
                <c:pt idx="952">
                  <c:v>1493</c:v>
                </c:pt>
                <c:pt idx="953">
                  <c:v>1516.1</c:v>
                </c:pt>
                <c:pt idx="954">
                  <c:v>1551.5</c:v>
                </c:pt>
                <c:pt idx="955">
                  <c:v>1588.1</c:v>
                </c:pt>
                <c:pt idx="956">
                  <c:v>1609.2</c:v>
                </c:pt>
                <c:pt idx="957">
                  <c:v>1575.3000000000002</c:v>
                </c:pt>
                <c:pt idx="958">
                  <c:v>1533.5</c:v>
                </c:pt>
                <c:pt idx="959">
                  <c:v>1522.1</c:v>
                </c:pt>
                <c:pt idx="960">
                  <c:v>1460.4</c:v>
                </c:pt>
                <c:pt idx="961">
                  <c:v>1423.2</c:v>
                </c:pt>
                <c:pt idx="962">
                  <c:v>1413.2</c:v>
                </c:pt>
                <c:pt idx="963">
                  <c:v>1393</c:v>
                </c:pt>
                <c:pt idx="964">
                  <c:v>1387.6</c:v>
                </c:pt>
                <c:pt idx="965">
                  <c:v>1357.7</c:v>
                </c:pt>
                <c:pt idx="966">
                  <c:v>1357.2</c:v>
                </c:pt>
                <c:pt idx="967">
                  <c:v>1350</c:v>
                </c:pt>
                <c:pt idx="968">
                  <c:v>1340.1</c:v>
                </c:pt>
                <c:pt idx="969">
                  <c:v>1348.3</c:v>
                </c:pt>
                <c:pt idx="970">
                  <c:v>1354.6</c:v>
                </c:pt>
                <c:pt idx="971">
                  <c:v>1372.7</c:v>
                </c:pt>
                <c:pt idx="972">
                  <c:v>1376.8</c:v>
                </c:pt>
                <c:pt idx="973">
                  <c:v>1393.4</c:v>
                </c:pt>
                <c:pt idx="974">
                  <c:v>1398.5</c:v>
                </c:pt>
                <c:pt idx="975">
                  <c:v>1393.1</c:v>
                </c:pt>
                <c:pt idx="976">
                  <c:v>1391.8</c:v>
                </c:pt>
                <c:pt idx="977">
                  <c:v>1393</c:v>
                </c:pt>
                <c:pt idx="978">
                  <c:v>1409.3</c:v>
                </c:pt>
                <c:pt idx="979">
                  <c:v>1420.6</c:v>
                </c:pt>
                <c:pt idx="980">
                  <c:v>1464.9</c:v>
                </c:pt>
                <c:pt idx="981">
                  <c:v>1480.6</c:v>
                </c:pt>
                <c:pt idx="982">
                  <c:v>1515</c:v>
                </c:pt>
                <c:pt idx="983">
                  <c:v>1503.6</c:v>
                </c:pt>
                <c:pt idx="984">
                  <c:v>1480.8</c:v>
                </c:pt>
                <c:pt idx="985">
                  <c:v>1462.1</c:v>
                </c:pt>
                <c:pt idx="986">
                  <c:v>1437</c:v>
                </c:pt>
                <c:pt idx="987">
                  <c:v>1385.4</c:v>
                </c:pt>
                <c:pt idx="988">
                  <c:v>1366.1</c:v>
                </c:pt>
                <c:pt idx="989">
                  <c:v>1372.6</c:v>
                </c:pt>
                <c:pt idx="990">
                  <c:v>1363.7</c:v>
                </c:pt>
                <c:pt idx="991">
                  <c:v>1348.2</c:v>
                </c:pt>
                <c:pt idx="992">
                  <c:v>1340.4</c:v>
                </c:pt>
                <c:pt idx="993">
                  <c:v>1332</c:v>
                </c:pt>
                <c:pt idx="994">
                  <c:v>1341.2</c:v>
                </c:pt>
                <c:pt idx="995">
                  <c:v>1333.1</c:v>
                </c:pt>
                <c:pt idx="996">
                  <c:v>1327</c:v>
                </c:pt>
                <c:pt idx="997">
                  <c:v>1328.5</c:v>
                </c:pt>
                <c:pt idx="998">
                  <c:v>1342.8</c:v>
                </c:pt>
                <c:pt idx="999">
                  <c:v>1338.8</c:v>
                </c:pt>
                <c:pt idx="1000">
                  <c:v>1360.3</c:v>
                </c:pt>
                <c:pt idx="1001">
                  <c:v>1364.3</c:v>
                </c:pt>
                <c:pt idx="1002">
                  <c:v>1382.1</c:v>
                </c:pt>
                <c:pt idx="1003">
                  <c:v>1377.8</c:v>
                </c:pt>
                <c:pt idx="1004">
                  <c:v>1378.3</c:v>
                </c:pt>
                <c:pt idx="1005">
                  <c:v>1377</c:v>
                </c:pt>
                <c:pt idx="1006">
                  <c:v>1394.1</c:v>
                </c:pt>
                <c:pt idx="1007">
                  <c:v>1386.5</c:v>
                </c:pt>
                <c:pt idx="1008">
                  <c:v>1389.8</c:v>
                </c:pt>
                <c:pt idx="1009">
                  <c:v>1405.8</c:v>
                </c:pt>
                <c:pt idx="1010">
                  <c:v>1395.5</c:v>
                </c:pt>
                <c:pt idx="1011">
                  <c:v>1386.4</c:v>
                </c:pt>
                <c:pt idx="1012">
                  <c:v>1382.2</c:v>
                </c:pt>
                <c:pt idx="1013">
                  <c:v>1376.2</c:v>
                </c:pt>
                <c:pt idx="1014">
                  <c:v>1388.2</c:v>
                </c:pt>
                <c:pt idx="1015">
                  <c:v>1376.1</c:v>
                </c:pt>
                <c:pt idx="1016">
                  <c:v>1385.2</c:v>
                </c:pt>
                <c:pt idx="1017">
                  <c:v>1389.1</c:v>
                </c:pt>
                <c:pt idx="1018">
                  <c:v>1400.6</c:v>
                </c:pt>
                <c:pt idx="1019">
                  <c:v>1394.7</c:v>
                </c:pt>
                <c:pt idx="1020">
                  <c:v>1396.5</c:v>
                </c:pt>
                <c:pt idx="1021">
                  <c:v>1402.7</c:v>
                </c:pt>
                <c:pt idx="1022">
                  <c:v>1400.9</c:v>
                </c:pt>
                <c:pt idx="1023">
                  <c:v>1402</c:v>
                </c:pt>
                <c:pt idx="1024">
                  <c:v>1401.5</c:v>
                </c:pt>
                <c:pt idx="1025">
                  <c:v>1383.4</c:v>
                </c:pt>
                <c:pt idx="1026">
                  <c:v>1390.2</c:v>
                </c:pt>
                <c:pt idx="1027">
                  <c:v>1388.3</c:v>
                </c:pt>
                <c:pt idx="1028">
                  <c:v>1382.7</c:v>
                </c:pt>
                <c:pt idx="1029">
                  <c:v>1395.1</c:v>
                </c:pt>
                <c:pt idx="1030">
                  <c:v>1384.5</c:v>
                </c:pt>
                <c:pt idx="1031">
                  <c:v>1393.8</c:v>
                </c:pt>
                <c:pt idx="1032">
                  <c:v>1382.7</c:v>
                </c:pt>
                <c:pt idx="1033">
                  <c:v>1382.1</c:v>
                </c:pt>
                <c:pt idx="1034">
                  <c:v>1378.8</c:v>
                </c:pt>
                <c:pt idx="1035">
                  <c:v>1376</c:v>
                </c:pt>
                <c:pt idx="1036">
                  <c:v>1369.9</c:v>
                </c:pt>
                <c:pt idx="1037">
                  <c:v>1371</c:v>
                </c:pt>
                <c:pt idx="1038">
                  <c:v>1386.8</c:v>
                </c:pt>
                <c:pt idx="1039">
                  <c:v>1365.9</c:v>
                </c:pt>
                <c:pt idx="1040">
                  <c:v>1376.7</c:v>
                </c:pt>
                <c:pt idx="1041">
                  <c:v>1390</c:v>
                </c:pt>
                <c:pt idx="1042">
                  <c:v>1399.3</c:v>
                </c:pt>
                <c:pt idx="1043">
                  <c:v>1390.4</c:v>
                </c:pt>
                <c:pt idx="1044">
                  <c:v>1385.3</c:v>
                </c:pt>
                <c:pt idx="1045">
                  <c:v>1382</c:v>
                </c:pt>
                <c:pt idx="1046">
                  <c:v>1363.5</c:v>
                </c:pt>
                <c:pt idx="1047">
                  <c:v>1351.8</c:v>
                </c:pt>
                <c:pt idx="1048">
                  <c:v>1348</c:v>
                </c:pt>
                <c:pt idx="1049">
                  <c:v>1334.6</c:v>
                </c:pt>
                <c:pt idx="1050">
                  <c:v>1333.9</c:v>
                </c:pt>
                <c:pt idx="1051">
                  <c:v>1341.5</c:v>
                </c:pt>
                <c:pt idx="1052">
                  <c:v>1333</c:v>
                </c:pt>
                <c:pt idx="1053">
                  <c:v>1347.1</c:v>
                </c:pt>
                <c:pt idx="1054">
                  <c:v>1367</c:v>
                </c:pt>
                <c:pt idx="1055">
                  <c:v>1385.6</c:v>
                </c:pt>
                <c:pt idx="1056">
                  <c:v>1378.3</c:v>
                </c:pt>
                <c:pt idx="1057">
                  <c:v>1390.6</c:v>
                </c:pt>
                <c:pt idx="1058">
                  <c:v>1389.2</c:v>
                </c:pt>
                <c:pt idx="1059">
                  <c:v>1391.3</c:v>
                </c:pt>
                <c:pt idx="1060">
                  <c:v>1399.4</c:v>
                </c:pt>
                <c:pt idx="1061">
                  <c:v>1388.9</c:v>
                </c:pt>
                <c:pt idx="1062">
                  <c:v>1367.9</c:v>
                </c:pt>
                <c:pt idx="1063">
                  <c:v>1369.6</c:v>
                </c:pt>
                <c:pt idx="1064">
                  <c:v>1402.5</c:v>
                </c:pt>
                <c:pt idx="1065">
                  <c:v>1455.2</c:v>
                </c:pt>
                <c:pt idx="1066">
                  <c:v>1490.3</c:v>
                </c:pt>
                <c:pt idx="1067">
                  <c:v>1467.1</c:v>
                </c:pt>
                <c:pt idx="1068">
                  <c:v>1463.7</c:v>
                </c:pt>
                <c:pt idx="1069">
                  <c:v>1475</c:v>
                </c:pt>
                <c:pt idx="1070">
                  <c:v>1436.6</c:v>
                </c:pt>
                <c:pt idx="1071">
                  <c:v>1412.1</c:v>
                </c:pt>
                <c:pt idx="1072">
                  <c:v>1393.8</c:v>
                </c:pt>
                <c:pt idx="1073">
                  <c:v>1362.2</c:v>
                </c:pt>
                <c:pt idx="1074">
                  <c:v>1364</c:v>
                </c:pt>
                <c:pt idx="1075">
                  <c:v>1357</c:v>
                </c:pt>
                <c:pt idx="1076">
                  <c:v>1334.7</c:v>
                </c:pt>
                <c:pt idx="1077">
                  <c:v>1330.7</c:v>
                </c:pt>
                <c:pt idx="1078">
                  <c:v>1331</c:v>
                </c:pt>
                <c:pt idx="1079">
                  <c:v>1323.4</c:v>
                </c:pt>
                <c:pt idx="1080">
                  <c:v>1321.3</c:v>
                </c:pt>
                <c:pt idx="1081">
                  <c:v>1325.4</c:v>
                </c:pt>
                <c:pt idx="1082">
                  <c:v>1338.9</c:v>
                </c:pt>
                <c:pt idx="1083">
                  <c:v>1347.5</c:v>
                </c:pt>
                <c:pt idx="1084">
                  <c:v>1357.9</c:v>
                </c:pt>
                <c:pt idx="1085">
                  <c:v>1370.5</c:v>
                </c:pt>
                <c:pt idx="1086">
                  <c:v>1357.5</c:v>
                </c:pt>
                <c:pt idx="1087">
                  <c:v>1372.7</c:v>
                </c:pt>
                <c:pt idx="1088">
                  <c:v>1422.4</c:v>
                </c:pt>
                <c:pt idx="1089">
                  <c:v>1387.2</c:v>
                </c:pt>
                <c:pt idx="1090">
                  <c:v>1361.4</c:v>
                </c:pt>
                <c:pt idx="1091">
                  <c:v>1371.4</c:v>
                </c:pt>
                <c:pt idx="1092">
                  <c:v>1378.2</c:v>
                </c:pt>
                <c:pt idx="1093">
                  <c:v>1365.3</c:v>
                </c:pt>
                <c:pt idx="1094">
                  <c:v>1367.5</c:v>
                </c:pt>
                <c:pt idx="1095">
                  <c:v>1350.1</c:v>
                </c:pt>
                <c:pt idx="1096">
                  <c:v>1346.9</c:v>
                </c:pt>
                <c:pt idx="1097">
                  <c:v>1329.7</c:v>
                </c:pt>
                <c:pt idx="1098">
                  <c:v>1340.1</c:v>
                </c:pt>
                <c:pt idx="1099">
                  <c:v>1328.5</c:v>
                </c:pt>
                <c:pt idx="1100">
                  <c:v>1330.5</c:v>
                </c:pt>
                <c:pt idx="1101">
                  <c:v>1316.3</c:v>
                </c:pt>
                <c:pt idx="1102">
                  <c:v>1335.7</c:v>
                </c:pt>
                <c:pt idx="1103">
                  <c:v>1339.7</c:v>
                </c:pt>
                <c:pt idx="1104">
                  <c:v>1339</c:v>
                </c:pt>
                <c:pt idx="1105">
                  <c:v>1326.9</c:v>
                </c:pt>
                <c:pt idx="1106">
                  <c:v>1339.1</c:v>
                </c:pt>
                <c:pt idx="1107">
                  <c:v>1318.1</c:v>
                </c:pt>
                <c:pt idx="1108">
                  <c:v>1312.6</c:v>
                </c:pt>
                <c:pt idx="1109">
                  <c:v>1320</c:v>
                </c:pt>
                <c:pt idx="1110">
                  <c:v>1312</c:v>
                </c:pt>
                <c:pt idx="1111">
                  <c:v>1325.6</c:v>
                </c:pt>
                <c:pt idx="1112">
                  <c:v>1317.8</c:v>
                </c:pt>
                <c:pt idx="1113">
                  <c:v>1331.8</c:v>
                </c:pt>
                <c:pt idx="1114">
                  <c:v>1339.2</c:v>
                </c:pt>
                <c:pt idx="1115">
                  <c:v>1323.6</c:v>
                </c:pt>
                <c:pt idx="1116">
                  <c:v>1310.5</c:v>
                </c:pt>
                <c:pt idx="1117">
                  <c:v>1302.7</c:v>
                </c:pt>
                <c:pt idx="1118">
                  <c:v>1294.9000000000001</c:v>
                </c:pt>
                <c:pt idx="1119">
                  <c:v>1290.5</c:v>
                </c:pt>
                <c:pt idx="1120">
                  <c:v>1290</c:v>
                </c:pt>
                <c:pt idx="1121">
                  <c:v>1283</c:v>
                </c:pt>
                <c:pt idx="1122">
                  <c:v>1292</c:v>
                </c:pt>
                <c:pt idx="1123">
                  <c:v>1276.8</c:v>
                </c:pt>
                <c:pt idx="1124">
                  <c:v>1274.8</c:v>
                </c:pt>
                <c:pt idx="1125">
                  <c:v>1277</c:v>
                </c:pt>
                <c:pt idx="1126">
                  <c:v>1274.4000000000001</c:v>
                </c:pt>
                <c:pt idx="1127">
                  <c:v>1277.8</c:v>
                </c:pt>
                <c:pt idx="1128">
                  <c:v>1280.0999999999999</c:v>
                </c:pt>
                <c:pt idx="1129">
                  <c:v>1270.0999999999999</c:v>
                </c:pt>
                <c:pt idx="1130">
                  <c:v>1275.3</c:v>
                </c:pt>
                <c:pt idx="1131">
                  <c:v>1275.8</c:v>
                </c:pt>
                <c:pt idx="1132">
                  <c:v>1296.7</c:v>
                </c:pt>
                <c:pt idx="1133">
                  <c:v>1290.5</c:v>
                </c:pt>
                <c:pt idx="1134">
                  <c:v>1296.5</c:v>
                </c:pt>
                <c:pt idx="1135">
                  <c:v>1302.9000000000001</c:v>
                </c:pt>
                <c:pt idx="1136">
                  <c:v>1295.7</c:v>
                </c:pt>
                <c:pt idx="1137">
                  <c:v>1315.7</c:v>
                </c:pt>
                <c:pt idx="1138">
                  <c:v>1317.6</c:v>
                </c:pt>
                <c:pt idx="1139">
                  <c:v>1302.3</c:v>
                </c:pt>
                <c:pt idx="1140">
                  <c:v>1314.2</c:v>
                </c:pt>
                <c:pt idx="1141">
                  <c:v>1326.9</c:v>
                </c:pt>
                <c:pt idx="1142">
                  <c:v>1319.8</c:v>
                </c:pt>
                <c:pt idx="1143">
                  <c:v>1321</c:v>
                </c:pt>
                <c:pt idx="1144">
                  <c:v>1311.9</c:v>
                </c:pt>
                <c:pt idx="1145">
                  <c:v>1316.4</c:v>
                </c:pt>
                <c:pt idx="1146">
                  <c:v>1307.8</c:v>
                </c:pt>
                <c:pt idx="1147">
                  <c:v>1305.2</c:v>
                </c:pt>
                <c:pt idx="1148">
                  <c:v>1302.2</c:v>
                </c:pt>
                <c:pt idx="1149">
                  <c:v>1301.5</c:v>
                </c:pt>
                <c:pt idx="1150">
                  <c:v>1310.2</c:v>
                </c:pt>
                <c:pt idx="1151">
                  <c:v>1315.6</c:v>
                </c:pt>
                <c:pt idx="1152">
                  <c:v>1305.4000000000001</c:v>
                </c:pt>
                <c:pt idx="1153">
                  <c:v>1326.9</c:v>
                </c:pt>
                <c:pt idx="1154">
                  <c:v>1318.3</c:v>
                </c:pt>
                <c:pt idx="1155">
                  <c:v>1311.1</c:v>
                </c:pt>
                <c:pt idx="1156">
                  <c:v>1320.4</c:v>
                </c:pt>
                <c:pt idx="1157">
                  <c:v>1326.7</c:v>
                </c:pt>
                <c:pt idx="1158">
                  <c:v>1314.6</c:v>
                </c:pt>
                <c:pt idx="1159">
                  <c:v>1323</c:v>
                </c:pt>
                <c:pt idx="1160">
                  <c:v>1337.6</c:v>
                </c:pt>
                <c:pt idx="1161">
                  <c:v>1355.6</c:v>
                </c:pt>
                <c:pt idx="1162">
                  <c:v>1358.3</c:v>
                </c:pt>
                <c:pt idx="1163">
                  <c:v>1355.6</c:v>
                </c:pt>
                <c:pt idx="1164">
                  <c:v>1340.9</c:v>
                </c:pt>
                <c:pt idx="1165">
                  <c:v>1321</c:v>
                </c:pt>
                <c:pt idx="1166">
                  <c:v>1310.9</c:v>
                </c:pt>
                <c:pt idx="1167">
                  <c:v>1310.0999999999999</c:v>
                </c:pt>
                <c:pt idx="1168">
                  <c:v>1289.3</c:v>
                </c:pt>
                <c:pt idx="1169">
                  <c:v>1297.2</c:v>
                </c:pt>
                <c:pt idx="1170">
                  <c:v>1277.4000000000001</c:v>
                </c:pt>
                <c:pt idx="1171">
                  <c:v>1292.0999999999999</c:v>
                </c:pt>
                <c:pt idx="1172">
                  <c:v>1289.4000000000001</c:v>
                </c:pt>
                <c:pt idx="1173">
                  <c:v>1304.2</c:v>
                </c:pt>
                <c:pt idx="1174">
                  <c:v>1313.1</c:v>
                </c:pt>
                <c:pt idx="1175">
                  <c:v>1321.6</c:v>
                </c:pt>
                <c:pt idx="1176">
                  <c:v>1342.4</c:v>
                </c:pt>
                <c:pt idx="1177">
                  <c:v>1340.5</c:v>
                </c:pt>
                <c:pt idx="1178">
                  <c:v>1340.9</c:v>
                </c:pt>
                <c:pt idx="1179">
                  <c:v>1344.9</c:v>
                </c:pt>
                <c:pt idx="1180">
                  <c:v>1315.5</c:v>
                </c:pt>
                <c:pt idx="1181">
                  <c:v>1312.2</c:v>
                </c:pt>
                <c:pt idx="1182">
                  <c:v>1298.5</c:v>
                </c:pt>
                <c:pt idx="1183">
                  <c:v>1293.2</c:v>
                </c:pt>
                <c:pt idx="1184">
                  <c:v>1279.3</c:v>
                </c:pt>
                <c:pt idx="1185">
                  <c:v>1277.0999999999999</c:v>
                </c:pt>
                <c:pt idx="1186">
                  <c:v>1276</c:v>
                </c:pt>
                <c:pt idx="1187">
                  <c:v>1277.0999999999999</c:v>
                </c:pt>
                <c:pt idx="1188">
                  <c:v>1270.0999999999999</c:v>
                </c:pt>
                <c:pt idx="1189">
                  <c:v>1276.7</c:v>
                </c:pt>
                <c:pt idx="1190">
                  <c:v>1257.5999999999999</c:v>
                </c:pt>
                <c:pt idx="1191">
                  <c:v>1267.2</c:v>
                </c:pt>
                <c:pt idx="1192">
                  <c:v>1271.3</c:v>
                </c:pt>
                <c:pt idx="1193">
                  <c:v>1257.9000000000001</c:v>
                </c:pt>
                <c:pt idx="1194">
                  <c:v>1252.3</c:v>
                </c:pt>
                <c:pt idx="1195">
                  <c:v>1249.0999999999999</c:v>
                </c:pt>
                <c:pt idx="1196">
                  <c:v>1251</c:v>
                </c:pt>
                <c:pt idx="1197">
                  <c:v>1258.0999999999999</c:v>
                </c:pt>
                <c:pt idx="1198">
                  <c:v>1255</c:v>
                </c:pt>
                <c:pt idx="1199">
                  <c:v>1258.0999999999999</c:v>
                </c:pt>
                <c:pt idx="1200">
                  <c:v>1251.7</c:v>
                </c:pt>
                <c:pt idx="1201">
                  <c:v>1254.4000000000001</c:v>
                </c:pt>
                <c:pt idx="1202">
                  <c:v>1250.5</c:v>
                </c:pt>
                <c:pt idx="1203">
                  <c:v>1254.4000000000001</c:v>
                </c:pt>
                <c:pt idx="1204">
                  <c:v>1256.5</c:v>
                </c:pt>
                <c:pt idx="1205">
                  <c:v>1258.9000000000001</c:v>
                </c:pt>
                <c:pt idx="1206">
                  <c:v>1255.4000000000001</c:v>
                </c:pt>
                <c:pt idx="1207">
                  <c:v>1252.8</c:v>
                </c:pt>
                <c:pt idx="1208">
                  <c:v>1260.3</c:v>
                </c:pt>
                <c:pt idx="1209">
                  <c:v>1245.3</c:v>
                </c:pt>
                <c:pt idx="1210">
                  <c:v>1260.0999999999999</c:v>
                </c:pt>
                <c:pt idx="1211">
                  <c:v>1258.5999999999999</c:v>
                </c:pt>
                <c:pt idx="1212">
                  <c:v>1263.7</c:v>
                </c:pt>
                <c:pt idx="1213">
                  <c:v>1254.3</c:v>
                </c:pt>
                <c:pt idx="1214">
                  <c:v>1269.2</c:v>
                </c:pt>
                <c:pt idx="1215">
                  <c:v>1275.4000000000001</c:v>
                </c:pt>
                <c:pt idx="1216">
                  <c:v>1294.2</c:v>
                </c:pt>
                <c:pt idx="1217">
                  <c:v>1305.9000000000001</c:v>
                </c:pt>
                <c:pt idx="1218">
                  <c:v>1321.5</c:v>
                </c:pt>
                <c:pt idx="1219">
                  <c:v>1280.5</c:v>
                </c:pt>
                <c:pt idx="1220">
                  <c:v>1281.5999999999999</c:v>
                </c:pt>
                <c:pt idx="1221">
                  <c:v>1288.4000000000001</c:v>
                </c:pt>
                <c:pt idx="1222">
                  <c:v>1277.8</c:v>
                </c:pt>
                <c:pt idx="1223">
                  <c:v>1274</c:v>
                </c:pt>
                <c:pt idx="1224">
                  <c:v>1286.3</c:v>
                </c:pt>
                <c:pt idx="1225">
                  <c:v>1272.5999999999999</c:v>
                </c:pt>
                <c:pt idx="1226">
                  <c:v>1281.3</c:v>
                </c:pt>
                <c:pt idx="1227">
                  <c:v>1276.7</c:v>
                </c:pt>
                <c:pt idx="1228">
                  <c:v>1278.5999999999999</c:v>
                </c:pt>
                <c:pt idx="1229">
                  <c:v>1286.2</c:v>
                </c:pt>
                <c:pt idx="1230">
                  <c:v>1286.9000000000001</c:v>
                </c:pt>
                <c:pt idx="1231">
                  <c:v>1292</c:v>
                </c:pt>
                <c:pt idx="1232">
                  <c:v>1293.0999999999999</c:v>
                </c:pt>
                <c:pt idx="1233">
                  <c:v>1278.9000000000001</c:v>
                </c:pt>
                <c:pt idx="1234">
                  <c:v>1270.8</c:v>
                </c:pt>
                <c:pt idx="1235">
                  <c:v>1267.7</c:v>
                </c:pt>
                <c:pt idx="1236">
                  <c:v>1267.7</c:v>
                </c:pt>
                <c:pt idx="1237">
                  <c:v>1260.2</c:v>
                </c:pt>
                <c:pt idx="1238">
                  <c:v>1253.5999999999999</c:v>
                </c:pt>
                <c:pt idx="1239">
                  <c:v>1243.9000000000001</c:v>
                </c:pt>
                <c:pt idx="1240">
                  <c:v>1247.7</c:v>
                </c:pt>
                <c:pt idx="1241">
                  <c:v>1258.4000000000001</c:v>
                </c:pt>
                <c:pt idx="1242">
                  <c:v>1251.0999999999999</c:v>
                </c:pt>
                <c:pt idx="1243">
                  <c:v>1249.7</c:v>
                </c:pt>
                <c:pt idx="1244">
                  <c:v>1248.9000000000001</c:v>
                </c:pt>
                <c:pt idx="1245">
                  <c:v>1251.5999999999999</c:v>
                </c:pt>
                <c:pt idx="1246">
                  <c:v>1256.5999999999999</c:v>
                </c:pt>
                <c:pt idx="1247">
                  <c:v>1280.5999999999999</c:v>
                </c:pt>
                <c:pt idx="1248">
                  <c:v>1271.2</c:v>
                </c:pt>
                <c:pt idx="1249">
                  <c:v>1258</c:v>
                </c:pt>
                <c:pt idx="1250">
                  <c:v>1268</c:v>
                </c:pt>
                <c:pt idx="1251">
                  <c:v>1277</c:v>
                </c:pt>
                <c:pt idx="1252">
                  <c:v>1271.5999999999999</c:v>
                </c:pt>
                <c:pt idx="1253">
                  <c:v>1249.4000000000001</c:v>
                </c:pt>
                <c:pt idx="1254">
                  <c:v>1257.0999999999999</c:v>
                </c:pt>
                <c:pt idx="1255">
                  <c:v>1262.2</c:v>
                </c:pt>
                <c:pt idx="1256">
                  <c:v>1256.9000000000001</c:v>
                </c:pt>
                <c:pt idx="1257">
                  <c:v>1251.7</c:v>
                </c:pt>
                <c:pt idx="1258">
                  <c:v>1248.0999999999999</c:v>
                </c:pt>
                <c:pt idx="1259">
                  <c:v>1247.7</c:v>
                </c:pt>
                <c:pt idx="1260">
                  <c:v>1246</c:v>
                </c:pt>
                <c:pt idx="1261">
                  <c:v>1242.5</c:v>
                </c:pt>
                <c:pt idx="1262">
                  <c:v>1240.7</c:v>
                </c:pt>
                <c:pt idx="1263">
                  <c:v>1253.9000000000001</c:v>
                </c:pt>
                <c:pt idx="1264">
                  <c:v>1249</c:v>
                </c:pt>
                <c:pt idx="1265">
                  <c:v>1248.7</c:v>
                </c:pt>
                <c:pt idx="1266">
                  <c:v>1260.9000000000001</c:v>
                </c:pt>
                <c:pt idx="1267">
                  <c:v>1263.8</c:v>
                </c:pt>
                <c:pt idx="1268">
                  <c:v>1261.2</c:v>
                </c:pt>
                <c:pt idx="1269">
                  <c:v>1259.5</c:v>
                </c:pt>
                <c:pt idx="1270">
                  <c:v>1259.5</c:v>
                </c:pt>
                <c:pt idx="1271">
                  <c:v>1269.5</c:v>
                </c:pt>
                <c:pt idx="1272">
                  <c:v>1257.9000000000001</c:v>
                </c:pt>
                <c:pt idx="1273">
                  <c:v>1262.3</c:v>
                </c:pt>
                <c:pt idx="1274">
                  <c:v>1264.4000000000001</c:v>
                </c:pt>
                <c:pt idx="1275">
                  <c:v>1252.4000000000001</c:v>
                </c:pt>
                <c:pt idx="1276">
                  <c:v>1259.0999999999999</c:v>
                </c:pt>
                <c:pt idx="1277">
                  <c:v>1259.5999999999999</c:v>
                </c:pt>
                <c:pt idx="1278">
                  <c:v>1250.2</c:v>
                </c:pt>
                <c:pt idx="1279">
                  <c:v>1248.0999999999999</c:v>
                </c:pt>
                <c:pt idx="1280">
                  <c:v>1236.4000000000001</c:v>
                </c:pt>
                <c:pt idx="1281">
                  <c:v>1246.5</c:v>
                </c:pt>
                <c:pt idx="1282">
                  <c:v>1243</c:v>
                </c:pt>
                <c:pt idx="1283">
                  <c:v>1239.8</c:v>
                </c:pt>
                <c:pt idx="1284">
                  <c:v>1244.2</c:v>
                </c:pt>
                <c:pt idx="1285">
                  <c:v>1250.3</c:v>
                </c:pt>
                <c:pt idx="1286">
                  <c:v>1265.8</c:v>
                </c:pt>
                <c:pt idx="1287">
                  <c:v>1286.3</c:v>
                </c:pt>
                <c:pt idx="1288">
                  <c:v>1295.2</c:v>
                </c:pt>
                <c:pt idx="1289">
                  <c:v>1293</c:v>
                </c:pt>
                <c:pt idx="1290">
                  <c:v>1278.9000000000001</c:v>
                </c:pt>
                <c:pt idx="1291">
                  <c:v>1282.2</c:v>
                </c:pt>
                <c:pt idx="1292">
                  <c:v>1274.7</c:v>
                </c:pt>
                <c:pt idx="1293">
                  <c:v>1272.7</c:v>
                </c:pt>
                <c:pt idx="1294">
                  <c:v>1291.3</c:v>
                </c:pt>
                <c:pt idx="1295">
                  <c:v>1293.4000000000001</c:v>
                </c:pt>
                <c:pt idx="1296">
                  <c:v>1287.8</c:v>
                </c:pt>
                <c:pt idx="1297">
                  <c:v>1304.7</c:v>
                </c:pt>
                <c:pt idx="1298">
                  <c:v>1298.3</c:v>
                </c:pt>
                <c:pt idx="1299">
                  <c:v>1284.8</c:v>
                </c:pt>
                <c:pt idx="1300">
                  <c:v>1290</c:v>
                </c:pt>
                <c:pt idx="1301">
                  <c:v>1289.5</c:v>
                </c:pt>
                <c:pt idx="1302">
                  <c:v>1271.8</c:v>
                </c:pt>
                <c:pt idx="1303">
                  <c:v>1267</c:v>
                </c:pt>
                <c:pt idx="1304">
                  <c:v>1271</c:v>
                </c:pt>
                <c:pt idx="1305">
                  <c:v>1284.5999999999999</c:v>
                </c:pt>
                <c:pt idx="1306">
                  <c:v>1284</c:v>
                </c:pt>
                <c:pt idx="1307">
                  <c:v>1282.9000000000001</c:v>
                </c:pt>
                <c:pt idx="1308">
                  <c:v>1299.2</c:v>
                </c:pt>
                <c:pt idx="1309">
                  <c:v>1288.9000000000001</c:v>
                </c:pt>
                <c:pt idx="1310">
                  <c:v>1290.8</c:v>
                </c:pt>
                <c:pt idx="1311">
                  <c:v>1282.5</c:v>
                </c:pt>
                <c:pt idx="1312">
                  <c:v>1292.4000000000001</c:v>
                </c:pt>
                <c:pt idx="1313">
                  <c:v>1286.9000000000001</c:v>
                </c:pt>
                <c:pt idx="1314">
                  <c:v>1273.4000000000001</c:v>
                </c:pt>
                <c:pt idx="1315">
                  <c:v>1266</c:v>
                </c:pt>
                <c:pt idx="1316">
                  <c:v>1258.2</c:v>
                </c:pt>
                <c:pt idx="1317">
                  <c:v>1263.3</c:v>
                </c:pt>
                <c:pt idx="1318">
                  <c:v>1277.8</c:v>
                </c:pt>
                <c:pt idx="1319">
                  <c:v>1291.7</c:v>
                </c:pt>
                <c:pt idx="1320">
                  <c:v>1301.4000000000001</c:v>
                </c:pt>
                <c:pt idx="1321">
                  <c:v>1292.5999999999999</c:v>
                </c:pt>
                <c:pt idx="1322">
                  <c:v>1286.4000000000001</c:v>
                </c:pt>
                <c:pt idx="1323">
                  <c:v>1274.4000000000001</c:v>
                </c:pt>
                <c:pt idx="1324">
                  <c:v>1280.5999999999999</c:v>
                </c:pt>
                <c:pt idx="1325">
                  <c:v>1268.2</c:v>
                </c:pt>
                <c:pt idx="1326">
                  <c:v>1263.5999999999999</c:v>
                </c:pt>
                <c:pt idx="1327">
                  <c:v>1252</c:v>
                </c:pt>
                <c:pt idx="1328">
                  <c:v>1251.0999999999999</c:v>
                </c:pt>
                <c:pt idx="1329">
                  <c:v>1257.7</c:v>
                </c:pt>
                <c:pt idx="1330">
                  <c:v>1283.2</c:v>
                </c:pt>
                <c:pt idx="1331">
                  <c:v>1285.9000000000001</c:v>
                </c:pt>
                <c:pt idx="1332">
                  <c:v>1330.1</c:v>
                </c:pt>
                <c:pt idx="1333">
                  <c:v>1296</c:v>
                </c:pt>
                <c:pt idx="1334">
                  <c:v>1279</c:v>
                </c:pt>
                <c:pt idx="1335">
                  <c:v>1272.5999999999999</c:v>
                </c:pt>
                <c:pt idx="1336">
                  <c:v>1280.4000000000001</c:v>
                </c:pt>
                <c:pt idx="1337">
                  <c:v>1278.8</c:v>
                </c:pt>
                <c:pt idx="1338">
                  <c:v>1266.7</c:v>
                </c:pt>
                <c:pt idx="1339">
                  <c:v>1248.0999999999999</c:v>
                </c:pt>
                <c:pt idx="1340">
                  <c:v>1248.7</c:v>
                </c:pt>
                <c:pt idx="1341">
                  <c:v>1252.4000000000001</c:v>
                </c:pt>
                <c:pt idx="1342">
                  <c:v>1252</c:v>
                </c:pt>
                <c:pt idx="1343">
                  <c:v>1235.9000000000001</c:v>
                </c:pt>
                <c:pt idx="1344">
                  <c:v>1245.3</c:v>
                </c:pt>
                <c:pt idx="1345">
                  <c:v>1237</c:v>
                </c:pt>
                <c:pt idx="1346">
                  <c:v>1243.8</c:v>
                </c:pt>
                <c:pt idx="1347">
                  <c:v>1000</c:v>
                </c:pt>
                <c:pt idx="1348">
                  <c:v>1000</c:v>
                </c:pt>
                <c:pt idx="1349">
                  <c:v>1000</c:v>
                </c:pt>
                <c:pt idx="1350">
                  <c:v>1000</c:v>
                </c:pt>
                <c:pt idx="1351">
                  <c:v>1000</c:v>
                </c:pt>
                <c:pt idx="1352">
                  <c:v>1000</c:v>
                </c:pt>
                <c:pt idx="1353">
                  <c:v>1000</c:v>
                </c:pt>
                <c:pt idx="1354">
                  <c:v>1000</c:v>
                </c:pt>
                <c:pt idx="1355">
                  <c:v>1000</c:v>
                </c:pt>
                <c:pt idx="1356">
                  <c:v>1000</c:v>
                </c:pt>
                <c:pt idx="1357">
                  <c:v>1000</c:v>
                </c:pt>
                <c:pt idx="1358">
                  <c:v>1000</c:v>
                </c:pt>
                <c:pt idx="1359">
                  <c:v>1000</c:v>
                </c:pt>
                <c:pt idx="1360">
                  <c:v>1000</c:v>
                </c:pt>
                <c:pt idx="1361">
                  <c:v>1000</c:v>
                </c:pt>
                <c:pt idx="1362">
                  <c:v>1000</c:v>
                </c:pt>
                <c:pt idx="1363">
                  <c:v>1000</c:v>
                </c:pt>
                <c:pt idx="1364">
                  <c:v>1000</c:v>
                </c:pt>
                <c:pt idx="1365">
                  <c:v>1000</c:v>
                </c:pt>
                <c:pt idx="1366">
                  <c:v>1000</c:v>
                </c:pt>
                <c:pt idx="1367">
                  <c:v>1000</c:v>
                </c:pt>
                <c:pt idx="1368">
                  <c:v>1000</c:v>
                </c:pt>
                <c:pt idx="1369">
                  <c:v>1000</c:v>
                </c:pt>
                <c:pt idx="1370">
                  <c:v>1000</c:v>
                </c:pt>
                <c:pt idx="1371">
                  <c:v>1000</c:v>
                </c:pt>
                <c:pt idx="1372">
                  <c:v>1000</c:v>
                </c:pt>
                <c:pt idx="1373">
                  <c:v>1000</c:v>
                </c:pt>
                <c:pt idx="1374">
                  <c:v>1000</c:v>
                </c:pt>
                <c:pt idx="1375">
                  <c:v>1000</c:v>
                </c:pt>
                <c:pt idx="1376">
                  <c:v>1000</c:v>
                </c:pt>
                <c:pt idx="1377">
                  <c:v>1000</c:v>
                </c:pt>
                <c:pt idx="1378">
                  <c:v>1000</c:v>
                </c:pt>
                <c:pt idx="1379">
                  <c:v>1000</c:v>
                </c:pt>
                <c:pt idx="1380">
                  <c:v>1000</c:v>
                </c:pt>
                <c:pt idx="1381">
                  <c:v>1000</c:v>
                </c:pt>
                <c:pt idx="1382">
                  <c:v>1000</c:v>
                </c:pt>
                <c:pt idx="1383">
                  <c:v>1000</c:v>
                </c:pt>
                <c:pt idx="1384">
                  <c:v>1000</c:v>
                </c:pt>
                <c:pt idx="1385">
                  <c:v>1000</c:v>
                </c:pt>
                <c:pt idx="1386">
                  <c:v>1000</c:v>
                </c:pt>
                <c:pt idx="1387">
                  <c:v>1000</c:v>
                </c:pt>
                <c:pt idx="1388">
                  <c:v>1000</c:v>
                </c:pt>
                <c:pt idx="1389">
                  <c:v>1000</c:v>
                </c:pt>
                <c:pt idx="1390">
                  <c:v>1000</c:v>
                </c:pt>
                <c:pt idx="1391">
                  <c:v>1000</c:v>
                </c:pt>
                <c:pt idx="1392">
                  <c:v>1000</c:v>
                </c:pt>
                <c:pt idx="1393">
                  <c:v>1000</c:v>
                </c:pt>
                <c:pt idx="1394">
                  <c:v>1000</c:v>
                </c:pt>
                <c:pt idx="1395">
                  <c:v>1000</c:v>
                </c:pt>
                <c:pt idx="1396">
                  <c:v>1000</c:v>
                </c:pt>
                <c:pt idx="1397">
                  <c:v>1000</c:v>
                </c:pt>
                <c:pt idx="1398">
                  <c:v>1000</c:v>
                </c:pt>
                <c:pt idx="1399">
                  <c:v>1000</c:v>
                </c:pt>
                <c:pt idx="1400">
                  <c:v>1000</c:v>
                </c:pt>
                <c:pt idx="1401">
                  <c:v>1000</c:v>
                </c:pt>
                <c:pt idx="1402">
                  <c:v>1000</c:v>
                </c:pt>
                <c:pt idx="1403">
                  <c:v>1000</c:v>
                </c:pt>
                <c:pt idx="1404">
                  <c:v>1000</c:v>
                </c:pt>
                <c:pt idx="1405">
                  <c:v>1000</c:v>
                </c:pt>
                <c:pt idx="1406">
                  <c:v>1000</c:v>
                </c:pt>
                <c:pt idx="1407">
                  <c:v>1000</c:v>
                </c:pt>
                <c:pt idx="1408">
                  <c:v>1000</c:v>
                </c:pt>
                <c:pt idx="1409">
                  <c:v>1000</c:v>
                </c:pt>
                <c:pt idx="1410">
                  <c:v>1000</c:v>
                </c:pt>
                <c:pt idx="1411">
                  <c:v>1000</c:v>
                </c:pt>
                <c:pt idx="1412">
                  <c:v>1000</c:v>
                </c:pt>
                <c:pt idx="1413">
                  <c:v>1000</c:v>
                </c:pt>
                <c:pt idx="1414">
                  <c:v>1000</c:v>
                </c:pt>
                <c:pt idx="1415">
                  <c:v>1000</c:v>
                </c:pt>
                <c:pt idx="1416">
                  <c:v>1000</c:v>
                </c:pt>
                <c:pt idx="1417">
                  <c:v>1000</c:v>
                </c:pt>
                <c:pt idx="1418">
                  <c:v>1000</c:v>
                </c:pt>
                <c:pt idx="1419">
                  <c:v>1000</c:v>
                </c:pt>
                <c:pt idx="1420">
                  <c:v>1000</c:v>
                </c:pt>
                <c:pt idx="1421">
                  <c:v>1000</c:v>
                </c:pt>
                <c:pt idx="1422">
                  <c:v>1000</c:v>
                </c:pt>
                <c:pt idx="1423">
                  <c:v>1000</c:v>
                </c:pt>
                <c:pt idx="1424">
                  <c:v>1000</c:v>
                </c:pt>
                <c:pt idx="1425">
                  <c:v>1000</c:v>
                </c:pt>
                <c:pt idx="1426">
                  <c:v>1000</c:v>
                </c:pt>
                <c:pt idx="1427">
                  <c:v>1000</c:v>
                </c:pt>
                <c:pt idx="1428">
                  <c:v>1000</c:v>
                </c:pt>
                <c:pt idx="1429">
                  <c:v>1000</c:v>
                </c:pt>
                <c:pt idx="1430">
                  <c:v>1000</c:v>
                </c:pt>
                <c:pt idx="1431">
                  <c:v>1000</c:v>
                </c:pt>
                <c:pt idx="1432">
                  <c:v>1000</c:v>
                </c:pt>
                <c:pt idx="1433">
                  <c:v>1000</c:v>
                </c:pt>
                <c:pt idx="1434">
                  <c:v>1000</c:v>
                </c:pt>
                <c:pt idx="1435">
                  <c:v>1000</c:v>
                </c:pt>
                <c:pt idx="1436">
                  <c:v>1000</c:v>
                </c:pt>
                <c:pt idx="1437">
                  <c:v>1000</c:v>
                </c:pt>
                <c:pt idx="1438">
                  <c:v>1000</c:v>
                </c:pt>
                <c:pt idx="1439">
                  <c:v>1000</c:v>
                </c:pt>
                <c:pt idx="1440">
                  <c:v>1000</c:v>
                </c:pt>
                <c:pt idx="1441">
                  <c:v>1000</c:v>
                </c:pt>
                <c:pt idx="1442">
                  <c:v>1000</c:v>
                </c:pt>
                <c:pt idx="1443">
                  <c:v>1000</c:v>
                </c:pt>
                <c:pt idx="1444">
                  <c:v>1000</c:v>
                </c:pt>
                <c:pt idx="1445">
                  <c:v>1000</c:v>
                </c:pt>
                <c:pt idx="1446">
                  <c:v>1000</c:v>
                </c:pt>
                <c:pt idx="1447">
                  <c:v>1000</c:v>
                </c:pt>
                <c:pt idx="1448">
                  <c:v>1000</c:v>
                </c:pt>
                <c:pt idx="1449">
                  <c:v>1000</c:v>
                </c:pt>
                <c:pt idx="1450">
                  <c:v>1000</c:v>
                </c:pt>
                <c:pt idx="1451">
                  <c:v>1000</c:v>
                </c:pt>
                <c:pt idx="1452">
                  <c:v>1000</c:v>
                </c:pt>
                <c:pt idx="1453">
                  <c:v>1000</c:v>
                </c:pt>
                <c:pt idx="1454">
                  <c:v>1000</c:v>
                </c:pt>
                <c:pt idx="1455">
                  <c:v>1000</c:v>
                </c:pt>
                <c:pt idx="1456">
                  <c:v>1000</c:v>
                </c:pt>
                <c:pt idx="1457">
                  <c:v>1000</c:v>
                </c:pt>
                <c:pt idx="1458">
                  <c:v>1000</c:v>
                </c:pt>
                <c:pt idx="1459">
                  <c:v>1000</c:v>
                </c:pt>
                <c:pt idx="1460">
                  <c:v>1000</c:v>
                </c:pt>
                <c:pt idx="1461">
                  <c:v>1000</c:v>
                </c:pt>
                <c:pt idx="1462">
                  <c:v>1000</c:v>
                </c:pt>
                <c:pt idx="1463">
                  <c:v>1000</c:v>
                </c:pt>
                <c:pt idx="1464">
                  <c:v>1000</c:v>
                </c:pt>
                <c:pt idx="1465">
                  <c:v>1000</c:v>
                </c:pt>
                <c:pt idx="1466">
                  <c:v>1000</c:v>
                </c:pt>
                <c:pt idx="1467">
                  <c:v>1000</c:v>
                </c:pt>
                <c:pt idx="1468">
                  <c:v>1000</c:v>
                </c:pt>
                <c:pt idx="1469">
                  <c:v>1000</c:v>
                </c:pt>
                <c:pt idx="1470">
                  <c:v>1000</c:v>
                </c:pt>
                <c:pt idx="1471">
                  <c:v>1000</c:v>
                </c:pt>
                <c:pt idx="1472">
                  <c:v>1000</c:v>
                </c:pt>
                <c:pt idx="1473">
                  <c:v>1000</c:v>
                </c:pt>
                <c:pt idx="1474">
                  <c:v>1000</c:v>
                </c:pt>
                <c:pt idx="1475">
                  <c:v>1000</c:v>
                </c:pt>
                <c:pt idx="1476">
                  <c:v>1000</c:v>
                </c:pt>
                <c:pt idx="1477">
                  <c:v>1000</c:v>
                </c:pt>
                <c:pt idx="1478">
                  <c:v>1000</c:v>
                </c:pt>
                <c:pt idx="1479">
                  <c:v>1000</c:v>
                </c:pt>
                <c:pt idx="1480">
                  <c:v>1000</c:v>
                </c:pt>
                <c:pt idx="1481">
                  <c:v>1000</c:v>
                </c:pt>
                <c:pt idx="1482">
                  <c:v>1000</c:v>
                </c:pt>
                <c:pt idx="1483">
                  <c:v>1000</c:v>
                </c:pt>
                <c:pt idx="1484">
                  <c:v>1000</c:v>
                </c:pt>
                <c:pt idx="1485">
                  <c:v>1000</c:v>
                </c:pt>
                <c:pt idx="1486">
                  <c:v>1000</c:v>
                </c:pt>
                <c:pt idx="1487">
                  <c:v>1000</c:v>
                </c:pt>
                <c:pt idx="1488">
                  <c:v>1000</c:v>
                </c:pt>
                <c:pt idx="1489">
                  <c:v>1000</c:v>
                </c:pt>
                <c:pt idx="1490">
                  <c:v>1000</c:v>
                </c:pt>
                <c:pt idx="1491">
                  <c:v>1000</c:v>
                </c:pt>
                <c:pt idx="1492">
                  <c:v>1000</c:v>
                </c:pt>
                <c:pt idx="1493">
                  <c:v>1000</c:v>
                </c:pt>
                <c:pt idx="1494">
                  <c:v>1000</c:v>
                </c:pt>
                <c:pt idx="1495">
                  <c:v>1000</c:v>
                </c:pt>
                <c:pt idx="1496">
                  <c:v>1000</c:v>
                </c:pt>
                <c:pt idx="1497">
                  <c:v>1000</c:v>
                </c:pt>
                <c:pt idx="1498">
                  <c:v>1000</c:v>
                </c:pt>
                <c:pt idx="1499">
                  <c:v>1000</c:v>
                </c:pt>
                <c:pt idx="1500">
                  <c:v>1000</c:v>
                </c:pt>
                <c:pt idx="1501">
                  <c:v>1000</c:v>
                </c:pt>
                <c:pt idx="1502">
                  <c:v>1000</c:v>
                </c:pt>
                <c:pt idx="1503">
                  <c:v>1000</c:v>
                </c:pt>
                <c:pt idx="1504">
                  <c:v>1000</c:v>
                </c:pt>
                <c:pt idx="1505">
                  <c:v>1000</c:v>
                </c:pt>
                <c:pt idx="1506">
                  <c:v>1000</c:v>
                </c:pt>
                <c:pt idx="1507">
                  <c:v>1000</c:v>
                </c:pt>
                <c:pt idx="1508">
                  <c:v>1000</c:v>
                </c:pt>
                <c:pt idx="1509">
                  <c:v>1000</c:v>
                </c:pt>
                <c:pt idx="1510">
                  <c:v>1000</c:v>
                </c:pt>
                <c:pt idx="1511">
                  <c:v>1000</c:v>
                </c:pt>
                <c:pt idx="1512">
                  <c:v>1000</c:v>
                </c:pt>
                <c:pt idx="1513">
                  <c:v>1000</c:v>
                </c:pt>
                <c:pt idx="1514">
                  <c:v>1000</c:v>
                </c:pt>
                <c:pt idx="1515">
                  <c:v>1000</c:v>
                </c:pt>
                <c:pt idx="1516">
                  <c:v>1000</c:v>
                </c:pt>
                <c:pt idx="1517">
                  <c:v>1000</c:v>
                </c:pt>
                <c:pt idx="1518">
                  <c:v>1000</c:v>
                </c:pt>
                <c:pt idx="1519">
                  <c:v>1000</c:v>
                </c:pt>
                <c:pt idx="1520">
                  <c:v>1000</c:v>
                </c:pt>
                <c:pt idx="1521">
                  <c:v>1000</c:v>
                </c:pt>
                <c:pt idx="1522">
                  <c:v>1000</c:v>
                </c:pt>
                <c:pt idx="1523">
                  <c:v>1000</c:v>
                </c:pt>
                <c:pt idx="1524">
                  <c:v>1000</c:v>
                </c:pt>
                <c:pt idx="1525">
                  <c:v>1000</c:v>
                </c:pt>
                <c:pt idx="1526">
                  <c:v>1000</c:v>
                </c:pt>
                <c:pt idx="1527">
                  <c:v>1000</c:v>
                </c:pt>
                <c:pt idx="1528">
                  <c:v>1000</c:v>
                </c:pt>
                <c:pt idx="1529">
                  <c:v>1000</c:v>
                </c:pt>
                <c:pt idx="1530">
                  <c:v>1000</c:v>
                </c:pt>
                <c:pt idx="1531">
                  <c:v>1000</c:v>
                </c:pt>
                <c:pt idx="1532">
                  <c:v>1000</c:v>
                </c:pt>
                <c:pt idx="1533">
                  <c:v>1000</c:v>
                </c:pt>
                <c:pt idx="1534">
                  <c:v>1000</c:v>
                </c:pt>
                <c:pt idx="1535">
                  <c:v>1000</c:v>
                </c:pt>
                <c:pt idx="1536">
                  <c:v>1000</c:v>
                </c:pt>
                <c:pt idx="1537">
                  <c:v>1000</c:v>
                </c:pt>
                <c:pt idx="1538">
                  <c:v>1000</c:v>
                </c:pt>
                <c:pt idx="1539">
                  <c:v>1000</c:v>
                </c:pt>
                <c:pt idx="1540">
                  <c:v>1000</c:v>
                </c:pt>
                <c:pt idx="1541">
                  <c:v>1000</c:v>
                </c:pt>
                <c:pt idx="1542">
                  <c:v>1000</c:v>
                </c:pt>
                <c:pt idx="1543">
                  <c:v>1000</c:v>
                </c:pt>
                <c:pt idx="1544">
                  <c:v>1000</c:v>
                </c:pt>
                <c:pt idx="1545">
                  <c:v>1000</c:v>
                </c:pt>
                <c:pt idx="1546">
                  <c:v>1000</c:v>
                </c:pt>
                <c:pt idx="1547">
                  <c:v>1000</c:v>
                </c:pt>
                <c:pt idx="1548">
                  <c:v>1000</c:v>
                </c:pt>
                <c:pt idx="1549">
                  <c:v>1000</c:v>
                </c:pt>
                <c:pt idx="1550">
                  <c:v>1000</c:v>
                </c:pt>
                <c:pt idx="1551">
                  <c:v>1000</c:v>
                </c:pt>
                <c:pt idx="1552">
                  <c:v>1000</c:v>
                </c:pt>
                <c:pt idx="1553">
                  <c:v>1000</c:v>
                </c:pt>
                <c:pt idx="1554">
                  <c:v>1000</c:v>
                </c:pt>
                <c:pt idx="1555">
                  <c:v>1000</c:v>
                </c:pt>
                <c:pt idx="1556">
                  <c:v>1000</c:v>
                </c:pt>
                <c:pt idx="1557">
                  <c:v>1000</c:v>
                </c:pt>
                <c:pt idx="1558">
                  <c:v>1000</c:v>
                </c:pt>
                <c:pt idx="1559">
                  <c:v>1000</c:v>
                </c:pt>
                <c:pt idx="1560">
                  <c:v>1000</c:v>
                </c:pt>
                <c:pt idx="1561">
                  <c:v>1000</c:v>
                </c:pt>
                <c:pt idx="1562">
                  <c:v>1000</c:v>
                </c:pt>
                <c:pt idx="1563">
                  <c:v>1000</c:v>
                </c:pt>
                <c:pt idx="1564">
                  <c:v>1000</c:v>
                </c:pt>
                <c:pt idx="1565">
                  <c:v>1000</c:v>
                </c:pt>
                <c:pt idx="1566">
                  <c:v>1000</c:v>
                </c:pt>
                <c:pt idx="1567">
                  <c:v>1000</c:v>
                </c:pt>
                <c:pt idx="1568">
                  <c:v>1000</c:v>
                </c:pt>
                <c:pt idx="1569">
                  <c:v>1000</c:v>
                </c:pt>
                <c:pt idx="1570">
                  <c:v>1000</c:v>
                </c:pt>
                <c:pt idx="1571">
                  <c:v>1000</c:v>
                </c:pt>
                <c:pt idx="1572">
                  <c:v>1000</c:v>
                </c:pt>
                <c:pt idx="1573">
                  <c:v>1000</c:v>
                </c:pt>
                <c:pt idx="1574">
                  <c:v>1000</c:v>
                </c:pt>
                <c:pt idx="1575">
                  <c:v>1000</c:v>
                </c:pt>
                <c:pt idx="1576">
                  <c:v>1000</c:v>
                </c:pt>
                <c:pt idx="1577">
                  <c:v>1000</c:v>
                </c:pt>
                <c:pt idx="1578">
                  <c:v>1000</c:v>
                </c:pt>
                <c:pt idx="1579">
                  <c:v>1000</c:v>
                </c:pt>
                <c:pt idx="1580">
                  <c:v>1000</c:v>
                </c:pt>
                <c:pt idx="1581">
                  <c:v>1000</c:v>
                </c:pt>
                <c:pt idx="1582">
                  <c:v>1000</c:v>
                </c:pt>
                <c:pt idx="1583">
                  <c:v>1000</c:v>
                </c:pt>
                <c:pt idx="1584">
                  <c:v>1000</c:v>
                </c:pt>
                <c:pt idx="1585">
                  <c:v>1000</c:v>
                </c:pt>
                <c:pt idx="1586">
                  <c:v>1000</c:v>
                </c:pt>
                <c:pt idx="1587">
                  <c:v>1000</c:v>
                </c:pt>
                <c:pt idx="1588">
                  <c:v>1000</c:v>
                </c:pt>
                <c:pt idx="1589">
                  <c:v>1000</c:v>
                </c:pt>
                <c:pt idx="1590">
                  <c:v>1000</c:v>
                </c:pt>
                <c:pt idx="1591">
                  <c:v>1000</c:v>
                </c:pt>
                <c:pt idx="1592">
                  <c:v>1000</c:v>
                </c:pt>
                <c:pt idx="1593">
                  <c:v>1000</c:v>
                </c:pt>
                <c:pt idx="1594">
                  <c:v>1000</c:v>
                </c:pt>
                <c:pt idx="1595">
                  <c:v>1000</c:v>
                </c:pt>
                <c:pt idx="1596">
                  <c:v>1000</c:v>
                </c:pt>
                <c:pt idx="1597">
                  <c:v>1000</c:v>
                </c:pt>
                <c:pt idx="1598">
                  <c:v>1000</c:v>
                </c:pt>
                <c:pt idx="1599">
                  <c:v>1000</c:v>
                </c:pt>
                <c:pt idx="1600">
                  <c:v>1000</c:v>
                </c:pt>
                <c:pt idx="1601">
                  <c:v>1000</c:v>
                </c:pt>
                <c:pt idx="1602">
                  <c:v>1000</c:v>
                </c:pt>
                <c:pt idx="1603">
                  <c:v>1000</c:v>
                </c:pt>
                <c:pt idx="1604">
                  <c:v>1000</c:v>
                </c:pt>
                <c:pt idx="1605">
                  <c:v>1000</c:v>
                </c:pt>
                <c:pt idx="1606">
                  <c:v>1000</c:v>
                </c:pt>
                <c:pt idx="1607">
                  <c:v>1000</c:v>
                </c:pt>
                <c:pt idx="1608">
                  <c:v>1000</c:v>
                </c:pt>
                <c:pt idx="1609">
                  <c:v>1000</c:v>
                </c:pt>
                <c:pt idx="1610">
                  <c:v>1000</c:v>
                </c:pt>
                <c:pt idx="1611">
                  <c:v>1000</c:v>
                </c:pt>
                <c:pt idx="1612">
                  <c:v>1000</c:v>
                </c:pt>
                <c:pt idx="1613">
                  <c:v>1000</c:v>
                </c:pt>
                <c:pt idx="1614">
                  <c:v>1000</c:v>
                </c:pt>
                <c:pt idx="1615">
                  <c:v>1000</c:v>
                </c:pt>
                <c:pt idx="1616">
                  <c:v>1000</c:v>
                </c:pt>
                <c:pt idx="1617">
                  <c:v>1000</c:v>
                </c:pt>
                <c:pt idx="1618">
                  <c:v>1000</c:v>
                </c:pt>
                <c:pt idx="1619">
                  <c:v>1000</c:v>
                </c:pt>
                <c:pt idx="1620">
                  <c:v>1000</c:v>
                </c:pt>
                <c:pt idx="1621">
                  <c:v>1000</c:v>
                </c:pt>
                <c:pt idx="1622">
                  <c:v>1000</c:v>
                </c:pt>
                <c:pt idx="1623">
                  <c:v>1000</c:v>
                </c:pt>
                <c:pt idx="1624">
                  <c:v>1000</c:v>
                </c:pt>
                <c:pt idx="1625">
                  <c:v>1000</c:v>
                </c:pt>
                <c:pt idx="1626">
                  <c:v>1000</c:v>
                </c:pt>
                <c:pt idx="1627">
                  <c:v>1000</c:v>
                </c:pt>
                <c:pt idx="1628">
                  <c:v>1000</c:v>
                </c:pt>
                <c:pt idx="1629">
                  <c:v>1000</c:v>
                </c:pt>
                <c:pt idx="1630">
                  <c:v>1000</c:v>
                </c:pt>
                <c:pt idx="1631">
                  <c:v>1000</c:v>
                </c:pt>
                <c:pt idx="1632">
                  <c:v>1000</c:v>
                </c:pt>
                <c:pt idx="1633">
                  <c:v>1000</c:v>
                </c:pt>
                <c:pt idx="1634">
                  <c:v>1000</c:v>
                </c:pt>
                <c:pt idx="1635">
                  <c:v>1000</c:v>
                </c:pt>
                <c:pt idx="1636">
                  <c:v>1000</c:v>
                </c:pt>
                <c:pt idx="1637">
                  <c:v>1000</c:v>
                </c:pt>
                <c:pt idx="1638">
                  <c:v>1000</c:v>
                </c:pt>
                <c:pt idx="1639">
                  <c:v>1000</c:v>
                </c:pt>
                <c:pt idx="1640">
                  <c:v>1000</c:v>
                </c:pt>
                <c:pt idx="1641">
                  <c:v>1000</c:v>
                </c:pt>
                <c:pt idx="1642">
                  <c:v>1000</c:v>
                </c:pt>
                <c:pt idx="1643">
                  <c:v>1000</c:v>
                </c:pt>
                <c:pt idx="1644">
                  <c:v>1000</c:v>
                </c:pt>
                <c:pt idx="1645">
                  <c:v>1000</c:v>
                </c:pt>
                <c:pt idx="1646">
                  <c:v>1000</c:v>
                </c:pt>
                <c:pt idx="1647">
                  <c:v>1000</c:v>
                </c:pt>
                <c:pt idx="1648">
                  <c:v>1000</c:v>
                </c:pt>
                <c:pt idx="1649">
                  <c:v>1000</c:v>
                </c:pt>
                <c:pt idx="1650">
                  <c:v>1000</c:v>
                </c:pt>
                <c:pt idx="1651">
                  <c:v>1000</c:v>
                </c:pt>
                <c:pt idx="1652">
                  <c:v>1000</c:v>
                </c:pt>
                <c:pt idx="1653">
                  <c:v>1000</c:v>
                </c:pt>
                <c:pt idx="1654">
                  <c:v>1000</c:v>
                </c:pt>
                <c:pt idx="1655">
                  <c:v>1000</c:v>
                </c:pt>
                <c:pt idx="1656">
                  <c:v>1000</c:v>
                </c:pt>
                <c:pt idx="1657">
                  <c:v>1000</c:v>
                </c:pt>
                <c:pt idx="1658">
                  <c:v>1000</c:v>
                </c:pt>
                <c:pt idx="1659">
                  <c:v>1000</c:v>
                </c:pt>
                <c:pt idx="1660">
                  <c:v>1000</c:v>
                </c:pt>
                <c:pt idx="1661">
                  <c:v>1000</c:v>
                </c:pt>
                <c:pt idx="1662">
                  <c:v>1000</c:v>
                </c:pt>
                <c:pt idx="1663">
                  <c:v>1000</c:v>
                </c:pt>
                <c:pt idx="1664">
                  <c:v>1000</c:v>
                </c:pt>
                <c:pt idx="1665">
                  <c:v>1000</c:v>
                </c:pt>
                <c:pt idx="1666">
                  <c:v>1000</c:v>
                </c:pt>
                <c:pt idx="1667">
                  <c:v>1000</c:v>
                </c:pt>
                <c:pt idx="1668">
                  <c:v>1000</c:v>
                </c:pt>
                <c:pt idx="1669">
                  <c:v>1000</c:v>
                </c:pt>
                <c:pt idx="1670">
                  <c:v>1000</c:v>
                </c:pt>
                <c:pt idx="1671">
                  <c:v>1000</c:v>
                </c:pt>
                <c:pt idx="1672">
                  <c:v>1000</c:v>
                </c:pt>
                <c:pt idx="1673">
                  <c:v>1000</c:v>
                </c:pt>
                <c:pt idx="1674">
                  <c:v>1000</c:v>
                </c:pt>
                <c:pt idx="1675">
                  <c:v>1000</c:v>
                </c:pt>
                <c:pt idx="1676">
                  <c:v>1000</c:v>
                </c:pt>
                <c:pt idx="1677">
                  <c:v>1000</c:v>
                </c:pt>
                <c:pt idx="1678">
                  <c:v>1000</c:v>
                </c:pt>
                <c:pt idx="1679">
                  <c:v>1000</c:v>
                </c:pt>
                <c:pt idx="1680">
                  <c:v>1000</c:v>
                </c:pt>
                <c:pt idx="1681">
                  <c:v>1000</c:v>
                </c:pt>
                <c:pt idx="1682">
                  <c:v>1000</c:v>
                </c:pt>
                <c:pt idx="1683">
                  <c:v>1000</c:v>
                </c:pt>
                <c:pt idx="1684">
                  <c:v>1000</c:v>
                </c:pt>
                <c:pt idx="1685">
                  <c:v>1000</c:v>
                </c:pt>
                <c:pt idx="1686">
                  <c:v>1000</c:v>
                </c:pt>
                <c:pt idx="1687">
                  <c:v>1000</c:v>
                </c:pt>
                <c:pt idx="1688">
                  <c:v>1000</c:v>
                </c:pt>
                <c:pt idx="1689">
                  <c:v>1000</c:v>
                </c:pt>
                <c:pt idx="1690">
                  <c:v>1000</c:v>
                </c:pt>
                <c:pt idx="1691">
                  <c:v>1000</c:v>
                </c:pt>
                <c:pt idx="1692">
                  <c:v>1000</c:v>
                </c:pt>
                <c:pt idx="1693">
                  <c:v>1000</c:v>
                </c:pt>
                <c:pt idx="1694">
                  <c:v>1000</c:v>
                </c:pt>
                <c:pt idx="1695">
                  <c:v>1000</c:v>
                </c:pt>
                <c:pt idx="1696">
                  <c:v>1000</c:v>
                </c:pt>
                <c:pt idx="1697">
                  <c:v>1000</c:v>
                </c:pt>
                <c:pt idx="1698">
                  <c:v>1000</c:v>
                </c:pt>
                <c:pt idx="1699">
                  <c:v>1000</c:v>
                </c:pt>
                <c:pt idx="1700">
                  <c:v>1000</c:v>
                </c:pt>
                <c:pt idx="1701">
                  <c:v>1000</c:v>
                </c:pt>
                <c:pt idx="1702">
                  <c:v>1000</c:v>
                </c:pt>
                <c:pt idx="1703">
                  <c:v>1000</c:v>
                </c:pt>
                <c:pt idx="1704">
                  <c:v>1000</c:v>
                </c:pt>
                <c:pt idx="1705">
                  <c:v>1000</c:v>
                </c:pt>
                <c:pt idx="1706">
                  <c:v>1000</c:v>
                </c:pt>
                <c:pt idx="1707">
                  <c:v>1000</c:v>
                </c:pt>
                <c:pt idx="1708">
                  <c:v>1000</c:v>
                </c:pt>
                <c:pt idx="1709">
                  <c:v>1000</c:v>
                </c:pt>
                <c:pt idx="1710">
                  <c:v>1000</c:v>
                </c:pt>
                <c:pt idx="1711">
                  <c:v>1000</c:v>
                </c:pt>
                <c:pt idx="1712">
                  <c:v>1000</c:v>
                </c:pt>
                <c:pt idx="1713">
                  <c:v>1000</c:v>
                </c:pt>
                <c:pt idx="1714">
                  <c:v>1000</c:v>
                </c:pt>
                <c:pt idx="1715">
                  <c:v>1000</c:v>
                </c:pt>
                <c:pt idx="1716">
                  <c:v>1000</c:v>
                </c:pt>
                <c:pt idx="1717">
                  <c:v>1000</c:v>
                </c:pt>
                <c:pt idx="1718">
                  <c:v>1000</c:v>
                </c:pt>
                <c:pt idx="1719">
                  <c:v>1000</c:v>
                </c:pt>
                <c:pt idx="1720">
                  <c:v>1000</c:v>
                </c:pt>
                <c:pt idx="1721">
                  <c:v>1000</c:v>
                </c:pt>
                <c:pt idx="1722">
                  <c:v>1000</c:v>
                </c:pt>
                <c:pt idx="1723">
                  <c:v>1000</c:v>
                </c:pt>
                <c:pt idx="1724">
                  <c:v>1000</c:v>
                </c:pt>
                <c:pt idx="1725">
                  <c:v>1000</c:v>
                </c:pt>
                <c:pt idx="1726">
                  <c:v>1000</c:v>
                </c:pt>
                <c:pt idx="1727">
                  <c:v>1000</c:v>
                </c:pt>
                <c:pt idx="1728">
                  <c:v>1000</c:v>
                </c:pt>
                <c:pt idx="1729">
                  <c:v>1000</c:v>
                </c:pt>
                <c:pt idx="1730">
                  <c:v>1000</c:v>
                </c:pt>
                <c:pt idx="1731">
                  <c:v>1000</c:v>
                </c:pt>
                <c:pt idx="1732">
                  <c:v>1000</c:v>
                </c:pt>
                <c:pt idx="1733">
                  <c:v>1000</c:v>
                </c:pt>
                <c:pt idx="1734">
                  <c:v>1000</c:v>
                </c:pt>
                <c:pt idx="1735">
                  <c:v>1000</c:v>
                </c:pt>
                <c:pt idx="1736">
                  <c:v>1000</c:v>
                </c:pt>
                <c:pt idx="1737">
                  <c:v>1000</c:v>
                </c:pt>
                <c:pt idx="1738">
                  <c:v>1000</c:v>
                </c:pt>
                <c:pt idx="1739">
                  <c:v>1000</c:v>
                </c:pt>
                <c:pt idx="1740">
                  <c:v>1000</c:v>
                </c:pt>
                <c:pt idx="1741">
                  <c:v>1000</c:v>
                </c:pt>
                <c:pt idx="1742">
                  <c:v>1000</c:v>
                </c:pt>
                <c:pt idx="1743">
                  <c:v>1000</c:v>
                </c:pt>
                <c:pt idx="1744">
                  <c:v>1000</c:v>
                </c:pt>
                <c:pt idx="1745">
                  <c:v>1000</c:v>
                </c:pt>
                <c:pt idx="1746">
                  <c:v>1000</c:v>
                </c:pt>
                <c:pt idx="1747">
                  <c:v>1000</c:v>
                </c:pt>
                <c:pt idx="1748">
                  <c:v>1000</c:v>
                </c:pt>
                <c:pt idx="1749">
                  <c:v>1000</c:v>
                </c:pt>
                <c:pt idx="1750">
                  <c:v>1000</c:v>
                </c:pt>
                <c:pt idx="1751">
                  <c:v>1000</c:v>
                </c:pt>
                <c:pt idx="1752">
                  <c:v>1000</c:v>
                </c:pt>
                <c:pt idx="1753">
                  <c:v>1000</c:v>
                </c:pt>
                <c:pt idx="1754">
                  <c:v>1000</c:v>
                </c:pt>
                <c:pt idx="1755">
                  <c:v>1000</c:v>
                </c:pt>
                <c:pt idx="1756">
                  <c:v>1000</c:v>
                </c:pt>
                <c:pt idx="1757">
                  <c:v>1000</c:v>
                </c:pt>
                <c:pt idx="1758">
                  <c:v>1000</c:v>
                </c:pt>
                <c:pt idx="1759">
                  <c:v>1000</c:v>
                </c:pt>
                <c:pt idx="1760">
                  <c:v>1000</c:v>
                </c:pt>
                <c:pt idx="1761">
                  <c:v>1000</c:v>
                </c:pt>
                <c:pt idx="1762">
                  <c:v>1000</c:v>
                </c:pt>
                <c:pt idx="1763">
                  <c:v>1000</c:v>
                </c:pt>
                <c:pt idx="1764">
                  <c:v>1000</c:v>
                </c:pt>
                <c:pt idx="1765">
                  <c:v>1000</c:v>
                </c:pt>
                <c:pt idx="1766">
                  <c:v>1000</c:v>
                </c:pt>
                <c:pt idx="1767">
                  <c:v>1000</c:v>
                </c:pt>
                <c:pt idx="1768">
                  <c:v>1000</c:v>
                </c:pt>
                <c:pt idx="1769">
                  <c:v>1000</c:v>
                </c:pt>
                <c:pt idx="1770">
                  <c:v>1000</c:v>
                </c:pt>
                <c:pt idx="1771">
                  <c:v>1000</c:v>
                </c:pt>
                <c:pt idx="1772">
                  <c:v>1000</c:v>
                </c:pt>
                <c:pt idx="1773">
                  <c:v>1000</c:v>
                </c:pt>
                <c:pt idx="1774">
                  <c:v>1000</c:v>
                </c:pt>
                <c:pt idx="1775">
                  <c:v>1000</c:v>
                </c:pt>
                <c:pt idx="1776">
                  <c:v>1000</c:v>
                </c:pt>
                <c:pt idx="1777">
                  <c:v>1000</c:v>
                </c:pt>
                <c:pt idx="1778">
                  <c:v>1000</c:v>
                </c:pt>
                <c:pt idx="1779">
                  <c:v>1000</c:v>
                </c:pt>
                <c:pt idx="1780">
                  <c:v>1000</c:v>
                </c:pt>
                <c:pt idx="1781">
                  <c:v>1000</c:v>
                </c:pt>
                <c:pt idx="1782">
                  <c:v>1000</c:v>
                </c:pt>
                <c:pt idx="1783">
                  <c:v>1000</c:v>
                </c:pt>
                <c:pt idx="1784">
                  <c:v>1000</c:v>
                </c:pt>
                <c:pt idx="1785">
                  <c:v>1000</c:v>
                </c:pt>
                <c:pt idx="1786">
                  <c:v>1000</c:v>
                </c:pt>
                <c:pt idx="1787">
                  <c:v>1000</c:v>
                </c:pt>
                <c:pt idx="1788">
                  <c:v>1000</c:v>
                </c:pt>
                <c:pt idx="1789">
                  <c:v>1000</c:v>
                </c:pt>
                <c:pt idx="1790">
                  <c:v>1000</c:v>
                </c:pt>
                <c:pt idx="1791">
                  <c:v>1000</c:v>
                </c:pt>
                <c:pt idx="1792">
                  <c:v>1000</c:v>
                </c:pt>
                <c:pt idx="1793">
                  <c:v>1000</c:v>
                </c:pt>
                <c:pt idx="1794">
                  <c:v>1000</c:v>
                </c:pt>
                <c:pt idx="1795">
                  <c:v>1000</c:v>
                </c:pt>
                <c:pt idx="1796">
                  <c:v>1000</c:v>
                </c:pt>
                <c:pt idx="1797">
                  <c:v>1000</c:v>
                </c:pt>
                <c:pt idx="1798">
                  <c:v>1000</c:v>
                </c:pt>
                <c:pt idx="1799">
                  <c:v>1000</c:v>
                </c:pt>
                <c:pt idx="1800">
                  <c:v>1000</c:v>
                </c:pt>
                <c:pt idx="1801">
                  <c:v>1000</c:v>
                </c:pt>
                <c:pt idx="1802">
                  <c:v>1000</c:v>
                </c:pt>
                <c:pt idx="1803">
                  <c:v>1000</c:v>
                </c:pt>
                <c:pt idx="1804">
                  <c:v>1000</c:v>
                </c:pt>
                <c:pt idx="1805">
                  <c:v>1000</c:v>
                </c:pt>
                <c:pt idx="1806">
                  <c:v>1000</c:v>
                </c:pt>
                <c:pt idx="1807">
                  <c:v>1000</c:v>
                </c:pt>
                <c:pt idx="1808">
                  <c:v>1000</c:v>
                </c:pt>
                <c:pt idx="1809">
                  <c:v>1000</c:v>
                </c:pt>
                <c:pt idx="1810">
                  <c:v>1000</c:v>
                </c:pt>
                <c:pt idx="1811">
                  <c:v>1000</c:v>
                </c:pt>
                <c:pt idx="1812">
                  <c:v>1000</c:v>
                </c:pt>
                <c:pt idx="1813">
                  <c:v>1000</c:v>
                </c:pt>
                <c:pt idx="1814">
                  <c:v>1000</c:v>
                </c:pt>
                <c:pt idx="1815">
                  <c:v>1000</c:v>
                </c:pt>
                <c:pt idx="1816">
                  <c:v>1000</c:v>
                </c:pt>
                <c:pt idx="1817">
                  <c:v>1000</c:v>
                </c:pt>
                <c:pt idx="1818">
                  <c:v>1000</c:v>
                </c:pt>
                <c:pt idx="1819">
                  <c:v>1000</c:v>
                </c:pt>
                <c:pt idx="1820">
                  <c:v>1000</c:v>
                </c:pt>
                <c:pt idx="1821">
                  <c:v>1000</c:v>
                </c:pt>
                <c:pt idx="1822">
                  <c:v>1000</c:v>
                </c:pt>
                <c:pt idx="1823">
                  <c:v>1000</c:v>
                </c:pt>
                <c:pt idx="1824">
                  <c:v>1000</c:v>
                </c:pt>
                <c:pt idx="1825">
                  <c:v>1000</c:v>
                </c:pt>
                <c:pt idx="1826">
                  <c:v>1000</c:v>
                </c:pt>
                <c:pt idx="1827">
                  <c:v>1000</c:v>
                </c:pt>
                <c:pt idx="1828">
                  <c:v>1000</c:v>
                </c:pt>
                <c:pt idx="1829">
                  <c:v>1000</c:v>
                </c:pt>
                <c:pt idx="1830">
                  <c:v>1000</c:v>
                </c:pt>
                <c:pt idx="1831">
                  <c:v>1000</c:v>
                </c:pt>
                <c:pt idx="1832">
                  <c:v>1000</c:v>
                </c:pt>
                <c:pt idx="1833">
                  <c:v>1000</c:v>
                </c:pt>
                <c:pt idx="1834">
                  <c:v>1000</c:v>
                </c:pt>
                <c:pt idx="1835">
                  <c:v>1000</c:v>
                </c:pt>
                <c:pt idx="1836">
                  <c:v>1000</c:v>
                </c:pt>
                <c:pt idx="1837">
                  <c:v>1000</c:v>
                </c:pt>
                <c:pt idx="1838">
                  <c:v>1000</c:v>
                </c:pt>
                <c:pt idx="1839">
                  <c:v>1000</c:v>
                </c:pt>
                <c:pt idx="1840">
                  <c:v>1000</c:v>
                </c:pt>
                <c:pt idx="1841">
                  <c:v>1000</c:v>
                </c:pt>
                <c:pt idx="1842">
                  <c:v>1000</c:v>
                </c:pt>
                <c:pt idx="1843">
                  <c:v>1000</c:v>
                </c:pt>
                <c:pt idx="1844">
                  <c:v>1000</c:v>
                </c:pt>
                <c:pt idx="1845">
                  <c:v>1000</c:v>
                </c:pt>
                <c:pt idx="1846">
                  <c:v>1000</c:v>
                </c:pt>
                <c:pt idx="1847">
                  <c:v>1000</c:v>
                </c:pt>
                <c:pt idx="1848">
                  <c:v>1000</c:v>
                </c:pt>
                <c:pt idx="1849">
                  <c:v>1000</c:v>
                </c:pt>
                <c:pt idx="1850">
                  <c:v>1000</c:v>
                </c:pt>
                <c:pt idx="1851">
                  <c:v>1000</c:v>
                </c:pt>
                <c:pt idx="1852">
                  <c:v>1000</c:v>
                </c:pt>
                <c:pt idx="1853">
                  <c:v>1000</c:v>
                </c:pt>
                <c:pt idx="1854">
                  <c:v>1000</c:v>
                </c:pt>
                <c:pt idx="1855">
                  <c:v>1000</c:v>
                </c:pt>
                <c:pt idx="1856">
                  <c:v>1000</c:v>
                </c:pt>
                <c:pt idx="1857">
                  <c:v>1000</c:v>
                </c:pt>
                <c:pt idx="1858">
                  <c:v>1000</c:v>
                </c:pt>
                <c:pt idx="1859">
                  <c:v>1000</c:v>
                </c:pt>
                <c:pt idx="1860">
                  <c:v>1000</c:v>
                </c:pt>
                <c:pt idx="1861">
                  <c:v>1000</c:v>
                </c:pt>
                <c:pt idx="1862">
                  <c:v>1000</c:v>
                </c:pt>
                <c:pt idx="1863">
                  <c:v>1000</c:v>
                </c:pt>
                <c:pt idx="1864">
                  <c:v>1000</c:v>
                </c:pt>
                <c:pt idx="1865">
                  <c:v>1000</c:v>
                </c:pt>
                <c:pt idx="1866">
                  <c:v>1000</c:v>
                </c:pt>
                <c:pt idx="1867">
                  <c:v>1000</c:v>
                </c:pt>
                <c:pt idx="1868">
                  <c:v>1000</c:v>
                </c:pt>
                <c:pt idx="1869">
                  <c:v>1000</c:v>
                </c:pt>
                <c:pt idx="1870">
                  <c:v>1000</c:v>
                </c:pt>
                <c:pt idx="1871">
                  <c:v>1000</c:v>
                </c:pt>
                <c:pt idx="1872">
                  <c:v>1000</c:v>
                </c:pt>
                <c:pt idx="1873">
                  <c:v>1000</c:v>
                </c:pt>
                <c:pt idx="1874">
                  <c:v>1000</c:v>
                </c:pt>
                <c:pt idx="1875">
                  <c:v>1000</c:v>
                </c:pt>
                <c:pt idx="1876">
                  <c:v>1000</c:v>
                </c:pt>
                <c:pt idx="1877">
                  <c:v>1000</c:v>
                </c:pt>
                <c:pt idx="1878">
                  <c:v>1000</c:v>
                </c:pt>
                <c:pt idx="1879">
                  <c:v>1000</c:v>
                </c:pt>
                <c:pt idx="1880">
                  <c:v>1000</c:v>
                </c:pt>
                <c:pt idx="1881">
                  <c:v>1000</c:v>
                </c:pt>
                <c:pt idx="1882">
                  <c:v>1000</c:v>
                </c:pt>
                <c:pt idx="1883">
                  <c:v>1000</c:v>
                </c:pt>
                <c:pt idx="1884">
                  <c:v>1000</c:v>
                </c:pt>
                <c:pt idx="1885">
                  <c:v>1000</c:v>
                </c:pt>
                <c:pt idx="1886">
                  <c:v>1000</c:v>
                </c:pt>
                <c:pt idx="1887">
                  <c:v>1000</c:v>
                </c:pt>
                <c:pt idx="1888">
                  <c:v>1000</c:v>
                </c:pt>
                <c:pt idx="1889">
                  <c:v>1000</c:v>
                </c:pt>
                <c:pt idx="1890">
                  <c:v>1000</c:v>
                </c:pt>
                <c:pt idx="1891">
                  <c:v>1000</c:v>
                </c:pt>
                <c:pt idx="1892">
                  <c:v>1000</c:v>
                </c:pt>
                <c:pt idx="1893">
                  <c:v>1000</c:v>
                </c:pt>
                <c:pt idx="1894">
                  <c:v>1000</c:v>
                </c:pt>
                <c:pt idx="1895">
                  <c:v>1000</c:v>
                </c:pt>
                <c:pt idx="1896">
                  <c:v>1000</c:v>
                </c:pt>
                <c:pt idx="1897">
                  <c:v>1000</c:v>
                </c:pt>
                <c:pt idx="1898">
                  <c:v>1000</c:v>
                </c:pt>
                <c:pt idx="1899">
                  <c:v>1000</c:v>
                </c:pt>
                <c:pt idx="1900">
                  <c:v>1000</c:v>
                </c:pt>
                <c:pt idx="1901">
                  <c:v>1000</c:v>
                </c:pt>
                <c:pt idx="1902">
                  <c:v>1000</c:v>
                </c:pt>
                <c:pt idx="1903">
                  <c:v>1000</c:v>
                </c:pt>
                <c:pt idx="1904">
                  <c:v>1000</c:v>
                </c:pt>
                <c:pt idx="1905">
                  <c:v>1000</c:v>
                </c:pt>
                <c:pt idx="1906">
                  <c:v>1000</c:v>
                </c:pt>
                <c:pt idx="1907">
                  <c:v>1000</c:v>
                </c:pt>
                <c:pt idx="1908">
                  <c:v>1000</c:v>
                </c:pt>
                <c:pt idx="1909">
                  <c:v>1000</c:v>
                </c:pt>
                <c:pt idx="1910">
                  <c:v>1000</c:v>
                </c:pt>
                <c:pt idx="1911">
                  <c:v>1000</c:v>
                </c:pt>
                <c:pt idx="1912">
                  <c:v>1000</c:v>
                </c:pt>
                <c:pt idx="1913">
                  <c:v>1000</c:v>
                </c:pt>
                <c:pt idx="1914">
                  <c:v>1000</c:v>
                </c:pt>
                <c:pt idx="1915">
                  <c:v>1000</c:v>
                </c:pt>
                <c:pt idx="1916">
                  <c:v>1000</c:v>
                </c:pt>
                <c:pt idx="1917">
                  <c:v>1000</c:v>
                </c:pt>
                <c:pt idx="1918">
                  <c:v>1000</c:v>
                </c:pt>
                <c:pt idx="1919">
                  <c:v>1000</c:v>
                </c:pt>
                <c:pt idx="1920">
                  <c:v>1000</c:v>
                </c:pt>
                <c:pt idx="1921">
                  <c:v>1000</c:v>
                </c:pt>
                <c:pt idx="1922">
                  <c:v>1000</c:v>
                </c:pt>
                <c:pt idx="1923">
                  <c:v>1000</c:v>
                </c:pt>
                <c:pt idx="1924">
                  <c:v>1000</c:v>
                </c:pt>
                <c:pt idx="1925">
                  <c:v>1000</c:v>
                </c:pt>
                <c:pt idx="1926">
                  <c:v>1000</c:v>
                </c:pt>
                <c:pt idx="1927">
                  <c:v>1000</c:v>
                </c:pt>
                <c:pt idx="1928">
                  <c:v>1000</c:v>
                </c:pt>
                <c:pt idx="1929">
                  <c:v>1000</c:v>
                </c:pt>
                <c:pt idx="1930">
                  <c:v>1000</c:v>
                </c:pt>
                <c:pt idx="1931">
                  <c:v>1000</c:v>
                </c:pt>
                <c:pt idx="1932">
                  <c:v>1000</c:v>
                </c:pt>
                <c:pt idx="1933">
                  <c:v>1000</c:v>
                </c:pt>
                <c:pt idx="1934">
                  <c:v>1000</c:v>
                </c:pt>
                <c:pt idx="1935">
                  <c:v>1000</c:v>
                </c:pt>
                <c:pt idx="1936">
                  <c:v>1000</c:v>
                </c:pt>
                <c:pt idx="1937">
                  <c:v>1000</c:v>
                </c:pt>
                <c:pt idx="1938">
                  <c:v>1000</c:v>
                </c:pt>
                <c:pt idx="1939">
                  <c:v>1000</c:v>
                </c:pt>
                <c:pt idx="1940">
                  <c:v>1000</c:v>
                </c:pt>
                <c:pt idx="1941">
                  <c:v>1000</c:v>
                </c:pt>
                <c:pt idx="1942">
                  <c:v>1000</c:v>
                </c:pt>
                <c:pt idx="1943">
                  <c:v>1000</c:v>
                </c:pt>
                <c:pt idx="1944">
                  <c:v>1000</c:v>
                </c:pt>
                <c:pt idx="1945">
                  <c:v>1000</c:v>
                </c:pt>
                <c:pt idx="1946">
                  <c:v>1000</c:v>
                </c:pt>
                <c:pt idx="1947">
                  <c:v>1000</c:v>
                </c:pt>
                <c:pt idx="1948">
                  <c:v>1000</c:v>
                </c:pt>
                <c:pt idx="1949">
                  <c:v>1000</c:v>
                </c:pt>
                <c:pt idx="1950">
                  <c:v>1000</c:v>
                </c:pt>
                <c:pt idx="1951">
                  <c:v>1000</c:v>
                </c:pt>
                <c:pt idx="1952">
                  <c:v>1000</c:v>
                </c:pt>
                <c:pt idx="1953">
                  <c:v>1000</c:v>
                </c:pt>
                <c:pt idx="1954">
                  <c:v>1000</c:v>
                </c:pt>
                <c:pt idx="1955">
                  <c:v>1000</c:v>
                </c:pt>
                <c:pt idx="1956">
                  <c:v>1000</c:v>
                </c:pt>
                <c:pt idx="1957">
                  <c:v>1000</c:v>
                </c:pt>
                <c:pt idx="1958">
                  <c:v>1000</c:v>
                </c:pt>
                <c:pt idx="1959">
                  <c:v>1000</c:v>
                </c:pt>
                <c:pt idx="1960">
                  <c:v>1000</c:v>
                </c:pt>
                <c:pt idx="1961">
                  <c:v>1000</c:v>
                </c:pt>
                <c:pt idx="1962">
                  <c:v>1000</c:v>
                </c:pt>
                <c:pt idx="1963">
                  <c:v>1000</c:v>
                </c:pt>
                <c:pt idx="1964">
                  <c:v>1000</c:v>
                </c:pt>
                <c:pt idx="1965">
                  <c:v>1000</c:v>
                </c:pt>
                <c:pt idx="1966">
                  <c:v>1000</c:v>
                </c:pt>
                <c:pt idx="1967">
                  <c:v>1000</c:v>
                </c:pt>
                <c:pt idx="1968">
                  <c:v>1000</c:v>
                </c:pt>
                <c:pt idx="1969">
                  <c:v>1000</c:v>
                </c:pt>
                <c:pt idx="1970">
                  <c:v>1000</c:v>
                </c:pt>
                <c:pt idx="1971">
                  <c:v>1000</c:v>
                </c:pt>
                <c:pt idx="1972">
                  <c:v>1000</c:v>
                </c:pt>
                <c:pt idx="1973">
                  <c:v>1000</c:v>
                </c:pt>
                <c:pt idx="1974">
                  <c:v>1000</c:v>
                </c:pt>
                <c:pt idx="1975">
                  <c:v>1000</c:v>
                </c:pt>
                <c:pt idx="1976">
                  <c:v>1000</c:v>
                </c:pt>
                <c:pt idx="1977">
                  <c:v>1000</c:v>
                </c:pt>
                <c:pt idx="1978">
                  <c:v>1000</c:v>
                </c:pt>
                <c:pt idx="1979">
                  <c:v>1000</c:v>
                </c:pt>
                <c:pt idx="1980">
                  <c:v>1000</c:v>
                </c:pt>
                <c:pt idx="1981">
                  <c:v>1000</c:v>
                </c:pt>
                <c:pt idx="1982">
                  <c:v>1000</c:v>
                </c:pt>
                <c:pt idx="1983">
                  <c:v>1000</c:v>
                </c:pt>
                <c:pt idx="1984">
                  <c:v>1000</c:v>
                </c:pt>
                <c:pt idx="1985">
                  <c:v>1000</c:v>
                </c:pt>
                <c:pt idx="1986">
                  <c:v>1000</c:v>
                </c:pt>
                <c:pt idx="1987">
                  <c:v>1000</c:v>
                </c:pt>
                <c:pt idx="1988">
                  <c:v>1000</c:v>
                </c:pt>
                <c:pt idx="1989">
                  <c:v>1000</c:v>
                </c:pt>
                <c:pt idx="1990">
                  <c:v>1000</c:v>
                </c:pt>
                <c:pt idx="1991">
                  <c:v>1000</c:v>
                </c:pt>
                <c:pt idx="1992">
                  <c:v>1000</c:v>
                </c:pt>
                <c:pt idx="1993">
                  <c:v>1000</c:v>
                </c:pt>
                <c:pt idx="1994">
                  <c:v>1000</c:v>
                </c:pt>
                <c:pt idx="1995">
                  <c:v>1000</c:v>
                </c:pt>
                <c:pt idx="1996">
                  <c:v>1000</c:v>
                </c:pt>
                <c:pt idx="1997">
                  <c:v>1000</c:v>
                </c:pt>
                <c:pt idx="1998">
                  <c:v>1000</c:v>
                </c:pt>
                <c:pt idx="1999">
                  <c:v>1000</c:v>
                </c:pt>
                <c:pt idx="2000">
                  <c:v>1000</c:v>
                </c:pt>
                <c:pt idx="2001">
                  <c:v>1000</c:v>
                </c:pt>
                <c:pt idx="2002">
                  <c:v>1000</c:v>
                </c:pt>
                <c:pt idx="2003">
                  <c:v>1000</c:v>
                </c:pt>
                <c:pt idx="2004">
                  <c:v>1000</c:v>
                </c:pt>
                <c:pt idx="2005">
                  <c:v>1000</c:v>
                </c:pt>
                <c:pt idx="2006">
                  <c:v>1000</c:v>
                </c:pt>
                <c:pt idx="2007">
                  <c:v>1000</c:v>
                </c:pt>
                <c:pt idx="2008">
                  <c:v>1000</c:v>
                </c:pt>
                <c:pt idx="2009">
                  <c:v>1000</c:v>
                </c:pt>
                <c:pt idx="2010">
                  <c:v>1000</c:v>
                </c:pt>
                <c:pt idx="2011">
                  <c:v>1000</c:v>
                </c:pt>
                <c:pt idx="2012">
                  <c:v>1000</c:v>
                </c:pt>
                <c:pt idx="2013">
                  <c:v>1000</c:v>
                </c:pt>
                <c:pt idx="2014">
                  <c:v>1000</c:v>
                </c:pt>
                <c:pt idx="2015">
                  <c:v>1000</c:v>
                </c:pt>
                <c:pt idx="2016">
                  <c:v>1000</c:v>
                </c:pt>
                <c:pt idx="2017">
                  <c:v>1000</c:v>
                </c:pt>
                <c:pt idx="2018">
                  <c:v>1000</c:v>
                </c:pt>
                <c:pt idx="2019">
                  <c:v>1000</c:v>
                </c:pt>
                <c:pt idx="2020">
                  <c:v>1000</c:v>
                </c:pt>
                <c:pt idx="2021">
                  <c:v>1000</c:v>
                </c:pt>
                <c:pt idx="2022">
                  <c:v>1000</c:v>
                </c:pt>
                <c:pt idx="2023">
                  <c:v>1000</c:v>
                </c:pt>
                <c:pt idx="2024">
                  <c:v>1000</c:v>
                </c:pt>
                <c:pt idx="2025">
                  <c:v>1000</c:v>
                </c:pt>
                <c:pt idx="2026">
                  <c:v>1000</c:v>
                </c:pt>
                <c:pt idx="2027">
                  <c:v>1000</c:v>
                </c:pt>
                <c:pt idx="2028">
                  <c:v>1000</c:v>
                </c:pt>
                <c:pt idx="2029">
                  <c:v>1000</c:v>
                </c:pt>
                <c:pt idx="2030">
                  <c:v>1000</c:v>
                </c:pt>
                <c:pt idx="2031">
                  <c:v>1000</c:v>
                </c:pt>
                <c:pt idx="2032">
                  <c:v>1000</c:v>
                </c:pt>
                <c:pt idx="2033">
                  <c:v>1000</c:v>
                </c:pt>
                <c:pt idx="2034">
                  <c:v>1000</c:v>
                </c:pt>
                <c:pt idx="2035">
                  <c:v>1000</c:v>
                </c:pt>
                <c:pt idx="2036">
                  <c:v>1000</c:v>
                </c:pt>
                <c:pt idx="2037">
                  <c:v>1000</c:v>
                </c:pt>
                <c:pt idx="2038">
                  <c:v>1000</c:v>
                </c:pt>
                <c:pt idx="2039">
                  <c:v>1000</c:v>
                </c:pt>
                <c:pt idx="2040">
                  <c:v>1000</c:v>
                </c:pt>
                <c:pt idx="2041">
                  <c:v>1000</c:v>
                </c:pt>
                <c:pt idx="2042">
                  <c:v>1000</c:v>
                </c:pt>
                <c:pt idx="2043">
                  <c:v>1000</c:v>
                </c:pt>
                <c:pt idx="2044">
                  <c:v>1000</c:v>
                </c:pt>
                <c:pt idx="2045">
                  <c:v>1000</c:v>
                </c:pt>
                <c:pt idx="2046">
                  <c:v>1000</c:v>
                </c:pt>
                <c:pt idx="2047">
                  <c:v>1000</c:v>
                </c:pt>
                <c:pt idx="2048">
                  <c:v>1000</c:v>
                </c:pt>
                <c:pt idx="2049">
                  <c:v>1000</c:v>
                </c:pt>
                <c:pt idx="2050">
                  <c:v>1000</c:v>
                </c:pt>
                <c:pt idx="2051">
                  <c:v>1000</c:v>
                </c:pt>
                <c:pt idx="2052">
                  <c:v>1000</c:v>
                </c:pt>
                <c:pt idx="2053">
                  <c:v>1000</c:v>
                </c:pt>
                <c:pt idx="2054">
                  <c:v>1000</c:v>
                </c:pt>
                <c:pt idx="2055">
                  <c:v>1000</c:v>
                </c:pt>
                <c:pt idx="2056">
                  <c:v>1000</c:v>
                </c:pt>
                <c:pt idx="2057">
                  <c:v>1000</c:v>
                </c:pt>
                <c:pt idx="2058">
                  <c:v>1000</c:v>
                </c:pt>
                <c:pt idx="2059">
                  <c:v>1000</c:v>
                </c:pt>
                <c:pt idx="2060">
                  <c:v>1000</c:v>
                </c:pt>
                <c:pt idx="2061">
                  <c:v>1000</c:v>
                </c:pt>
                <c:pt idx="2062">
                  <c:v>1000</c:v>
                </c:pt>
                <c:pt idx="2063">
                  <c:v>1000</c:v>
                </c:pt>
                <c:pt idx="2064">
                  <c:v>1000</c:v>
                </c:pt>
                <c:pt idx="2065">
                  <c:v>1000</c:v>
                </c:pt>
                <c:pt idx="2066">
                  <c:v>1000</c:v>
                </c:pt>
                <c:pt idx="2067">
                  <c:v>1000</c:v>
                </c:pt>
                <c:pt idx="2068">
                  <c:v>1000</c:v>
                </c:pt>
                <c:pt idx="2069">
                  <c:v>1000</c:v>
                </c:pt>
                <c:pt idx="2070">
                  <c:v>1000</c:v>
                </c:pt>
                <c:pt idx="2071">
                  <c:v>1000</c:v>
                </c:pt>
                <c:pt idx="2072">
                  <c:v>1000</c:v>
                </c:pt>
                <c:pt idx="2073">
                  <c:v>1000</c:v>
                </c:pt>
                <c:pt idx="2074">
                  <c:v>1000</c:v>
                </c:pt>
                <c:pt idx="2075">
                  <c:v>1000</c:v>
                </c:pt>
                <c:pt idx="2076">
                  <c:v>1000</c:v>
                </c:pt>
                <c:pt idx="2077">
                  <c:v>1000</c:v>
                </c:pt>
                <c:pt idx="2078">
                  <c:v>1000</c:v>
                </c:pt>
                <c:pt idx="2079">
                  <c:v>1000</c:v>
                </c:pt>
                <c:pt idx="2080">
                  <c:v>1000</c:v>
                </c:pt>
                <c:pt idx="2081">
                  <c:v>1000</c:v>
                </c:pt>
                <c:pt idx="2082">
                  <c:v>1000</c:v>
                </c:pt>
                <c:pt idx="2083">
                  <c:v>1000</c:v>
                </c:pt>
                <c:pt idx="2084">
                  <c:v>1000</c:v>
                </c:pt>
                <c:pt idx="2085">
                  <c:v>1000</c:v>
                </c:pt>
                <c:pt idx="2086">
                  <c:v>1000</c:v>
                </c:pt>
                <c:pt idx="2087">
                  <c:v>1000</c:v>
                </c:pt>
                <c:pt idx="2088">
                  <c:v>1000</c:v>
                </c:pt>
                <c:pt idx="2089">
                  <c:v>1000</c:v>
                </c:pt>
                <c:pt idx="2090">
                  <c:v>1000</c:v>
                </c:pt>
                <c:pt idx="2091">
                  <c:v>1000</c:v>
                </c:pt>
                <c:pt idx="2092">
                  <c:v>1000</c:v>
                </c:pt>
                <c:pt idx="2093">
                  <c:v>1000</c:v>
                </c:pt>
                <c:pt idx="2094">
                  <c:v>1000</c:v>
                </c:pt>
                <c:pt idx="2095">
                  <c:v>1000</c:v>
                </c:pt>
                <c:pt idx="2096">
                  <c:v>1000</c:v>
                </c:pt>
                <c:pt idx="2097">
                  <c:v>1000</c:v>
                </c:pt>
                <c:pt idx="2098">
                  <c:v>1000</c:v>
                </c:pt>
                <c:pt idx="2099">
                  <c:v>1000</c:v>
                </c:pt>
                <c:pt idx="2100">
                  <c:v>1000</c:v>
                </c:pt>
                <c:pt idx="2101">
                  <c:v>1000</c:v>
                </c:pt>
                <c:pt idx="2102">
                  <c:v>1000</c:v>
                </c:pt>
                <c:pt idx="2103">
                  <c:v>1000</c:v>
                </c:pt>
                <c:pt idx="2104">
                  <c:v>1000</c:v>
                </c:pt>
                <c:pt idx="2105">
                  <c:v>1000</c:v>
                </c:pt>
                <c:pt idx="2106">
                  <c:v>1000</c:v>
                </c:pt>
                <c:pt idx="2107">
                  <c:v>1000</c:v>
                </c:pt>
                <c:pt idx="2108">
                  <c:v>1000</c:v>
                </c:pt>
                <c:pt idx="2109">
                  <c:v>1000</c:v>
                </c:pt>
                <c:pt idx="2110">
                  <c:v>1000</c:v>
                </c:pt>
                <c:pt idx="2111">
                  <c:v>1000</c:v>
                </c:pt>
                <c:pt idx="2112">
                  <c:v>1000</c:v>
                </c:pt>
                <c:pt idx="2113">
                  <c:v>1000</c:v>
                </c:pt>
                <c:pt idx="2114">
                  <c:v>1000</c:v>
                </c:pt>
                <c:pt idx="2115">
                  <c:v>1000</c:v>
                </c:pt>
                <c:pt idx="2116">
                  <c:v>1000</c:v>
                </c:pt>
                <c:pt idx="2117">
                  <c:v>1000</c:v>
                </c:pt>
                <c:pt idx="2118">
                  <c:v>1000</c:v>
                </c:pt>
                <c:pt idx="2119">
                  <c:v>1000</c:v>
                </c:pt>
                <c:pt idx="2120">
                  <c:v>1000</c:v>
                </c:pt>
                <c:pt idx="2121">
                  <c:v>1000</c:v>
                </c:pt>
                <c:pt idx="2122">
                  <c:v>1000</c:v>
                </c:pt>
                <c:pt idx="2123">
                  <c:v>1000</c:v>
                </c:pt>
                <c:pt idx="2124">
                  <c:v>1000</c:v>
                </c:pt>
                <c:pt idx="2125">
                  <c:v>1000</c:v>
                </c:pt>
                <c:pt idx="2126">
                  <c:v>1000</c:v>
                </c:pt>
                <c:pt idx="2127">
                  <c:v>1000</c:v>
                </c:pt>
                <c:pt idx="2128">
                  <c:v>1000</c:v>
                </c:pt>
                <c:pt idx="2129">
                  <c:v>1000</c:v>
                </c:pt>
                <c:pt idx="2130">
                  <c:v>1000</c:v>
                </c:pt>
                <c:pt idx="2131">
                  <c:v>1000</c:v>
                </c:pt>
                <c:pt idx="2132">
                  <c:v>1000</c:v>
                </c:pt>
                <c:pt idx="2133">
                  <c:v>1000</c:v>
                </c:pt>
                <c:pt idx="2134">
                  <c:v>1000</c:v>
                </c:pt>
                <c:pt idx="2135">
                  <c:v>1000</c:v>
                </c:pt>
                <c:pt idx="2136">
                  <c:v>1000</c:v>
                </c:pt>
                <c:pt idx="2137">
                  <c:v>1000</c:v>
                </c:pt>
                <c:pt idx="2138">
                  <c:v>1000</c:v>
                </c:pt>
                <c:pt idx="2139">
                  <c:v>1000</c:v>
                </c:pt>
                <c:pt idx="2140">
                  <c:v>1000</c:v>
                </c:pt>
                <c:pt idx="2141">
                  <c:v>1000</c:v>
                </c:pt>
                <c:pt idx="2142">
                  <c:v>1000</c:v>
                </c:pt>
                <c:pt idx="2143">
                  <c:v>1000</c:v>
                </c:pt>
                <c:pt idx="2144">
                  <c:v>1000</c:v>
                </c:pt>
                <c:pt idx="2145">
                  <c:v>1000</c:v>
                </c:pt>
                <c:pt idx="2146">
                  <c:v>1000</c:v>
                </c:pt>
                <c:pt idx="2147">
                  <c:v>1000</c:v>
                </c:pt>
                <c:pt idx="2148">
                  <c:v>1000</c:v>
                </c:pt>
                <c:pt idx="2149">
                  <c:v>1000</c:v>
                </c:pt>
                <c:pt idx="2150">
                  <c:v>1000</c:v>
                </c:pt>
                <c:pt idx="2151">
                  <c:v>1000</c:v>
                </c:pt>
                <c:pt idx="2152">
                  <c:v>1000</c:v>
                </c:pt>
                <c:pt idx="2153">
                  <c:v>1000</c:v>
                </c:pt>
                <c:pt idx="2154">
                  <c:v>1000</c:v>
                </c:pt>
                <c:pt idx="2155">
                  <c:v>1000</c:v>
                </c:pt>
                <c:pt idx="2156">
                  <c:v>1000</c:v>
                </c:pt>
                <c:pt idx="2157">
                  <c:v>1000</c:v>
                </c:pt>
                <c:pt idx="2158">
                  <c:v>1000</c:v>
                </c:pt>
                <c:pt idx="2159">
                  <c:v>1000</c:v>
                </c:pt>
                <c:pt idx="2160">
                  <c:v>1000</c:v>
                </c:pt>
                <c:pt idx="2161">
                  <c:v>1000</c:v>
                </c:pt>
                <c:pt idx="2162">
                  <c:v>1000</c:v>
                </c:pt>
                <c:pt idx="2163">
                  <c:v>1000</c:v>
                </c:pt>
                <c:pt idx="2164">
                  <c:v>1000</c:v>
                </c:pt>
                <c:pt idx="2165">
                  <c:v>1000</c:v>
                </c:pt>
                <c:pt idx="2166">
                  <c:v>1000</c:v>
                </c:pt>
                <c:pt idx="2167">
                  <c:v>1000</c:v>
                </c:pt>
                <c:pt idx="2168">
                  <c:v>1000</c:v>
                </c:pt>
                <c:pt idx="2169">
                  <c:v>1000</c:v>
                </c:pt>
                <c:pt idx="2170">
                  <c:v>1000</c:v>
                </c:pt>
                <c:pt idx="2171">
                  <c:v>1000</c:v>
                </c:pt>
                <c:pt idx="2172">
                  <c:v>1000</c:v>
                </c:pt>
                <c:pt idx="2173">
                  <c:v>1000</c:v>
                </c:pt>
                <c:pt idx="2174">
                  <c:v>1000</c:v>
                </c:pt>
                <c:pt idx="2175">
                  <c:v>1000</c:v>
                </c:pt>
                <c:pt idx="2176">
                  <c:v>1000</c:v>
                </c:pt>
                <c:pt idx="2177">
                  <c:v>1000</c:v>
                </c:pt>
                <c:pt idx="2178">
                  <c:v>1000</c:v>
                </c:pt>
                <c:pt idx="2179">
                  <c:v>1000</c:v>
                </c:pt>
                <c:pt idx="2180">
                  <c:v>1000</c:v>
                </c:pt>
                <c:pt idx="2181">
                  <c:v>1000</c:v>
                </c:pt>
                <c:pt idx="2182">
                  <c:v>1000</c:v>
                </c:pt>
                <c:pt idx="2183">
                  <c:v>1000</c:v>
                </c:pt>
                <c:pt idx="2184">
                  <c:v>1000</c:v>
                </c:pt>
                <c:pt idx="2185">
                  <c:v>1000</c:v>
                </c:pt>
                <c:pt idx="2186">
                  <c:v>1000</c:v>
                </c:pt>
                <c:pt idx="2187">
                  <c:v>1000</c:v>
                </c:pt>
                <c:pt idx="2188">
                  <c:v>1000</c:v>
                </c:pt>
                <c:pt idx="2189">
                  <c:v>1000</c:v>
                </c:pt>
                <c:pt idx="2190">
                  <c:v>1000</c:v>
                </c:pt>
                <c:pt idx="2191">
                  <c:v>1000</c:v>
                </c:pt>
                <c:pt idx="2192">
                  <c:v>1000</c:v>
                </c:pt>
                <c:pt idx="2193">
                  <c:v>1000</c:v>
                </c:pt>
                <c:pt idx="2194">
                  <c:v>1000</c:v>
                </c:pt>
                <c:pt idx="2195">
                  <c:v>1000</c:v>
                </c:pt>
                <c:pt idx="2196">
                  <c:v>1000</c:v>
                </c:pt>
                <c:pt idx="2197">
                  <c:v>1000</c:v>
                </c:pt>
                <c:pt idx="2198">
                  <c:v>1000</c:v>
                </c:pt>
                <c:pt idx="2199">
                  <c:v>1000</c:v>
                </c:pt>
                <c:pt idx="2200">
                  <c:v>1000</c:v>
                </c:pt>
                <c:pt idx="2201">
                  <c:v>1000</c:v>
                </c:pt>
                <c:pt idx="2202">
                  <c:v>1000</c:v>
                </c:pt>
                <c:pt idx="2203">
                  <c:v>1000</c:v>
                </c:pt>
                <c:pt idx="2204">
                  <c:v>1000</c:v>
                </c:pt>
                <c:pt idx="2205">
                  <c:v>1000</c:v>
                </c:pt>
                <c:pt idx="2206">
                  <c:v>1000</c:v>
                </c:pt>
                <c:pt idx="2207">
                  <c:v>1000</c:v>
                </c:pt>
                <c:pt idx="2208">
                  <c:v>1000</c:v>
                </c:pt>
                <c:pt idx="2209">
                  <c:v>1000</c:v>
                </c:pt>
                <c:pt idx="2210">
                  <c:v>1000</c:v>
                </c:pt>
                <c:pt idx="2211">
                  <c:v>1000</c:v>
                </c:pt>
                <c:pt idx="2212">
                  <c:v>1000</c:v>
                </c:pt>
                <c:pt idx="2213">
                  <c:v>1000</c:v>
                </c:pt>
                <c:pt idx="2214">
                  <c:v>1000</c:v>
                </c:pt>
                <c:pt idx="2215">
                  <c:v>1000</c:v>
                </c:pt>
                <c:pt idx="2216">
                  <c:v>1000</c:v>
                </c:pt>
                <c:pt idx="2217">
                  <c:v>1000</c:v>
                </c:pt>
                <c:pt idx="2218">
                  <c:v>1000</c:v>
                </c:pt>
                <c:pt idx="2219">
                  <c:v>1000</c:v>
                </c:pt>
                <c:pt idx="2220">
                  <c:v>1000</c:v>
                </c:pt>
                <c:pt idx="2221">
                  <c:v>1000</c:v>
                </c:pt>
                <c:pt idx="2222">
                  <c:v>1000</c:v>
                </c:pt>
                <c:pt idx="2223">
                  <c:v>1000</c:v>
                </c:pt>
                <c:pt idx="2224">
                  <c:v>1000</c:v>
                </c:pt>
                <c:pt idx="2225">
                  <c:v>1000</c:v>
                </c:pt>
                <c:pt idx="2226">
                  <c:v>1000</c:v>
                </c:pt>
                <c:pt idx="2227">
                  <c:v>1000</c:v>
                </c:pt>
                <c:pt idx="2228">
                  <c:v>1000</c:v>
                </c:pt>
                <c:pt idx="2229">
                  <c:v>1000</c:v>
                </c:pt>
                <c:pt idx="2230">
                  <c:v>1000</c:v>
                </c:pt>
                <c:pt idx="2231">
                  <c:v>1000</c:v>
                </c:pt>
                <c:pt idx="2232">
                  <c:v>1000</c:v>
                </c:pt>
                <c:pt idx="2233">
                  <c:v>1000</c:v>
                </c:pt>
                <c:pt idx="2234">
                  <c:v>1000</c:v>
                </c:pt>
                <c:pt idx="2235">
                  <c:v>1000</c:v>
                </c:pt>
                <c:pt idx="2236">
                  <c:v>1000</c:v>
                </c:pt>
                <c:pt idx="2237">
                  <c:v>1000</c:v>
                </c:pt>
                <c:pt idx="2238">
                  <c:v>1000</c:v>
                </c:pt>
                <c:pt idx="2239">
                  <c:v>1000</c:v>
                </c:pt>
                <c:pt idx="2240">
                  <c:v>1000</c:v>
                </c:pt>
                <c:pt idx="2241">
                  <c:v>1000</c:v>
                </c:pt>
                <c:pt idx="2242">
                  <c:v>1000</c:v>
                </c:pt>
                <c:pt idx="2243">
                  <c:v>1000</c:v>
                </c:pt>
                <c:pt idx="2244">
                  <c:v>1000</c:v>
                </c:pt>
                <c:pt idx="2245">
                  <c:v>1000</c:v>
                </c:pt>
                <c:pt idx="2246">
                  <c:v>1000</c:v>
                </c:pt>
                <c:pt idx="2247">
                  <c:v>1000</c:v>
                </c:pt>
                <c:pt idx="2248">
                  <c:v>1000</c:v>
                </c:pt>
                <c:pt idx="2249">
                  <c:v>1000</c:v>
                </c:pt>
                <c:pt idx="2250">
                  <c:v>1000</c:v>
                </c:pt>
              </c:numCache>
            </c:numRef>
          </c:yVal>
          <c:smooth val="0"/>
          <c:extLst xmlns:c16r2="http://schemas.microsoft.com/office/drawing/2015/06/chart">
            <c:ext xmlns:c16="http://schemas.microsoft.com/office/drawing/2014/chart" uri="{C3380CC4-5D6E-409C-BE32-E72D297353CC}">
              <c16:uniqueId val="{00000000-E4C1-42EF-B200-64F2F4B83CF6}"/>
            </c:ext>
          </c:extLst>
        </c:ser>
        <c:ser>
          <c:idx val="1"/>
          <c:order val="1"/>
          <c:tx>
            <c:v>Simulated</c:v>
          </c:tx>
          <c:spPr>
            <a:ln w="19050" cap="rnd">
              <a:solidFill>
                <a:schemeClr val="accent6">
                  <a:lumMod val="50000"/>
                </a:schemeClr>
              </a:solidFill>
              <a:round/>
            </a:ln>
            <a:effectLst/>
          </c:spPr>
          <c:marker>
            <c:symbol val="none"/>
          </c:marker>
          <c:xVal>
            <c:numRef>
              <c:f>'IMP-22Li as synthesized'!$D$28:$D$2278</c:f>
              <c:numCache>
                <c:formatCode>General</c:formatCode>
                <c:ptCount val="22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numCache>
            </c:numRef>
          </c:xVal>
          <c:yVal>
            <c:numRef>
              <c:f>'IMP-22Li as synthesized'!$F$28:$F$2278</c:f>
              <c:numCache>
                <c:formatCode>General</c:formatCode>
                <c:ptCount val="22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1.5920700000000001</c:v>
                </c:pt>
                <c:pt idx="49">
                  <c:v>9.4809400000000004</c:v>
                </c:pt>
                <c:pt idx="50">
                  <c:v>10.5722</c:v>
                </c:pt>
                <c:pt idx="51">
                  <c:v>10.873699999999999</c:v>
                </c:pt>
                <c:pt idx="52">
                  <c:v>11.1882</c:v>
                </c:pt>
                <c:pt idx="53">
                  <c:v>11.5166</c:v>
                </c:pt>
                <c:pt idx="54">
                  <c:v>11.8597</c:v>
                </c:pt>
                <c:pt idx="55">
                  <c:v>12.218299999999999</c:v>
                </c:pt>
                <c:pt idx="56">
                  <c:v>12.593400000000001</c:v>
                </c:pt>
                <c:pt idx="57">
                  <c:v>12.9861</c:v>
                </c:pt>
                <c:pt idx="58">
                  <c:v>13.397399999999999</c:v>
                </c:pt>
                <c:pt idx="59">
                  <c:v>13.8286</c:v>
                </c:pt>
                <c:pt idx="60">
                  <c:v>14.280900000000001</c:v>
                </c:pt>
                <c:pt idx="61">
                  <c:v>14.755699999999999</c:v>
                </c:pt>
                <c:pt idx="62">
                  <c:v>15.2547</c:v>
                </c:pt>
                <c:pt idx="63">
                  <c:v>15.779299999999999</c:v>
                </c:pt>
                <c:pt idx="64">
                  <c:v>16.331499999999998</c:v>
                </c:pt>
                <c:pt idx="65">
                  <c:v>16.9131</c:v>
                </c:pt>
                <c:pt idx="66">
                  <c:v>17.526399999999999</c:v>
                </c:pt>
                <c:pt idx="67">
                  <c:v>18.1736</c:v>
                </c:pt>
                <c:pt idx="68">
                  <c:v>18.857299999999999</c:v>
                </c:pt>
                <c:pt idx="69">
                  <c:v>19.580300000000001</c:v>
                </c:pt>
                <c:pt idx="70">
                  <c:v>20.345600000000001</c:v>
                </c:pt>
                <c:pt idx="71">
                  <c:v>21.156700000000001</c:v>
                </c:pt>
                <c:pt idx="72">
                  <c:v>22.017299999999999</c:v>
                </c:pt>
                <c:pt idx="73">
                  <c:v>22.9314</c:v>
                </c:pt>
                <c:pt idx="74">
                  <c:v>23.903500000000001</c:v>
                </c:pt>
                <c:pt idx="75">
                  <c:v>25.0581</c:v>
                </c:pt>
                <c:pt idx="76">
                  <c:v>26.165400000000002</c:v>
                </c:pt>
                <c:pt idx="77">
                  <c:v>27.3477</c:v>
                </c:pt>
                <c:pt idx="78">
                  <c:v>28.612100000000002</c:v>
                </c:pt>
                <c:pt idx="79">
                  <c:v>29.966100000000001</c:v>
                </c:pt>
                <c:pt idx="80">
                  <c:v>31.418500000000002</c:v>
                </c:pt>
                <c:pt idx="81">
                  <c:v>32.979100000000003</c:v>
                </c:pt>
                <c:pt idx="82">
                  <c:v>34.658799999999999</c:v>
                </c:pt>
                <c:pt idx="83">
                  <c:v>36.470100000000002</c:v>
                </c:pt>
                <c:pt idx="84">
                  <c:v>38.427199999999999</c:v>
                </c:pt>
                <c:pt idx="85">
                  <c:v>40.545900000000003</c:v>
                </c:pt>
                <c:pt idx="86">
                  <c:v>42.844700000000003</c:v>
                </c:pt>
                <c:pt idx="87">
                  <c:v>45.344499999999996</c:v>
                </c:pt>
                <c:pt idx="88">
                  <c:v>48.069400000000002</c:v>
                </c:pt>
                <c:pt idx="89">
                  <c:v>51.047199999999997</c:v>
                </c:pt>
                <c:pt idx="90">
                  <c:v>54.310200000000002</c:v>
                </c:pt>
                <c:pt idx="91">
                  <c:v>57.896000000000001</c:v>
                </c:pt>
                <c:pt idx="92">
                  <c:v>61.848300000000002</c:v>
                </c:pt>
                <c:pt idx="93">
                  <c:v>66.218999999999994</c:v>
                </c:pt>
                <c:pt idx="94">
                  <c:v>71.069000000000003</c:v>
                </c:pt>
                <c:pt idx="95">
                  <c:v>76.470799999999997</c:v>
                </c:pt>
                <c:pt idx="96">
                  <c:v>82.511399999999995</c:v>
                </c:pt>
                <c:pt idx="97">
                  <c:v>89.295100000000005</c:v>
                </c:pt>
                <c:pt idx="98">
                  <c:v>96.948700000000002</c:v>
                </c:pt>
                <c:pt idx="99">
                  <c:v>105.627</c:v>
                </c:pt>
                <c:pt idx="100">
                  <c:v>115.854</c:v>
                </c:pt>
                <c:pt idx="101">
                  <c:v>127.209</c:v>
                </c:pt>
                <c:pt idx="102">
                  <c:v>140.31399999999999</c:v>
                </c:pt>
                <c:pt idx="103">
                  <c:v>155.54599999999999</c:v>
                </c:pt>
                <c:pt idx="104">
                  <c:v>173.38900000000001</c:v>
                </c:pt>
                <c:pt idx="105">
                  <c:v>194.47</c:v>
                </c:pt>
                <c:pt idx="106">
                  <c:v>219.61699999999999</c:v>
                </c:pt>
                <c:pt idx="107">
                  <c:v>249.93799999999999</c:v>
                </c:pt>
                <c:pt idx="108">
                  <c:v>286.93599999999998</c:v>
                </c:pt>
                <c:pt idx="109">
                  <c:v>332.702</c:v>
                </c:pt>
                <c:pt idx="110">
                  <c:v>390.19400000000002</c:v>
                </c:pt>
                <c:pt idx="111">
                  <c:v>463.71199999999999</c:v>
                </c:pt>
                <c:pt idx="112">
                  <c:v>559.72799999999995</c:v>
                </c:pt>
                <c:pt idx="113">
                  <c:v>688.51800000000003</c:v>
                </c:pt>
                <c:pt idx="114">
                  <c:v>867.87400000000002</c:v>
                </c:pt>
                <c:pt idx="115">
                  <c:v>1131.6400000000001</c:v>
                </c:pt>
                <c:pt idx="116">
                  <c:v>1546.47</c:v>
                </c:pt>
                <c:pt idx="117">
                  <c:v>2234.75</c:v>
                </c:pt>
                <c:pt idx="118">
                  <c:v>3384.37</c:v>
                </c:pt>
                <c:pt idx="119">
                  <c:v>5196.59</c:v>
                </c:pt>
                <c:pt idx="120">
                  <c:v>7639.04</c:v>
                </c:pt>
                <c:pt idx="121">
                  <c:v>9824.81</c:v>
                </c:pt>
                <c:pt idx="122">
                  <c:v>10000</c:v>
                </c:pt>
                <c:pt idx="123">
                  <c:v>7936.99</c:v>
                </c:pt>
                <c:pt idx="124">
                  <c:v>5427.39</c:v>
                </c:pt>
                <c:pt idx="125">
                  <c:v>3532.4</c:v>
                </c:pt>
                <c:pt idx="126">
                  <c:v>2323.19</c:v>
                </c:pt>
                <c:pt idx="127">
                  <c:v>1599.13</c:v>
                </c:pt>
                <c:pt idx="128">
                  <c:v>1164.92</c:v>
                </c:pt>
                <c:pt idx="129">
                  <c:v>890.82</c:v>
                </c:pt>
                <c:pt idx="130">
                  <c:v>705.60400000000004</c:v>
                </c:pt>
                <c:pt idx="131">
                  <c:v>573.23900000000003</c:v>
                </c:pt>
                <c:pt idx="132">
                  <c:v>474.96499999999997</c:v>
                </c:pt>
                <c:pt idx="133">
                  <c:v>400.04199999999997</c:v>
                </c:pt>
                <c:pt idx="134">
                  <c:v>341.75599999999997</c:v>
                </c:pt>
                <c:pt idx="135">
                  <c:v>295.67</c:v>
                </c:pt>
                <c:pt idx="136">
                  <c:v>258.76299999999998</c:v>
                </c:pt>
                <c:pt idx="137">
                  <c:v>228.93899999999999</c:v>
                </c:pt>
                <c:pt idx="138">
                  <c:v>204.74100000000001</c:v>
                </c:pt>
                <c:pt idx="139">
                  <c:v>185.18899999999999</c:v>
                </c:pt>
                <c:pt idx="140">
                  <c:v>169.72399999999999</c:v>
                </c:pt>
                <c:pt idx="141">
                  <c:v>158.34299999999999</c:v>
                </c:pt>
                <c:pt idx="142">
                  <c:v>151.54499999999999</c:v>
                </c:pt>
                <c:pt idx="143">
                  <c:v>150.91800000000001</c:v>
                </c:pt>
                <c:pt idx="144">
                  <c:v>158.684</c:v>
                </c:pt>
                <c:pt idx="145">
                  <c:v>176.27799999999999</c:v>
                </c:pt>
                <c:pt idx="146">
                  <c:v>198.63900000000001</c:v>
                </c:pt>
                <c:pt idx="147">
                  <c:v>205.05600000000001</c:v>
                </c:pt>
                <c:pt idx="148">
                  <c:v>180.83799999999999</c:v>
                </c:pt>
                <c:pt idx="149">
                  <c:v>145.351</c:v>
                </c:pt>
                <c:pt idx="150">
                  <c:v>116.113</c:v>
                </c:pt>
                <c:pt idx="151">
                  <c:v>95.887200000000007</c:v>
                </c:pt>
                <c:pt idx="152">
                  <c:v>82.540999999999997</c:v>
                </c:pt>
                <c:pt idx="153">
                  <c:v>73.569900000000004</c:v>
                </c:pt>
                <c:pt idx="154">
                  <c:v>67.189099999999996</c:v>
                </c:pt>
                <c:pt idx="155">
                  <c:v>62.380299999999998</c:v>
                </c:pt>
                <c:pt idx="156">
                  <c:v>58.625500000000002</c:v>
                </c:pt>
                <c:pt idx="157">
                  <c:v>55.664400000000001</c:v>
                </c:pt>
                <c:pt idx="158">
                  <c:v>53.362699999999997</c:v>
                </c:pt>
                <c:pt idx="159">
                  <c:v>51.656500000000001</c:v>
                </c:pt>
                <c:pt idx="160">
                  <c:v>50.531799999999997</c:v>
                </c:pt>
                <c:pt idx="161">
                  <c:v>50.0212</c:v>
                </c:pt>
                <c:pt idx="162">
                  <c:v>50.209400000000002</c:v>
                </c:pt>
                <c:pt idx="163">
                  <c:v>51.252200000000002</c:v>
                </c:pt>
                <c:pt idx="164">
                  <c:v>53.415700000000001</c:v>
                </c:pt>
                <c:pt idx="165">
                  <c:v>57.167499999999997</c:v>
                </c:pt>
                <c:pt idx="166">
                  <c:v>63.395499999999998</c:v>
                </c:pt>
                <c:pt idx="167">
                  <c:v>73.885599999999997</c:v>
                </c:pt>
                <c:pt idx="168">
                  <c:v>92.093299999999999</c:v>
                </c:pt>
                <c:pt idx="169">
                  <c:v>123.768</c:v>
                </c:pt>
                <c:pt idx="170">
                  <c:v>176.19200000000001</c:v>
                </c:pt>
                <c:pt idx="171">
                  <c:v>253.11600000000001</c:v>
                </c:pt>
                <c:pt idx="172">
                  <c:v>336.08199999999999</c:v>
                </c:pt>
                <c:pt idx="173">
                  <c:v>361.75299999999999</c:v>
                </c:pt>
                <c:pt idx="174">
                  <c:v>299.93400000000003</c:v>
                </c:pt>
                <c:pt idx="175">
                  <c:v>212.762</c:v>
                </c:pt>
                <c:pt idx="176">
                  <c:v>144.57</c:v>
                </c:pt>
                <c:pt idx="177">
                  <c:v>100.34</c:v>
                </c:pt>
                <c:pt idx="178">
                  <c:v>73.593900000000005</c:v>
                </c:pt>
                <c:pt idx="179">
                  <c:v>57.448999999999998</c:v>
                </c:pt>
                <c:pt idx="180">
                  <c:v>47.177</c:v>
                </c:pt>
                <c:pt idx="181">
                  <c:v>40.1449</c:v>
                </c:pt>
                <c:pt idx="182">
                  <c:v>35.024299999999997</c:v>
                </c:pt>
                <c:pt idx="183">
                  <c:v>31.132200000000001</c:v>
                </c:pt>
                <c:pt idx="184">
                  <c:v>28.0822</c:v>
                </c:pt>
                <c:pt idx="185">
                  <c:v>25.6342</c:v>
                </c:pt>
                <c:pt idx="186">
                  <c:v>23.6297</c:v>
                </c:pt>
                <c:pt idx="187">
                  <c:v>21.9604</c:v>
                </c:pt>
                <c:pt idx="188">
                  <c:v>20.549900000000001</c:v>
                </c:pt>
                <c:pt idx="189">
                  <c:v>19.343699999999998</c:v>
                </c:pt>
                <c:pt idx="190">
                  <c:v>18.3017</c:v>
                </c:pt>
                <c:pt idx="191">
                  <c:v>17.394500000000001</c:v>
                </c:pt>
                <c:pt idx="192">
                  <c:v>16.599699999999999</c:v>
                </c:pt>
                <c:pt idx="193">
                  <c:v>15.900700000000001</c:v>
                </c:pt>
                <c:pt idx="194">
                  <c:v>13.293100000000001</c:v>
                </c:pt>
                <c:pt idx="195">
                  <c:v>12.8048</c:v>
                </c:pt>
                <c:pt idx="196">
                  <c:v>4.5034599999999996</c:v>
                </c:pt>
                <c:pt idx="197">
                  <c:v>4.3497399999999997</c:v>
                </c:pt>
                <c:pt idx="198">
                  <c:v>4.24756</c:v>
                </c:pt>
                <c:pt idx="199">
                  <c:v>4.1978999999999997</c:v>
                </c:pt>
                <c:pt idx="200">
                  <c:v>4.2043200000000001</c:v>
                </c:pt>
                <c:pt idx="201">
                  <c:v>4.2736299999999998</c:v>
                </c:pt>
                <c:pt idx="202">
                  <c:v>4.4169400000000003</c:v>
                </c:pt>
                <c:pt idx="203">
                  <c:v>4.6514600000000002</c:v>
                </c:pt>
                <c:pt idx="204">
                  <c:v>5.0034999999999998</c:v>
                </c:pt>
                <c:pt idx="205">
                  <c:v>5.5137200000000002</c:v>
                </c:pt>
                <c:pt idx="206">
                  <c:v>6.2475899999999998</c:v>
                </c:pt>
                <c:pt idx="207">
                  <c:v>7.3191499999999996</c:v>
                </c:pt>
                <c:pt idx="208">
                  <c:v>8.9472400000000007</c:v>
                </c:pt>
                <c:pt idx="209">
                  <c:v>11.569599999999999</c:v>
                </c:pt>
                <c:pt idx="210">
                  <c:v>16.002099999999999</c:v>
                </c:pt>
                <c:pt idx="211">
                  <c:v>23.511900000000001</c:v>
                </c:pt>
                <c:pt idx="212">
                  <c:v>35.499899999999997</c:v>
                </c:pt>
                <c:pt idx="213">
                  <c:v>51.950200000000002</c:v>
                </c:pt>
                <c:pt idx="214">
                  <c:v>66.580500000000001</c:v>
                </c:pt>
                <c:pt idx="215">
                  <c:v>66.003699999999995</c:v>
                </c:pt>
                <c:pt idx="216">
                  <c:v>50.827199999999998</c:v>
                </c:pt>
                <c:pt idx="217">
                  <c:v>34.442</c:v>
                </c:pt>
                <c:pt idx="218">
                  <c:v>22.618300000000001</c:v>
                </c:pt>
                <c:pt idx="219">
                  <c:v>15.2057</c:v>
                </c:pt>
                <c:pt idx="220">
                  <c:v>10.672599999999999</c:v>
                </c:pt>
                <c:pt idx="221">
                  <c:v>8.0071499999999993</c:v>
                </c:pt>
                <c:pt idx="222">
                  <c:v>6.2983000000000002</c:v>
                </c:pt>
                <c:pt idx="223">
                  <c:v>5.1234400000000004</c:v>
                </c:pt>
                <c:pt idx="224">
                  <c:v>4.2707199999999998</c:v>
                </c:pt>
                <c:pt idx="225">
                  <c:v>3.6285799999999999</c:v>
                </c:pt>
                <c:pt idx="226">
                  <c:v>3.13191</c:v>
                </c:pt>
                <c:pt idx="227">
                  <c:v>2.7393800000000001</c:v>
                </c:pt>
                <c:pt idx="228">
                  <c:v>2.4233899999999999</c:v>
                </c:pt>
                <c:pt idx="229">
                  <c:v>2.1648800000000001</c:v>
                </c:pt>
                <c:pt idx="230">
                  <c:v>1.9503900000000001</c:v>
                </c:pt>
                <c:pt idx="231">
                  <c:v>1.77017</c:v>
                </c:pt>
                <c:pt idx="232">
                  <c:v>1.61704</c:v>
                </c:pt>
                <c:pt idx="233">
                  <c:v>1.4856199999999999</c:v>
                </c:pt>
                <c:pt idx="234">
                  <c:v>1.37181</c:v>
                </c:pt>
                <c:pt idx="235">
                  <c:v>1.2724500000000001</c:v>
                </c:pt>
                <c:pt idx="236">
                  <c:v>1.1850700000000001</c:v>
                </c:pt>
                <c:pt idx="237">
                  <c:v>1.10771</c:v>
                </c:pt>
                <c:pt idx="238">
                  <c:v>1.0387999999999999</c:v>
                </c:pt>
                <c:pt idx="239">
                  <c:v>0.97707500000000003</c:v>
                </c:pt>
                <c:pt idx="240">
                  <c:v>0.92150600000000005</c:v>
                </c:pt>
                <c:pt idx="241">
                  <c:v>0.87124400000000002</c:v>
                </c:pt>
                <c:pt idx="242">
                  <c:v>0.82558500000000001</c:v>
                </c:pt>
                <c:pt idx="243">
                  <c:v>0.78394299999999995</c:v>
                </c:pt>
                <c:pt idx="244">
                  <c:v>0.74582400000000004</c:v>
                </c:pt>
                <c:pt idx="245">
                  <c:v>0.710812</c:v>
                </c:pt>
                <c:pt idx="246">
                  <c:v>0.34896199999999999</c:v>
                </c:pt>
                <c:pt idx="247">
                  <c:v>0.327959</c:v>
                </c:pt>
                <c:pt idx="248">
                  <c:v>0.30879400000000001</c:v>
                </c:pt>
                <c:pt idx="249">
                  <c:v>0.29125800000000002</c:v>
                </c:pt>
                <c:pt idx="250">
                  <c:v>0.27517200000000003</c:v>
                </c:pt>
                <c:pt idx="251">
                  <c:v>0.26038099999999997</c:v>
                </c:pt>
                <c:pt idx="252">
                  <c:v>0.24675</c:v>
                </c:pt>
                <c:pt idx="253">
                  <c:v>0.23416000000000001</c:v>
                </c:pt>
                <c:pt idx="254">
                  <c:v>0.22250900000000001</c:v>
                </c:pt>
                <c:pt idx="255">
                  <c:v>0.211705</c:v>
                </c:pt>
                <c:pt idx="256">
                  <c:v>0.20166799999999999</c:v>
                </c:pt>
                <c:pt idx="257">
                  <c:v>0.192328</c:v>
                </c:pt>
                <c:pt idx="258">
                  <c:v>0.74868900000000005</c:v>
                </c:pt>
                <c:pt idx="259">
                  <c:v>0.75652600000000003</c:v>
                </c:pt>
                <c:pt idx="260">
                  <c:v>0.76557600000000003</c:v>
                </c:pt>
                <c:pt idx="261">
                  <c:v>0.77583599999999997</c:v>
                </c:pt>
                <c:pt idx="262">
                  <c:v>0.78730699999999998</c:v>
                </c:pt>
                <c:pt idx="263">
                  <c:v>0.8</c:v>
                </c:pt>
                <c:pt idx="264">
                  <c:v>0.81393099999999996</c:v>
                </c:pt>
                <c:pt idx="265">
                  <c:v>0.82912600000000003</c:v>
                </c:pt>
                <c:pt idx="266">
                  <c:v>0.84561399999999998</c:v>
                </c:pt>
                <c:pt idx="267">
                  <c:v>0.86343499999999995</c:v>
                </c:pt>
                <c:pt idx="268">
                  <c:v>0.88263199999999997</c:v>
                </c:pt>
                <c:pt idx="269">
                  <c:v>0.90325999999999995</c:v>
                </c:pt>
                <c:pt idx="270">
                  <c:v>0.92537899999999995</c:v>
                </c:pt>
                <c:pt idx="271">
                  <c:v>0.94905700000000004</c:v>
                </c:pt>
                <c:pt idx="272">
                  <c:v>0.97437200000000002</c:v>
                </c:pt>
                <c:pt idx="273">
                  <c:v>1.0014099999999999</c:v>
                </c:pt>
                <c:pt idx="274">
                  <c:v>1.03027</c:v>
                </c:pt>
                <c:pt idx="275">
                  <c:v>1.0610599999999999</c:v>
                </c:pt>
                <c:pt idx="276">
                  <c:v>1.0939000000000001</c:v>
                </c:pt>
                <c:pt idx="277">
                  <c:v>1.1289199999999999</c:v>
                </c:pt>
                <c:pt idx="278">
                  <c:v>1.16628</c:v>
                </c:pt>
                <c:pt idx="279">
                  <c:v>1.2061299999999999</c:v>
                </c:pt>
                <c:pt idx="280">
                  <c:v>1.2486600000000001</c:v>
                </c:pt>
                <c:pt idx="281">
                  <c:v>1.29406</c:v>
                </c:pt>
                <c:pt idx="282">
                  <c:v>1.34257</c:v>
                </c:pt>
                <c:pt idx="283">
                  <c:v>1.3944399999999999</c:v>
                </c:pt>
                <c:pt idx="284">
                  <c:v>1.4499299999999999</c:v>
                </c:pt>
                <c:pt idx="285">
                  <c:v>1.5093700000000001</c:v>
                </c:pt>
                <c:pt idx="286">
                  <c:v>1.5730900000000001</c:v>
                </c:pt>
                <c:pt idx="287">
                  <c:v>1.6414800000000001</c:v>
                </c:pt>
                <c:pt idx="288">
                  <c:v>1.7149799999999999</c:v>
                </c:pt>
                <c:pt idx="289">
                  <c:v>2.0097499999999999</c:v>
                </c:pt>
                <c:pt idx="290">
                  <c:v>2.2879700000000001</c:v>
                </c:pt>
                <c:pt idx="291">
                  <c:v>2.3949699999999998</c:v>
                </c:pt>
                <c:pt idx="292">
                  <c:v>2.50997</c:v>
                </c:pt>
                <c:pt idx="293">
                  <c:v>2.6337899999999999</c:v>
                </c:pt>
                <c:pt idx="294">
                  <c:v>2.7673800000000002</c:v>
                </c:pt>
                <c:pt idx="295">
                  <c:v>2.9118200000000001</c:v>
                </c:pt>
                <c:pt idx="296">
                  <c:v>3.0683600000000002</c:v>
                </c:pt>
                <c:pt idx="297">
                  <c:v>3.2384200000000001</c:v>
                </c:pt>
                <c:pt idx="298">
                  <c:v>3.4236300000000002</c:v>
                </c:pt>
                <c:pt idx="299">
                  <c:v>3.6259000000000001</c:v>
                </c:pt>
                <c:pt idx="300">
                  <c:v>3.8474400000000002</c:v>
                </c:pt>
                <c:pt idx="301">
                  <c:v>4.09084</c:v>
                </c:pt>
                <c:pt idx="302">
                  <c:v>4.3591300000000004</c:v>
                </c:pt>
                <c:pt idx="303">
                  <c:v>4.6559200000000001</c:v>
                </c:pt>
                <c:pt idx="304">
                  <c:v>6.2185300000000003</c:v>
                </c:pt>
                <c:pt idx="305">
                  <c:v>6.6202300000000003</c:v>
                </c:pt>
                <c:pt idx="306">
                  <c:v>7.0674200000000003</c:v>
                </c:pt>
                <c:pt idx="307">
                  <c:v>7.5676600000000001</c:v>
                </c:pt>
                <c:pt idx="308">
                  <c:v>8.9809199999999993</c:v>
                </c:pt>
                <c:pt idx="309">
                  <c:v>9.6411800000000003</c:v>
                </c:pt>
                <c:pt idx="310">
                  <c:v>10.3903</c:v>
                </c:pt>
                <c:pt idx="311">
                  <c:v>11.246</c:v>
                </c:pt>
                <c:pt idx="312">
                  <c:v>12.231</c:v>
                </c:pt>
                <c:pt idx="313">
                  <c:v>13.3744</c:v>
                </c:pt>
                <c:pt idx="314">
                  <c:v>14.713900000000001</c:v>
                </c:pt>
                <c:pt idx="315">
                  <c:v>16.299499999999998</c:v>
                </c:pt>
                <c:pt idx="316">
                  <c:v>18.198399999999999</c:v>
                </c:pt>
                <c:pt idx="317">
                  <c:v>20.501899999999999</c:v>
                </c:pt>
                <c:pt idx="318">
                  <c:v>23.337900000000001</c:v>
                </c:pt>
                <c:pt idx="319">
                  <c:v>26.888300000000001</c:v>
                </c:pt>
                <c:pt idx="320">
                  <c:v>31.4194</c:v>
                </c:pt>
                <c:pt idx="321">
                  <c:v>37.336100000000002</c:v>
                </c:pt>
                <c:pt idx="322">
                  <c:v>45.292900000000003</c:v>
                </c:pt>
                <c:pt idx="323">
                  <c:v>56.453400000000002</c:v>
                </c:pt>
                <c:pt idx="324">
                  <c:v>73.0869</c:v>
                </c:pt>
                <c:pt idx="325">
                  <c:v>99.677499999999995</c:v>
                </c:pt>
                <c:pt idx="326">
                  <c:v>144.21299999999999</c:v>
                </c:pt>
                <c:pt idx="327">
                  <c:v>218.17099999999999</c:v>
                </c:pt>
                <c:pt idx="328">
                  <c:v>331.95</c:v>
                </c:pt>
                <c:pt idx="329">
                  <c:v>475.41199999999998</c:v>
                </c:pt>
                <c:pt idx="330">
                  <c:v>572.41300000000001</c:v>
                </c:pt>
                <c:pt idx="331">
                  <c:v>525.45799999999997</c:v>
                </c:pt>
                <c:pt idx="332">
                  <c:v>387.37299999999999</c:v>
                </c:pt>
                <c:pt idx="333">
                  <c:v>259.38499999999999</c:v>
                </c:pt>
                <c:pt idx="334">
                  <c:v>171.56</c:v>
                </c:pt>
                <c:pt idx="335">
                  <c:v>117.83199999999999</c:v>
                </c:pt>
                <c:pt idx="336">
                  <c:v>86.209900000000005</c:v>
                </c:pt>
                <c:pt idx="337">
                  <c:v>67.222099999999998</c:v>
                </c:pt>
                <c:pt idx="338">
                  <c:v>55.164999999999999</c:v>
                </c:pt>
                <c:pt idx="339">
                  <c:v>47.075899999999997</c:v>
                </c:pt>
                <c:pt idx="340">
                  <c:v>41.468499999999999</c:v>
                </c:pt>
                <c:pt idx="341">
                  <c:v>37.548099999999998</c:v>
                </c:pt>
                <c:pt idx="342">
                  <c:v>34.848300000000002</c:v>
                </c:pt>
                <c:pt idx="343">
                  <c:v>33.079000000000001</c:v>
                </c:pt>
                <c:pt idx="344">
                  <c:v>32.057000000000002</c:v>
                </c:pt>
                <c:pt idx="345">
                  <c:v>31.6706</c:v>
                </c:pt>
                <c:pt idx="346">
                  <c:v>31.86</c:v>
                </c:pt>
                <c:pt idx="347">
                  <c:v>32.607700000000001</c:v>
                </c:pt>
                <c:pt idx="348">
                  <c:v>33.935499999999998</c:v>
                </c:pt>
                <c:pt idx="349">
                  <c:v>35.9069</c:v>
                </c:pt>
                <c:pt idx="350">
                  <c:v>38.637799999999999</c:v>
                </c:pt>
                <c:pt idx="351">
                  <c:v>42.522599999999997</c:v>
                </c:pt>
                <c:pt idx="352">
                  <c:v>47.7575</c:v>
                </c:pt>
                <c:pt idx="353">
                  <c:v>54.419899999999998</c:v>
                </c:pt>
                <c:pt idx="354">
                  <c:v>63.659399999999998</c:v>
                </c:pt>
                <c:pt idx="355">
                  <c:v>77.106499999999997</c:v>
                </c:pt>
                <c:pt idx="356">
                  <c:v>97.971199999999996</c:v>
                </c:pt>
                <c:pt idx="357">
                  <c:v>132.06899999999999</c:v>
                </c:pt>
                <c:pt idx="358">
                  <c:v>188.107</c:v>
                </c:pt>
                <c:pt idx="359">
                  <c:v>274.94600000000003</c:v>
                </c:pt>
                <c:pt idx="360">
                  <c:v>388.98099999999999</c:v>
                </c:pt>
                <c:pt idx="361">
                  <c:v>482.59399999999999</c:v>
                </c:pt>
                <c:pt idx="362">
                  <c:v>478.82</c:v>
                </c:pt>
                <c:pt idx="363">
                  <c:v>387.15</c:v>
                </c:pt>
                <c:pt idx="364">
                  <c:v>285.19400000000002</c:v>
                </c:pt>
                <c:pt idx="365">
                  <c:v>213.08699999999999</c:v>
                </c:pt>
                <c:pt idx="366">
                  <c:v>172.37200000000001</c:v>
                </c:pt>
                <c:pt idx="367">
                  <c:v>154.714</c:v>
                </c:pt>
                <c:pt idx="368">
                  <c:v>152.83699999999999</c:v>
                </c:pt>
                <c:pt idx="369">
                  <c:v>162.97499999999999</c:v>
                </c:pt>
                <c:pt idx="370">
                  <c:v>184.964</c:v>
                </c:pt>
                <c:pt idx="371">
                  <c:v>222.48500000000001</c:v>
                </c:pt>
                <c:pt idx="372">
                  <c:v>284.82100000000003</c:v>
                </c:pt>
                <c:pt idx="373">
                  <c:v>389.94499999999999</c:v>
                </c:pt>
                <c:pt idx="374">
                  <c:v>566.26900000000001</c:v>
                </c:pt>
                <c:pt idx="375">
                  <c:v>846.84100000000001</c:v>
                </c:pt>
                <c:pt idx="376">
                  <c:v>1236.71</c:v>
                </c:pt>
                <c:pt idx="377">
                  <c:v>1613.34</c:v>
                </c:pt>
                <c:pt idx="378">
                  <c:v>1741.16</c:v>
                </c:pt>
                <c:pt idx="379">
                  <c:v>1654.54</c:v>
                </c:pt>
                <c:pt idx="380">
                  <c:v>1471.47</c:v>
                </c:pt>
                <c:pt idx="381">
                  <c:v>1152.08</c:v>
                </c:pt>
                <c:pt idx="382">
                  <c:v>803.51900000000001</c:v>
                </c:pt>
                <c:pt idx="383">
                  <c:v>539.95100000000002</c:v>
                </c:pt>
                <c:pt idx="384">
                  <c:v>368.91899999999998</c:v>
                </c:pt>
                <c:pt idx="385">
                  <c:v>263.33699999999999</c:v>
                </c:pt>
                <c:pt idx="386">
                  <c:v>197.77600000000001</c:v>
                </c:pt>
                <c:pt idx="387">
                  <c:v>155.149</c:v>
                </c:pt>
                <c:pt idx="388">
                  <c:v>125.7</c:v>
                </c:pt>
                <c:pt idx="389">
                  <c:v>104.282</c:v>
                </c:pt>
                <c:pt idx="390">
                  <c:v>88.135599999999997</c:v>
                </c:pt>
                <c:pt idx="391">
                  <c:v>75.651700000000005</c:v>
                </c:pt>
                <c:pt idx="392">
                  <c:v>65.812299999999993</c:v>
                </c:pt>
                <c:pt idx="393">
                  <c:v>57.934899999999999</c:v>
                </c:pt>
                <c:pt idx="394">
                  <c:v>51.546100000000003</c:v>
                </c:pt>
                <c:pt idx="395">
                  <c:v>46.309800000000003</c:v>
                </c:pt>
                <c:pt idx="396">
                  <c:v>41.982100000000003</c:v>
                </c:pt>
                <c:pt idx="397">
                  <c:v>38.383499999999998</c:v>
                </c:pt>
                <c:pt idx="398">
                  <c:v>35.380200000000002</c:v>
                </c:pt>
                <c:pt idx="399">
                  <c:v>32.871299999999998</c:v>
                </c:pt>
                <c:pt idx="400">
                  <c:v>30.780899999999999</c:v>
                </c:pt>
                <c:pt idx="401">
                  <c:v>29.051600000000001</c:v>
                </c:pt>
                <c:pt idx="402">
                  <c:v>27.641200000000001</c:v>
                </c:pt>
                <c:pt idx="403">
                  <c:v>26.042000000000002</c:v>
                </c:pt>
                <c:pt idx="404">
                  <c:v>25.202400000000001</c:v>
                </c:pt>
                <c:pt idx="405">
                  <c:v>24.547599999999999</c:v>
                </c:pt>
                <c:pt idx="406">
                  <c:v>24.227399999999999</c:v>
                </c:pt>
                <c:pt idx="407">
                  <c:v>24.175699999999999</c:v>
                </c:pt>
                <c:pt idx="408">
                  <c:v>24.4146</c:v>
                </c:pt>
                <c:pt idx="409">
                  <c:v>24.981000000000002</c:v>
                </c:pt>
                <c:pt idx="410">
                  <c:v>25.9313</c:v>
                </c:pt>
                <c:pt idx="411">
                  <c:v>27.3491</c:v>
                </c:pt>
                <c:pt idx="412">
                  <c:v>29.3569</c:v>
                </c:pt>
                <c:pt idx="413">
                  <c:v>32.135800000000003</c:v>
                </c:pt>
                <c:pt idx="414">
                  <c:v>35.958199999999998</c:v>
                </c:pt>
                <c:pt idx="415">
                  <c:v>41.250100000000003</c:v>
                </c:pt>
                <c:pt idx="416">
                  <c:v>48.7256</c:v>
                </c:pt>
                <c:pt idx="417">
                  <c:v>59.7057</c:v>
                </c:pt>
                <c:pt idx="418">
                  <c:v>76.813699999999997</c:v>
                </c:pt>
                <c:pt idx="419">
                  <c:v>105.11199999999999</c:v>
                </c:pt>
                <c:pt idx="420">
                  <c:v>153.071</c:v>
                </c:pt>
                <c:pt idx="421">
                  <c:v>231.58</c:v>
                </c:pt>
                <c:pt idx="422">
                  <c:v>346.774</c:v>
                </c:pt>
                <c:pt idx="423">
                  <c:v>473.72500000000002</c:v>
                </c:pt>
                <c:pt idx="424">
                  <c:v>521.87699999999995</c:v>
                </c:pt>
                <c:pt idx="425">
                  <c:v>440.36500000000001</c:v>
                </c:pt>
                <c:pt idx="426">
                  <c:v>311.83</c:v>
                </c:pt>
                <c:pt idx="427">
                  <c:v>206.39099999999999</c:v>
                </c:pt>
                <c:pt idx="428">
                  <c:v>136.77000000000001</c:v>
                </c:pt>
                <c:pt idx="429">
                  <c:v>94.595699999999994</c:v>
                </c:pt>
                <c:pt idx="430">
                  <c:v>69.438599999999994</c:v>
                </c:pt>
                <c:pt idx="431">
                  <c:v>53.814999999999998</c:v>
                </c:pt>
                <c:pt idx="432">
                  <c:v>43.618499999999997</c:v>
                </c:pt>
                <c:pt idx="433">
                  <c:v>36.497999999999998</c:v>
                </c:pt>
                <c:pt idx="434">
                  <c:v>30.861899999999999</c:v>
                </c:pt>
                <c:pt idx="435">
                  <c:v>26.673100000000002</c:v>
                </c:pt>
                <c:pt idx="436">
                  <c:v>23.5745</c:v>
                </c:pt>
                <c:pt idx="437">
                  <c:v>21.1648</c:v>
                </c:pt>
                <c:pt idx="438">
                  <c:v>19.278700000000001</c:v>
                </c:pt>
                <c:pt idx="439">
                  <c:v>17.803699999999999</c:v>
                </c:pt>
                <c:pt idx="440">
                  <c:v>16.663399999999999</c:v>
                </c:pt>
                <c:pt idx="441">
                  <c:v>15.808</c:v>
                </c:pt>
                <c:pt idx="442">
                  <c:v>15.208</c:v>
                </c:pt>
                <c:pt idx="443">
                  <c:v>14.8527</c:v>
                </c:pt>
                <c:pt idx="444">
                  <c:v>14.7502</c:v>
                </c:pt>
                <c:pt idx="445">
                  <c:v>14.932</c:v>
                </c:pt>
                <c:pt idx="446">
                  <c:v>15.464700000000001</c:v>
                </c:pt>
                <c:pt idx="447">
                  <c:v>16.478000000000002</c:v>
                </c:pt>
                <c:pt idx="448">
                  <c:v>18.2318</c:v>
                </c:pt>
                <c:pt idx="449">
                  <c:v>21.244800000000001</c:v>
                </c:pt>
                <c:pt idx="450">
                  <c:v>26.468800000000002</c:v>
                </c:pt>
                <c:pt idx="451">
                  <c:v>34.142000000000003</c:v>
                </c:pt>
                <c:pt idx="452">
                  <c:v>48.341999999999999</c:v>
                </c:pt>
                <c:pt idx="453">
                  <c:v>66.762900000000002</c:v>
                </c:pt>
                <c:pt idx="454">
                  <c:v>84.082499999999996</c:v>
                </c:pt>
                <c:pt idx="455">
                  <c:v>88.134900000000002</c:v>
                </c:pt>
                <c:pt idx="456">
                  <c:v>77.970200000000006</c:v>
                </c:pt>
                <c:pt idx="457">
                  <c:v>59.804400000000001</c:v>
                </c:pt>
                <c:pt idx="458">
                  <c:v>42.275500000000001</c:v>
                </c:pt>
                <c:pt idx="459">
                  <c:v>29.770800000000001</c:v>
                </c:pt>
                <c:pt idx="460">
                  <c:v>21.939900000000002</c:v>
                </c:pt>
                <c:pt idx="461">
                  <c:v>17.246500000000001</c:v>
                </c:pt>
                <c:pt idx="462">
                  <c:v>14.4099</c:v>
                </c:pt>
                <c:pt idx="463">
                  <c:v>12.6271</c:v>
                </c:pt>
                <c:pt idx="464">
                  <c:v>11.4613</c:v>
                </c:pt>
                <c:pt idx="465">
                  <c:v>10.686999999999999</c:v>
                </c:pt>
                <c:pt idx="466">
                  <c:v>10.1835</c:v>
                </c:pt>
                <c:pt idx="467">
                  <c:v>9.8811599999999995</c:v>
                </c:pt>
                <c:pt idx="468">
                  <c:v>9.7371999999999996</c:v>
                </c:pt>
                <c:pt idx="469">
                  <c:v>9.7249599999999994</c:v>
                </c:pt>
                <c:pt idx="470">
                  <c:v>9.8283000000000005</c:v>
                </c:pt>
                <c:pt idx="471">
                  <c:v>10.038600000000001</c:v>
                </c:pt>
                <c:pt idx="472">
                  <c:v>10.3528</c:v>
                </c:pt>
                <c:pt idx="473">
                  <c:v>10.779299999999999</c:v>
                </c:pt>
                <c:pt idx="474">
                  <c:v>11.3118</c:v>
                </c:pt>
                <c:pt idx="475">
                  <c:v>11.9673</c:v>
                </c:pt>
                <c:pt idx="476">
                  <c:v>12.761699999999999</c:v>
                </c:pt>
                <c:pt idx="477">
                  <c:v>13.716900000000001</c:v>
                </c:pt>
                <c:pt idx="478">
                  <c:v>14.8622</c:v>
                </c:pt>
                <c:pt idx="479">
                  <c:v>16.236799999999999</c:v>
                </c:pt>
                <c:pt idx="480">
                  <c:v>17.8931</c:v>
                </c:pt>
                <c:pt idx="481">
                  <c:v>19.901700000000002</c:v>
                </c:pt>
                <c:pt idx="482">
                  <c:v>22.359100000000002</c:v>
                </c:pt>
                <c:pt idx="483">
                  <c:v>25.3992</c:v>
                </c:pt>
                <c:pt idx="484">
                  <c:v>29.2119</c:v>
                </c:pt>
                <c:pt idx="485">
                  <c:v>34.073799999999999</c:v>
                </c:pt>
                <c:pt idx="486">
                  <c:v>40.402099999999997</c:v>
                </c:pt>
                <c:pt idx="487">
                  <c:v>48.866500000000002</c:v>
                </c:pt>
                <c:pt idx="488">
                  <c:v>60.640700000000002</c:v>
                </c:pt>
                <c:pt idx="489">
                  <c:v>77.966099999999997</c:v>
                </c:pt>
                <c:pt idx="490">
                  <c:v>105.188</c:v>
                </c:pt>
                <c:pt idx="491">
                  <c:v>150.00399999999999</c:v>
                </c:pt>
                <c:pt idx="492">
                  <c:v>223.59899999999999</c:v>
                </c:pt>
                <c:pt idx="493">
                  <c:v>336.41199999999998</c:v>
                </c:pt>
                <c:pt idx="494">
                  <c:v>480.733</c:v>
                </c:pt>
                <c:pt idx="495">
                  <c:v>594.76900000000001</c:v>
                </c:pt>
                <c:pt idx="496">
                  <c:v>592.43899999999996</c:v>
                </c:pt>
                <c:pt idx="497">
                  <c:v>479.80900000000003</c:v>
                </c:pt>
                <c:pt idx="498">
                  <c:v>345.91</c:v>
                </c:pt>
                <c:pt idx="499">
                  <c:v>249.44399999999999</c:v>
                </c:pt>
                <c:pt idx="500">
                  <c:v>198.21799999999999</c:v>
                </c:pt>
                <c:pt idx="501">
                  <c:v>186.46700000000001</c:v>
                </c:pt>
                <c:pt idx="502">
                  <c:v>210.92</c:v>
                </c:pt>
                <c:pt idx="503">
                  <c:v>271.33999999999997</c:v>
                </c:pt>
                <c:pt idx="504">
                  <c:v>357.33300000000003</c:v>
                </c:pt>
                <c:pt idx="505">
                  <c:v>417.91399999999999</c:v>
                </c:pt>
                <c:pt idx="506">
                  <c:v>389.13</c:v>
                </c:pt>
                <c:pt idx="507">
                  <c:v>299.97000000000003</c:v>
                </c:pt>
                <c:pt idx="508">
                  <c:v>210.345</c:v>
                </c:pt>
                <c:pt idx="509">
                  <c:v>142.76900000000001</c:v>
                </c:pt>
                <c:pt idx="510">
                  <c:v>98.56</c:v>
                </c:pt>
                <c:pt idx="511">
                  <c:v>71.245999999999995</c:v>
                </c:pt>
                <c:pt idx="512">
                  <c:v>54.205199999999998</c:v>
                </c:pt>
                <c:pt idx="513">
                  <c:v>43.018300000000004</c:v>
                </c:pt>
                <c:pt idx="514">
                  <c:v>35.2074</c:v>
                </c:pt>
                <c:pt idx="515">
                  <c:v>29.465599999999998</c:v>
                </c:pt>
                <c:pt idx="516">
                  <c:v>25.085999999999999</c:v>
                </c:pt>
                <c:pt idx="517">
                  <c:v>21.655000000000001</c:v>
                </c:pt>
                <c:pt idx="518">
                  <c:v>18.911200000000001</c:v>
                </c:pt>
                <c:pt idx="519">
                  <c:v>16.679200000000002</c:v>
                </c:pt>
                <c:pt idx="520">
                  <c:v>14.8369</c:v>
                </c:pt>
                <c:pt idx="521">
                  <c:v>13.2971</c:v>
                </c:pt>
                <c:pt idx="522">
                  <c:v>11.995900000000001</c:v>
                </c:pt>
                <c:pt idx="523">
                  <c:v>10.885899999999999</c:v>
                </c:pt>
                <c:pt idx="524">
                  <c:v>9.9309600000000007</c:v>
                </c:pt>
                <c:pt idx="525">
                  <c:v>9.1034199999999998</c:v>
                </c:pt>
                <c:pt idx="526">
                  <c:v>8.6894399999999994</c:v>
                </c:pt>
                <c:pt idx="527">
                  <c:v>8.0486599999999999</c:v>
                </c:pt>
                <c:pt idx="528">
                  <c:v>7.4654400000000001</c:v>
                </c:pt>
                <c:pt idx="529">
                  <c:v>6.9834199999999997</c:v>
                </c:pt>
                <c:pt idx="530">
                  <c:v>6.5229499999999998</c:v>
                </c:pt>
                <c:pt idx="531">
                  <c:v>6.1478200000000003</c:v>
                </c:pt>
                <c:pt idx="532">
                  <c:v>5.8169599999999999</c:v>
                </c:pt>
                <c:pt idx="533">
                  <c:v>5.5264300000000004</c:v>
                </c:pt>
                <c:pt idx="534">
                  <c:v>5.2736099999999997</c:v>
                </c:pt>
                <c:pt idx="535">
                  <c:v>5.0572900000000001</c:v>
                </c:pt>
                <c:pt idx="536">
                  <c:v>4.8780400000000004</c:v>
                </c:pt>
                <c:pt idx="537">
                  <c:v>4.7388700000000004</c:v>
                </c:pt>
                <c:pt idx="538">
                  <c:v>4.64703</c:v>
                </c:pt>
                <c:pt idx="539">
                  <c:v>4.6183399999999999</c:v>
                </c:pt>
                <c:pt idx="540">
                  <c:v>4.6864499999999998</c:v>
                </c:pt>
                <c:pt idx="541">
                  <c:v>4.9176599999999997</c:v>
                </c:pt>
                <c:pt idx="542">
                  <c:v>5.42211</c:v>
                </c:pt>
                <c:pt idx="543">
                  <c:v>6.3370199999999999</c:v>
                </c:pt>
                <c:pt idx="544">
                  <c:v>7.7233700000000001</c:v>
                </c:pt>
                <c:pt idx="545">
                  <c:v>9.19285</c:v>
                </c:pt>
                <c:pt idx="546">
                  <c:v>9.5165799999999994</c:v>
                </c:pt>
                <c:pt idx="547">
                  <c:v>8.2178199999999997</c:v>
                </c:pt>
                <c:pt idx="548">
                  <c:v>6.5105500000000003</c:v>
                </c:pt>
                <c:pt idx="549">
                  <c:v>5.1874599999999997</c:v>
                </c:pt>
                <c:pt idx="550">
                  <c:v>4.3213999999999997</c:v>
                </c:pt>
                <c:pt idx="551">
                  <c:v>3.7860999999999998</c:v>
                </c:pt>
                <c:pt idx="552">
                  <c:v>3.4523700000000002</c:v>
                </c:pt>
                <c:pt idx="553">
                  <c:v>3.2326199999999998</c:v>
                </c:pt>
                <c:pt idx="554">
                  <c:v>3.0784500000000001</c:v>
                </c:pt>
                <c:pt idx="555">
                  <c:v>2.9654600000000002</c:v>
                </c:pt>
                <c:pt idx="556">
                  <c:v>2.8811200000000001</c:v>
                </c:pt>
                <c:pt idx="557">
                  <c:v>2.8183199999999999</c:v>
                </c:pt>
                <c:pt idx="558">
                  <c:v>2.7727200000000001</c:v>
                </c:pt>
                <c:pt idx="559">
                  <c:v>2.74153</c:v>
                </c:pt>
                <c:pt idx="560">
                  <c:v>2.72296</c:v>
                </c:pt>
                <c:pt idx="561">
                  <c:v>2.7158699999999998</c:v>
                </c:pt>
                <c:pt idx="562">
                  <c:v>2.7196099999999999</c:v>
                </c:pt>
                <c:pt idx="563">
                  <c:v>2.73387</c:v>
                </c:pt>
                <c:pt idx="564">
                  <c:v>2.7586400000000002</c:v>
                </c:pt>
                <c:pt idx="565">
                  <c:v>2.7941500000000001</c:v>
                </c:pt>
                <c:pt idx="566">
                  <c:v>2.8392499999999998</c:v>
                </c:pt>
                <c:pt idx="567">
                  <c:v>2.8960300000000001</c:v>
                </c:pt>
                <c:pt idx="568">
                  <c:v>2.6543000000000001</c:v>
                </c:pt>
                <c:pt idx="569">
                  <c:v>2.4665400000000002</c:v>
                </c:pt>
                <c:pt idx="570">
                  <c:v>2.5831599999999999</c:v>
                </c:pt>
                <c:pt idx="571">
                  <c:v>2.7164700000000002</c:v>
                </c:pt>
                <c:pt idx="572">
                  <c:v>2.8687299999999998</c:v>
                </c:pt>
                <c:pt idx="573">
                  <c:v>3.04271</c:v>
                </c:pt>
                <c:pt idx="574">
                  <c:v>3.2417899999999999</c:v>
                </c:pt>
                <c:pt idx="575">
                  <c:v>3.4701200000000001</c:v>
                </c:pt>
                <c:pt idx="576">
                  <c:v>3.7328199999999998</c:v>
                </c:pt>
                <c:pt idx="577">
                  <c:v>4.03627</c:v>
                </c:pt>
                <c:pt idx="578">
                  <c:v>4.2085100000000004</c:v>
                </c:pt>
                <c:pt idx="579">
                  <c:v>4.83277</c:v>
                </c:pt>
                <c:pt idx="580">
                  <c:v>5.6540999999999997</c:v>
                </c:pt>
                <c:pt idx="581">
                  <c:v>6.6362199999999998</c:v>
                </c:pt>
                <c:pt idx="582">
                  <c:v>7.3595699999999997</c:v>
                </c:pt>
                <c:pt idx="583">
                  <c:v>8.2235099999999992</c:v>
                </c:pt>
                <c:pt idx="584">
                  <c:v>9.2675599999999996</c:v>
                </c:pt>
                <c:pt idx="585">
                  <c:v>10.546099999999999</c:v>
                </c:pt>
                <c:pt idx="586">
                  <c:v>12.135300000000001</c:v>
                </c:pt>
                <c:pt idx="587">
                  <c:v>14.1449</c:v>
                </c:pt>
                <c:pt idx="588">
                  <c:v>16.736899999999999</c:v>
                </c:pt>
                <c:pt idx="589">
                  <c:v>20.1614</c:v>
                </c:pt>
                <c:pt idx="590">
                  <c:v>24.832799999999999</c:v>
                </c:pt>
                <c:pt idx="591">
                  <c:v>31.511099999999999</c:v>
                </c:pt>
                <c:pt idx="592">
                  <c:v>41.7029</c:v>
                </c:pt>
                <c:pt idx="593">
                  <c:v>58.3371</c:v>
                </c:pt>
                <c:pt idx="594">
                  <c:v>86.378900000000002</c:v>
                </c:pt>
                <c:pt idx="595">
                  <c:v>132.35499999999999</c:v>
                </c:pt>
                <c:pt idx="596">
                  <c:v>200.45</c:v>
                </c:pt>
                <c:pt idx="597">
                  <c:v>277.505</c:v>
                </c:pt>
                <c:pt idx="598">
                  <c:v>309.80200000000002</c:v>
                </c:pt>
                <c:pt idx="599">
                  <c:v>261.34100000000001</c:v>
                </c:pt>
                <c:pt idx="600">
                  <c:v>183.35599999999999</c:v>
                </c:pt>
                <c:pt idx="601">
                  <c:v>120.36799999999999</c:v>
                </c:pt>
                <c:pt idx="602">
                  <c:v>79.230400000000003</c:v>
                </c:pt>
                <c:pt idx="603">
                  <c:v>54.503</c:v>
                </c:pt>
                <c:pt idx="604">
                  <c:v>39.859200000000001</c:v>
                </c:pt>
                <c:pt idx="605">
                  <c:v>30.822800000000001</c:v>
                </c:pt>
                <c:pt idx="606">
                  <c:v>24.860199999999999</c:v>
                </c:pt>
                <c:pt idx="607">
                  <c:v>20.687899999999999</c:v>
                </c:pt>
                <c:pt idx="608">
                  <c:v>17.651700000000002</c:v>
                </c:pt>
                <c:pt idx="609">
                  <c:v>15.386200000000001</c:v>
                </c:pt>
                <c:pt idx="610">
                  <c:v>13.8011</c:v>
                </c:pt>
                <c:pt idx="611">
                  <c:v>12.485799999999999</c:v>
                </c:pt>
                <c:pt idx="612">
                  <c:v>11.4709</c:v>
                </c:pt>
                <c:pt idx="613">
                  <c:v>10.687200000000001</c:v>
                </c:pt>
                <c:pt idx="614">
                  <c:v>10.085699999999999</c:v>
                </c:pt>
                <c:pt idx="615">
                  <c:v>9.6996300000000009</c:v>
                </c:pt>
                <c:pt idx="616">
                  <c:v>9.3679799999999993</c:v>
                </c:pt>
                <c:pt idx="617">
                  <c:v>9.1387900000000002</c:v>
                </c:pt>
                <c:pt idx="618">
                  <c:v>8.9983699999999995</c:v>
                </c:pt>
                <c:pt idx="619">
                  <c:v>8.93065</c:v>
                </c:pt>
                <c:pt idx="620">
                  <c:v>9.0569600000000001</c:v>
                </c:pt>
                <c:pt idx="621">
                  <c:v>9.4664599999999997</c:v>
                </c:pt>
                <c:pt idx="622">
                  <c:v>9.6228300000000004</c:v>
                </c:pt>
                <c:pt idx="623">
                  <c:v>10.006600000000001</c:v>
                </c:pt>
                <c:pt idx="624">
                  <c:v>10.299099999999999</c:v>
                </c:pt>
                <c:pt idx="625">
                  <c:v>10.6608</c:v>
                </c:pt>
                <c:pt idx="626">
                  <c:v>11.0961</c:v>
                </c:pt>
                <c:pt idx="627">
                  <c:v>11.6111</c:v>
                </c:pt>
                <c:pt idx="628">
                  <c:v>12.2142</c:v>
                </c:pt>
                <c:pt idx="629">
                  <c:v>12.915800000000001</c:v>
                </c:pt>
                <c:pt idx="630">
                  <c:v>13.7295</c:v>
                </c:pt>
                <c:pt idx="631">
                  <c:v>14.6722</c:v>
                </c:pt>
                <c:pt idx="632">
                  <c:v>15.7654</c:v>
                </c:pt>
                <c:pt idx="633">
                  <c:v>17.036100000000001</c:v>
                </c:pt>
                <c:pt idx="634">
                  <c:v>18.518699999999999</c:v>
                </c:pt>
                <c:pt idx="635">
                  <c:v>20.257000000000001</c:v>
                </c:pt>
                <c:pt idx="636">
                  <c:v>22.3081</c:v>
                </c:pt>
                <c:pt idx="637">
                  <c:v>24.746400000000001</c:v>
                </c:pt>
                <c:pt idx="638">
                  <c:v>27.6706</c:v>
                </c:pt>
                <c:pt idx="639">
                  <c:v>31.213699999999999</c:v>
                </c:pt>
                <c:pt idx="640">
                  <c:v>35.558100000000003</c:v>
                </c:pt>
                <c:pt idx="641">
                  <c:v>40.963299999999997</c:v>
                </c:pt>
                <c:pt idx="642">
                  <c:v>47.7849</c:v>
                </c:pt>
                <c:pt idx="643">
                  <c:v>56.564799999999998</c:v>
                </c:pt>
                <c:pt idx="644">
                  <c:v>68.169200000000004</c:v>
                </c:pt>
                <c:pt idx="645">
                  <c:v>83.8874</c:v>
                </c:pt>
                <c:pt idx="646">
                  <c:v>106.435</c:v>
                </c:pt>
                <c:pt idx="647">
                  <c:v>140.251</c:v>
                </c:pt>
                <c:pt idx="648">
                  <c:v>194.65600000000001</c:v>
                </c:pt>
                <c:pt idx="649">
                  <c:v>284.86700000000002</c:v>
                </c:pt>
                <c:pt idx="650">
                  <c:v>430.97199999999998</c:v>
                </c:pt>
                <c:pt idx="651">
                  <c:v>645.52499999999998</c:v>
                </c:pt>
                <c:pt idx="652">
                  <c:v>888.60400000000004</c:v>
                </c:pt>
                <c:pt idx="653">
                  <c:v>1029.8599999999999</c:v>
                </c:pt>
                <c:pt idx="654">
                  <c:v>995.43299999999999</c:v>
                </c:pt>
                <c:pt idx="655">
                  <c:v>825.64200000000005</c:v>
                </c:pt>
                <c:pt idx="656">
                  <c:v>595.23699999999997</c:v>
                </c:pt>
                <c:pt idx="657">
                  <c:v>399.22699999999998</c:v>
                </c:pt>
                <c:pt idx="658">
                  <c:v>267.096</c:v>
                </c:pt>
                <c:pt idx="659">
                  <c:v>185.703</c:v>
                </c:pt>
                <c:pt idx="660">
                  <c:v>136.5</c:v>
                </c:pt>
                <c:pt idx="661">
                  <c:v>105.884</c:v>
                </c:pt>
                <c:pt idx="662">
                  <c:v>85.791799999999995</c:v>
                </c:pt>
                <c:pt idx="663">
                  <c:v>71.954999999999998</c:v>
                </c:pt>
                <c:pt idx="664">
                  <c:v>62.178400000000003</c:v>
                </c:pt>
                <c:pt idx="665">
                  <c:v>55.297600000000003</c:v>
                </c:pt>
                <c:pt idx="666">
                  <c:v>50.7072</c:v>
                </c:pt>
                <c:pt idx="667">
                  <c:v>48.211100000000002</c:v>
                </c:pt>
                <c:pt idx="668">
                  <c:v>48.029499999999999</c:v>
                </c:pt>
                <c:pt idx="669">
                  <c:v>50.828800000000001</c:v>
                </c:pt>
                <c:pt idx="670">
                  <c:v>57.557400000000001</c:v>
                </c:pt>
                <c:pt idx="671">
                  <c:v>68.251900000000006</c:v>
                </c:pt>
                <c:pt idx="672">
                  <c:v>80.470799999999997</c:v>
                </c:pt>
                <c:pt idx="673">
                  <c:v>86.064700000000002</c:v>
                </c:pt>
                <c:pt idx="674">
                  <c:v>80.858400000000003</c:v>
                </c:pt>
                <c:pt idx="675">
                  <c:v>70.747900000000001</c:v>
                </c:pt>
                <c:pt idx="676">
                  <c:v>63.877600000000001</c:v>
                </c:pt>
                <c:pt idx="677">
                  <c:v>63.649299999999997</c:v>
                </c:pt>
                <c:pt idx="678">
                  <c:v>71.510900000000007</c:v>
                </c:pt>
                <c:pt idx="679">
                  <c:v>89.308000000000007</c:v>
                </c:pt>
                <c:pt idx="680">
                  <c:v>118.64400000000001</c:v>
                </c:pt>
                <c:pt idx="681">
                  <c:v>155.53899999999999</c:v>
                </c:pt>
                <c:pt idx="682">
                  <c:v>179.499</c:v>
                </c:pt>
                <c:pt idx="683">
                  <c:v>171.297</c:v>
                </c:pt>
                <c:pt idx="684">
                  <c:v>151.01300000000001</c:v>
                </c:pt>
                <c:pt idx="685">
                  <c:v>142.46700000000001</c:v>
                </c:pt>
                <c:pt idx="686">
                  <c:v>149.703</c:v>
                </c:pt>
                <c:pt idx="687">
                  <c:v>162.52600000000001</c:v>
                </c:pt>
                <c:pt idx="688">
                  <c:v>170.16499999999999</c:v>
                </c:pt>
                <c:pt idx="689">
                  <c:v>184.35</c:v>
                </c:pt>
                <c:pt idx="690">
                  <c:v>225.22499999999999</c:v>
                </c:pt>
                <c:pt idx="691">
                  <c:v>305.62400000000002</c:v>
                </c:pt>
                <c:pt idx="692">
                  <c:v>423.39100000000002</c:v>
                </c:pt>
                <c:pt idx="693">
                  <c:v>538.11900000000003</c:v>
                </c:pt>
                <c:pt idx="694">
                  <c:v>576.78899999999999</c:v>
                </c:pt>
                <c:pt idx="695">
                  <c:v>514.30799999999999</c:v>
                </c:pt>
                <c:pt idx="696">
                  <c:v>395.14299999999997</c:v>
                </c:pt>
                <c:pt idx="697">
                  <c:v>274.36900000000003</c:v>
                </c:pt>
                <c:pt idx="698">
                  <c:v>184.91399999999999</c:v>
                </c:pt>
                <c:pt idx="699">
                  <c:v>127.744</c:v>
                </c:pt>
                <c:pt idx="700">
                  <c:v>92.985699999999994</c:v>
                </c:pt>
                <c:pt idx="701">
                  <c:v>71.688100000000006</c:v>
                </c:pt>
                <c:pt idx="702">
                  <c:v>58.0623</c:v>
                </c:pt>
                <c:pt idx="703">
                  <c:v>48.901000000000003</c:v>
                </c:pt>
                <c:pt idx="704">
                  <c:v>42.546900000000001</c:v>
                </c:pt>
                <c:pt idx="705">
                  <c:v>38.134099999999997</c:v>
                </c:pt>
                <c:pt idx="706">
                  <c:v>35.197000000000003</c:v>
                </c:pt>
                <c:pt idx="707">
                  <c:v>33.494799999999998</c:v>
                </c:pt>
                <c:pt idx="708">
                  <c:v>32.9499</c:v>
                </c:pt>
                <c:pt idx="709">
                  <c:v>33.646700000000003</c:v>
                </c:pt>
                <c:pt idx="710">
                  <c:v>35.889600000000002</c:v>
                </c:pt>
                <c:pt idx="711">
                  <c:v>40.352200000000003</c:v>
                </c:pt>
                <c:pt idx="712">
                  <c:v>48.360599999999998</c:v>
                </c:pt>
                <c:pt idx="713">
                  <c:v>62.234299999999998</c:v>
                </c:pt>
                <c:pt idx="714">
                  <c:v>85.232900000000001</c:v>
                </c:pt>
                <c:pt idx="715">
                  <c:v>120.729</c:v>
                </c:pt>
                <c:pt idx="716">
                  <c:v>169.435</c:v>
                </c:pt>
                <c:pt idx="717">
                  <c:v>219.58699999999999</c:v>
                </c:pt>
                <c:pt idx="718">
                  <c:v>240.27500000000001</c:v>
                </c:pt>
                <c:pt idx="719">
                  <c:v>208.41900000000001</c:v>
                </c:pt>
                <c:pt idx="720">
                  <c:v>152.21100000000001</c:v>
                </c:pt>
                <c:pt idx="721">
                  <c:v>103.68</c:v>
                </c:pt>
                <c:pt idx="722">
                  <c:v>70.252899999999997</c:v>
                </c:pt>
                <c:pt idx="723">
                  <c:v>49.473999999999997</c:v>
                </c:pt>
                <c:pt idx="724">
                  <c:v>36.804000000000002</c:v>
                </c:pt>
                <c:pt idx="725">
                  <c:v>28.881599999999999</c:v>
                </c:pt>
                <c:pt idx="726">
                  <c:v>23.002600000000001</c:v>
                </c:pt>
                <c:pt idx="727">
                  <c:v>19.218800000000002</c:v>
                </c:pt>
                <c:pt idx="728">
                  <c:v>16.498100000000001</c:v>
                </c:pt>
                <c:pt idx="729">
                  <c:v>14.0082</c:v>
                </c:pt>
                <c:pt idx="730">
                  <c:v>12.3889</c:v>
                </c:pt>
                <c:pt idx="731">
                  <c:v>11.103400000000001</c:v>
                </c:pt>
                <c:pt idx="732">
                  <c:v>10.068300000000001</c:v>
                </c:pt>
                <c:pt idx="733">
                  <c:v>9.2255400000000005</c:v>
                </c:pt>
                <c:pt idx="734">
                  <c:v>8.5339299999999998</c:v>
                </c:pt>
                <c:pt idx="735">
                  <c:v>7.9634900000000002</c:v>
                </c:pt>
                <c:pt idx="736">
                  <c:v>7.4922399999999998</c:v>
                </c:pt>
                <c:pt idx="737">
                  <c:v>7.1038899999999998</c:v>
                </c:pt>
                <c:pt idx="738">
                  <c:v>6.7863199999999999</c:v>
                </c:pt>
                <c:pt idx="739">
                  <c:v>6.5306100000000002</c:v>
                </c:pt>
                <c:pt idx="740">
                  <c:v>6.3302899999999998</c:v>
                </c:pt>
                <c:pt idx="741">
                  <c:v>6.1809000000000003</c:v>
                </c:pt>
                <c:pt idx="742">
                  <c:v>6.0797299999999996</c:v>
                </c:pt>
                <c:pt idx="743">
                  <c:v>6.02562</c:v>
                </c:pt>
                <c:pt idx="744">
                  <c:v>6.0188899999999999</c:v>
                </c:pt>
                <c:pt idx="745">
                  <c:v>6.06149</c:v>
                </c:pt>
                <c:pt idx="746">
                  <c:v>6.1318299999999999</c:v>
                </c:pt>
                <c:pt idx="747">
                  <c:v>6.2868000000000004</c:v>
                </c:pt>
                <c:pt idx="748">
                  <c:v>6.4818100000000003</c:v>
                </c:pt>
                <c:pt idx="749">
                  <c:v>6.7831900000000003</c:v>
                </c:pt>
                <c:pt idx="750">
                  <c:v>7.1794399999999996</c:v>
                </c:pt>
                <c:pt idx="751">
                  <c:v>7.6930199999999997</c:v>
                </c:pt>
                <c:pt idx="752">
                  <c:v>8.3553899999999999</c:v>
                </c:pt>
                <c:pt idx="753">
                  <c:v>9.2111999999999998</c:v>
                </c:pt>
                <c:pt idx="754">
                  <c:v>10.325200000000001</c:v>
                </c:pt>
                <c:pt idx="755">
                  <c:v>11.6638</c:v>
                </c:pt>
                <c:pt idx="756">
                  <c:v>13.643000000000001</c:v>
                </c:pt>
                <c:pt idx="757">
                  <c:v>16.3873</c:v>
                </c:pt>
                <c:pt idx="758">
                  <c:v>20.3766</c:v>
                </c:pt>
                <c:pt idx="759">
                  <c:v>26.535699999999999</c:v>
                </c:pt>
                <c:pt idx="760">
                  <c:v>36.483499999999999</c:v>
                </c:pt>
                <c:pt idx="761">
                  <c:v>52.973799999999997</c:v>
                </c:pt>
                <c:pt idx="762">
                  <c:v>78.981499999999997</c:v>
                </c:pt>
                <c:pt idx="763">
                  <c:v>114.82299999999999</c:v>
                </c:pt>
                <c:pt idx="764">
                  <c:v>150.626</c:v>
                </c:pt>
                <c:pt idx="765">
                  <c:v>167.87200000000001</c:v>
                </c:pt>
                <c:pt idx="766">
                  <c:v>160.13800000000001</c:v>
                </c:pt>
                <c:pt idx="767">
                  <c:v>135.018</c:v>
                </c:pt>
                <c:pt idx="768">
                  <c:v>102.58499999999999</c:v>
                </c:pt>
                <c:pt idx="769">
                  <c:v>72.720200000000006</c:v>
                </c:pt>
                <c:pt idx="770">
                  <c:v>50.350700000000003</c:v>
                </c:pt>
                <c:pt idx="771">
                  <c:v>35.680700000000002</c:v>
                </c:pt>
                <c:pt idx="772">
                  <c:v>26.753699999999998</c:v>
                </c:pt>
                <c:pt idx="773">
                  <c:v>21.307500000000001</c:v>
                </c:pt>
                <c:pt idx="774">
                  <c:v>17.6096</c:v>
                </c:pt>
                <c:pt idx="775">
                  <c:v>14.902799999999999</c:v>
                </c:pt>
                <c:pt idx="776">
                  <c:v>13.002599999999999</c:v>
                </c:pt>
                <c:pt idx="777">
                  <c:v>11.5144</c:v>
                </c:pt>
                <c:pt idx="778">
                  <c:v>10.268000000000001</c:v>
                </c:pt>
                <c:pt idx="779">
                  <c:v>9.3964800000000004</c:v>
                </c:pt>
                <c:pt idx="780">
                  <c:v>8.7737999999999996</c:v>
                </c:pt>
                <c:pt idx="781">
                  <c:v>8.5329700000000006</c:v>
                </c:pt>
                <c:pt idx="782">
                  <c:v>8.4390599999999996</c:v>
                </c:pt>
                <c:pt idx="783">
                  <c:v>8.5725999999999996</c:v>
                </c:pt>
                <c:pt idx="784">
                  <c:v>8.9375199999999992</c:v>
                </c:pt>
                <c:pt idx="785">
                  <c:v>9.5514799999999997</c:v>
                </c:pt>
                <c:pt idx="786">
                  <c:v>10.479900000000001</c:v>
                </c:pt>
                <c:pt idx="787">
                  <c:v>11.825799999999999</c:v>
                </c:pt>
                <c:pt idx="788">
                  <c:v>13.764099999999999</c:v>
                </c:pt>
                <c:pt idx="789">
                  <c:v>16.619199999999999</c:v>
                </c:pt>
                <c:pt idx="790">
                  <c:v>21.034300000000002</c:v>
                </c:pt>
                <c:pt idx="791">
                  <c:v>28.012799999999999</c:v>
                </c:pt>
                <c:pt idx="792">
                  <c:v>40.097299999999997</c:v>
                </c:pt>
                <c:pt idx="793">
                  <c:v>59.903199999999998</c:v>
                </c:pt>
                <c:pt idx="794">
                  <c:v>89.417500000000004</c:v>
                </c:pt>
                <c:pt idx="795">
                  <c:v>124.184</c:v>
                </c:pt>
                <c:pt idx="796">
                  <c:v>145.553</c:v>
                </c:pt>
                <c:pt idx="797">
                  <c:v>136.785</c:v>
                </c:pt>
                <c:pt idx="798">
                  <c:v>109.416</c:v>
                </c:pt>
                <c:pt idx="799">
                  <c:v>84.353399999999993</c:v>
                </c:pt>
                <c:pt idx="800">
                  <c:v>65.3673</c:v>
                </c:pt>
                <c:pt idx="801">
                  <c:v>49.097999999999999</c:v>
                </c:pt>
                <c:pt idx="802">
                  <c:v>35.457000000000001</c:v>
                </c:pt>
                <c:pt idx="803">
                  <c:v>25.7072</c:v>
                </c:pt>
                <c:pt idx="804">
                  <c:v>19.284099999999999</c:v>
                </c:pt>
                <c:pt idx="805">
                  <c:v>15.120100000000001</c:v>
                </c:pt>
                <c:pt idx="806">
                  <c:v>12.366400000000001</c:v>
                </c:pt>
                <c:pt idx="807">
                  <c:v>10.4687</c:v>
                </c:pt>
                <c:pt idx="808">
                  <c:v>9.1007400000000001</c:v>
                </c:pt>
                <c:pt idx="809">
                  <c:v>8.0794200000000007</c:v>
                </c:pt>
                <c:pt idx="810">
                  <c:v>7.2989300000000004</c:v>
                </c:pt>
                <c:pt idx="811">
                  <c:v>6.6938000000000004</c:v>
                </c:pt>
                <c:pt idx="812">
                  <c:v>6.2206900000000003</c:v>
                </c:pt>
                <c:pt idx="813">
                  <c:v>5.84964</c:v>
                </c:pt>
                <c:pt idx="814">
                  <c:v>5.5593700000000004</c:v>
                </c:pt>
                <c:pt idx="815">
                  <c:v>5.3344800000000001</c:v>
                </c:pt>
                <c:pt idx="816">
                  <c:v>5.1636699999999998</c:v>
                </c:pt>
                <c:pt idx="817">
                  <c:v>5.0385600000000004</c:v>
                </c:pt>
                <c:pt idx="818">
                  <c:v>4.9529699999999997</c:v>
                </c:pt>
                <c:pt idx="819">
                  <c:v>4.9023099999999999</c:v>
                </c:pt>
                <c:pt idx="820">
                  <c:v>4.8832700000000004</c:v>
                </c:pt>
                <c:pt idx="821">
                  <c:v>4.8935199999999996</c:v>
                </c:pt>
                <c:pt idx="822">
                  <c:v>4.9315800000000003</c:v>
                </c:pt>
                <c:pt idx="823">
                  <c:v>4.9966799999999996</c:v>
                </c:pt>
                <c:pt idx="824">
                  <c:v>5.0886699999999996</c:v>
                </c:pt>
                <c:pt idx="825">
                  <c:v>5.2080399999999996</c:v>
                </c:pt>
                <c:pt idx="826">
                  <c:v>5.3558700000000004</c:v>
                </c:pt>
                <c:pt idx="827">
                  <c:v>5.5338900000000004</c:v>
                </c:pt>
                <c:pt idx="828">
                  <c:v>5.7445199999999996</c:v>
                </c:pt>
                <c:pt idx="829">
                  <c:v>5.9910300000000003</c:v>
                </c:pt>
                <c:pt idx="830">
                  <c:v>6.2775999999999996</c:v>
                </c:pt>
                <c:pt idx="831">
                  <c:v>6.6096399999999997</c:v>
                </c:pt>
                <c:pt idx="832">
                  <c:v>6.9940199999999999</c:v>
                </c:pt>
                <c:pt idx="833">
                  <c:v>7.4395300000000004</c:v>
                </c:pt>
                <c:pt idx="834">
                  <c:v>7.9574699999999998</c:v>
                </c:pt>
                <c:pt idx="835">
                  <c:v>8.5625099999999996</c:v>
                </c:pt>
                <c:pt idx="836">
                  <c:v>9.27393</c:v>
                </c:pt>
                <c:pt idx="837">
                  <c:v>10.0707</c:v>
                </c:pt>
                <c:pt idx="838">
                  <c:v>11.0084</c:v>
                </c:pt>
                <c:pt idx="839">
                  <c:v>12.229200000000001</c:v>
                </c:pt>
                <c:pt idx="840">
                  <c:v>13.743</c:v>
                </c:pt>
                <c:pt idx="841">
                  <c:v>15.5966</c:v>
                </c:pt>
                <c:pt idx="842">
                  <c:v>18.0412</c:v>
                </c:pt>
                <c:pt idx="843">
                  <c:v>21.332699999999999</c:v>
                </c:pt>
                <c:pt idx="844">
                  <c:v>26.035799999999998</c:v>
                </c:pt>
                <c:pt idx="845">
                  <c:v>32.908999999999999</c:v>
                </c:pt>
                <c:pt idx="846">
                  <c:v>43.4651</c:v>
                </c:pt>
                <c:pt idx="847">
                  <c:v>59.680100000000003</c:v>
                </c:pt>
                <c:pt idx="848">
                  <c:v>83.059600000000003</c:v>
                </c:pt>
                <c:pt idx="849">
                  <c:v>111.94499999999999</c:v>
                </c:pt>
                <c:pt idx="850">
                  <c:v>143.37</c:v>
                </c:pt>
                <c:pt idx="851">
                  <c:v>176.67</c:v>
                </c:pt>
                <c:pt idx="852">
                  <c:v>199.142</c:v>
                </c:pt>
                <c:pt idx="853">
                  <c:v>191.898</c:v>
                </c:pt>
                <c:pt idx="854">
                  <c:v>158.01400000000001</c:v>
                </c:pt>
                <c:pt idx="855">
                  <c:v>121.37</c:v>
                </c:pt>
                <c:pt idx="856">
                  <c:v>95.293199999999999</c:v>
                </c:pt>
                <c:pt idx="857">
                  <c:v>79.073899999999995</c:v>
                </c:pt>
                <c:pt idx="858">
                  <c:v>69.224999999999994</c:v>
                </c:pt>
                <c:pt idx="859">
                  <c:v>64.749300000000005</c:v>
                </c:pt>
                <c:pt idx="860">
                  <c:v>65.392099999999999</c:v>
                </c:pt>
                <c:pt idx="861">
                  <c:v>70.977199999999996</c:v>
                </c:pt>
                <c:pt idx="862">
                  <c:v>82.188299999999998</c:v>
                </c:pt>
                <c:pt idx="863">
                  <c:v>101.377</c:v>
                </c:pt>
                <c:pt idx="864">
                  <c:v>133.77699999999999</c:v>
                </c:pt>
                <c:pt idx="865">
                  <c:v>188.791</c:v>
                </c:pt>
                <c:pt idx="866">
                  <c:v>279.70600000000002</c:v>
                </c:pt>
                <c:pt idx="867">
                  <c:v>417.76299999999998</c:v>
                </c:pt>
                <c:pt idx="868">
                  <c:v>587.24199999999996</c:v>
                </c:pt>
                <c:pt idx="869">
                  <c:v>702.87</c:v>
                </c:pt>
                <c:pt idx="870">
                  <c:v>693.99099999999999</c:v>
                </c:pt>
                <c:pt idx="871">
                  <c:v>620.97299999999996</c:v>
                </c:pt>
                <c:pt idx="872">
                  <c:v>519.15700000000004</c:v>
                </c:pt>
                <c:pt idx="873">
                  <c:v>399.137</c:v>
                </c:pt>
                <c:pt idx="874">
                  <c:v>286.24799999999999</c:v>
                </c:pt>
                <c:pt idx="875">
                  <c:v>197.51499999999999</c:v>
                </c:pt>
                <c:pt idx="876">
                  <c:v>137.27500000000001</c:v>
                </c:pt>
                <c:pt idx="877">
                  <c:v>98.933400000000006</c:v>
                </c:pt>
                <c:pt idx="878">
                  <c:v>74.581100000000006</c:v>
                </c:pt>
                <c:pt idx="879">
                  <c:v>58.554699999999997</c:v>
                </c:pt>
                <c:pt idx="880">
                  <c:v>47.441299999999998</c:v>
                </c:pt>
                <c:pt idx="881">
                  <c:v>39.360100000000003</c:v>
                </c:pt>
                <c:pt idx="882">
                  <c:v>33.240900000000003</c:v>
                </c:pt>
                <c:pt idx="883">
                  <c:v>28.5458</c:v>
                </c:pt>
                <c:pt idx="884">
                  <c:v>24.772099999999998</c:v>
                </c:pt>
                <c:pt idx="885">
                  <c:v>21.728899999999999</c:v>
                </c:pt>
                <c:pt idx="886">
                  <c:v>19.328900000000001</c:v>
                </c:pt>
                <c:pt idx="887">
                  <c:v>17.272200000000002</c:v>
                </c:pt>
                <c:pt idx="888">
                  <c:v>15.553100000000001</c:v>
                </c:pt>
                <c:pt idx="889">
                  <c:v>14.103899999999999</c:v>
                </c:pt>
                <c:pt idx="890">
                  <c:v>12.873100000000001</c:v>
                </c:pt>
                <c:pt idx="891">
                  <c:v>11.8218</c:v>
                </c:pt>
                <c:pt idx="892">
                  <c:v>10.919700000000001</c:v>
                </c:pt>
                <c:pt idx="893">
                  <c:v>10.1433</c:v>
                </c:pt>
                <c:pt idx="894">
                  <c:v>9.4742099999999994</c:v>
                </c:pt>
                <c:pt idx="895">
                  <c:v>8.8980399999999999</c:v>
                </c:pt>
                <c:pt idx="896">
                  <c:v>8.4036899999999992</c:v>
                </c:pt>
                <c:pt idx="897">
                  <c:v>7.9826699999999997</c:v>
                </c:pt>
                <c:pt idx="898">
                  <c:v>7.6288499999999999</c:v>
                </c:pt>
                <c:pt idx="899">
                  <c:v>7.3381800000000004</c:v>
                </c:pt>
                <c:pt idx="900">
                  <c:v>7.1086900000000002</c:v>
                </c:pt>
                <c:pt idx="901">
                  <c:v>6.9405799999999997</c:v>
                </c:pt>
                <c:pt idx="902">
                  <c:v>6.8365600000000004</c:v>
                </c:pt>
                <c:pt idx="903">
                  <c:v>6.8024199999999997</c:v>
                </c:pt>
                <c:pt idx="904">
                  <c:v>6.8480499999999997</c:v>
                </c:pt>
                <c:pt idx="905">
                  <c:v>6.9890800000000004</c:v>
                </c:pt>
                <c:pt idx="906">
                  <c:v>7.3039100000000001</c:v>
                </c:pt>
                <c:pt idx="907">
                  <c:v>7.7228700000000003</c:v>
                </c:pt>
                <c:pt idx="908">
                  <c:v>8.3587399999999992</c:v>
                </c:pt>
                <c:pt idx="909">
                  <c:v>9.3152899999999992</c:v>
                </c:pt>
                <c:pt idx="910">
                  <c:v>10.7859</c:v>
                </c:pt>
                <c:pt idx="911">
                  <c:v>13.1554</c:v>
                </c:pt>
                <c:pt idx="912">
                  <c:v>17.1433</c:v>
                </c:pt>
                <c:pt idx="913">
                  <c:v>23.901599999999998</c:v>
                </c:pt>
                <c:pt idx="914">
                  <c:v>34.8001</c:v>
                </c:pt>
                <c:pt idx="915">
                  <c:v>50.1646</c:v>
                </c:pt>
                <c:pt idx="916">
                  <c:v>65.499600000000001</c:v>
                </c:pt>
                <c:pt idx="917">
                  <c:v>70.267600000000002</c:v>
                </c:pt>
                <c:pt idx="918">
                  <c:v>60.3628</c:v>
                </c:pt>
                <c:pt idx="919">
                  <c:v>43.962800000000001</c:v>
                </c:pt>
                <c:pt idx="920">
                  <c:v>29.9727</c:v>
                </c:pt>
                <c:pt idx="921">
                  <c:v>20.668800000000001</c:v>
                </c:pt>
                <c:pt idx="922">
                  <c:v>15.008900000000001</c:v>
                </c:pt>
                <c:pt idx="923">
                  <c:v>11.619400000000001</c:v>
                </c:pt>
                <c:pt idx="924">
                  <c:v>9.4907000000000004</c:v>
                </c:pt>
                <c:pt idx="925">
                  <c:v>8.1061099999999993</c:v>
                </c:pt>
                <c:pt idx="926">
                  <c:v>6.9777800000000001</c:v>
                </c:pt>
                <c:pt idx="927">
                  <c:v>6.2929599999999999</c:v>
                </c:pt>
                <c:pt idx="928">
                  <c:v>5.7918799999999999</c:v>
                </c:pt>
                <c:pt idx="929">
                  <c:v>5.4266300000000003</c:v>
                </c:pt>
                <c:pt idx="930">
                  <c:v>5.15761</c:v>
                </c:pt>
                <c:pt idx="931">
                  <c:v>4.9776999999999996</c:v>
                </c:pt>
                <c:pt idx="932">
                  <c:v>4.8663699999999999</c:v>
                </c:pt>
                <c:pt idx="933">
                  <c:v>4.8138399999999999</c:v>
                </c:pt>
                <c:pt idx="934">
                  <c:v>4.9066400000000003</c:v>
                </c:pt>
                <c:pt idx="935">
                  <c:v>5.0391300000000001</c:v>
                </c:pt>
                <c:pt idx="936">
                  <c:v>5.1502100000000004</c:v>
                </c:pt>
                <c:pt idx="937">
                  <c:v>5.3201599999999996</c:v>
                </c:pt>
                <c:pt idx="938">
                  <c:v>5.5501800000000001</c:v>
                </c:pt>
                <c:pt idx="939">
                  <c:v>5.9670899999999998</c:v>
                </c:pt>
                <c:pt idx="940">
                  <c:v>6.3625600000000002</c:v>
                </c:pt>
                <c:pt idx="941">
                  <c:v>6.8708299999999998</c:v>
                </c:pt>
                <c:pt idx="942">
                  <c:v>7.0780399999999997</c:v>
                </c:pt>
                <c:pt idx="943">
                  <c:v>7.8793300000000004</c:v>
                </c:pt>
                <c:pt idx="944">
                  <c:v>9.0814500000000002</c:v>
                </c:pt>
                <c:pt idx="945">
                  <c:v>10.7803</c:v>
                </c:pt>
                <c:pt idx="946">
                  <c:v>12.832700000000001</c:v>
                </c:pt>
                <c:pt idx="947">
                  <c:v>16.039400000000001</c:v>
                </c:pt>
                <c:pt idx="948">
                  <c:v>19.936399999999999</c:v>
                </c:pt>
                <c:pt idx="949">
                  <c:v>24.1206</c:v>
                </c:pt>
                <c:pt idx="950">
                  <c:v>29.634</c:v>
                </c:pt>
                <c:pt idx="951">
                  <c:v>39.071899999999999</c:v>
                </c:pt>
                <c:pt idx="952">
                  <c:v>54.9024</c:v>
                </c:pt>
                <c:pt idx="953">
                  <c:v>77.991600000000005</c:v>
                </c:pt>
                <c:pt idx="954">
                  <c:v>104.36799999999999</c:v>
                </c:pt>
                <c:pt idx="955">
                  <c:v>123.708</c:v>
                </c:pt>
                <c:pt idx="956">
                  <c:v>129.96600000000001</c:v>
                </c:pt>
                <c:pt idx="957">
                  <c:v>131.47300000000001</c:v>
                </c:pt>
                <c:pt idx="958">
                  <c:v>125.345</c:v>
                </c:pt>
                <c:pt idx="959">
                  <c:v>101.65</c:v>
                </c:pt>
                <c:pt idx="960">
                  <c:v>72.315899999999999</c:v>
                </c:pt>
                <c:pt idx="961">
                  <c:v>49.504100000000001</c:v>
                </c:pt>
                <c:pt idx="962">
                  <c:v>34.643900000000002</c:v>
                </c:pt>
                <c:pt idx="963">
                  <c:v>25.607199999999999</c:v>
                </c:pt>
                <c:pt idx="964">
                  <c:v>20.184000000000001</c:v>
                </c:pt>
                <c:pt idx="965">
                  <c:v>16.863700000000001</c:v>
                </c:pt>
                <c:pt idx="966">
                  <c:v>14.7361</c:v>
                </c:pt>
                <c:pt idx="967">
                  <c:v>13.3735</c:v>
                </c:pt>
                <c:pt idx="968">
                  <c:v>12.5524</c:v>
                </c:pt>
                <c:pt idx="969">
                  <c:v>12.1615</c:v>
                </c:pt>
                <c:pt idx="970">
                  <c:v>12.155099999999999</c:v>
                </c:pt>
                <c:pt idx="971">
                  <c:v>12.5444</c:v>
                </c:pt>
                <c:pt idx="972">
                  <c:v>13.395799999999999</c:v>
                </c:pt>
                <c:pt idx="973">
                  <c:v>14.898899999999999</c:v>
                </c:pt>
                <c:pt idx="974">
                  <c:v>17.454699999999999</c:v>
                </c:pt>
                <c:pt idx="975">
                  <c:v>21.810500000000001</c:v>
                </c:pt>
                <c:pt idx="976">
                  <c:v>29.089500000000001</c:v>
                </c:pt>
                <c:pt idx="977">
                  <c:v>40.429900000000004</c:v>
                </c:pt>
                <c:pt idx="978">
                  <c:v>55.359499999999997</c:v>
                </c:pt>
                <c:pt idx="979">
                  <c:v>67.352800000000002</c:v>
                </c:pt>
                <c:pt idx="980">
                  <c:v>65.640100000000004</c:v>
                </c:pt>
                <c:pt idx="981">
                  <c:v>53.756500000000003</c:v>
                </c:pt>
                <c:pt idx="982">
                  <c:v>42.589399999999998</c:v>
                </c:pt>
                <c:pt idx="983">
                  <c:v>36.021999999999998</c:v>
                </c:pt>
                <c:pt idx="984">
                  <c:v>34.110100000000003</c:v>
                </c:pt>
                <c:pt idx="985">
                  <c:v>36.3827</c:v>
                </c:pt>
                <c:pt idx="986">
                  <c:v>43.056800000000003</c:v>
                </c:pt>
                <c:pt idx="987">
                  <c:v>55.317300000000003</c:v>
                </c:pt>
                <c:pt idx="988">
                  <c:v>74.795100000000005</c:v>
                </c:pt>
                <c:pt idx="989">
                  <c:v>101.937</c:v>
                </c:pt>
                <c:pt idx="990">
                  <c:v>134.49700000000001</c:v>
                </c:pt>
                <c:pt idx="991">
                  <c:v>167.32400000000001</c:v>
                </c:pt>
                <c:pt idx="992">
                  <c:v>197.47200000000001</c:v>
                </c:pt>
                <c:pt idx="993">
                  <c:v>219.238</c:v>
                </c:pt>
                <c:pt idx="994">
                  <c:v>213.577</c:v>
                </c:pt>
                <c:pt idx="995">
                  <c:v>178.364</c:v>
                </c:pt>
                <c:pt idx="996">
                  <c:v>133.571</c:v>
                </c:pt>
                <c:pt idx="997">
                  <c:v>95.846199999999996</c:v>
                </c:pt>
                <c:pt idx="998">
                  <c:v>70.788499999999999</c:v>
                </c:pt>
                <c:pt idx="999">
                  <c:v>56.6661</c:v>
                </c:pt>
                <c:pt idx="1000">
                  <c:v>50.356699999999996</c:v>
                </c:pt>
                <c:pt idx="1001">
                  <c:v>49.970199999999998</c:v>
                </c:pt>
                <c:pt idx="1002">
                  <c:v>55.484200000000001</c:v>
                </c:pt>
                <c:pt idx="1003">
                  <c:v>68.790099999999995</c:v>
                </c:pt>
                <c:pt idx="1004">
                  <c:v>93.150400000000005</c:v>
                </c:pt>
                <c:pt idx="1005">
                  <c:v>131.01499999999999</c:v>
                </c:pt>
                <c:pt idx="1006">
                  <c:v>176.09700000000001</c:v>
                </c:pt>
                <c:pt idx="1007">
                  <c:v>200.37799999999999</c:v>
                </c:pt>
                <c:pt idx="1008">
                  <c:v>183.51499999999999</c:v>
                </c:pt>
                <c:pt idx="1009">
                  <c:v>154.58600000000001</c:v>
                </c:pt>
                <c:pt idx="1010">
                  <c:v>141.233</c:v>
                </c:pt>
                <c:pt idx="1011">
                  <c:v>147.24799999999999</c:v>
                </c:pt>
                <c:pt idx="1012">
                  <c:v>157.64099999999999</c:v>
                </c:pt>
                <c:pt idx="1013">
                  <c:v>146.374</c:v>
                </c:pt>
                <c:pt idx="1014">
                  <c:v>115.416</c:v>
                </c:pt>
                <c:pt idx="1015">
                  <c:v>87.173299999999998</c:v>
                </c:pt>
                <c:pt idx="1016">
                  <c:v>70.251300000000001</c:v>
                </c:pt>
                <c:pt idx="1017">
                  <c:v>62.754399999999997</c:v>
                </c:pt>
                <c:pt idx="1018">
                  <c:v>58.001600000000003</c:v>
                </c:pt>
                <c:pt idx="1019">
                  <c:v>51.647599999999997</c:v>
                </c:pt>
                <c:pt idx="1020">
                  <c:v>46.996600000000001</c:v>
                </c:pt>
                <c:pt idx="1021">
                  <c:v>47.118400000000001</c:v>
                </c:pt>
                <c:pt idx="1022">
                  <c:v>50.7864</c:v>
                </c:pt>
                <c:pt idx="1023">
                  <c:v>52.101999999999997</c:v>
                </c:pt>
                <c:pt idx="1024">
                  <c:v>46.250799999999998</c:v>
                </c:pt>
                <c:pt idx="1025">
                  <c:v>37.034199999999998</c:v>
                </c:pt>
                <c:pt idx="1026">
                  <c:v>29.751200000000001</c:v>
                </c:pt>
                <c:pt idx="1027">
                  <c:v>25.316099999999999</c:v>
                </c:pt>
                <c:pt idx="1028">
                  <c:v>21.965499999999999</c:v>
                </c:pt>
                <c:pt idx="1029">
                  <c:v>18.590900000000001</c:v>
                </c:pt>
                <c:pt idx="1030">
                  <c:v>15.640700000000001</c:v>
                </c:pt>
                <c:pt idx="1031">
                  <c:v>13.6099</c:v>
                </c:pt>
                <c:pt idx="1032">
                  <c:v>12.6713</c:v>
                </c:pt>
                <c:pt idx="1033">
                  <c:v>12.7179</c:v>
                </c:pt>
                <c:pt idx="1034">
                  <c:v>13.920999999999999</c:v>
                </c:pt>
                <c:pt idx="1035">
                  <c:v>16.4681</c:v>
                </c:pt>
                <c:pt idx="1036">
                  <c:v>20.420100000000001</c:v>
                </c:pt>
                <c:pt idx="1037">
                  <c:v>24.531400000000001</c:v>
                </c:pt>
                <c:pt idx="1038">
                  <c:v>26.152100000000001</c:v>
                </c:pt>
                <c:pt idx="1039">
                  <c:v>24.099599999999999</c:v>
                </c:pt>
                <c:pt idx="1040">
                  <c:v>20.136399999999998</c:v>
                </c:pt>
                <c:pt idx="1041">
                  <c:v>16.9282</c:v>
                </c:pt>
                <c:pt idx="1042">
                  <c:v>15.407299999999999</c:v>
                </c:pt>
                <c:pt idx="1043">
                  <c:v>15.0105</c:v>
                </c:pt>
                <c:pt idx="1044">
                  <c:v>14.872199999999999</c:v>
                </c:pt>
                <c:pt idx="1045">
                  <c:v>14.8736</c:v>
                </c:pt>
                <c:pt idx="1046">
                  <c:v>15.76</c:v>
                </c:pt>
                <c:pt idx="1047">
                  <c:v>18.295500000000001</c:v>
                </c:pt>
                <c:pt idx="1048">
                  <c:v>23.282</c:v>
                </c:pt>
                <c:pt idx="1049">
                  <c:v>31.594799999999999</c:v>
                </c:pt>
                <c:pt idx="1050">
                  <c:v>43.252499999999998</c:v>
                </c:pt>
                <c:pt idx="1051">
                  <c:v>55.062899999999999</c:v>
                </c:pt>
                <c:pt idx="1052">
                  <c:v>62.739600000000003</c:v>
                </c:pt>
                <c:pt idx="1053">
                  <c:v>66.695999999999998</c:v>
                </c:pt>
                <c:pt idx="1054">
                  <c:v>67.583200000000005</c:v>
                </c:pt>
                <c:pt idx="1055">
                  <c:v>64.777500000000003</c:v>
                </c:pt>
                <c:pt idx="1056">
                  <c:v>54.936799999999998</c:v>
                </c:pt>
                <c:pt idx="1057">
                  <c:v>40.805500000000002</c:v>
                </c:pt>
                <c:pt idx="1058">
                  <c:v>28.913599999999999</c:v>
                </c:pt>
                <c:pt idx="1059">
                  <c:v>20.927099999999999</c:v>
                </c:pt>
                <c:pt idx="1060">
                  <c:v>16.036200000000001</c:v>
                </c:pt>
                <c:pt idx="1061">
                  <c:v>13.2073</c:v>
                </c:pt>
                <c:pt idx="1062">
                  <c:v>11.479200000000001</c:v>
                </c:pt>
                <c:pt idx="1063">
                  <c:v>10.4405</c:v>
                </c:pt>
                <c:pt idx="1064">
                  <c:v>9.8020600000000009</c:v>
                </c:pt>
                <c:pt idx="1065">
                  <c:v>9.5349400000000006</c:v>
                </c:pt>
                <c:pt idx="1066">
                  <c:v>9.5281199999999995</c:v>
                </c:pt>
                <c:pt idx="1067">
                  <c:v>9.5946400000000001</c:v>
                </c:pt>
                <c:pt idx="1068">
                  <c:v>10.073</c:v>
                </c:pt>
                <c:pt idx="1069">
                  <c:v>10.798999999999999</c:v>
                </c:pt>
                <c:pt idx="1070">
                  <c:v>11.891400000000001</c:v>
                </c:pt>
                <c:pt idx="1071">
                  <c:v>13.4369</c:v>
                </c:pt>
                <c:pt idx="1072">
                  <c:v>15.611800000000001</c:v>
                </c:pt>
                <c:pt idx="1073">
                  <c:v>18.664400000000001</c:v>
                </c:pt>
                <c:pt idx="1074">
                  <c:v>22.891999999999999</c:v>
                </c:pt>
                <c:pt idx="1075">
                  <c:v>28.583100000000002</c:v>
                </c:pt>
                <c:pt idx="1076">
                  <c:v>36.561999999999998</c:v>
                </c:pt>
                <c:pt idx="1077">
                  <c:v>49.454000000000001</c:v>
                </c:pt>
                <c:pt idx="1078">
                  <c:v>71.261200000000002</c:v>
                </c:pt>
                <c:pt idx="1079">
                  <c:v>105.73699999999999</c:v>
                </c:pt>
                <c:pt idx="1080">
                  <c:v>151.398</c:v>
                </c:pt>
                <c:pt idx="1081">
                  <c:v>190.40700000000001</c:v>
                </c:pt>
                <c:pt idx="1082">
                  <c:v>195.92400000000001</c:v>
                </c:pt>
                <c:pt idx="1083">
                  <c:v>171.18100000000001</c:v>
                </c:pt>
                <c:pt idx="1084">
                  <c:v>136.38</c:v>
                </c:pt>
                <c:pt idx="1085">
                  <c:v>102.57599999999999</c:v>
                </c:pt>
                <c:pt idx="1086">
                  <c:v>76.207999999999998</c:v>
                </c:pt>
                <c:pt idx="1087">
                  <c:v>60.755000000000003</c:v>
                </c:pt>
                <c:pt idx="1088">
                  <c:v>55.5732</c:v>
                </c:pt>
                <c:pt idx="1089">
                  <c:v>57.019300000000001</c:v>
                </c:pt>
                <c:pt idx="1090">
                  <c:v>58.199599999999997</c:v>
                </c:pt>
                <c:pt idx="1091">
                  <c:v>52.078499999999998</c:v>
                </c:pt>
                <c:pt idx="1092">
                  <c:v>41.422499999999999</c:v>
                </c:pt>
                <c:pt idx="1093">
                  <c:v>32.343499999999999</c:v>
                </c:pt>
                <c:pt idx="1094">
                  <c:v>26.728200000000001</c:v>
                </c:pt>
                <c:pt idx="1095">
                  <c:v>24.328700000000001</c:v>
                </c:pt>
                <c:pt idx="1096">
                  <c:v>24.756</c:v>
                </c:pt>
                <c:pt idx="1097">
                  <c:v>27.9938</c:v>
                </c:pt>
                <c:pt idx="1098">
                  <c:v>34.842100000000002</c:v>
                </c:pt>
                <c:pt idx="1099">
                  <c:v>46.154200000000003</c:v>
                </c:pt>
                <c:pt idx="1100">
                  <c:v>60.166699999999999</c:v>
                </c:pt>
                <c:pt idx="1101">
                  <c:v>67.962900000000005</c:v>
                </c:pt>
                <c:pt idx="1102">
                  <c:v>62.0398</c:v>
                </c:pt>
                <c:pt idx="1103">
                  <c:v>50.947499999999998</c:v>
                </c:pt>
                <c:pt idx="1104">
                  <c:v>44.256599999999999</c:v>
                </c:pt>
                <c:pt idx="1105">
                  <c:v>44.524700000000003</c:v>
                </c:pt>
                <c:pt idx="1106">
                  <c:v>50.495600000000003</c:v>
                </c:pt>
                <c:pt idx="1107">
                  <c:v>56.626199999999997</c:v>
                </c:pt>
                <c:pt idx="1108">
                  <c:v>55.794600000000003</c:v>
                </c:pt>
                <c:pt idx="1109">
                  <c:v>49.839799999999997</c:v>
                </c:pt>
                <c:pt idx="1110">
                  <c:v>44.577399999999997</c:v>
                </c:pt>
                <c:pt idx="1111">
                  <c:v>42.6586</c:v>
                </c:pt>
                <c:pt idx="1112">
                  <c:v>45.781399999999998</c:v>
                </c:pt>
                <c:pt idx="1113">
                  <c:v>53.376300000000001</c:v>
                </c:pt>
                <c:pt idx="1114">
                  <c:v>58.564599999999999</c:v>
                </c:pt>
                <c:pt idx="1115">
                  <c:v>52.605499999999999</c:v>
                </c:pt>
                <c:pt idx="1116">
                  <c:v>39.884700000000002</c:v>
                </c:pt>
                <c:pt idx="1117">
                  <c:v>28.6721</c:v>
                </c:pt>
                <c:pt idx="1118">
                  <c:v>21.138200000000001</c:v>
                </c:pt>
                <c:pt idx="1119">
                  <c:v>16.6389</c:v>
                </c:pt>
                <c:pt idx="1120">
                  <c:v>14.1531</c:v>
                </c:pt>
                <c:pt idx="1121">
                  <c:v>12.916</c:v>
                </c:pt>
                <c:pt idx="1122">
                  <c:v>12.508900000000001</c:v>
                </c:pt>
                <c:pt idx="1123">
                  <c:v>12.7858</c:v>
                </c:pt>
                <c:pt idx="1124">
                  <c:v>13.7822</c:v>
                </c:pt>
                <c:pt idx="1125">
                  <c:v>15.822100000000001</c:v>
                </c:pt>
                <c:pt idx="1126">
                  <c:v>19.424800000000001</c:v>
                </c:pt>
                <c:pt idx="1127">
                  <c:v>25.448599999999999</c:v>
                </c:pt>
                <c:pt idx="1128">
                  <c:v>34.905299999999997</c:v>
                </c:pt>
                <c:pt idx="1129">
                  <c:v>47.914000000000001</c:v>
                </c:pt>
                <c:pt idx="1130">
                  <c:v>63.056100000000001</c:v>
                </c:pt>
                <c:pt idx="1131">
                  <c:v>77.597300000000004</c:v>
                </c:pt>
                <c:pt idx="1132">
                  <c:v>89.2136</c:v>
                </c:pt>
                <c:pt idx="1133">
                  <c:v>90.465100000000007</c:v>
                </c:pt>
                <c:pt idx="1134">
                  <c:v>74.544499999999999</c:v>
                </c:pt>
                <c:pt idx="1135">
                  <c:v>53.001199999999997</c:v>
                </c:pt>
                <c:pt idx="1136">
                  <c:v>36.100499999999997</c:v>
                </c:pt>
                <c:pt idx="1137">
                  <c:v>25.137799999999999</c:v>
                </c:pt>
                <c:pt idx="1138">
                  <c:v>18.536300000000001</c:v>
                </c:pt>
                <c:pt idx="1139">
                  <c:v>14.622999999999999</c:v>
                </c:pt>
                <c:pt idx="1140">
                  <c:v>12.231299999999999</c:v>
                </c:pt>
                <c:pt idx="1141">
                  <c:v>10.707599999999999</c:v>
                </c:pt>
                <c:pt idx="1142">
                  <c:v>9.7188400000000001</c:v>
                </c:pt>
                <c:pt idx="1143">
                  <c:v>9.0996199999999998</c:v>
                </c:pt>
                <c:pt idx="1144">
                  <c:v>8.9481099999999998</c:v>
                </c:pt>
                <c:pt idx="1145">
                  <c:v>8.8597800000000007</c:v>
                </c:pt>
                <c:pt idx="1146">
                  <c:v>8.9761399999999991</c:v>
                </c:pt>
                <c:pt idx="1147">
                  <c:v>9.3123299999999993</c:v>
                </c:pt>
                <c:pt idx="1148">
                  <c:v>9.8802099999999999</c:v>
                </c:pt>
                <c:pt idx="1149">
                  <c:v>10.749700000000001</c:v>
                </c:pt>
                <c:pt idx="1150">
                  <c:v>11.958600000000001</c:v>
                </c:pt>
                <c:pt idx="1151">
                  <c:v>13.6592</c:v>
                </c:pt>
                <c:pt idx="1152">
                  <c:v>16.116299999999999</c:v>
                </c:pt>
                <c:pt idx="1153">
                  <c:v>19.682700000000001</c:v>
                </c:pt>
                <c:pt idx="1154">
                  <c:v>25.2026</c:v>
                </c:pt>
                <c:pt idx="1155">
                  <c:v>34.046900000000001</c:v>
                </c:pt>
                <c:pt idx="1156">
                  <c:v>48.430799999999998</c:v>
                </c:pt>
                <c:pt idx="1157">
                  <c:v>71.0227</c:v>
                </c:pt>
                <c:pt idx="1158">
                  <c:v>102.715</c:v>
                </c:pt>
                <c:pt idx="1159">
                  <c:v>134.44900000000001</c:v>
                </c:pt>
                <c:pt idx="1160">
                  <c:v>143.11699999999999</c:v>
                </c:pt>
                <c:pt idx="1161">
                  <c:v>127.53100000000001</c:v>
                </c:pt>
                <c:pt idx="1162">
                  <c:v>111.70099999999999</c:v>
                </c:pt>
                <c:pt idx="1163">
                  <c:v>101.916</c:v>
                </c:pt>
                <c:pt idx="1164">
                  <c:v>88.71</c:v>
                </c:pt>
                <c:pt idx="1165">
                  <c:v>72.364900000000006</c:v>
                </c:pt>
                <c:pt idx="1166">
                  <c:v>60.604599999999998</c:v>
                </c:pt>
                <c:pt idx="1167">
                  <c:v>56.7986</c:v>
                </c:pt>
                <c:pt idx="1168">
                  <c:v>60.098199999999999</c:v>
                </c:pt>
                <c:pt idx="1169">
                  <c:v>64.521500000000003</c:v>
                </c:pt>
                <c:pt idx="1170">
                  <c:v>62.546100000000003</c:v>
                </c:pt>
                <c:pt idx="1171">
                  <c:v>57.224800000000002</c:v>
                </c:pt>
                <c:pt idx="1172">
                  <c:v>54.509799999999998</c:v>
                </c:pt>
                <c:pt idx="1173">
                  <c:v>52.420400000000001</c:v>
                </c:pt>
                <c:pt idx="1174">
                  <c:v>45.618000000000002</c:v>
                </c:pt>
                <c:pt idx="1175">
                  <c:v>35.361899999999999</c:v>
                </c:pt>
                <c:pt idx="1176">
                  <c:v>26.462800000000001</c:v>
                </c:pt>
                <c:pt idx="1177">
                  <c:v>20.4818</c:v>
                </c:pt>
                <c:pt idx="1178">
                  <c:v>16.9191</c:v>
                </c:pt>
                <c:pt idx="1179">
                  <c:v>15.0594</c:v>
                </c:pt>
                <c:pt idx="1180">
                  <c:v>14.3986</c:v>
                </c:pt>
                <c:pt idx="1181">
                  <c:v>14.693899999999999</c:v>
                </c:pt>
                <c:pt idx="1182">
                  <c:v>16.070799999999998</c:v>
                </c:pt>
                <c:pt idx="1183">
                  <c:v>19.1373</c:v>
                </c:pt>
                <c:pt idx="1184">
                  <c:v>24.8368</c:v>
                </c:pt>
                <c:pt idx="1185">
                  <c:v>34.640099999999997</c:v>
                </c:pt>
                <c:pt idx="1186">
                  <c:v>49.535699999999999</c:v>
                </c:pt>
                <c:pt idx="1187">
                  <c:v>66.877499999999998</c:v>
                </c:pt>
                <c:pt idx="1188">
                  <c:v>75.304500000000004</c:v>
                </c:pt>
                <c:pt idx="1189">
                  <c:v>66.185100000000006</c:v>
                </c:pt>
                <c:pt idx="1190">
                  <c:v>48.825600000000001</c:v>
                </c:pt>
                <c:pt idx="1191">
                  <c:v>33.7699</c:v>
                </c:pt>
                <c:pt idx="1192">
                  <c:v>23.644500000000001</c:v>
                </c:pt>
                <c:pt idx="1193">
                  <c:v>17.513500000000001</c:v>
                </c:pt>
                <c:pt idx="1194">
                  <c:v>13.932600000000001</c:v>
                </c:pt>
                <c:pt idx="1195">
                  <c:v>11.8155</c:v>
                </c:pt>
                <c:pt idx="1196">
                  <c:v>10.5253</c:v>
                </c:pt>
                <c:pt idx="1197">
                  <c:v>9.7361699999999995</c:v>
                </c:pt>
                <c:pt idx="1198">
                  <c:v>9.2867700000000006</c:v>
                </c:pt>
                <c:pt idx="1199">
                  <c:v>9.0947800000000001</c:v>
                </c:pt>
                <c:pt idx="1200">
                  <c:v>9.1211599999999997</c:v>
                </c:pt>
                <c:pt idx="1201">
                  <c:v>9.3429000000000002</c:v>
                </c:pt>
                <c:pt idx="1202">
                  <c:v>9.7612900000000007</c:v>
                </c:pt>
                <c:pt idx="1203">
                  <c:v>10.409599999999999</c:v>
                </c:pt>
                <c:pt idx="1204">
                  <c:v>11.3148</c:v>
                </c:pt>
                <c:pt idx="1205">
                  <c:v>12.5023</c:v>
                </c:pt>
                <c:pt idx="1206">
                  <c:v>14.074299999999999</c:v>
                </c:pt>
                <c:pt idx="1207">
                  <c:v>16.254100000000001</c:v>
                </c:pt>
                <c:pt idx="1208">
                  <c:v>19.271799999999999</c:v>
                </c:pt>
                <c:pt idx="1209">
                  <c:v>23.582699999999999</c:v>
                </c:pt>
                <c:pt idx="1210">
                  <c:v>29.9617</c:v>
                </c:pt>
                <c:pt idx="1211">
                  <c:v>39.6937</c:v>
                </c:pt>
                <c:pt idx="1212">
                  <c:v>54.622500000000002</c:v>
                </c:pt>
                <c:pt idx="1213">
                  <c:v>76.963200000000001</c:v>
                </c:pt>
                <c:pt idx="1214">
                  <c:v>109.928</c:v>
                </c:pt>
                <c:pt idx="1215">
                  <c:v>155.804</c:v>
                </c:pt>
                <c:pt idx="1216">
                  <c:v>202.36199999999999</c:v>
                </c:pt>
                <c:pt idx="1217">
                  <c:v>213.04400000000001</c:v>
                </c:pt>
                <c:pt idx="1218">
                  <c:v>179.96100000000001</c:v>
                </c:pt>
                <c:pt idx="1219">
                  <c:v>138.108</c:v>
                </c:pt>
                <c:pt idx="1220">
                  <c:v>108.152</c:v>
                </c:pt>
                <c:pt idx="1221">
                  <c:v>94.885999999999996</c:v>
                </c:pt>
                <c:pt idx="1222">
                  <c:v>95.434600000000003</c:v>
                </c:pt>
                <c:pt idx="1223">
                  <c:v>103.25</c:v>
                </c:pt>
                <c:pt idx="1224">
                  <c:v>115.253</c:v>
                </c:pt>
                <c:pt idx="1225">
                  <c:v>126.366</c:v>
                </c:pt>
                <c:pt idx="1226">
                  <c:v>124.77</c:v>
                </c:pt>
                <c:pt idx="1227">
                  <c:v>105.875</c:v>
                </c:pt>
                <c:pt idx="1228">
                  <c:v>82.620900000000006</c:v>
                </c:pt>
                <c:pt idx="1229">
                  <c:v>67.621600000000001</c:v>
                </c:pt>
                <c:pt idx="1230">
                  <c:v>63.680500000000002</c:v>
                </c:pt>
                <c:pt idx="1231">
                  <c:v>68.4529</c:v>
                </c:pt>
                <c:pt idx="1232">
                  <c:v>73.749899999999997</c:v>
                </c:pt>
                <c:pt idx="1233">
                  <c:v>68.222399999999993</c:v>
                </c:pt>
                <c:pt idx="1234">
                  <c:v>53.707000000000001</c:v>
                </c:pt>
                <c:pt idx="1235">
                  <c:v>39.572899999999997</c:v>
                </c:pt>
                <c:pt idx="1236">
                  <c:v>29.072099999999999</c:v>
                </c:pt>
                <c:pt idx="1237">
                  <c:v>22.053100000000001</c:v>
                </c:pt>
                <c:pt idx="1238">
                  <c:v>17.690000000000001</c:v>
                </c:pt>
                <c:pt idx="1239">
                  <c:v>15.0223</c:v>
                </c:pt>
                <c:pt idx="1240">
                  <c:v>13.419499999999999</c:v>
                </c:pt>
                <c:pt idx="1241">
                  <c:v>12.517200000000001</c:v>
                </c:pt>
                <c:pt idx="1242">
                  <c:v>12.1854</c:v>
                </c:pt>
                <c:pt idx="1243">
                  <c:v>12.3988</c:v>
                </c:pt>
                <c:pt idx="1244">
                  <c:v>13.3561</c:v>
                </c:pt>
                <c:pt idx="1245">
                  <c:v>15.3828</c:v>
                </c:pt>
                <c:pt idx="1246">
                  <c:v>19.0136</c:v>
                </c:pt>
                <c:pt idx="1247">
                  <c:v>24.834199999999999</c:v>
                </c:pt>
                <c:pt idx="1248">
                  <c:v>32.644300000000001</c:v>
                </c:pt>
                <c:pt idx="1249">
                  <c:v>39.8215</c:v>
                </c:pt>
                <c:pt idx="1250">
                  <c:v>43.466900000000003</c:v>
                </c:pt>
                <c:pt idx="1251">
                  <c:v>46.980200000000004</c:v>
                </c:pt>
                <c:pt idx="1252">
                  <c:v>53.8827</c:v>
                </c:pt>
                <c:pt idx="1253">
                  <c:v>60.961100000000002</c:v>
                </c:pt>
                <c:pt idx="1254">
                  <c:v>64.000399999999999</c:v>
                </c:pt>
                <c:pt idx="1255">
                  <c:v>61.842199999999998</c:v>
                </c:pt>
                <c:pt idx="1256">
                  <c:v>51.4893</c:v>
                </c:pt>
                <c:pt idx="1257">
                  <c:v>37.595599999999997</c:v>
                </c:pt>
                <c:pt idx="1258">
                  <c:v>26.4377</c:v>
                </c:pt>
                <c:pt idx="1259">
                  <c:v>19.1614</c:v>
                </c:pt>
                <c:pt idx="1260">
                  <c:v>14.851100000000001</c:v>
                </c:pt>
                <c:pt idx="1261">
                  <c:v>12.3727</c:v>
                </c:pt>
                <c:pt idx="1262">
                  <c:v>11.015599999999999</c:v>
                </c:pt>
                <c:pt idx="1263">
                  <c:v>10.1235</c:v>
                </c:pt>
                <c:pt idx="1264">
                  <c:v>9.4622299999999999</c:v>
                </c:pt>
                <c:pt idx="1265">
                  <c:v>8.9461300000000001</c:v>
                </c:pt>
                <c:pt idx="1266">
                  <c:v>8.7918699999999994</c:v>
                </c:pt>
                <c:pt idx="1267">
                  <c:v>9.0042500000000008</c:v>
                </c:pt>
                <c:pt idx="1268">
                  <c:v>9.6506799999999995</c:v>
                </c:pt>
                <c:pt idx="1269">
                  <c:v>10.855499999999999</c:v>
                </c:pt>
                <c:pt idx="1270">
                  <c:v>12.8874</c:v>
                </c:pt>
                <c:pt idx="1271">
                  <c:v>16.240600000000001</c:v>
                </c:pt>
                <c:pt idx="1272">
                  <c:v>21.676600000000001</c:v>
                </c:pt>
                <c:pt idx="1273">
                  <c:v>30.008900000000001</c:v>
                </c:pt>
                <c:pt idx="1274">
                  <c:v>41.677300000000002</c:v>
                </c:pt>
                <c:pt idx="1275">
                  <c:v>56.3292</c:v>
                </c:pt>
                <c:pt idx="1276">
                  <c:v>70.180300000000003</c:v>
                </c:pt>
                <c:pt idx="1277">
                  <c:v>77.783799999999999</c:v>
                </c:pt>
                <c:pt idx="1278">
                  <c:v>78.001999999999995</c:v>
                </c:pt>
                <c:pt idx="1279">
                  <c:v>69.1096</c:v>
                </c:pt>
                <c:pt idx="1280">
                  <c:v>52.497700000000002</c:v>
                </c:pt>
                <c:pt idx="1281">
                  <c:v>36.425800000000002</c:v>
                </c:pt>
                <c:pt idx="1282">
                  <c:v>25.010999999999999</c:v>
                </c:pt>
                <c:pt idx="1283">
                  <c:v>17.850200000000001</c:v>
                </c:pt>
                <c:pt idx="1284">
                  <c:v>13.527699999999999</c:v>
                </c:pt>
                <c:pt idx="1285">
                  <c:v>10.8894</c:v>
                </c:pt>
                <c:pt idx="1286">
                  <c:v>9.2195300000000007</c:v>
                </c:pt>
                <c:pt idx="1287">
                  <c:v>8.1221399999999999</c:v>
                </c:pt>
                <c:pt idx="1288">
                  <c:v>7.4046599999999998</c:v>
                </c:pt>
                <c:pt idx="1289">
                  <c:v>6.9718999999999998</c:v>
                </c:pt>
                <c:pt idx="1290">
                  <c:v>6.7720700000000003</c:v>
                </c:pt>
                <c:pt idx="1291">
                  <c:v>6.6142799999999999</c:v>
                </c:pt>
                <c:pt idx="1292">
                  <c:v>6.8747999999999996</c:v>
                </c:pt>
                <c:pt idx="1293">
                  <c:v>7.4405000000000001</c:v>
                </c:pt>
                <c:pt idx="1294">
                  <c:v>8.4877099999999999</c:v>
                </c:pt>
                <c:pt idx="1295">
                  <c:v>10.3255</c:v>
                </c:pt>
                <c:pt idx="1296">
                  <c:v>13.483499999999999</c:v>
                </c:pt>
                <c:pt idx="1297">
                  <c:v>18.596699999999998</c:v>
                </c:pt>
                <c:pt idx="1298">
                  <c:v>25.939900000000002</c:v>
                </c:pt>
                <c:pt idx="1299">
                  <c:v>33.810099999999998</c:v>
                </c:pt>
                <c:pt idx="1300">
                  <c:v>37.343800000000002</c:v>
                </c:pt>
                <c:pt idx="1301">
                  <c:v>33.264400000000002</c:v>
                </c:pt>
                <c:pt idx="1302">
                  <c:v>26.3629</c:v>
                </c:pt>
                <c:pt idx="1303">
                  <c:v>21.1249</c:v>
                </c:pt>
                <c:pt idx="1304">
                  <c:v>18.670100000000001</c:v>
                </c:pt>
                <c:pt idx="1305">
                  <c:v>19.094999999999999</c:v>
                </c:pt>
                <c:pt idx="1306">
                  <c:v>22.479099999999999</c:v>
                </c:pt>
                <c:pt idx="1307">
                  <c:v>29.154800000000002</c:v>
                </c:pt>
                <c:pt idx="1308">
                  <c:v>38.694800000000001</c:v>
                </c:pt>
                <c:pt idx="1309">
                  <c:v>49.444099999999999</c:v>
                </c:pt>
                <c:pt idx="1310">
                  <c:v>58.026600000000002</c:v>
                </c:pt>
                <c:pt idx="1311">
                  <c:v>62.007300000000001</c:v>
                </c:pt>
                <c:pt idx="1312">
                  <c:v>62.081600000000002</c:v>
                </c:pt>
                <c:pt idx="1313">
                  <c:v>57.822899999999997</c:v>
                </c:pt>
                <c:pt idx="1314">
                  <c:v>49.468499999999999</c:v>
                </c:pt>
                <c:pt idx="1315">
                  <c:v>37.887300000000003</c:v>
                </c:pt>
                <c:pt idx="1316">
                  <c:v>26.96</c:v>
                </c:pt>
                <c:pt idx="1317">
                  <c:v>19.1767</c:v>
                </c:pt>
                <c:pt idx="1318">
                  <c:v>14.2425</c:v>
                </c:pt>
                <c:pt idx="1319">
                  <c:v>11.2598</c:v>
                </c:pt>
                <c:pt idx="1320">
                  <c:v>9.46861</c:v>
                </c:pt>
                <c:pt idx="1321">
                  <c:v>8.3883600000000005</c:v>
                </c:pt>
                <c:pt idx="1322">
                  <c:v>7.73895</c:v>
                </c:pt>
                <c:pt idx="1323">
                  <c:v>7.43208</c:v>
                </c:pt>
                <c:pt idx="1324">
                  <c:v>7.3887</c:v>
                </c:pt>
                <c:pt idx="1325">
                  <c:v>7.6045800000000003</c:v>
                </c:pt>
                <c:pt idx="1326">
                  <c:v>8.0672800000000002</c:v>
                </c:pt>
                <c:pt idx="1327">
                  <c:v>8.8994099999999996</c:v>
                </c:pt>
                <c:pt idx="1328">
                  <c:v>10.207599999999999</c:v>
                </c:pt>
                <c:pt idx="1329">
                  <c:v>12.2165</c:v>
                </c:pt>
                <c:pt idx="1330">
                  <c:v>15.4848</c:v>
                </c:pt>
                <c:pt idx="1331">
                  <c:v>20.796299999999999</c:v>
                </c:pt>
                <c:pt idx="1332">
                  <c:v>29.326599999999999</c:v>
                </c:pt>
                <c:pt idx="1333">
                  <c:v>42.015300000000003</c:v>
                </c:pt>
                <c:pt idx="1334">
                  <c:v>58.257800000000003</c:v>
                </c:pt>
                <c:pt idx="1335">
                  <c:v>76.028700000000001</c:v>
                </c:pt>
                <c:pt idx="1336">
                  <c:v>89.714200000000005</c:v>
                </c:pt>
                <c:pt idx="1337">
                  <c:v>88.962699999999998</c:v>
                </c:pt>
                <c:pt idx="1338">
                  <c:v>75.635800000000003</c:v>
                </c:pt>
                <c:pt idx="1339">
                  <c:v>58.791600000000003</c:v>
                </c:pt>
                <c:pt idx="1340">
                  <c:v>43.205599999999997</c:v>
                </c:pt>
                <c:pt idx="1341">
                  <c:v>30.988099999999999</c:v>
                </c:pt>
                <c:pt idx="1342">
                  <c:v>22.936399999999999</c:v>
                </c:pt>
                <c:pt idx="1343">
                  <c:v>18.3474</c:v>
                </c:pt>
                <c:pt idx="1344">
                  <c:v>16.256499999999999</c:v>
                </c:pt>
                <c:pt idx="1345">
                  <c:v>16.029599999999999</c:v>
                </c:pt>
                <c:pt idx="1346">
                  <c:v>17.568200000000001</c:v>
                </c:pt>
                <c:pt idx="1347">
                  <c:v>20.721</c:v>
                </c:pt>
                <c:pt idx="1348">
                  <c:v>23.798200000000001</c:v>
                </c:pt>
                <c:pt idx="1349">
                  <c:v>23.503599999999999</c:v>
                </c:pt>
                <c:pt idx="1350">
                  <c:v>20.124099999999999</c:v>
                </c:pt>
                <c:pt idx="1351">
                  <c:v>17.210100000000001</c:v>
                </c:pt>
                <c:pt idx="1352">
                  <c:v>16.459499999999998</c:v>
                </c:pt>
                <c:pt idx="1353">
                  <c:v>18.241900000000001</c:v>
                </c:pt>
                <c:pt idx="1354">
                  <c:v>21.8903</c:v>
                </c:pt>
                <c:pt idx="1355">
                  <c:v>24.9194</c:v>
                </c:pt>
                <c:pt idx="1356">
                  <c:v>24.900200000000002</c:v>
                </c:pt>
                <c:pt idx="1357">
                  <c:v>22.6692</c:v>
                </c:pt>
                <c:pt idx="1358">
                  <c:v>18.896899999999999</c:v>
                </c:pt>
                <c:pt idx="1359">
                  <c:v>14.563499999999999</c:v>
                </c:pt>
                <c:pt idx="1360">
                  <c:v>11.1995</c:v>
                </c:pt>
                <c:pt idx="1361">
                  <c:v>9.0957600000000003</c:v>
                </c:pt>
                <c:pt idx="1362">
                  <c:v>7.9763200000000003</c:v>
                </c:pt>
                <c:pt idx="1363">
                  <c:v>7.5398899999999998</c:v>
                </c:pt>
                <c:pt idx="1364">
                  <c:v>7.6040099999999997</c:v>
                </c:pt>
                <c:pt idx="1365">
                  <c:v>8.1168700000000005</c:v>
                </c:pt>
                <c:pt idx="1366">
                  <c:v>9.1623000000000001</c:v>
                </c:pt>
                <c:pt idx="1367">
                  <c:v>11.011200000000001</c:v>
                </c:pt>
                <c:pt idx="1368">
                  <c:v>14.230600000000001</c:v>
                </c:pt>
                <c:pt idx="1369">
                  <c:v>19.769100000000002</c:v>
                </c:pt>
                <c:pt idx="1370">
                  <c:v>28.8109</c:v>
                </c:pt>
                <c:pt idx="1371">
                  <c:v>41.881500000000003</c:v>
                </c:pt>
                <c:pt idx="1372">
                  <c:v>55.641599999999997</c:v>
                </c:pt>
                <c:pt idx="1373">
                  <c:v>59.976100000000002</c:v>
                </c:pt>
                <c:pt idx="1374">
                  <c:v>51.7149</c:v>
                </c:pt>
                <c:pt idx="1375">
                  <c:v>40.411099999999998</c:v>
                </c:pt>
                <c:pt idx="1376">
                  <c:v>31.780899999999999</c:v>
                </c:pt>
                <c:pt idx="1377">
                  <c:v>26.126899999999999</c:v>
                </c:pt>
                <c:pt idx="1378">
                  <c:v>22.545999999999999</c:v>
                </c:pt>
                <c:pt idx="1379">
                  <c:v>21.549099999999999</c:v>
                </c:pt>
                <c:pt idx="1380">
                  <c:v>23.5197</c:v>
                </c:pt>
                <c:pt idx="1381">
                  <c:v>27.480499999999999</c:v>
                </c:pt>
                <c:pt idx="1382">
                  <c:v>29.923100000000002</c:v>
                </c:pt>
                <c:pt idx="1383">
                  <c:v>27.830500000000001</c:v>
                </c:pt>
                <c:pt idx="1384">
                  <c:v>23.462499999999999</c:v>
                </c:pt>
                <c:pt idx="1385">
                  <c:v>19.9101</c:v>
                </c:pt>
                <c:pt idx="1386">
                  <c:v>18.7715</c:v>
                </c:pt>
                <c:pt idx="1387">
                  <c:v>20.537199999999999</c:v>
                </c:pt>
                <c:pt idx="1388">
                  <c:v>24.349</c:v>
                </c:pt>
                <c:pt idx="1389">
                  <c:v>26.631699999999999</c:v>
                </c:pt>
                <c:pt idx="1390">
                  <c:v>23.645499999999998</c:v>
                </c:pt>
                <c:pt idx="1391">
                  <c:v>17.885100000000001</c:v>
                </c:pt>
                <c:pt idx="1392">
                  <c:v>12.9831</c:v>
                </c:pt>
                <c:pt idx="1393">
                  <c:v>9.7999200000000002</c:v>
                </c:pt>
                <c:pt idx="1394">
                  <c:v>8.0434699999999992</c:v>
                </c:pt>
                <c:pt idx="1395">
                  <c:v>7.2566600000000001</c:v>
                </c:pt>
                <c:pt idx="1396">
                  <c:v>7.07463</c:v>
                </c:pt>
                <c:pt idx="1397">
                  <c:v>7.1896300000000002</c:v>
                </c:pt>
                <c:pt idx="1398">
                  <c:v>7.1372</c:v>
                </c:pt>
                <c:pt idx="1399">
                  <c:v>6.7724900000000003</c:v>
                </c:pt>
                <c:pt idx="1400">
                  <c:v>6.5949999999999998</c:v>
                </c:pt>
                <c:pt idx="1401">
                  <c:v>7.0091599999999996</c:v>
                </c:pt>
                <c:pt idx="1402">
                  <c:v>8.1587999999999994</c:v>
                </c:pt>
                <c:pt idx="1403">
                  <c:v>9.8630999999999993</c:v>
                </c:pt>
                <c:pt idx="1404">
                  <c:v>11.099600000000001</c:v>
                </c:pt>
                <c:pt idx="1405">
                  <c:v>10.6097</c:v>
                </c:pt>
                <c:pt idx="1406">
                  <c:v>9.1346399999999992</c:v>
                </c:pt>
                <c:pt idx="1407">
                  <c:v>7.9642499999999998</c:v>
                </c:pt>
                <c:pt idx="1408">
                  <c:v>7.5076499999999999</c:v>
                </c:pt>
                <c:pt idx="1409">
                  <c:v>7.7746000000000004</c:v>
                </c:pt>
                <c:pt idx="1410">
                  <c:v>8.7665600000000001</c:v>
                </c:pt>
                <c:pt idx="1411">
                  <c:v>10.7987</c:v>
                </c:pt>
                <c:pt idx="1412">
                  <c:v>14.3383</c:v>
                </c:pt>
                <c:pt idx="1413">
                  <c:v>19.8735</c:v>
                </c:pt>
                <c:pt idx="1414">
                  <c:v>27.1495</c:v>
                </c:pt>
                <c:pt idx="1415">
                  <c:v>33.297600000000003</c:v>
                </c:pt>
                <c:pt idx="1416">
                  <c:v>33.837499999999999</c:v>
                </c:pt>
                <c:pt idx="1417">
                  <c:v>30.591200000000001</c:v>
                </c:pt>
                <c:pt idx="1418">
                  <c:v>29.114000000000001</c:v>
                </c:pt>
                <c:pt idx="1419">
                  <c:v>32.407200000000003</c:v>
                </c:pt>
                <c:pt idx="1420">
                  <c:v>41.693800000000003</c:v>
                </c:pt>
                <c:pt idx="1421">
                  <c:v>56.429000000000002</c:v>
                </c:pt>
                <c:pt idx="1422">
                  <c:v>70.581299999999999</c:v>
                </c:pt>
                <c:pt idx="1423">
                  <c:v>73.125799999999998</c:v>
                </c:pt>
                <c:pt idx="1424">
                  <c:v>64.6327</c:v>
                </c:pt>
                <c:pt idx="1425">
                  <c:v>55.094099999999997</c:v>
                </c:pt>
                <c:pt idx="1426">
                  <c:v>48.109099999999998</c:v>
                </c:pt>
                <c:pt idx="1427">
                  <c:v>42.138500000000001</c:v>
                </c:pt>
                <c:pt idx="1428">
                  <c:v>36.844200000000001</c:v>
                </c:pt>
                <c:pt idx="1429">
                  <c:v>33.108600000000003</c:v>
                </c:pt>
                <c:pt idx="1430">
                  <c:v>29.439800000000002</c:v>
                </c:pt>
                <c:pt idx="1431">
                  <c:v>25.159600000000001</c:v>
                </c:pt>
                <c:pt idx="1432">
                  <c:v>22.0183</c:v>
                </c:pt>
                <c:pt idx="1433">
                  <c:v>20.148099999999999</c:v>
                </c:pt>
                <c:pt idx="1434">
                  <c:v>17.595800000000001</c:v>
                </c:pt>
                <c:pt idx="1435">
                  <c:v>13.933</c:v>
                </c:pt>
                <c:pt idx="1436">
                  <c:v>10.6188</c:v>
                </c:pt>
                <c:pt idx="1437">
                  <c:v>8.2932699999999997</c:v>
                </c:pt>
                <c:pt idx="1438">
                  <c:v>6.8301800000000004</c:v>
                </c:pt>
                <c:pt idx="1439">
                  <c:v>5.9782599999999997</c:v>
                </c:pt>
                <c:pt idx="1440">
                  <c:v>5.5467199999999997</c:v>
                </c:pt>
                <c:pt idx="1441">
                  <c:v>5.4360400000000002</c:v>
                </c:pt>
                <c:pt idx="1442">
                  <c:v>5.6833499999999999</c:v>
                </c:pt>
                <c:pt idx="1443">
                  <c:v>6.3344399999999998</c:v>
                </c:pt>
                <c:pt idx="1444">
                  <c:v>7.6039199999999996</c:v>
                </c:pt>
                <c:pt idx="1445">
                  <c:v>9.8329799999999992</c:v>
                </c:pt>
                <c:pt idx="1446">
                  <c:v>13.293200000000001</c:v>
                </c:pt>
                <c:pt idx="1447">
                  <c:v>17.615600000000001</c:v>
                </c:pt>
                <c:pt idx="1448">
                  <c:v>21.268599999999999</c:v>
                </c:pt>
                <c:pt idx="1449">
                  <c:v>23.0732</c:v>
                </c:pt>
                <c:pt idx="1450">
                  <c:v>23.629100000000001</c:v>
                </c:pt>
                <c:pt idx="1451">
                  <c:v>22.938400000000001</c:v>
                </c:pt>
                <c:pt idx="1452">
                  <c:v>21.4453</c:v>
                </c:pt>
                <c:pt idx="1453">
                  <c:v>20.4391</c:v>
                </c:pt>
                <c:pt idx="1454">
                  <c:v>19.7577</c:v>
                </c:pt>
                <c:pt idx="1455">
                  <c:v>17.655999999999999</c:v>
                </c:pt>
                <c:pt idx="1456">
                  <c:v>14.137</c:v>
                </c:pt>
                <c:pt idx="1457">
                  <c:v>10.685</c:v>
                </c:pt>
                <c:pt idx="1458">
                  <c:v>7.8420199999999998</c:v>
                </c:pt>
                <c:pt idx="1459">
                  <c:v>5.7724700000000002</c:v>
                </c:pt>
                <c:pt idx="1460">
                  <c:v>4.4135799999999996</c:v>
                </c:pt>
                <c:pt idx="1461">
                  <c:v>3.5476200000000002</c:v>
                </c:pt>
                <c:pt idx="1462">
                  <c:v>3.0099</c:v>
                </c:pt>
                <c:pt idx="1463">
                  <c:v>2.6637</c:v>
                </c:pt>
                <c:pt idx="1464">
                  <c:v>2.43892</c:v>
                </c:pt>
                <c:pt idx="1465">
                  <c:v>2.2597900000000002</c:v>
                </c:pt>
                <c:pt idx="1466">
                  <c:v>2.0668799999999998</c:v>
                </c:pt>
                <c:pt idx="1467">
                  <c:v>1.86453</c:v>
                </c:pt>
                <c:pt idx="1468">
                  <c:v>1.7182200000000001</c:v>
                </c:pt>
                <c:pt idx="1469">
                  <c:v>1.6029199999999999</c:v>
                </c:pt>
                <c:pt idx="1470">
                  <c:v>1.5164800000000001</c:v>
                </c:pt>
                <c:pt idx="1471">
                  <c:v>1.4544900000000001</c:v>
                </c:pt>
                <c:pt idx="1472">
                  <c:v>1.4154599999999999</c:v>
                </c:pt>
                <c:pt idx="1473">
                  <c:v>1.3942399999999999</c:v>
                </c:pt>
                <c:pt idx="1474">
                  <c:v>1.39053</c:v>
                </c:pt>
                <c:pt idx="1475">
                  <c:v>1.4070499999999999</c:v>
                </c:pt>
                <c:pt idx="1476">
                  <c:v>1.45129</c:v>
                </c:pt>
                <c:pt idx="1477">
                  <c:v>1.5388999999999999</c:v>
                </c:pt>
                <c:pt idx="1478">
                  <c:v>1.68964</c:v>
                </c:pt>
                <c:pt idx="1479">
                  <c:v>1.9504999999999999</c:v>
                </c:pt>
                <c:pt idx="1480">
                  <c:v>2.32992</c:v>
                </c:pt>
                <c:pt idx="1481">
                  <c:v>2.73692</c:v>
                </c:pt>
                <c:pt idx="1482">
                  <c:v>2.88198</c:v>
                </c:pt>
                <c:pt idx="1483">
                  <c:v>2.6389</c:v>
                </c:pt>
                <c:pt idx="1484">
                  <c:v>2.28986</c:v>
                </c:pt>
                <c:pt idx="1485">
                  <c:v>2.03715</c:v>
                </c:pt>
                <c:pt idx="1486">
                  <c:v>1.9054500000000001</c:v>
                </c:pt>
                <c:pt idx="1487">
                  <c:v>1.8668800000000001</c:v>
                </c:pt>
                <c:pt idx="1488">
                  <c:v>1.89198</c:v>
                </c:pt>
                <c:pt idx="1489">
                  <c:v>1.9375</c:v>
                </c:pt>
                <c:pt idx="1490">
                  <c:v>2.0443799999999999</c:v>
                </c:pt>
                <c:pt idx="1491">
                  <c:v>2.1859999999999999</c:v>
                </c:pt>
                <c:pt idx="1492">
                  <c:v>2.367</c:v>
                </c:pt>
                <c:pt idx="1493">
                  <c:v>2.59429</c:v>
                </c:pt>
                <c:pt idx="1494">
                  <c:v>2.87982</c:v>
                </c:pt>
                <c:pt idx="1495">
                  <c:v>3.2272400000000001</c:v>
                </c:pt>
                <c:pt idx="1496">
                  <c:v>3.6947700000000001</c:v>
                </c:pt>
                <c:pt idx="1497">
                  <c:v>4.2732799999999997</c:v>
                </c:pt>
                <c:pt idx="1498">
                  <c:v>5.1349</c:v>
                </c:pt>
                <c:pt idx="1499">
                  <c:v>6.3906799999999997</c:v>
                </c:pt>
                <c:pt idx="1500">
                  <c:v>8.3652800000000003</c:v>
                </c:pt>
                <c:pt idx="1501">
                  <c:v>11.490600000000001</c:v>
                </c:pt>
                <c:pt idx="1502">
                  <c:v>16.302900000000001</c:v>
                </c:pt>
                <c:pt idx="1503">
                  <c:v>22.835599999999999</c:v>
                </c:pt>
                <c:pt idx="1504">
                  <c:v>29.187899999999999</c:v>
                </c:pt>
                <c:pt idx="1505">
                  <c:v>32.323799999999999</c:v>
                </c:pt>
                <c:pt idx="1506">
                  <c:v>33.4328</c:v>
                </c:pt>
                <c:pt idx="1507">
                  <c:v>33.523800000000001</c:v>
                </c:pt>
                <c:pt idx="1508">
                  <c:v>30.6538</c:v>
                </c:pt>
                <c:pt idx="1509">
                  <c:v>26.9786</c:v>
                </c:pt>
                <c:pt idx="1510">
                  <c:v>26.170300000000001</c:v>
                </c:pt>
                <c:pt idx="1511">
                  <c:v>29.9405</c:v>
                </c:pt>
                <c:pt idx="1512">
                  <c:v>39.093800000000002</c:v>
                </c:pt>
                <c:pt idx="1513">
                  <c:v>53.066699999999997</c:v>
                </c:pt>
                <c:pt idx="1514">
                  <c:v>66.641199999999998</c:v>
                </c:pt>
                <c:pt idx="1515">
                  <c:v>70.139399999999995</c:v>
                </c:pt>
                <c:pt idx="1516">
                  <c:v>62.667700000000004</c:v>
                </c:pt>
                <c:pt idx="1517">
                  <c:v>52.768900000000002</c:v>
                </c:pt>
                <c:pt idx="1518">
                  <c:v>45.139600000000002</c:v>
                </c:pt>
                <c:pt idx="1519">
                  <c:v>38.994300000000003</c:v>
                </c:pt>
                <c:pt idx="1520">
                  <c:v>32.956099999999999</c:v>
                </c:pt>
                <c:pt idx="1521">
                  <c:v>27.295999999999999</c:v>
                </c:pt>
                <c:pt idx="1522">
                  <c:v>22.1723</c:v>
                </c:pt>
                <c:pt idx="1523">
                  <c:v>17.5623</c:v>
                </c:pt>
                <c:pt idx="1524">
                  <c:v>13.906599999999999</c:v>
                </c:pt>
                <c:pt idx="1525">
                  <c:v>11.552300000000001</c:v>
                </c:pt>
                <c:pt idx="1526">
                  <c:v>10.347200000000001</c:v>
                </c:pt>
                <c:pt idx="1527">
                  <c:v>10.0778</c:v>
                </c:pt>
                <c:pt idx="1528">
                  <c:v>10.6539</c:v>
                </c:pt>
                <c:pt idx="1529">
                  <c:v>12.062799999999999</c:v>
                </c:pt>
                <c:pt idx="1530">
                  <c:v>14.302099999999999</c:v>
                </c:pt>
                <c:pt idx="1531">
                  <c:v>17.520900000000001</c:v>
                </c:pt>
                <c:pt idx="1532">
                  <c:v>22.561699999999998</c:v>
                </c:pt>
                <c:pt idx="1533">
                  <c:v>30.206800000000001</c:v>
                </c:pt>
                <c:pt idx="1534">
                  <c:v>40.465699999999998</c:v>
                </c:pt>
                <c:pt idx="1535">
                  <c:v>49.9741</c:v>
                </c:pt>
                <c:pt idx="1536">
                  <c:v>51.702300000000001</c:v>
                </c:pt>
                <c:pt idx="1537">
                  <c:v>47.180100000000003</c:v>
                </c:pt>
                <c:pt idx="1538">
                  <c:v>42.906999999999996</c:v>
                </c:pt>
                <c:pt idx="1539">
                  <c:v>40.196399999999997</c:v>
                </c:pt>
                <c:pt idx="1540">
                  <c:v>37.498100000000001</c:v>
                </c:pt>
                <c:pt idx="1541">
                  <c:v>32.424799999999998</c:v>
                </c:pt>
                <c:pt idx="1542">
                  <c:v>26.282599999999999</c:v>
                </c:pt>
                <c:pt idx="1543">
                  <c:v>20.4481</c:v>
                </c:pt>
                <c:pt idx="1544">
                  <c:v>15.104200000000001</c:v>
                </c:pt>
                <c:pt idx="1545">
                  <c:v>10.994999999999999</c:v>
                </c:pt>
                <c:pt idx="1546">
                  <c:v>8.2231699999999996</c:v>
                </c:pt>
                <c:pt idx="1547">
                  <c:v>6.4251699999999996</c:v>
                </c:pt>
                <c:pt idx="1548">
                  <c:v>5.2443099999999996</c:v>
                </c:pt>
                <c:pt idx="1549">
                  <c:v>4.4383100000000004</c:v>
                </c:pt>
                <c:pt idx="1550">
                  <c:v>3.8627199999999999</c:v>
                </c:pt>
                <c:pt idx="1551">
                  <c:v>3.4353799999999999</c:v>
                </c:pt>
                <c:pt idx="1552">
                  <c:v>3.1110000000000002</c:v>
                </c:pt>
                <c:pt idx="1553">
                  <c:v>2.8622299999999998</c:v>
                </c:pt>
                <c:pt idx="1554">
                  <c:v>2.6733600000000002</c:v>
                </c:pt>
                <c:pt idx="1555">
                  <c:v>2.5327500000000001</c:v>
                </c:pt>
                <c:pt idx="1556">
                  <c:v>2.4270999999999998</c:v>
                </c:pt>
                <c:pt idx="1557">
                  <c:v>2.3550399999999998</c:v>
                </c:pt>
                <c:pt idx="1558">
                  <c:v>2.3131300000000001</c:v>
                </c:pt>
                <c:pt idx="1559">
                  <c:v>2.29975</c:v>
                </c:pt>
                <c:pt idx="1560">
                  <c:v>2.31474</c:v>
                </c:pt>
                <c:pt idx="1561">
                  <c:v>2.3593799999999998</c:v>
                </c:pt>
                <c:pt idx="1562">
                  <c:v>2.4365299999999999</c:v>
                </c:pt>
                <c:pt idx="1563">
                  <c:v>2.55132</c:v>
                </c:pt>
                <c:pt idx="1564">
                  <c:v>2.7105999999999999</c:v>
                </c:pt>
                <c:pt idx="1565">
                  <c:v>2.9758800000000001</c:v>
                </c:pt>
                <c:pt idx="1566">
                  <c:v>3.2662399999999998</c:v>
                </c:pt>
                <c:pt idx="1567">
                  <c:v>3.6627700000000001</c:v>
                </c:pt>
                <c:pt idx="1568">
                  <c:v>4.1902799999999996</c:v>
                </c:pt>
                <c:pt idx="1569">
                  <c:v>4.9446000000000003</c:v>
                </c:pt>
                <c:pt idx="1570">
                  <c:v>6.0346399999999996</c:v>
                </c:pt>
                <c:pt idx="1571">
                  <c:v>7.7219199999999999</c:v>
                </c:pt>
                <c:pt idx="1572">
                  <c:v>10.443099999999999</c:v>
                </c:pt>
                <c:pt idx="1573">
                  <c:v>14.6938</c:v>
                </c:pt>
                <c:pt idx="1574">
                  <c:v>20.9208</c:v>
                </c:pt>
                <c:pt idx="1575">
                  <c:v>28.5288</c:v>
                </c:pt>
                <c:pt idx="1576">
                  <c:v>35.336500000000001</c:v>
                </c:pt>
                <c:pt idx="1577">
                  <c:v>40.375999999999998</c:v>
                </c:pt>
                <c:pt idx="1578">
                  <c:v>43.1036</c:v>
                </c:pt>
                <c:pt idx="1579">
                  <c:v>40.0396</c:v>
                </c:pt>
                <c:pt idx="1580">
                  <c:v>31.582699999999999</c:v>
                </c:pt>
                <c:pt idx="1581">
                  <c:v>22.860800000000001</c:v>
                </c:pt>
                <c:pt idx="1582">
                  <c:v>16.688300000000002</c:v>
                </c:pt>
                <c:pt idx="1583">
                  <c:v>13.0989</c:v>
                </c:pt>
                <c:pt idx="1584">
                  <c:v>11.4635</c:v>
                </c:pt>
                <c:pt idx="1585">
                  <c:v>11.337400000000001</c:v>
                </c:pt>
                <c:pt idx="1586">
                  <c:v>12.6533</c:v>
                </c:pt>
                <c:pt idx="1587">
                  <c:v>15.6807</c:v>
                </c:pt>
                <c:pt idx="1588">
                  <c:v>20.7317</c:v>
                </c:pt>
                <c:pt idx="1589">
                  <c:v>27.325299999999999</c:v>
                </c:pt>
                <c:pt idx="1590">
                  <c:v>33.1205</c:v>
                </c:pt>
                <c:pt idx="1591">
                  <c:v>35.850999999999999</c:v>
                </c:pt>
                <c:pt idx="1592">
                  <c:v>37.723399999999998</c:v>
                </c:pt>
                <c:pt idx="1593">
                  <c:v>40.960700000000003</c:v>
                </c:pt>
                <c:pt idx="1594">
                  <c:v>42.378799999999998</c:v>
                </c:pt>
                <c:pt idx="1595">
                  <c:v>38.753300000000003</c:v>
                </c:pt>
                <c:pt idx="1596">
                  <c:v>32.563899999999997</c:v>
                </c:pt>
                <c:pt idx="1597">
                  <c:v>26.465900000000001</c:v>
                </c:pt>
                <c:pt idx="1598">
                  <c:v>20.5077</c:v>
                </c:pt>
                <c:pt idx="1599">
                  <c:v>15.800599999999999</c:v>
                </c:pt>
                <c:pt idx="1600">
                  <c:v>13.0847</c:v>
                </c:pt>
                <c:pt idx="1601">
                  <c:v>11.9956</c:v>
                </c:pt>
                <c:pt idx="1602">
                  <c:v>11.712899999999999</c:v>
                </c:pt>
                <c:pt idx="1603">
                  <c:v>11.8028</c:v>
                </c:pt>
                <c:pt idx="1604">
                  <c:v>12.435700000000001</c:v>
                </c:pt>
                <c:pt idx="1605">
                  <c:v>13.0045</c:v>
                </c:pt>
                <c:pt idx="1606">
                  <c:v>11.910299999999999</c:v>
                </c:pt>
                <c:pt idx="1607">
                  <c:v>9.4127200000000002</c:v>
                </c:pt>
                <c:pt idx="1608">
                  <c:v>7.0716700000000001</c:v>
                </c:pt>
                <c:pt idx="1609">
                  <c:v>5.3954000000000004</c:v>
                </c:pt>
                <c:pt idx="1610">
                  <c:v>4.3739299999999997</c:v>
                </c:pt>
                <c:pt idx="1611">
                  <c:v>3.7770700000000001</c:v>
                </c:pt>
                <c:pt idx="1612">
                  <c:v>3.4627599999999998</c:v>
                </c:pt>
                <c:pt idx="1613">
                  <c:v>3.3256899999999998</c:v>
                </c:pt>
                <c:pt idx="1614">
                  <c:v>3.3221500000000002</c:v>
                </c:pt>
                <c:pt idx="1615">
                  <c:v>3.3549699999999998</c:v>
                </c:pt>
                <c:pt idx="1616">
                  <c:v>3.3202799999999999</c:v>
                </c:pt>
                <c:pt idx="1617">
                  <c:v>3.2889900000000001</c:v>
                </c:pt>
                <c:pt idx="1618">
                  <c:v>3.3780199999999998</c:v>
                </c:pt>
                <c:pt idx="1619">
                  <c:v>3.5900799999999999</c:v>
                </c:pt>
                <c:pt idx="1620">
                  <c:v>3.85032</c:v>
                </c:pt>
                <c:pt idx="1621">
                  <c:v>4.12906</c:v>
                </c:pt>
                <c:pt idx="1622">
                  <c:v>4.4479199999999999</c:v>
                </c:pt>
                <c:pt idx="1623">
                  <c:v>4.8737700000000004</c:v>
                </c:pt>
                <c:pt idx="1624">
                  <c:v>5.5778499999999998</c:v>
                </c:pt>
                <c:pt idx="1625">
                  <c:v>6.7116199999999999</c:v>
                </c:pt>
                <c:pt idx="1626">
                  <c:v>8.3163499999999999</c:v>
                </c:pt>
                <c:pt idx="1627">
                  <c:v>10.0884</c:v>
                </c:pt>
                <c:pt idx="1628">
                  <c:v>11.5505</c:v>
                </c:pt>
                <c:pt idx="1629">
                  <c:v>12.132400000000001</c:v>
                </c:pt>
                <c:pt idx="1630">
                  <c:v>11.985900000000001</c:v>
                </c:pt>
                <c:pt idx="1631">
                  <c:v>12.3682</c:v>
                </c:pt>
                <c:pt idx="1632">
                  <c:v>14.2134</c:v>
                </c:pt>
                <c:pt idx="1633">
                  <c:v>18.294599999999999</c:v>
                </c:pt>
                <c:pt idx="1634">
                  <c:v>25.662400000000002</c:v>
                </c:pt>
                <c:pt idx="1635">
                  <c:v>37.304699999999997</c:v>
                </c:pt>
                <c:pt idx="1636">
                  <c:v>52.372999999999998</c:v>
                </c:pt>
                <c:pt idx="1637">
                  <c:v>63.952800000000003</c:v>
                </c:pt>
                <c:pt idx="1638">
                  <c:v>63.817799999999998</c:v>
                </c:pt>
                <c:pt idx="1639">
                  <c:v>56.977200000000003</c:v>
                </c:pt>
                <c:pt idx="1640">
                  <c:v>50.6252</c:v>
                </c:pt>
                <c:pt idx="1641">
                  <c:v>47.006799999999998</c:v>
                </c:pt>
                <c:pt idx="1642">
                  <c:v>45.677300000000002</c:v>
                </c:pt>
                <c:pt idx="1643">
                  <c:v>45.906100000000002</c:v>
                </c:pt>
                <c:pt idx="1644">
                  <c:v>44.936300000000003</c:v>
                </c:pt>
                <c:pt idx="1645">
                  <c:v>38.291499999999999</c:v>
                </c:pt>
                <c:pt idx="1646">
                  <c:v>28.658799999999999</c:v>
                </c:pt>
                <c:pt idx="1647">
                  <c:v>20.834199999999999</c:v>
                </c:pt>
                <c:pt idx="1648">
                  <c:v>15.9123</c:v>
                </c:pt>
                <c:pt idx="1649">
                  <c:v>13.3034</c:v>
                </c:pt>
                <c:pt idx="1650">
                  <c:v>12.0061</c:v>
                </c:pt>
                <c:pt idx="1651">
                  <c:v>10.874700000000001</c:v>
                </c:pt>
                <c:pt idx="1652">
                  <c:v>9.5504800000000003</c:v>
                </c:pt>
                <c:pt idx="1653">
                  <c:v>8.5423200000000001</c:v>
                </c:pt>
                <c:pt idx="1654">
                  <c:v>8.0667600000000004</c:v>
                </c:pt>
                <c:pt idx="1655">
                  <c:v>8.1843800000000009</c:v>
                </c:pt>
                <c:pt idx="1656">
                  <c:v>8.9954199999999993</c:v>
                </c:pt>
                <c:pt idx="1657">
                  <c:v>10.7761</c:v>
                </c:pt>
                <c:pt idx="1658">
                  <c:v>14.0311</c:v>
                </c:pt>
                <c:pt idx="1659">
                  <c:v>19.3904</c:v>
                </c:pt>
                <c:pt idx="1660">
                  <c:v>26.984000000000002</c:v>
                </c:pt>
                <c:pt idx="1661">
                  <c:v>34.578899999999997</c:v>
                </c:pt>
                <c:pt idx="1662">
                  <c:v>37.589199999999998</c:v>
                </c:pt>
                <c:pt idx="1663">
                  <c:v>36.4377</c:v>
                </c:pt>
                <c:pt idx="1664">
                  <c:v>34.416400000000003</c:v>
                </c:pt>
                <c:pt idx="1665">
                  <c:v>31.6388</c:v>
                </c:pt>
                <c:pt idx="1666">
                  <c:v>28.732099999999999</c:v>
                </c:pt>
                <c:pt idx="1667">
                  <c:v>26.403300000000002</c:v>
                </c:pt>
                <c:pt idx="1668">
                  <c:v>23.6267</c:v>
                </c:pt>
                <c:pt idx="1669">
                  <c:v>20.619599999999998</c:v>
                </c:pt>
                <c:pt idx="1670">
                  <c:v>18.726199999999999</c:v>
                </c:pt>
                <c:pt idx="1671">
                  <c:v>17.5946</c:v>
                </c:pt>
                <c:pt idx="1672">
                  <c:v>15.706799999999999</c:v>
                </c:pt>
                <c:pt idx="1673">
                  <c:v>12.831799999999999</c:v>
                </c:pt>
                <c:pt idx="1674">
                  <c:v>10.086</c:v>
                </c:pt>
                <c:pt idx="1675">
                  <c:v>8.0416100000000004</c:v>
                </c:pt>
                <c:pt idx="1676">
                  <c:v>6.7414800000000001</c:v>
                </c:pt>
                <c:pt idx="1677">
                  <c:v>6.0802500000000004</c:v>
                </c:pt>
                <c:pt idx="1678">
                  <c:v>5.9115900000000003</c:v>
                </c:pt>
                <c:pt idx="1679">
                  <c:v>6.0668100000000003</c:v>
                </c:pt>
                <c:pt idx="1680">
                  <c:v>6.3088600000000001</c:v>
                </c:pt>
                <c:pt idx="1681">
                  <c:v>6.4800899999999997</c:v>
                </c:pt>
                <c:pt idx="1682">
                  <c:v>6.8317699999999997</c:v>
                </c:pt>
                <c:pt idx="1683">
                  <c:v>7.5701400000000003</c:v>
                </c:pt>
                <c:pt idx="1684">
                  <c:v>8.5439100000000003</c:v>
                </c:pt>
                <c:pt idx="1685">
                  <c:v>9.3496699999999997</c:v>
                </c:pt>
                <c:pt idx="1686">
                  <c:v>9.9774100000000008</c:v>
                </c:pt>
                <c:pt idx="1687">
                  <c:v>10.874599999999999</c:v>
                </c:pt>
                <c:pt idx="1688">
                  <c:v>12.1114</c:v>
                </c:pt>
                <c:pt idx="1689">
                  <c:v>13.258900000000001</c:v>
                </c:pt>
                <c:pt idx="1690">
                  <c:v>14.8195</c:v>
                </c:pt>
                <c:pt idx="1691">
                  <c:v>18.013300000000001</c:v>
                </c:pt>
                <c:pt idx="1692">
                  <c:v>23.805499999999999</c:v>
                </c:pt>
                <c:pt idx="1693">
                  <c:v>32.936199999999999</c:v>
                </c:pt>
                <c:pt idx="1694">
                  <c:v>45.057099999999998</c:v>
                </c:pt>
                <c:pt idx="1695">
                  <c:v>56.433199999999999</c:v>
                </c:pt>
                <c:pt idx="1696">
                  <c:v>60.8551</c:v>
                </c:pt>
                <c:pt idx="1697">
                  <c:v>56.001300000000001</c:v>
                </c:pt>
                <c:pt idx="1698">
                  <c:v>48.977200000000003</c:v>
                </c:pt>
                <c:pt idx="1699">
                  <c:v>46.335700000000003</c:v>
                </c:pt>
                <c:pt idx="1700">
                  <c:v>47.8506</c:v>
                </c:pt>
                <c:pt idx="1701">
                  <c:v>51.071399999999997</c:v>
                </c:pt>
                <c:pt idx="1702">
                  <c:v>53.436</c:v>
                </c:pt>
                <c:pt idx="1703">
                  <c:v>51.802100000000003</c:v>
                </c:pt>
                <c:pt idx="1704">
                  <c:v>46.610900000000001</c:v>
                </c:pt>
                <c:pt idx="1705">
                  <c:v>39.621499999999997</c:v>
                </c:pt>
                <c:pt idx="1706">
                  <c:v>33.679900000000004</c:v>
                </c:pt>
                <c:pt idx="1707">
                  <c:v>30.1419</c:v>
                </c:pt>
                <c:pt idx="1708">
                  <c:v>26.939599999999999</c:v>
                </c:pt>
                <c:pt idx="1709">
                  <c:v>23.2913</c:v>
                </c:pt>
                <c:pt idx="1710">
                  <c:v>20.398599999999998</c:v>
                </c:pt>
                <c:pt idx="1711">
                  <c:v>18.6218</c:v>
                </c:pt>
                <c:pt idx="1712">
                  <c:v>18.277200000000001</c:v>
                </c:pt>
                <c:pt idx="1713">
                  <c:v>18.933700000000002</c:v>
                </c:pt>
                <c:pt idx="1714">
                  <c:v>19.593499999999999</c:v>
                </c:pt>
                <c:pt idx="1715">
                  <c:v>18.354700000000001</c:v>
                </c:pt>
                <c:pt idx="1716">
                  <c:v>15.149100000000001</c:v>
                </c:pt>
                <c:pt idx="1717">
                  <c:v>11.9535</c:v>
                </c:pt>
                <c:pt idx="1718">
                  <c:v>9.7353299999999994</c:v>
                </c:pt>
                <c:pt idx="1719">
                  <c:v>8.4521700000000006</c:v>
                </c:pt>
                <c:pt idx="1720">
                  <c:v>7.3946100000000001</c:v>
                </c:pt>
                <c:pt idx="1721">
                  <c:v>6.19428</c:v>
                </c:pt>
                <c:pt idx="1722">
                  <c:v>5.14541</c:v>
                </c:pt>
                <c:pt idx="1723">
                  <c:v>4.4242400000000002</c:v>
                </c:pt>
                <c:pt idx="1724">
                  <c:v>4.0058100000000003</c:v>
                </c:pt>
                <c:pt idx="1725">
                  <c:v>3.8382499999999999</c:v>
                </c:pt>
                <c:pt idx="1726">
                  <c:v>3.89541</c:v>
                </c:pt>
                <c:pt idx="1727">
                  <c:v>4.2021199999999999</c:v>
                </c:pt>
                <c:pt idx="1728">
                  <c:v>4.86388</c:v>
                </c:pt>
                <c:pt idx="1729">
                  <c:v>6.0369900000000003</c:v>
                </c:pt>
                <c:pt idx="1730">
                  <c:v>7.82484</c:v>
                </c:pt>
                <c:pt idx="1731">
                  <c:v>10.0022</c:v>
                </c:pt>
                <c:pt idx="1732">
                  <c:v>11.8116</c:v>
                </c:pt>
                <c:pt idx="1733">
                  <c:v>12.8483</c:v>
                </c:pt>
                <c:pt idx="1734">
                  <c:v>13.9116</c:v>
                </c:pt>
                <c:pt idx="1735">
                  <c:v>15.6149</c:v>
                </c:pt>
                <c:pt idx="1736">
                  <c:v>16.496300000000002</c:v>
                </c:pt>
                <c:pt idx="1737">
                  <c:v>14.683400000000001</c:v>
                </c:pt>
                <c:pt idx="1738">
                  <c:v>11.7685</c:v>
                </c:pt>
                <c:pt idx="1739">
                  <c:v>9.6904000000000003</c:v>
                </c:pt>
                <c:pt idx="1740">
                  <c:v>8.5673200000000005</c:v>
                </c:pt>
                <c:pt idx="1741">
                  <c:v>7.5483700000000002</c:v>
                </c:pt>
                <c:pt idx="1742">
                  <c:v>6.2432499999999997</c:v>
                </c:pt>
                <c:pt idx="1743">
                  <c:v>5.0475899999999996</c:v>
                </c:pt>
                <c:pt idx="1744">
                  <c:v>4.2258399999999998</c:v>
                </c:pt>
                <c:pt idx="1745">
                  <c:v>3.74715</c:v>
                </c:pt>
                <c:pt idx="1746">
                  <c:v>3.52854</c:v>
                </c:pt>
                <c:pt idx="1747">
                  <c:v>3.5125299999999999</c:v>
                </c:pt>
                <c:pt idx="1748">
                  <c:v>3.6677599999999999</c:v>
                </c:pt>
                <c:pt idx="1749">
                  <c:v>3.9798</c:v>
                </c:pt>
                <c:pt idx="1750">
                  <c:v>4.5022700000000002</c:v>
                </c:pt>
                <c:pt idx="1751">
                  <c:v>5.3284900000000004</c:v>
                </c:pt>
                <c:pt idx="1752">
                  <c:v>6.6465300000000003</c:v>
                </c:pt>
                <c:pt idx="1753">
                  <c:v>8.7066099999999995</c:v>
                </c:pt>
                <c:pt idx="1754">
                  <c:v>11.897399999999999</c:v>
                </c:pt>
                <c:pt idx="1755">
                  <c:v>16.463999999999999</c:v>
                </c:pt>
                <c:pt idx="1756">
                  <c:v>22.456900000000001</c:v>
                </c:pt>
                <c:pt idx="1757">
                  <c:v>30.087</c:v>
                </c:pt>
                <c:pt idx="1758">
                  <c:v>37.298200000000001</c:v>
                </c:pt>
                <c:pt idx="1759">
                  <c:v>38.943300000000001</c:v>
                </c:pt>
                <c:pt idx="1760">
                  <c:v>35.430500000000002</c:v>
                </c:pt>
                <c:pt idx="1761">
                  <c:v>32.499200000000002</c:v>
                </c:pt>
                <c:pt idx="1762">
                  <c:v>31.406700000000001</c:v>
                </c:pt>
                <c:pt idx="1763">
                  <c:v>29.2561</c:v>
                </c:pt>
                <c:pt idx="1764">
                  <c:v>25.196300000000001</c:v>
                </c:pt>
                <c:pt idx="1765">
                  <c:v>20.823399999999999</c:v>
                </c:pt>
                <c:pt idx="1766">
                  <c:v>16.360099999999999</c:v>
                </c:pt>
                <c:pt idx="1767">
                  <c:v>12.1431</c:v>
                </c:pt>
                <c:pt idx="1768">
                  <c:v>8.8665900000000004</c:v>
                </c:pt>
                <c:pt idx="1769">
                  <c:v>6.6059099999999997</c:v>
                </c:pt>
                <c:pt idx="1770">
                  <c:v>5.1850100000000001</c:v>
                </c:pt>
                <c:pt idx="1771">
                  <c:v>4.3126499999999997</c:v>
                </c:pt>
                <c:pt idx="1772">
                  <c:v>3.8144399999999998</c:v>
                </c:pt>
                <c:pt idx="1773">
                  <c:v>3.56575</c:v>
                </c:pt>
                <c:pt idx="1774">
                  <c:v>3.4718200000000001</c:v>
                </c:pt>
                <c:pt idx="1775">
                  <c:v>3.29914</c:v>
                </c:pt>
                <c:pt idx="1776">
                  <c:v>2.9332199999999999</c:v>
                </c:pt>
                <c:pt idx="1777">
                  <c:v>2.5402</c:v>
                </c:pt>
                <c:pt idx="1778">
                  <c:v>2.23766</c:v>
                </c:pt>
                <c:pt idx="1779">
                  <c:v>2.0386000000000002</c:v>
                </c:pt>
                <c:pt idx="1780">
                  <c:v>1.9141699999999999</c:v>
                </c:pt>
                <c:pt idx="1781">
                  <c:v>1.83931</c:v>
                </c:pt>
                <c:pt idx="1782">
                  <c:v>1.79677</c:v>
                </c:pt>
                <c:pt idx="1783">
                  <c:v>1.7883500000000001</c:v>
                </c:pt>
                <c:pt idx="1784">
                  <c:v>1.8097000000000001</c:v>
                </c:pt>
                <c:pt idx="1785">
                  <c:v>1.86294</c:v>
                </c:pt>
                <c:pt idx="1786">
                  <c:v>1.93512</c:v>
                </c:pt>
                <c:pt idx="1787">
                  <c:v>2.0460600000000002</c:v>
                </c:pt>
                <c:pt idx="1788">
                  <c:v>2.18642</c:v>
                </c:pt>
                <c:pt idx="1789">
                  <c:v>2.3790100000000001</c:v>
                </c:pt>
                <c:pt idx="1790">
                  <c:v>2.6497099999999998</c:v>
                </c:pt>
                <c:pt idx="1791">
                  <c:v>3.0276800000000001</c:v>
                </c:pt>
                <c:pt idx="1792">
                  <c:v>3.58588</c:v>
                </c:pt>
                <c:pt idx="1793">
                  <c:v>4.4574699999999998</c:v>
                </c:pt>
                <c:pt idx="1794">
                  <c:v>5.8238599999999998</c:v>
                </c:pt>
                <c:pt idx="1795">
                  <c:v>7.9220600000000001</c:v>
                </c:pt>
                <c:pt idx="1796">
                  <c:v>10.787800000000001</c:v>
                </c:pt>
                <c:pt idx="1797">
                  <c:v>13.668100000000001</c:v>
                </c:pt>
                <c:pt idx="1798">
                  <c:v>15.2705</c:v>
                </c:pt>
                <c:pt idx="1799">
                  <c:v>15.726000000000001</c:v>
                </c:pt>
                <c:pt idx="1800">
                  <c:v>15.332100000000001</c:v>
                </c:pt>
                <c:pt idx="1801">
                  <c:v>14.5144</c:v>
                </c:pt>
                <c:pt idx="1802">
                  <c:v>14.188599999999999</c:v>
                </c:pt>
                <c:pt idx="1803">
                  <c:v>14.119199999999999</c:v>
                </c:pt>
                <c:pt idx="1804">
                  <c:v>14.437900000000001</c:v>
                </c:pt>
                <c:pt idx="1805">
                  <c:v>16.231200000000001</c:v>
                </c:pt>
                <c:pt idx="1806">
                  <c:v>19.978000000000002</c:v>
                </c:pt>
                <c:pt idx="1807">
                  <c:v>24.697299999999998</c:v>
                </c:pt>
                <c:pt idx="1808">
                  <c:v>28.1328</c:v>
                </c:pt>
                <c:pt idx="1809">
                  <c:v>29.8032</c:v>
                </c:pt>
                <c:pt idx="1810">
                  <c:v>31.107800000000001</c:v>
                </c:pt>
                <c:pt idx="1811">
                  <c:v>32.659199999999998</c:v>
                </c:pt>
                <c:pt idx="1812">
                  <c:v>34.027900000000002</c:v>
                </c:pt>
                <c:pt idx="1813">
                  <c:v>36.746699999999997</c:v>
                </c:pt>
                <c:pt idx="1814">
                  <c:v>41.3551</c:v>
                </c:pt>
                <c:pt idx="1815">
                  <c:v>44.113900000000001</c:v>
                </c:pt>
                <c:pt idx="1816">
                  <c:v>41.4878</c:v>
                </c:pt>
                <c:pt idx="1817">
                  <c:v>35.054000000000002</c:v>
                </c:pt>
                <c:pt idx="1818">
                  <c:v>29.5532</c:v>
                </c:pt>
                <c:pt idx="1819">
                  <c:v>27.613800000000001</c:v>
                </c:pt>
                <c:pt idx="1820">
                  <c:v>29.303999999999998</c:v>
                </c:pt>
                <c:pt idx="1821">
                  <c:v>32.981099999999998</c:v>
                </c:pt>
                <c:pt idx="1822">
                  <c:v>37.552100000000003</c:v>
                </c:pt>
                <c:pt idx="1823">
                  <c:v>43.252200000000002</c:v>
                </c:pt>
                <c:pt idx="1824">
                  <c:v>47.197600000000001</c:v>
                </c:pt>
                <c:pt idx="1825">
                  <c:v>45.250500000000002</c:v>
                </c:pt>
                <c:pt idx="1826">
                  <c:v>39.366199999999999</c:v>
                </c:pt>
                <c:pt idx="1827">
                  <c:v>31.9221</c:v>
                </c:pt>
                <c:pt idx="1828">
                  <c:v>25.087599999999998</c:v>
                </c:pt>
                <c:pt idx="1829">
                  <c:v>21.134699999999999</c:v>
                </c:pt>
                <c:pt idx="1830">
                  <c:v>20.416</c:v>
                </c:pt>
                <c:pt idx="1831">
                  <c:v>21.819400000000002</c:v>
                </c:pt>
                <c:pt idx="1832">
                  <c:v>22.9938</c:v>
                </c:pt>
                <c:pt idx="1833">
                  <c:v>21.8506</c:v>
                </c:pt>
                <c:pt idx="1834">
                  <c:v>18.875399999999999</c:v>
                </c:pt>
                <c:pt idx="1835">
                  <c:v>15.621600000000001</c:v>
                </c:pt>
                <c:pt idx="1836">
                  <c:v>13.0107</c:v>
                </c:pt>
                <c:pt idx="1837">
                  <c:v>11.3506</c:v>
                </c:pt>
                <c:pt idx="1838">
                  <c:v>10.5753</c:v>
                </c:pt>
                <c:pt idx="1839">
                  <c:v>10.6478</c:v>
                </c:pt>
                <c:pt idx="1840">
                  <c:v>11.425700000000001</c:v>
                </c:pt>
                <c:pt idx="1841">
                  <c:v>12.4084</c:v>
                </c:pt>
                <c:pt idx="1842">
                  <c:v>12.735300000000001</c:v>
                </c:pt>
                <c:pt idx="1843">
                  <c:v>12.496499999999999</c:v>
                </c:pt>
                <c:pt idx="1844">
                  <c:v>11.4359</c:v>
                </c:pt>
                <c:pt idx="1845">
                  <c:v>9.2373200000000004</c:v>
                </c:pt>
                <c:pt idx="1846">
                  <c:v>6.9791299999999996</c:v>
                </c:pt>
                <c:pt idx="1847">
                  <c:v>5.3143200000000004</c:v>
                </c:pt>
                <c:pt idx="1848">
                  <c:v>4.2657299999999996</c:v>
                </c:pt>
                <c:pt idx="1849">
                  <c:v>3.6601699999999999</c:v>
                </c:pt>
                <c:pt idx="1850">
                  <c:v>3.34849</c:v>
                </c:pt>
                <c:pt idx="1851">
                  <c:v>3.2311399999999999</c:v>
                </c:pt>
                <c:pt idx="1852">
                  <c:v>3.2858499999999999</c:v>
                </c:pt>
                <c:pt idx="1853">
                  <c:v>3.5421100000000001</c:v>
                </c:pt>
                <c:pt idx="1854">
                  <c:v>4.0930900000000001</c:v>
                </c:pt>
                <c:pt idx="1855">
                  <c:v>5.1014200000000001</c:v>
                </c:pt>
                <c:pt idx="1856">
                  <c:v>6.7627600000000001</c:v>
                </c:pt>
                <c:pt idx="1857">
                  <c:v>9.1209500000000006</c:v>
                </c:pt>
                <c:pt idx="1858">
                  <c:v>11.6157</c:v>
                </c:pt>
                <c:pt idx="1859">
                  <c:v>12.8384</c:v>
                </c:pt>
                <c:pt idx="1860">
                  <c:v>12.259</c:v>
                </c:pt>
                <c:pt idx="1861">
                  <c:v>10.856999999999999</c:v>
                </c:pt>
                <c:pt idx="1862">
                  <c:v>9.8454200000000007</c:v>
                </c:pt>
                <c:pt idx="1863">
                  <c:v>9.5947899999999997</c:v>
                </c:pt>
                <c:pt idx="1864">
                  <c:v>9.9905299999999997</c:v>
                </c:pt>
                <c:pt idx="1865">
                  <c:v>10.155200000000001</c:v>
                </c:pt>
                <c:pt idx="1866">
                  <c:v>9.0269499999999994</c:v>
                </c:pt>
                <c:pt idx="1867">
                  <c:v>7.3587199999999999</c:v>
                </c:pt>
                <c:pt idx="1868">
                  <c:v>6.2248299999999999</c:v>
                </c:pt>
                <c:pt idx="1869">
                  <c:v>5.9256599999999997</c:v>
                </c:pt>
                <c:pt idx="1870">
                  <c:v>6.4440200000000001</c:v>
                </c:pt>
                <c:pt idx="1871">
                  <c:v>7.5480700000000001</c:v>
                </c:pt>
                <c:pt idx="1872">
                  <c:v>8.5229700000000008</c:v>
                </c:pt>
                <c:pt idx="1873">
                  <c:v>8.4973299999999998</c:v>
                </c:pt>
                <c:pt idx="1874">
                  <c:v>7.8488499999999997</c:v>
                </c:pt>
                <c:pt idx="1875">
                  <c:v>7.6581900000000003</c:v>
                </c:pt>
                <c:pt idx="1876">
                  <c:v>8.4675799999999999</c:v>
                </c:pt>
                <c:pt idx="1877">
                  <c:v>10.2845</c:v>
                </c:pt>
                <c:pt idx="1878">
                  <c:v>12.621499999999999</c:v>
                </c:pt>
                <c:pt idx="1879">
                  <c:v>14.9946</c:v>
                </c:pt>
                <c:pt idx="1880">
                  <c:v>16.994700000000002</c:v>
                </c:pt>
                <c:pt idx="1881">
                  <c:v>17.578900000000001</c:v>
                </c:pt>
                <c:pt idx="1882">
                  <c:v>16.8231</c:v>
                </c:pt>
                <c:pt idx="1883">
                  <c:v>16.3751</c:v>
                </c:pt>
                <c:pt idx="1884">
                  <c:v>16.757899999999999</c:v>
                </c:pt>
                <c:pt idx="1885">
                  <c:v>16.515699999999999</c:v>
                </c:pt>
                <c:pt idx="1886">
                  <c:v>14.6197</c:v>
                </c:pt>
                <c:pt idx="1887">
                  <c:v>11.6189</c:v>
                </c:pt>
                <c:pt idx="1888">
                  <c:v>8.7520500000000006</c:v>
                </c:pt>
                <c:pt idx="1889">
                  <c:v>6.6591300000000002</c:v>
                </c:pt>
                <c:pt idx="1890">
                  <c:v>5.3996000000000004</c:v>
                </c:pt>
                <c:pt idx="1891">
                  <c:v>4.7485499999999998</c:v>
                </c:pt>
                <c:pt idx="1892">
                  <c:v>4.3213299999999997</c:v>
                </c:pt>
                <c:pt idx="1893">
                  <c:v>3.81216</c:v>
                </c:pt>
                <c:pt idx="1894">
                  <c:v>3.2827600000000001</c:v>
                </c:pt>
                <c:pt idx="1895">
                  <c:v>2.8984299999999998</c:v>
                </c:pt>
                <c:pt idx="1896">
                  <c:v>2.6693199999999999</c:v>
                </c:pt>
                <c:pt idx="1897">
                  <c:v>2.5411199999999998</c:v>
                </c:pt>
                <c:pt idx="1898">
                  <c:v>2.5383</c:v>
                </c:pt>
                <c:pt idx="1899">
                  <c:v>2.6113900000000001</c:v>
                </c:pt>
                <c:pt idx="1900">
                  <c:v>2.7700499999999999</c:v>
                </c:pt>
                <c:pt idx="1901">
                  <c:v>3.03505</c:v>
                </c:pt>
                <c:pt idx="1902">
                  <c:v>3.4565600000000001</c:v>
                </c:pt>
                <c:pt idx="1903">
                  <c:v>4.1181799999999997</c:v>
                </c:pt>
                <c:pt idx="1904">
                  <c:v>5.1736399999999998</c:v>
                </c:pt>
                <c:pt idx="1905">
                  <c:v>6.8455300000000001</c:v>
                </c:pt>
                <c:pt idx="1906">
                  <c:v>9.3682200000000009</c:v>
                </c:pt>
                <c:pt idx="1907">
                  <c:v>12.617699999999999</c:v>
                </c:pt>
                <c:pt idx="1908">
                  <c:v>15.810499999999999</c:v>
                </c:pt>
                <c:pt idx="1909">
                  <c:v>18.112100000000002</c:v>
                </c:pt>
                <c:pt idx="1910">
                  <c:v>18.644200000000001</c:v>
                </c:pt>
                <c:pt idx="1911">
                  <c:v>17.728400000000001</c:v>
                </c:pt>
                <c:pt idx="1912">
                  <c:v>17.400600000000001</c:v>
                </c:pt>
                <c:pt idx="1913">
                  <c:v>18.526</c:v>
                </c:pt>
                <c:pt idx="1914">
                  <c:v>21.148299999999999</c:v>
                </c:pt>
                <c:pt idx="1915">
                  <c:v>25.650099999999998</c:v>
                </c:pt>
                <c:pt idx="1916">
                  <c:v>32.654499999999999</c:v>
                </c:pt>
                <c:pt idx="1917">
                  <c:v>40.634999999999998</c:v>
                </c:pt>
                <c:pt idx="1918">
                  <c:v>44.1111</c:v>
                </c:pt>
                <c:pt idx="1919">
                  <c:v>39.176200000000001</c:v>
                </c:pt>
                <c:pt idx="1920">
                  <c:v>30.412700000000001</c:v>
                </c:pt>
                <c:pt idx="1921">
                  <c:v>23.7072</c:v>
                </c:pt>
                <c:pt idx="1922">
                  <c:v>19.9345</c:v>
                </c:pt>
                <c:pt idx="1923">
                  <c:v>16.9908</c:v>
                </c:pt>
                <c:pt idx="1924">
                  <c:v>13.5212</c:v>
                </c:pt>
                <c:pt idx="1925">
                  <c:v>10.4758</c:v>
                </c:pt>
                <c:pt idx="1926">
                  <c:v>8.5409400000000009</c:v>
                </c:pt>
                <c:pt idx="1927">
                  <c:v>7.6749099999999997</c:v>
                </c:pt>
                <c:pt idx="1928">
                  <c:v>7.4666699999999997</c:v>
                </c:pt>
                <c:pt idx="1929">
                  <c:v>7.13497</c:v>
                </c:pt>
                <c:pt idx="1930">
                  <c:v>6.2202500000000001</c:v>
                </c:pt>
                <c:pt idx="1931">
                  <c:v>5.2014199999999997</c:v>
                </c:pt>
                <c:pt idx="1932">
                  <c:v>4.4289699999999996</c:v>
                </c:pt>
                <c:pt idx="1933">
                  <c:v>3.90889</c:v>
                </c:pt>
                <c:pt idx="1934">
                  <c:v>3.6521699999999999</c:v>
                </c:pt>
                <c:pt idx="1935">
                  <c:v>3.6453600000000002</c:v>
                </c:pt>
                <c:pt idx="1936">
                  <c:v>3.9148399999999999</c:v>
                </c:pt>
                <c:pt idx="1937">
                  <c:v>4.5397699999999999</c:v>
                </c:pt>
                <c:pt idx="1938">
                  <c:v>5.6389399999999998</c:v>
                </c:pt>
                <c:pt idx="1939">
                  <c:v>7.2686299999999999</c:v>
                </c:pt>
                <c:pt idx="1940">
                  <c:v>9.0309000000000008</c:v>
                </c:pt>
                <c:pt idx="1941">
                  <c:v>10.047599999999999</c:v>
                </c:pt>
                <c:pt idx="1942">
                  <c:v>10.1602</c:v>
                </c:pt>
                <c:pt idx="1943">
                  <c:v>9.9055800000000005</c:v>
                </c:pt>
                <c:pt idx="1944">
                  <c:v>9.5339799999999997</c:v>
                </c:pt>
                <c:pt idx="1945">
                  <c:v>9.1946899999999996</c:v>
                </c:pt>
                <c:pt idx="1946">
                  <c:v>9.0623699999999996</c:v>
                </c:pt>
                <c:pt idx="1947">
                  <c:v>9.6124299999999998</c:v>
                </c:pt>
                <c:pt idx="1948">
                  <c:v>11.2081</c:v>
                </c:pt>
                <c:pt idx="1949">
                  <c:v>13.650600000000001</c:v>
                </c:pt>
                <c:pt idx="1950">
                  <c:v>16.252700000000001</c:v>
                </c:pt>
                <c:pt idx="1951">
                  <c:v>18.300899999999999</c:v>
                </c:pt>
                <c:pt idx="1952">
                  <c:v>19.404499999999999</c:v>
                </c:pt>
                <c:pt idx="1953">
                  <c:v>20.2654</c:v>
                </c:pt>
                <c:pt idx="1954">
                  <c:v>21.798400000000001</c:v>
                </c:pt>
                <c:pt idx="1955">
                  <c:v>24.578099999999999</c:v>
                </c:pt>
                <c:pt idx="1956">
                  <c:v>27.852499999999999</c:v>
                </c:pt>
                <c:pt idx="1957">
                  <c:v>29.117999999999999</c:v>
                </c:pt>
                <c:pt idx="1958">
                  <c:v>28.9786</c:v>
                </c:pt>
                <c:pt idx="1959">
                  <c:v>29.052099999999999</c:v>
                </c:pt>
                <c:pt idx="1960">
                  <c:v>28.184699999999999</c:v>
                </c:pt>
                <c:pt idx="1961">
                  <c:v>25.609500000000001</c:v>
                </c:pt>
                <c:pt idx="1962">
                  <c:v>22.319900000000001</c:v>
                </c:pt>
                <c:pt idx="1963">
                  <c:v>19.578800000000001</c:v>
                </c:pt>
                <c:pt idx="1964">
                  <c:v>17.496500000000001</c:v>
                </c:pt>
                <c:pt idx="1965">
                  <c:v>15.7165</c:v>
                </c:pt>
                <c:pt idx="1966">
                  <c:v>13.226000000000001</c:v>
                </c:pt>
                <c:pt idx="1967">
                  <c:v>10.501300000000001</c:v>
                </c:pt>
                <c:pt idx="1968">
                  <c:v>8.54345</c:v>
                </c:pt>
                <c:pt idx="1969">
                  <c:v>7.3086200000000003</c:v>
                </c:pt>
                <c:pt idx="1970">
                  <c:v>6.2266700000000004</c:v>
                </c:pt>
                <c:pt idx="1971">
                  <c:v>5.1656599999999999</c:v>
                </c:pt>
                <c:pt idx="1972">
                  <c:v>4.3692299999999999</c:v>
                </c:pt>
                <c:pt idx="1973">
                  <c:v>3.90821</c:v>
                </c:pt>
                <c:pt idx="1974">
                  <c:v>3.7652199999999998</c:v>
                </c:pt>
                <c:pt idx="1975">
                  <c:v>3.9420199999999999</c:v>
                </c:pt>
                <c:pt idx="1976">
                  <c:v>4.4740399999999996</c:v>
                </c:pt>
                <c:pt idx="1977">
                  <c:v>5.3590600000000004</c:v>
                </c:pt>
                <c:pt idx="1978">
                  <c:v>6.3737199999999996</c:v>
                </c:pt>
                <c:pt idx="1979">
                  <c:v>6.9702400000000004</c:v>
                </c:pt>
                <c:pt idx="1980">
                  <c:v>6.8582599999999996</c:v>
                </c:pt>
                <c:pt idx="1981">
                  <c:v>6.6948299999999996</c:v>
                </c:pt>
                <c:pt idx="1982">
                  <c:v>7.1637399999999998</c:v>
                </c:pt>
                <c:pt idx="1983">
                  <c:v>8.3099000000000007</c:v>
                </c:pt>
                <c:pt idx="1984">
                  <c:v>9.4685600000000001</c:v>
                </c:pt>
                <c:pt idx="1985">
                  <c:v>9.8145500000000006</c:v>
                </c:pt>
                <c:pt idx="1986">
                  <c:v>9.8752099999999992</c:v>
                </c:pt>
                <c:pt idx="1987">
                  <c:v>10.3774</c:v>
                </c:pt>
                <c:pt idx="1988">
                  <c:v>11.459</c:v>
                </c:pt>
                <c:pt idx="1989">
                  <c:v>13.255599999999999</c:v>
                </c:pt>
                <c:pt idx="1990">
                  <c:v>15.576499999999999</c:v>
                </c:pt>
                <c:pt idx="1991">
                  <c:v>17.2729</c:v>
                </c:pt>
                <c:pt idx="1992">
                  <c:v>17.498799999999999</c:v>
                </c:pt>
                <c:pt idx="1993">
                  <c:v>17.422999999999998</c:v>
                </c:pt>
                <c:pt idx="1994">
                  <c:v>18.0656</c:v>
                </c:pt>
                <c:pt idx="1995">
                  <c:v>19.104700000000001</c:v>
                </c:pt>
                <c:pt idx="1996">
                  <c:v>19.3582</c:v>
                </c:pt>
                <c:pt idx="1997">
                  <c:v>18.484200000000001</c:v>
                </c:pt>
                <c:pt idx="1998">
                  <c:v>16.566400000000002</c:v>
                </c:pt>
                <c:pt idx="1999">
                  <c:v>14.5749</c:v>
                </c:pt>
                <c:pt idx="2000">
                  <c:v>13.4528</c:v>
                </c:pt>
                <c:pt idx="2001">
                  <c:v>12.5205</c:v>
                </c:pt>
                <c:pt idx="2002">
                  <c:v>10.9368</c:v>
                </c:pt>
                <c:pt idx="2003">
                  <c:v>9.2692099999999993</c:v>
                </c:pt>
                <c:pt idx="2004">
                  <c:v>8.0248399999999993</c:v>
                </c:pt>
                <c:pt idx="2005">
                  <c:v>7.0638199999999998</c:v>
                </c:pt>
                <c:pt idx="2006">
                  <c:v>6.54922</c:v>
                </c:pt>
                <c:pt idx="2007">
                  <c:v>6.7150499999999997</c:v>
                </c:pt>
                <c:pt idx="2008">
                  <c:v>7.3950300000000002</c:v>
                </c:pt>
                <c:pt idx="2009">
                  <c:v>7.9686199999999996</c:v>
                </c:pt>
                <c:pt idx="2010">
                  <c:v>8.1653300000000009</c:v>
                </c:pt>
                <c:pt idx="2011">
                  <c:v>8.5170300000000001</c:v>
                </c:pt>
                <c:pt idx="2012">
                  <c:v>9.0364299999999993</c:v>
                </c:pt>
                <c:pt idx="2013">
                  <c:v>9.1897400000000005</c:v>
                </c:pt>
                <c:pt idx="2014">
                  <c:v>8.8534699999999997</c:v>
                </c:pt>
                <c:pt idx="2015">
                  <c:v>8.1707699999999992</c:v>
                </c:pt>
                <c:pt idx="2016">
                  <c:v>7.4761699999999998</c:v>
                </c:pt>
                <c:pt idx="2017">
                  <c:v>7.1729799999999999</c:v>
                </c:pt>
                <c:pt idx="2018">
                  <c:v>6.8740899999999998</c:v>
                </c:pt>
                <c:pt idx="2019">
                  <c:v>5.9339000000000004</c:v>
                </c:pt>
                <c:pt idx="2020">
                  <c:v>4.7301200000000003</c:v>
                </c:pt>
                <c:pt idx="2021">
                  <c:v>3.8084699999999998</c:v>
                </c:pt>
                <c:pt idx="2022">
                  <c:v>3.28009</c:v>
                </c:pt>
                <c:pt idx="2023">
                  <c:v>3.0878899999999998</c:v>
                </c:pt>
                <c:pt idx="2024">
                  <c:v>3.1839599999999999</c:v>
                </c:pt>
                <c:pt idx="2025">
                  <c:v>3.61205</c:v>
                </c:pt>
                <c:pt idx="2026">
                  <c:v>4.4441100000000002</c:v>
                </c:pt>
                <c:pt idx="2027">
                  <c:v>5.7588900000000001</c:v>
                </c:pt>
                <c:pt idx="2028">
                  <c:v>7.4106899999999998</c:v>
                </c:pt>
                <c:pt idx="2029">
                  <c:v>8.9560300000000002</c:v>
                </c:pt>
                <c:pt idx="2030">
                  <c:v>9.6715699999999991</c:v>
                </c:pt>
                <c:pt idx="2031">
                  <c:v>9.1564099999999993</c:v>
                </c:pt>
                <c:pt idx="2032">
                  <c:v>8.3992799999999992</c:v>
                </c:pt>
                <c:pt idx="2033">
                  <c:v>8.3284500000000001</c:v>
                </c:pt>
                <c:pt idx="2034">
                  <c:v>8.9887700000000006</c:v>
                </c:pt>
                <c:pt idx="2035">
                  <c:v>10.0059</c:v>
                </c:pt>
                <c:pt idx="2036">
                  <c:v>10.915699999999999</c:v>
                </c:pt>
                <c:pt idx="2037">
                  <c:v>12.2179</c:v>
                </c:pt>
                <c:pt idx="2038">
                  <c:v>14.821999999999999</c:v>
                </c:pt>
                <c:pt idx="2039">
                  <c:v>18.327999999999999</c:v>
                </c:pt>
                <c:pt idx="2040">
                  <c:v>20.802299999999999</c:v>
                </c:pt>
                <c:pt idx="2041">
                  <c:v>20.962399999999999</c:v>
                </c:pt>
                <c:pt idx="2042">
                  <c:v>19.278300000000002</c:v>
                </c:pt>
                <c:pt idx="2043">
                  <c:v>15.9902</c:v>
                </c:pt>
                <c:pt idx="2044">
                  <c:v>12.040800000000001</c:v>
                </c:pt>
                <c:pt idx="2045">
                  <c:v>8.7824500000000008</c:v>
                </c:pt>
                <c:pt idx="2046">
                  <c:v>6.6640499999999996</c:v>
                </c:pt>
                <c:pt idx="2047">
                  <c:v>5.4852800000000004</c:v>
                </c:pt>
                <c:pt idx="2048">
                  <c:v>4.9096200000000003</c:v>
                </c:pt>
                <c:pt idx="2049">
                  <c:v>4.7840299999999996</c:v>
                </c:pt>
                <c:pt idx="2050">
                  <c:v>5.0892499999999998</c:v>
                </c:pt>
                <c:pt idx="2051">
                  <c:v>5.7256900000000002</c:v>
                </c:pt>
                <c:pt idx="2052">
                  <c:v>6.63131</c:v>
                </c:pt>
                <c:pt idx="2053">
                  <c:v>7.8144999999999998</c:v>
                </c:pt>
                <c:pt idx="2054">
                  <c:v>8.9241700000000002</c:v>
                </c:pt>
                <c:pt idx="2055">
                  <c:v>9.7849599999999999</c:v>
                </c:pt>
                <c:pt idx="2056">
                  <c:v>10.1228</c:v>
                </c:pt>
                <c:pt idx="2057">
                  <c:v>9.0375700000000005</c:v>
                </c:pt>
                <c:pt idx="2058">
                  <c:v>7.0945900000000002</c:v>
                </c:pt>
                <c:pt idx="2059">
                  <c:v>5.5062199999999999</c:v>
                </c:pt>
                <c:pt idx="2060">
                  <c:v>4.6508099999999999</c:v>
                </c:pt>
                <c:pt idx="2061">
                  <c:v>4.4989400000000002</c:v>
                </c:pt>
                <c:pt idx="2062">
                  <c:v>4.9696600000000002</c:v>
                </c:pt>
                <c:pt idx="2063">
                  <c:v>5.8054300000000003</c:v>
                </c:pt>
                <c:pt idx="2064">
                  <c:v>6.3779300000000001</c:v>
                </c:pt>
                <c:pt idx="2065">
                  <c:v>6.1528799999999997</c:v>
                </c:pt>
                <c:pt idx="2066">
                  <c:v>5.58209</c:v>
                </c:pt>
                <c:pt idx="2067">
                  <c:v>5.3980399999999999</c:v>
                </c:pt>
                <c:pt idx="2068">
                  <c:v>5.7927999999999997</c:v>
                </c:pt>
                <c:pt idx="2069">
                  <c:v>6.7876200000000004</c:v>
                </c:pt>
                <c:pt idx="2070">
                  <c:v>8.4965499999999992</c:v>
                </c:pt>
                <c:pt idx="2071">
                  <c:v>10.593400000000001</c:v>
                </c:pt>
                <c:pt idx="2072">
                  <c:v>12.1738</c:v>
                </c:pt>
                <c:pt idx="2073">
                  <c:v>12.797700000000001</c:v>
                </c:pt>
                <c:pt idx="2074">
                  <c:v>12.9998</c:v>
                </c:pt>
                <c:pt idx="2075">
                  <c:v>13.076700000000001</c:v>
                </c:pt>
                <c:pt idx="2076">
                  <c:v>11.8362</c:v>
                </c:pt>
                <c:pt idx="2077">
                  <c:v>9.3427900000000008</c:v>
                </c:pt>
                <c:pt idx="2078">
                  <c:v>7.13809</c:v>
                </c:pt>
                <c:pt idx="2079">
                  <c:v>5.83439</c:v>
                </c:pt>
                <c:pt idx="2080">
                  <c:v>5.3101000000000003</c:v>
                </c:pt>
                <c:pt idx="2081">
                  <c:v>5.2819900000000004</c:v>
                </c:pt>
                <c:pt idx="2082">
                  <c:v>5.6812699999999996</c:v>
                </c:pt>
                <c:pt idx="2083">
                  <c:v>6.4627400000000002</c:v>
                </c:pt>
                <c:pt idx="2084">
                  <c:v>6.9823599999999999</c:v>
                </c:pt>
                <c:pt idx="2085">
                  <c:v>6.5117799999999999</c:v>
                </c:pt>
                <c:pt idx="2086">
                  <c:v>5.4462900000000003</c:v>
                </c:pt>
                <c:pt idx="2087">
                  <c:v>4.5439699999999998</c:v>
                </c:pt>
                <c:pt idx="2088">
                  <c:v>4.0505500000000003</c:v>
                </c:pt>
                <c:pt idx="2089">
                  <c:v>3.96645</c:v>
                </c:pt>
                <c:pt idx="2090">
                  <c:v>4.3458399999999999</c:v>
                </c:pt>
                <c:pt idx="2091">
                  <c:v>5.1194600000000001</c:v>
                </c:pt>
                <c:pt idx="2092">
                  <c:v>5.8242500000000001</c:v>
                </c:pt>
                <c:pt idx="2093">
                  <c:v>5.9680299999999997</c:v>
                </c:pt>
                <c:pt idx="2094">
                  <c:v>5.7313099999999997</c:v>
                </c:pt>
                <c:pt idx="2095">
                  <c:v>5.4327100000000002</c:v>
                </c:pt>
                <c:pt idx="2096">
                  <c:v>5.0878899999999998</c:v>
                </c:pt>
                <c:pt idx="2097">
                  <c:v>4.69611</c:v>
                </c:pt>
                <c:pt idx="2098">
                  <c:v>4.4046900000000004</c:v>
                </c:pt>
                <c:pt idx="2099">
                  <c:v>4.2389000000000001</c:v>
                </c:pt>
                <c:pt idx="2100">
                  <c:v>4.2801900000000002</c:v>
                </c:pt>
                <c:pt idx="2101">
                  <c:v>4.5390899999999998</c:v>
                </c:pt>
                <c:pt idx="2102">
                  <c:v>4.7786299999999997</c:v>
                </c:pt>
                <c:pt idx="2103">
                  <c:v>4.45465</c:v>
                </c:pt>
                <c:pt idx="2104">
                  <c:v>3.5794199999999998</c:v>
                </c:pt>
                <c:pt idx="2105">
                  <c:v>2.71929</c:v>
                </c:pt>
                <c:pt idx="2106">
                  <c:v>2.1200700000000001</c:v>
                </c:pt>
                <c:pt idx="2107">
                  <c:v>1.76373</c:v>
                </c:pt>
                <c:pt idx="2108">
                  <c:v>1.58022</c:v>
                </c:pt>
                <c:pt idx="2109">
                  <c:v>1.5108999999999999</c:v>
                </c:pt>
                <c:pt idx="2110">
                  <c:v>1.5371300000000001</c:v>
                </c:pt>
                <c:pt idx="2111">
                  <c:v>1.66028</c:v>
                </c:pt>
                <c:pt idx="2112">
                  <c:v>1.91334</c:v>
                </c:pt>
                <c:pt idx="2113">
                  <c:v>2.3489499999999999</c:v>
                </c:pt>
                <c:pt idx="2114">
                  <c:v>2.9964400000000002</c:v>
                </c:pt>
                <c:pt idx="2115">
                  <c:v>3.80443</c:v>
                </c:pt>
                <c:pt idx="2116">
                  <c:v>4.6334999999999997</c:v>
                </c:pt>
                <c:pt idx="2117">
                  <c:v>5.2585199999999999</c:v>
                </c:pt>
                <c:pt idx="2118">
                  <c:v>5.1835899999999997</c:v>
                </c:pt>
                <c:pt idx="2119">
                  <c:v>4.4747500000000002</c:v>
                </c:pt>
                <c:pt idx="2120">
                  <c:v>3.82165</c:v>
                </c:pt>
                <c:pt idx="2121">
                  <c:v>3.49261</c:v>
                </c:pt>
                <c:pt idx="2122">
                  <c:v>3.4201800000000002</c:v>
                </c:pt>
                <c:pt idx="2123">
                  <c:v>3.5424699999999998</c:v>
                </c:pt>
                <c:pt idx="2124">
                  <c:v>3.8470599999999999</c:v>
                </c:pt>
                <c:pt idx="2125">
                  <c:v>4.4213100000000001</c:v>
                </c:pt>
                <c:pt idx="2126">
                  <c:v>5.2968599999999997</c:v>
                </c:pt>
                <c:pt idx="2127">
                  <c:v>6.2850099999999998</c:v>
                </c:pt>
                <c:pt idx="2128">
                  <c:v>6.8584500000000004</c:v>
                </c:pt>
                <c:pt idx="2129">
                  <c:v>6.86686</c:v>
                </c:pt>
                <c:pt idx="2130">
                  <c:v>7.0091900000000003</c:v>
                </c:pt>
                <c:pt idx="2131">
                  <c:v>8.0084700000000009</c:v>
                </c:pt>
                <c:pt idx="2132">
                  <c:v>10.3157</c:v>
                </c:pt>
                <c:pt idx="2133">
                  <c:v>14.199</c:v>
                </c:pt>
                <c:pt idx="2134">
                  <c:v>19.142499999999998</c:v>
                </c:pt>
                <c:pt idx="2135">
                  <c:v>22.913499999999999</c:v>
                </c:pt>
                <c:pt idx="2136">
                  <c:v>24.137899999999998</c:v>
                </c:pt>
                <c:pt idx="2137">
                  <c:v>23.5837</c:v>
                </c:pt>
                <c:pt idx="2138">
                  <c:v>21.124700000000001</c:v>
                </c:pt>
                <c:pt idx="2139">
                  <c:v>18.6358</c:v>
                </c:pt>
                <c:pt idx="2140">
                  <c:v>18.369</c:v>
                </c:pt>
                <c:pt idx="2141">
                  <c:v>20.900700000000001</c:v>
                </c:pt>
                <c:pt idx="2142">
                  <c:v>24.920500000000001</c:v>
                </c:pt>
                <c:pt idx="2143">
                  <c:v>26.460999999999999</c:v>
                </c:pt>
                <c:pt idx="2144">
                  <c:v>23.178000000000001</c:v>
                </c:pt>
                <c:pt idx="2145">
                  <c:v>18.672499999999999</c:v>
                </c:pt>
                <c:pt idx="2146">
                  <c:v>16.041399999999999</c:v>
                </c:pt>
                <c:pt idx="2147">
                  <c:v>15.526999999999999</c:v>
                </c:pt>
                <c:pt idx="2148">
                  <c:v>15.651999999999999</c:v>
                </c:pt>
                <c:pt idx="2149">
                  <c:v>15.056699999999999</c:v>
                </c:pt>
                <c:pt idx="2150">
                  <c:v>13.9316</c:v>
                </c:pt>
                <c:pt idx="2151">
                  <c:v>12.3918</c:v>
                </c:pt>
                <c:pt idx="2152">
                  <c:v>10.3146</c:v>
                </c:pt>
                <c:pt idx="2153">
                  <c:v>8.2997999999999994</c:v>
                </c:pt>
                <c:pt idx="2154">
                  <c:v>6.6547599999999996</c:v>
                </c:pt>
                <c:pt idx="2155">
                  <c:v>5.4822100000000002</c:v>
                </c:pt>
                <c:pt idx="2156">
                  <c:v>4.84755</c:v>
                </c:pt>
                <c:pt idx="2157">
                  <c:v>4.6066599999999998</c:v>
                </c:pt>
                <c:pt idx="2158">
                  <c:v>4.4738800000000003</c:v>
                </c:pt>
                <c:pt idx="2159">
                  <c:v>4.4421299999999997</c:v>
                </c:pt>
                <c:pt idx="2160">
                  <c:v>4.7497400000000001</c:v>
                </c:pt>
                <c:pt idx="2161">
                  <c:v>5.4636500000000003</c:v>
                </c:pt>
                <c:pt idx="2162">
                  <c:v>6.2583700000000002</c:v>
                </c:pt>
                <c:pt idx="2163">
                  <c:v>6.6225300000000002</c:v>
                </c:pt>
                <c:pt idx="2164">
                  <c:v>6.4516799999999996</c:v>
                </c:pt>
                <c:pt idx="2165">
                  <c:v>6.0377599999999996</c:v>
                </c:pt>
                <c:pt idx="2166">
                  <c:v>5.3716499999999998</c:v>
                </c:pt>
                <c:pt idx="2167">
                  <c:v>4.5105700000000004</c:v>
                </c:pt>
                <c:pt idx="2168">
                  <c:v>3.8440799999999999</c:v>
                </c:pt>
                <c:pt idx="2169">
                  <c:v>3.5952799999999998</c:v>
                </c:pt>
                <c:pt idx="2170">
                  <c:v>3.7595000000000001</c:v>
                </c:pt>
                <c:pt idx="2171">
                  <c:v>4.1539999999999999</c:v>
                </c:pt>
                <c:pt idx="2172">
                  <c:v>4.5331400000000004</c:v>
                </c:pt>
                <c:pt idx="2173">
                  <c:v>4.9683200000000003</c:v>
                </c:pt>
                <c:pt idx="2174">
                  <c:v>5.4177099999999996</c:v>
                </c:pt>
                <c:pt idx="2175">
                  <c:v>5.5125400000000004</c:v>
                </c:pt>
                <c:pt idx="2176">
                  <c:v>5.1489700000000003</c:v>
                </c:pt>
                <c:pt idx="2177">
                  <c:v>4.5232900000000003</c:v>
                </c:pt>
                <c:pt idx="2178">
                  <c:v>3.9522499999999998</c:v>
                </c:pt>
                <c:pt idx="2179">
                  <c:v>3.5813299999999999</c:v>
                </c:pt>
                <c:pt idx="2180">
                  <c:v>3.3900899999999998</c:v>
                </c:pt>
                <c:pt idx="2181">
                  <c:v>3.3792599999999999</c:v>
                </c:pt>
                <c:pt idx="2182">
                  <c:v>3.5364</c:v>
                </c:pt>
                <c:pt idx="2183">
                  <c:v>3.9153600000000002</c:v>
                </c:pt>
                <c:pt idx="2184">
                  <c:v>4.5228200000000003</c:v>
                </c:pt>
                <c:pt idx="2185">
                  <c:v>5.2859600000000002</c:v>
                </c:pt>
                <c:pt idx="2186">
                  <c:v>6.3305400000000001</c:v>
                </c:pt>
                <c:pt idx="2187">
                  <c:v>7.79312</c:v>
                </c:pt>
                <c:pt idx="2188">
                  <c:v>9.2507400000000004</c:v>
                </c:pt>
                <c:pt idx="2189">
                  <c:v>9.8163099999999996</c:v>
                </c:pt>
                <c:pt idx="2190">
                  <c:v>9.0929199999999994</c:v>
                </c:pt>
                <c:pt idx="2191">
                  <c:v>7.5040300000000002</c:v>
                </c:pt>
                <c:pt idx="2192">
                  <c:v>6.0454100000000004</c:v>
                </c:pt>
                <c:pt idx="2193">
                  <c:v>5.3290300000000004</c:v>
                </c:pt>
                <c:pt idx="2194">
                  <c:v>5.4772100000000004</c:v>
                </c:pt>
                <c:pt idx="2195">
                  <c:v>6.5062300000000004</c:v>
                </c:pt>
                <c:pt idx="2196">
                  <c:v>8.3079800000000006</c:v>
                </c:pt>
                <c:pt idx="2197">
                  <c:v>10.2318</c:v>
                </c:pt>
                <c:pt idx="2198">
                  <c:v>11.2079</c:v>
                </c:pt>
                <c:pt idx="2199">
                  <c:v>10.972300000000001</c:v>
                </c:pt>
                <c:pt idx="2200">
                  <c:v>10.416700000000001</c:v>
                </c:pt>
                <c:pt idx="2201">
                  <c:v>10.521800000000001</c:v>
                </c:pt>
                <c:pt idx="2202">
                  <c:v>10.9908</c:v>
                </c:pt>
                <c:pt idx="2203">
                  <c:v>10.6928</c:v>
                </c:pt>
                <c:pt idx="2204">
                  <c:v>9.3036399999999997</c:v>
                </c:pt>
                <c:pt idx="2205">
                  <c:v>7.4417900000000001</c:v>
                </c:pt>
                <c:pt idx="2206">
                  <c:v>5.8863599999999998</c:v>
                </c:pt>
                <c:pt idx="2207">
                  <c:v>5.0081499999999997</c:v>
                </c:pt>
                <c:pt idx="2208">
                  <c:v>4.85093</c:v>
                </c:pt>
                <c:pt idx="2209">
                  <c:v>5.3782699999999997</c:v>
                </c:pt>
                <c:pt idx="2210">
                  <c:v>6.3831600000000002</c:v>
                </c:pt>
                <c:pt idx="2211">
                  <c:v>7.2642899999999999</c:v>
                </c:pt>
                <c:pt idx="2212">
                  <c:v>7.5148599999999997</c:v>
                </c:pt>
                <c:pt idx="2213">
                  <c:v>7.6238299999999999</c:v>
                </c:pt>
                <c:pt idx="2214">
                  <c:v>7.9428400000000003</c:v>
                </c:pt>
                <c:pt idx="2215">
                  <c:v>8.10487</c:v>
                </c:pt>
                <c:pt idx="2216">
                  <c:v>7.72105</c:v>
                </c:pt>
                <c:pt idx="2217">
                  <c:v>7.2566699999999997</c:v>
                </c:pt>
                <c:pt idx="2218">
                  <c:v>6.9902100000000003</c:v>
                </c:pt>
                <c:pt idx="2219">
                  <c:v>6.5698999999999996</c:v>
                </c:pt>
                <c:pt idx="2220">
                  <c:v>5.9086600000000002</c:v>
                </c:pt>
                <c:pt idx="2221">
                  <c:v>5.5028800000000002</c:v>
                </c:pt>
                <c:pt idx="2222">
                  <c:v>5.71136</c:v>
                </c:pt>
                <c:pt idx="2223">
                  <c:v>6.2727599999999999</c:v>
                </c:pt>
                <c:pt idx="2224">
                  <c:v>6.3386300000000002</c:v>
                </c:pt>
                <c:pt idx="2225">
                  <c:v>5.5529200000000003</c:v>
                </c:pt>
                <c:pt idx="2226">
                  <c:v>4.6317399999999997</c:v>
                </c:pt>
                <c:pt idx="2227">
                  <c:v>4.0707300000000002</c:v>
                </c:pt>
                <c:pt idx="2228">
                  <c:v>3.9299400000000002</c:v>
                </c:pt>
                <c:pt idx="2229">
                  <c:v>4.23855</c:v>
                </c:pt>
                <c:pt idx="2230">
                  <c:v>5.0613299999999999</c:v>
                </c:pt>
                <c:pt idx="2231">
                  <c:v>6.2130900000000002</c:v>
                </c:pt>
                <c:pt idx="2232">
                  <c:v>6.96265</c:v>
                </c:pt>
                <c:pt idx="2233">
                  <c:v>6.7877999999999998</c:v>
                </c:pt>
                <c:pt idx="2234">
                  <c:v>6.3395200000000003</c:v>
                </c:pt>
                <c:pt idx="2235">
                  <c:v>6.3342099999999997</c:v>
                </c:pt>
                <c:pt idx="2236">
                  <c:v>6.6959999999999997</c:v>
                </c:pt>
                <c:pt idx="2237">
                  <c:v>6.9449500000000004</c:v>
                </c:pt>
                <c:pt idx="2238">
                  <c:v>6.7664200000000001</c:v>
                </c:pt>
                <c:pt idx="2239">
                  <c:v>5.9740000000000002</c:v>
                </c:pt>
                <c:pt idx="2240">
                  <c:v>4.9904799999999998</c:v>
                </c:pt>
                <c:pt idx="2241">
                  <c:v>4.3600399999999997</c:v>
                </c:pt>
                <c:pt idx="2242">
                  <c:v>4.2633000000000001</c:v>
                </c:pt>
                <c:pt idx="2243">
                  <c:v>4.7518599999999998</c:v>
                </c:pt>
                <c:pt idx="2244">
                  <c:v>5.9077000000000002</c:v>
                </c:pt>
                <c:pt idx="2245">
                  <c:v>7.8017599999999998</c:v>
                </c:pt>
                <c:pt idx="2246">
                  <c:v>10.3043</c:v>
                </c:pt>
                <c:pt idx="2247">
                  <c:v>13.236700000000001</c:v>
                </c:pt>
                <c:pt idx="2248">
                  <c:v>15.877800000000001</c:v>
                </c:pt>
                <c:pt idx="2249">
                  <c:v>16.267499999999998</c:v>
                </c:pt>
                <c:pt idx="2250">
                  <c:v>14.203099999999999</c:v>
                </c:pt>
              </c:numCache>
            </c:numRef>
          </c:yVal>
          <c:smooth val="0"/>
          <c:extLst xmlns:c16r2="http://schemas.microsoft.com/office/drawing/2015/06/chart">
            <c:ext xmlns:c16="http://schemas.microsoft.com/office/drawing/2014/chart" uri="{C3380CC4-5D6E-409C-BE32-E72D297353CC}">
              <c16:uniqueId val="{00000001-E4C1-42EF-B200-64F2F4B83CF6}"/>
            </c:ext>
          </c:extLst>
        </c:ser>
        <c:ser>
          <c:idx val="2"/>
          <c:order val="2"/>
          <c:tx>
            <c:v>Dried</c:v>
          </c:tx>
          <c:spPr>
            <a:ln w="19050" cap="rnd">
              <a:solidFill>
                <a:schemeClr val="accent2">
                  <a:lumMod val="50000"/>
                </a:schemeClr>
              </a:solidFill>
              <a:round/>
            </a:ln>
            <a:effectLst/>
          </c:spPr>
          <c:marker>
            <c:symbol val="none"/>
          </c:marker>
          <c:xVal>
            <c:numRef>
              <c:f>'IMP-22Li as synthesized'!$G$28:$G$1373</c:f>
              <c:numCache>
                <c:formatCode>General</c:formatCode>
                <c:ptCount val="1346"/>
                <c:pt idx="0">
                  <c:v>5.02971127</c:v>
                </c:pt>
                <c:pt idx="1">
                  <c:v>5.0631338069999998</c:v>
                </c:pt>
                <c:pt idx="2">
                  <c:v>5.0965563439999997</c:v>
                </c:pt>
                <c:pt idx="3">
                  <c:v>5.1299788819999996</c:v>
                </c:pt>
                <c:pt idx="4">
                  <c:v>5.1634014190000004</c:v>
                </c:pt>
                <c:pt idx="5">
                  <c:v>5.1968239560000002</c:v>
                </c:pt>
                <c:pt idx="6">
                  <c:v>5.2302464930000001</c:v>
                </c:pt>
                <c:pt idx="7">
                  <c:v>5.2636690310000001</c:v>
                </c:pt>
                <c:pt idx="8">
                  <c:v>5.2970915679999999</c:v>
                </c:pt>
                <c:pt idx="9">
                  <c:v>5.3305141049999998</c:v>
                </c:pt>
                <c:pt idx="10">
                  <c:v>5.3639366419999996</c:v>
                </c:pt>
                <c:pt idx="11">
                  <c:v>5.3973591799999996</c:v>
                </c:pt>
                <c:pt idx="12">
                  <c:v>5.4307817170000003</c:v>
                </c:pt>
                <c:pt idx="13">
                  <c:v>5.4642042540000002</c:v>
                </c:pt>
                <c:pt idx="14">
                  <c:v>5.4976267910000001</c:v>
                </c:pt>
                <c:pt idx="15">
                  <c:v>5.531049329</c:v>
                </c:pt>
                <c:pt idx="16">
                  <c:v>5.5644718659999999</c:v>
                </c:pt>
                <c:pt idx="17">
                  <c:v>5.5978944029999997</c:v>
                </c:pt>
                <c:pt idx="18">
                  <c:v>5.6313169399999996</c:v>
                </c:pt>
                <c:pt idx="19">
                  <c:v>5.6647394780000004</c:v>
                </c:pt>
                <c:pt idx="20">
                  <c:v>5.6981620150000003</c:v>
                </c:pt>
                <c:pt idx="21">
                  <c:v>5.7315845520000002</c:v>
                </c:pt>
                <c:pt idx="22">
                  <c:v>5.765007089</c:v>
                </c:pt>
                <c:pt idx="23">
                  <c:v>5.798429627</c:v>
                </c:pt>
                <c:pt idx="24">
                  <c:v>5.8318521639999998</c:v>
                </c:pt>
                <c:pt idx="25">
                  <c:v>5.8652747009999997</c:v>
                </c:pt>
                <c:pt idx="26">
                  <c:v>5.8986972379999996</c:v>
                </c:pt>
                <c:pt idx="27">
                  <c:v>5.9321197760000004</c:v>
                </c:pt>
                <c:pt idx="28">
                  <c:v>5.9655423130000003</c:v>
                </c:pt>
                <c:pt idx="29">
                  <c:v>5.9989648500000001</c:v>
                </c:pt>
                <c:pt idx="30">
                  <c:v>6.032387387</c:v>
                </c:pt>
                <c:pt idx="31">
                  <c:v>6.0658099239999999</c:v>
                </c:pt>
                <c:pt idx="32">
                  <c:v>6.0992324619999998</c:v>
                </c:pt>
                <c:pt idx="33">
                  <c:v>6.1326549989999997</c:v>
                </c:pt>
                <c:pt idx="34">
                  <c:v>6.1660775360000004</c:v>
                </c:pt>
                <c:pt idx="35">
                  <c:v>6.1995000730000003</c:v>
                </c:pt>
                <c:pt idx="36">
                  <c:v>6.2329226110000002</c:v>
                </c:pt>
                <c:pt idx="37">
                  <c:v>6.2663451480000001</c:v>
                </c:pt>
                <c:pt idx="38">
                  <c:v>6.299767685</c:v>
                </c:pt>
                <c:pt idx="39">
                  <c:v>6.3331902219999998</c:v>
                </c:pt>
                <c:pt idx="40">
                  <c:v>6.3666127599999998</c:v>
                </c:pt>
                <c:pt idx="41">
                  <c:v>6.4000352969999996</c:v>
                </c:pt>
                <c:pt idx="42">
                  <c:v>6.4334578340000004</c:v>
                </c:pt>
                <c:pt idx="43">
                  <c:v>6.4668803710000002</c:v>
                </c:pt>
                <c:pt idx="44">
                  <c:v>6.5003029090000002</c:v>
                </c:pt>
                <c:pt idx="45">
                  <c:v>6.533725446</c:v>
                </c:pt>
                <c:pt idx="46">
                  <c:v>6.5671479829999999</c:v>
                </c:pt>
                <c:pt idx="47">
                  <c:v>6.6005705199999998</c:v>
                </c:pt>
                <c:pt idx="48">
                  <c:v>6.6339930579999997</c:v>
                </c:pt>
                <c:pt idx="49">
                  <c:v>6.6674155949999996</c:v>
                </c:pt>
                <c:pt idx="50">
                  <c:v>6.7008381320000003</c:v>
                </c:pt>
                <c:pt idx="51">
                  <c:v>6.7342606690000002</c:v>
                </c:pt>
                <c:pt idx="52">
                  <c:v>6.7676832070000001</c:v>
                </c:pt>
                <c:pt idx="53">
                  <c:v>6.801105744</c:v>
                </c:pt>
                <c:pt idx="54">
                  <c:v>6.8345282809999999</c:v>
                </c:pt>
                <c:pt idx="55">
                  <c:v>6.8679508179999997</c:v>
                </c:pt>
                <c:pt idx="56">
                  <c:v>6.9013733559999997</c:v>
                </c:pt>
                <c:pt idx="57">
                  <c:v>6.9347958930000004</c:v>
                </c:pt>
                <c:pt idx="58">
                  <c:v>6.9682184300000003</c:v>
                </c:pt>
                <c:pt idx="59">
                  <c:v>7.0016409670000002</c:v>
                </c:pt>
                <c:pt idx="60">
                  <c:v>7.035063504</c:v>
                </c:pt>
                <c:pt idx="61">
                  <c:v>7.068486042</c:v>
                </c:pt>
                <c:pt idx="62">
                  <c:v>7.1019085789999998</c:v>
                </c:pt>
                <c:pt idx="63">
                  <c:v>7.1353311159999997</c:v>
                </c:pt>
                <c:pt idx="64">
                  <c:v>7.1687536529999996</c:v>
                </c:pt>
                <c:pt idx="65">
                  <c:v>7.2021761910000004</c:v>
                </c:pt>
                <c:pt idx="66">
                  <c:v>7.2355987280000003</c:v>
                </c:pt>
                <c:pt idx="67">
                  <c:v>7.2690212650000001</c:v>
                </c:pt>
                <c:pt idx="68">
                  <c:v>7.302443802</c:v>
                </c:pt>
                <c:pt idx="69">
                  <c:v>7.3358663399999999</c:v>
                </c:pt>
                <c:pt idx="70">
                  <c:v>7.3692888769999998</c:v>
                </c:pt>
                <c:pt idx="71">
                  <c:v>7.4027114139999997</c:v>
                </c:pt>
                <c:pt idx="72">
                  <c:v>7.4361339510000004</c:v>
                </c:pt>
                <c:pt idx="73">
                  <c:v>7.4695564890000004</c:v>
                </c:pt>
                <c:pt idx="74">
                  <c:v>7.5029790260000002</c:v>
                </c:pt>
                <c:pt idx="75">
                  <c:v>7.5364015630000001</c:v>
                </c:pt>
                <c:pt idx="76">
                  <c:v>7.5698240999999999</c:v>
                </c:pt>
                <c:pt idx="77">
                  <c:v>7.6032466379999999</c:v>
                </c:pt>
                <c:pt idx="78">
                  <c:v>7.6366691749999998</c:v>
                </c:pt>
                <c:pt idx="79">
                  <c:v>7.6700917119999996</c:v>
                </c:pt>
                <c:pt idx="80">
                  <c:v>7.7035142490000004</c:v>
                </c:pt>
                <c:pt idx="81">
                  <c:v>7.7369367870000003</c:v>
                </c:pt>
                <c:pt idx="82">
                  <c:v>7.7703593240000002</c:v>
                </c:pt>
                <c:pt idx="83">
                  <c:v>7.803781861</c:v>
                </c:pt>
                <c:pt idx="84">
                  <c:v>7.8372043979999999</c:v>
                </c:pt>
                <c:pt idx="85">
                  <c:v>7.8706269359999999</c:v>
                </c:pt>
                <c:pt idx="86">
                  <c:v>7.9040494729999997</c:v>
                </c:pt>
                <c:pt idx="87">
                  <c:v>7.9374720099999996</c:v>
                </c:pt>
                <c:pt idx="88">
                  <c:v>7.9708945470000003</c:v>
                </c:pt>
                <c:pt idx="89">
                  <c:v>8.0043170850000003</c:v>
                </c:pt>
                <c:pt idx="90">
                  <c:v>8.0377396220000001</c:v>
                </c:pt>
                <c:pt idx="91">
                  <c:v>8.071162159</c:v>
                </c:pt>
                <c:pt idx="92">
                  <c:v>8.1045846959999999</c:v>
                </c:pt>
                <c:pt idx="93">
                  <c:v>8.1380072329999997</c:v>
                </c:pt>
                <c:pt idx="94">
                  <c:v>8.1714297709999997</c:v>
                </c:pt>
                <c:pt idx="95">
                  <c:v>8.2048523079999995</c:v>
                </c:pt>
                <c:pt idx="96">
                  <c:v>8.2382748449999994</c:v>
                </c:pt>
                <c:pt idx="97">
                  <c:v>8.2716973819999993</c:v>
                </c:pt>
                <c:pt idx="98">
                  <c:v>8.3051199199999992</c:v>
                </c:pt>
                <c:pt idx="99">
                  <c:v>8.3385424570000009</c:v>
                </c:pt>
                <c:pt idx="100">
                  <c:v>8.3719649940000007</c:v>
                </c:pt>
                <c:pt idx="101">
                  <c:v>8.4053875310000006</c:v>
                </c:pt>
                <c:pt idx="102">
                  <c:v>8.4388100690000005</c:v>
                </c:pt>
                <c:pt idx="103">
                  <c:v>8.4722326060000004</c:v>
                </c:pt>
                <c:pt idx="104">
                  <c:v>8.5056551430000003</c:v>
                </c:pt>
                <c:pt idx="105">
                  <c:v>8.5390776800000001</c:v>
                </c:pt>
                <c:pt idx="106">
                  <c:v>8.5725002180000001</c:v>
                </c:pt>
                <c:pt idx="107">
                  <c:v>8.6059227549999999</c:v>
                </c:pt>
                <c:pt idx="108">
                  <c:v>8.6393452919999998</c:v>
                </c:pt>
                <c:pt idx="109">
                  <c:v>8.6727678289999997</c:v>
                </c:pt>
                <c:pt idx="110">
                  <c:v>8.7061903669999996</c:v>
                </c:pt>
                <c:pt idx="111">
                  <c:v>8.7396129039999995</c:v>
                </c:pt>
                <c:pt idx="112">
                  <c:v>8.7730354409999993</c:v>
                </c:pt>
                <c:pt idx="113">
                  <c:v>8.8064579779999992</c:v>
                </c:pt>
                <c:pt idx="114">
                  <c:v>8.8398805159999991</c:v>
                </c:pt>
                <c:pt idx="115">
                  <c:v>8.8733030530000008</c:v>
                </c:pt>
                <c:pt idx="116">
                  <c:v>8.9067255900000006</c:v>
                </c:pt>
                <c:pt idx="117">
                  <c:v>8.9401481270000005</c:v>
                </c:pt>
                <c:pt idx="118">
                  <c:v>8.9735706650000004</c:v>
                </c:pt>
                <c:pt idx="119">
                  <c:v>9.0069932020000003</c:v>
                </c:pt>
                <c:pt idx="120">
                  <c:v>9.0404157390000002</c:v>
                </c:pt>
                <c:pt idx="121">
                  <c:v>9.073838276</c:v>
                </c:pt>
                <c:pt idx="122">
                  <c:v>9.1072608129999999</c:v>
                </c:pt>
                <c:pt idx="123">
                  <c:v>9.1406833509999998</c:v>
                </c:pt>
                <c:pt idx="124">
                  <c:v>9.1741058879999997</c:v>
                </c:pt>
                <c:pt idx="125">
                  <c:v>9.2075284249999996</c:v>
                </c:pt>
                <c:pt idx="126">
                  <c:v>9.2409509619999994</c:v>
                </c:pt>
                <c:pt idx="127">
                  <c:v>9.2743734999999994</c:v>
                </c:pt>
                <c:pt idx="128">
                  <c:v>9.3077960369999992</c:v>
                </c:pt>
                <c:pt idx="129">
                  <c:v>9.3412185740000009</c:v>
                </c:pt>
                <c:pt idx="130">
                  <c:v>9.3746411110000007</c:v>
                </c:pt>
                <c:pt idx="131">
                  <c:v>9.4080636490000007</c:v>
                </c:pt>
                <c:pt idx="132">
                  <c:v>9.4414861860000006</c:v>
                </c:pt>
                <c:pt idx="133">
                  <c:v>9.4749087230000004</c:v>
                </c:pt>
                <c:pt idx="134">
                  <c:v>9.5083312600000003</c:v>
                </c:pt>
                <c:pt idx="135">
                  <c:v>9.5417537980000002</c:v>
                </c:pt>
                <c:pt idx="136">
                  <c:v>9.5751763350000001</c:v>
                </c:pt>
                <c:pt idx="137">
                  <c:v>9.608598872</c:v>
                </c:pt>
                <c:pt idx="138">
                  <c:v>9.6420214089999998</c:v>
                </c:pt>
                <c:pt idx="139">
                  <c:v>9.6754439469999998</c:v>
                </c:pt>
                <c:pt idx="140">
                  <c:v>9.7088664839999996</c:v>
                </c:pt>
                <c:pt idx="141">
                  <c:v>9.7422890209999995</c:v>
                </c:pt>
                <c:pt idx="142">
                  <c:v>9.7757115579999994</c:v>
                </c:pt>
                <c:pt idx="143">
                  <c:v>9.8091340959999993</c:v>
                </c:pt>
                <c:pt idx="144">
                  <c:v>9.8425566329999992</c:v>
                </c:pt>
                <c:pt idx="145">
                  <c:v>9.8759791700000008</c:v>
                </c:pt>
                <c:pt idx="146">
                  <c:v>9.9094017070000007</c:v>
                </c:pt>
                <c:pt idx="147">
                  <c:v>9.9428242450000006</c:v>
                </c:pt>
                <c:pt idx="148">
                  <c:v>9.9762467820000005</c:v>
                </c:pt>
                <c:pt idx="149">
                  <c:v>10.009669319</c:v>
                </c:pt>
                <c:pt idx="150">
                  <c:v>10.043091856</c:v>
                </c:pt>
                <c:pt idx="151">
                  <c:v>10.076514393</c:v>
                </c:pt>
                <c:pt idx="152">
                  <c:v>10.109936931</c:v>
                </c:pt>
                <c:pt idx="153">
                  <c:v>10.143359468</c:v>
                </c:pt>
                <c:pt idx="154">
                  <c:v>10.176782005</c:v>
                </c:pt>
                <c:pt idx="155">
                  <c:v>10.210204542</c:v>
                </c:pt>
                <c:pt idx="156">
                  <c:v>10.24362708</c:v>
                </c:pt>
                <c:pt idx="157">
                  <c:v>10.277049616999999</c:v>
                </c:pt>
                <c:pt idx="158">
                  <c:v>10.310472153999999</c:v>
                </c:pt>
                <c:pt idx="159">
                  <c:v>10.343894690999999</c:v>
                </c:pt>
                <c:pt idx="160">
                  <c:v>10.377317229000001</c:v>
                </c:pt>
                <c:pt idx="161">
                  <c:v>10.410739766000001</c:v>
                </c:pt>
                <c:pt idx="162">
                  <c:v>10.444162303000001</c:v>
                </c:pt>
                <c:pt idx="163">
                  <c:v>10.47758484</c:v>
                </c:pt>
                <c:pt idx="164">
                  <c:v>10.511007378</c:v>
                </c:pt>
                <c:pt idx="165">
                  <c:v>10.544429915</c:v>
                </c:pt>
                <c:pt idx="166">
                  <c:v>10.577852452</c:v>
                </c:pt>
                <c:pt idx="167">
                  <c:v>10.611274989</c:v>
                </c:pt>
                <c:pt idx="168">
                  <c:v>10.644697527</c:v>
                </c:pt>
                <c:pt idx="169">
                  <c:v>10.678120064</c:v>
                </c:pt>
                <c:pt idx="170">
                  <c:v>10.711542601</c:v>
                </c:pt>
                <c:pt idx="171">
                  <c:v>10.744965138</c:v>
                </c:pt>
                <c:pt idx="172">
                  <c:v>10.778387675999999</c:v>
                </c:pt>
                <c:pt idx="173">
                  <c:v>10.811810212999999</c:v>
                </c:pt>
                <c:pt idx="174">
                  <c:v>10.845232749999999</c:v>
                </c:pt>
                <c:pt idx="175">
                  <c:v>10.878655287000001</c:v>
                </c:pt>
                <c:pt idx="176">
                  <c:v>10.912077825000001</c:v>
                </c:pt>
                <c:pt idx="177">
                  <c:v>10.945500362000001</c:v>
                </c:pt>
                <c:pt idx="178">
                  <c:v>10.978922899000001</c:v>
                </c:pt>
                <c:pt idx="179">
                  <c:v>11.012345436</c:v>
                </c:pt>
                <c:pt idx="180">
                  <c:v>11.045767973</c:v>
                </c:pt>
                <c:pt idx="181">
                  <c:v>11.079190511</c:v>
                </c:pt>
                <c:pt idx="182">
                  <c:v>11.112613048</c:v>
                </c:pt>
                <c:pt idx="183">
                  <c:v>11.146035585</c:v>
                </c:pt>
                <c:pt idx="184">
                  <c:v>11.179458122</c:v>
                </c:pt>
                <c:pt idx="185">
                  <c:v>11.21288066</c:v>
                </c:pt>
                <c:pt idx="186">
                  <c:v>11.246303197</c:v>
                </c:pt>
                <c:pt idx="187">
                  <c:v>11.279725733999999</c:v>
                </c:pt>
                <c:pt idx="188">
                  <c:v>11.313148270999999</c:v>
                </c:pt>
                <c:pt idx="189">
                  <c:v>11.346570808999999</c:v>
                </c:pt>
                <c:pt idx="190">
                  <c:v>11.379993345999999</c:v>
                </c:pt>
                <c:pt idx="191">
                  <c:v>11.413415883000001</c:v>
                </c:pt>
                <c:pt idx="192">
                  <c:v>11.446838420000001</c:v>
                </c:pt>
                <c:pt idx="193">
                  <c:v>11.480260958000001</c:v>
                </c:pt>
                <c:pt idx="194">
                  <c:v>11.513683495</c:v>
                </c:pt>
                <c:pt idx="195">
                  <c:v>11.547106032</c:v>
                </c:pt>
                <c:pt idx="196">
                  <c:v>11.580528569</c:v>
                </c:pt>
                <c:pt idx="197">
                  <c:v>11.613951107</c:v>
                </c:pt>
                <c:pt idx="198">
                  <c:v>11.647373644</c:v>
                </c:pt>
                <c:pt idx="199">
                  <c:v>11.680796181</c:v>
                </c:pt>
                <c:pt idx="200">
                  <c:v>11.714218718</c:v>
                </c:pt>
                <c:pt idx="201">
                  <c:v>11.747641256</c:v>
                </c:pt>
                <c:pt idx="202">
                  <c:v>11.781063793</c:v>
                </c:pt>
                <c:pt idx="203">
                  <c:v>11.814486329999999</c:v>
                </c:pt>
                <c:pt idx="204">
                  <c:v>11.847908866999999</c:v>
                </c:pt>
                <c:pt idx="205">
                  <c:v>11.881331404999999</c:v>
                </c:pt>
                <c:pt idx="206">
                  <c:v>11.914753942000001</c:v>
                </c:pt>
                <c:pt idx="207">
                  <c:v>11.948176479000001</c:v>
                </c:pt>
                <c:pt idx="208">
                  <c:v>11.981599016000001</c:v>
                </c:pt>
                <c:pt idx="209">
                  <c:v>12.015021554</c:v>
                </c:pt>
                <c:pt idx="210">
                  <c:v>12.048444091</c:v>
                </c:pt>
                <c:pt idx="211">
                  <c:v>12.081866628</c:v>
                </c:pt>
                <c:pt idx="212">
                  <c:v>12.115289165</c:v>
                </c:pt>
                <c:pt idx="213">
                  <c:v>12.148711702</c:v>
                </c:pt>
                <c:pt idx="214">
                  <c:v>12.18213424</c:v>
                </c:pt>
                <c:pt idx="215">
                  <c:v>12.215556777</c:v>
                </c:pt>
                <c:pt idx="216">
                  <c:v>12.248979314</c:v>
                </c:pt>
                <c:pt idx="217">
                  <c:v>12.282401850999999</c:v>
                </c:pt>
                <c:pt idx="218">
                  <c:v>12.315824388999999</c:v>
                </c:pt>
                <c:pt idx="219">
                  <c:v>12.349246925999999</c:v>
                </c:pt>
                <c:pt idx="220">
                  <c:v>12.382669462999999</c:v>
                </c:pt>
                <c:pt idx="221">
                  <c:v>12.416092000000001</c:v>
                </c:pt>
                <c:pt idx="222">
                  <c:v>12.449514538000001</c:v>
                </c:pt>
                <c:pt idx="223">
                  <c:v>12.482937075000001</c:v>
                </c:pt>
                <c:pt idx="224">
                  <c:v>12.516359612</c:v>
                </c:pt>
                <c:pt idx="225">
                  <c:v>12.549782149</c:v>
                </c:pt>
                <c:pt idx="226">
                  <c:v>12.583204687</c:v>
                </c:pt>
                <c:pt idx="227">
                  <c:v>12.616627224</c:v>
                </c:pt>
                <c:pt idx="228">
                  <c:v>12.650049761</c:v>
                </c:pt>
                <c:pt idx="229">
                  <c:v>12.683472298</c:v>
                </c:pt>
                <c:pt idx="230">
                  <c:v>12.716894836</c:v>
                </c:pt>
                <c:pt idx="231">
                  <c:v>12.750317373</c:v>
                </c:pt>
                <c:pt idx="232">
                  <c:v>12.78373991</c:v>
                </c:pt>
                <c:pt idx="233">
                  <c:v>12.817162446999999</c:v>
                </c:pt>
                <c:pt idx="234">
                  <c:v>12.850584984999999</c:v>
                </c:pt>
                <c:pt idx="235">
                  <c:v>12.884007521999999</c:v>
                </c:pt>
                <c:pt idx="236">
                  <c:v>12.917430059000001</c:v>
                </c:pt>
                <c:pt idx="237">
                  <c:v>12.950852596000001</c:v>
                </c:pt>
                <c:pt idx="238">
                  <c:v>12.984275134000001</c:v>
                </c:pt>
                <c:pt idx="239">
                  <c:v>13.017697671000001</c:v>
                </c:pt>
                <c:pt idx="240">
                  <c:v>13.051120208</c:v>
                </c:pt>
                <c:pt idx="241">
                  <c:v>13.084542745</c:v>
                </c:pt>
                <c:pt idx="242">
                  <c:v>13.117965282</c:v>
                </c:pt>
                <c:pt idx="243">
                  <c:v>13.15138782</c:v>
                </c:pt>
                <c:pt idx="244">
                  <c:v>13.184810357</c:v>
                </c:pt>
                <c:pt idx="245">
                  <c:v>13.218232894</c:v>
                </c:pt>
                <c:pt idx="246">
                  <c:v>13.251655431</c:v>
                </c:pt>
                <c:pt idx="247">
                  <c:v>13.285077969</c:v>
                </c:pt>
                <c:pt idx="248">
                  <c:v>13.318500505999999</c:v>
                </c:pt>
                <c:pt idx="249">
                  <c:v>13.351923042999999</c:v>
                </c:pt>
                <c:pt idx="250">
                  <c:v>13.385345579999999</c:v>
                </c:pt>
                <c:pt idx="251">
                  <c:v>13.418768117999999</c:v>
                </c:pt>
                <c:pt idx="252">
                  <c:v>13.452190655000001</c:v>
                </c:pt>
                <c:pt idx="253">
                  <c:v>13.485613192000001</c:v>
                </c:pt>
                <c:pt idx="254">
                  <c:v>13.519035729000001</c:v>
                </c:pt>
                <c:pt idx="255">
                  <c:v>13.552458267</c:v>
                </c:pt>
                <c:pt idx="256">
                  <c:v>13.585880804</c:v>
                </c:pt>
                <c:pt idx="257">
                  <c:v>13.619303341</c:v>
                </c:pt>
                <c:pt idx="258">
                  <c:v>13.652725878</c:v>
                </c:pt>
                <c:pt idx="259">
                  <c:v>13.686148416</c:v>
                </c:pt>
                <c:pt idx="260">
                  <c:v>13.719570953</c:v>
                </c:pt>
                <c:pt idx="261">
                  <c:v>13.75299349</c:v>
                </c:pt>
                <c:pt idx="262">
                  <c:v>13.786416027</c:v>
                </c:pt>
                <c:pt idx="263">
                  <c:v>13.819838565</c:v>
                </c:pt>
                <c:pt idx="264">
                  <c:v>13.853261101999999</c:v>
                </c:pt>
                <c:pt idx="265">
                  <c:v>13.886683638999999</c:v>
                </c:pt>
                <c:pt idx="266">
                  <c:v>13.920106176000001</c:v>
                </c:pt>
                <c:pt idx="267">
                  <c:v>13.953528714000001</c:v>
                </c:pt>
                <c:pt idx="268">
                  <c:v>13.986951251000001</c:v>
                </c:pt>
                <c:pt idx="269">
                  <c:v>14.020373788000001</c:v>
                </c:pt>
                <c:pt idx="270">
                  <c:v>14.053796325</c:v>
                </c:pt>
                <c:pt idx="271">
                  <c:v>14.087218862</c:v>
                </c:pt>
                <c:pt idx="272">
                  <c:v>14.1206414</c:v>
                </c:pt>
                <c:pt idx="273">
                  <c:v>14.154063937</c:v>
                </c:pt>
                <c:pt idx="274">
                  <c:v>14.187486474</c:v>
                </c:pt>
                <c:pt idx="275">
                  <c:v>14.220909011</c:v>
                </c:pt>
                <c:pt idx="276">
                  <c:v>14.254331549</c:v>
                </c:pt>
                <c:pt idx="277">
                  <c:v>14.287754086</c:v>
                </c:pt>
                <c:pt idx="278">
                  <c:v>14.321176622999999</c:v>
                </c:pt>
                <c:pt idx="279">
                  <c:v>14.354599159999999</c:v>
                </c:pt>
                <c:pt idx="280">
                  <c:v>14.388021697999999</c:v>
                </c:pt>
                <c:pt idx="281">
                  <c:v>14.421444234999999</c:v>
                </c:pt>
                <c:pt idx="282">
                  <c:v>14.454866772000001</c:v>
                </c:pt>
                <c:pt idx="283">
                  <c:v>14.488289309000001</c:v>
                </c:pt>
                <c:pt idx="284">
                  <c:v>14.521711847000001</c:v>
                </c:pt>
                <c:pt idx="285">
                  <c:v>14.555134384</c:v>
                </c:pt>
                <c:pt idx="286">
                  <c:v>14.588556921</c:v>
                </c:pt>
                <c:pt idx="287">
                  <c:v>14.621979458</c:v>
                </c:pt>
                <c:pt idx="288">
                  <c:v>14.655401996</c:v>
                </c:pt>
                <c:pt idx="289">
                  <c:v>14.688824533</c:v>
                </c:pt>
                <c:pt idx="290">
                  <c:v>14.72224707</c:v>
                </c:pt>
                <c:pt idx="291">
                  <c:v>14.755669607</c:v>
                </c:pt>
                <c:pt idx="292">
                  <c:v>14.789092145</c:v>
                </c:pt>
                <c:pt idx="293">
                  <c:v>14.822514682</c:v>
                </c:pt>
                <c:pt idx="294">
                  <c:v>14.855937218999999</c:v>
                </c:pt>
                <c:pt idx="295">
                  <c:v>14.889359755999999</c:v>
                </c:pt>
                <c:pt idx="296">
                  <c:v>14.922782293999999</c:v>
                </c:pt>
                <c:pt idx="297">
                  <c:v>14.956204831000001</c:v>
                </c:pt>
                <c:pt idx="298">
                  <c:v>14.989627368000001</c:v>
                </c:pt>
                <c:pt idx="299">
                  <c:v>15.023049905000001</c:v>
                </c:pt>
                <c:pt idx="300">
                  <c:v>15.056472442</c:v>
                </c:pt>
                <c:pt idx="301">
                  <c:v>15.08989498</c:v>
                </c:pt>
                <c:pt idx="302">
                  <c:v>15.123317517</c:v>
                </c:pt>
                <c:pt idx="303">
                  <c:v>15.156740054</c:v>
                </c:pt>
                <c:pt idx="304">
                  <c:v>15.190162591</c:v>
                </c:pt>
                <c:pt idx="305">
                  <c:v>15.223585129</c:v>
                </c:pt>
                <c:pt idx="306">
                  <c:v>15.257007666</c:v>
                </c:pt>
                <c:pt idx="307">
                  <c:v>15.290430203</c:v>
                </c:pt>
                <c:pt idx="308">
                  <c:v>15.32385274</c:v>
                </c:pt>
                <c:pt idx="309">
                  <c:v>15.357275277999999</c:v>
                </c:pt>
                <c:pt idx="310">
                  <c:v>15.390697814999999</c:v>
                </c:pt>
                <c:pt idx="311">
                  <c:v>15.424120351999999</c:v>
                </c:pt>
                <c:pt idx="312">
                  <c:v>15.457542889000001</c:v>
                </c:pt>
                <c:pt idx="313">
                  <c:v>15.490965427000001</c:v>
                </c:pt>
                <c:pt idx="314">
                  <c:v>15.524387964000001</c:v>
                </c:pt>
                <c:pt idx="315">
                  <c:v>15.557810501000001</c:v>
                </c:pt>
                <c:pt idx="316">
                  <c:v>15.591233038</c:v>
                </c:pt>
                <c:pt idx="317">
                  <c:v>15.624655576</c:v>
                </c:pt>
                <c:pt idx="318">
                  <c:v>15.658078113</c:v>
                </c:pt>
                <c:pt idx="319">
                  <c:v>15.69150065</c:v>
                </c:pt>
                <c:pt idx="320">
                  <c:v>15.724923187</c:v>
                </c:pt>
                <c:pt idx="321">
                  <c:v>15.758345725</c:v>
                </c:pt>
                <c:pt idx="322">
                  <c:v>15.791768262</c:v>
                </c:pt>
                <c:pt idx="323">
                  <c:v>15.825190799</c:v>
                </c:pt>
                <c:pt idx="324">
                  <c:v>15.858613335999999</c:v>
                </c:pt>
                <c:pt idx="325">
                  <c:v>15.892035873999999</c:v>
                </c:pt>
                <c:pt idx="326">
                  <c:v>15.925458410999999</c:v>
                </c:pt>
                <c:pt idx="327">
                  <c:v>15.958880947999999</c:v>
                </c:pt>
                <c:pt idx="328">
                  <c:v>15.992303485000001</c:v>
                </c:pt>
                <c:pt idx="329">
                  <c:v>16.025726022000001</c:v>
                </c:pt>
                <c:pt idx="330">
                  <c:v>16.059148560000001</c:v>
                </c:pt>
                <c:pt idx="331">
                  <c:v>16.092571097</c:v>
                </c:pt>
                <c:pt idx="332">
                  <c:v>16.125993634</c:v>
                </c:pt>
                <c:pt idx="333">
                  <c:v>16.159416171</c:v>
                </c:pt>
                <c:pt idx="334">
                  <c:v>16.192838709</c:v>
                </c:pt>
                <c:pt idx="335">
                  <c:v>16.226261246</c:v>
                </c:pt>
                <c:pt idx="336">
                  <c:v>16.259683783</c:v>
                </c:pt>
                <c:pt idx="337">
                  <c:v>16.29310632</c:v>
                </c:pt>
                <c:pt idx="338">
                  <c:v>16.326528858</c:v>
                </c:pt>
                <c:pt idx="339">
                  <c:v>16.359951395</c:v>
                </c:pt>
                <c:pt idx="340">
                  <c:v>16.393373931999999</c:v>
                </c:pt>
                <c:pt idx="341">
                  <c:v>16.426796468999999</c:v>
                </c:pt>
                <c:pt idx="342">
                  <c:v>16.460219006999999</c:v>
                </c:pt>
                <c:pt idx="343">
                  <c:v>16.493641543999999</c:v>
                </c:pt>
                <c:pt idx="344">
                  <c:v>16.527064080999999</c:v>
                </c:pt>
                <c:pt idx="345">
                  <c:v>16.560486617999999</c:v>
                </c:pt>
                <c:pt idx="346">
                  <c:v>16.593909155999999</c:v>
                </c:pt>
                <c:pt idx="347">
                  <c:v>16.627331692999999</c:v>
                </c:pt>
                <c:pt idx="348">
                  <c:v>16.660754229999998</c:v>
                </c:pt>
                <c:pt idx="349">
                  <c:v>16.694176766999998</c:v>
                </c:pt>
                <c:pt idx="350">
                  <c:v>16.727599304999998</c:v>
                </c:pt>
                <c:pt idx="351">
                  <c:v>16.761021842000002</c:v>
                </c:pt>
                <c:pt idx="352">
                  <c:v>16.794444379000002</c:v>
                </c:pt>
                <c:pt idx="353">
                  <c:v>16.827866916000001</c:v>
                </c:pt>
                <c:pt idx="354">
                  <c:v>16.861289454000001</c:v>
                </c:pt>
                <c:pt idx="355">
                  <c:v>16.894711991000001</c:v>
                </c:pt>
                <c:pt idx="356">
                  <c:v>16.928134528000001</c:v>
                </c:pt>
                <c:pt idx="357">
                  <c:v>16.961557065000001</c:v>
                </c:pt>
                <c:pt idx="358">
                  <c:v>16.994979603000001</c:v>
                </c:pt>
                <c:pt idx="359">
                  <c:v>17.028402140000001</c:v>
                </c:pt>
                <c:pt idx="360">
                  <c:v>17.061824677000001</c:v>
                </c:pt>
                <c:pt idx="361">
                  <c:v>17.095247214</c:v>
                </c:pt>
                <c:pt idx="362">
                  <c:v>17.128669751</c:v>
                </c:pt>
                <c:pt idx="363">
                  <c:v>17.162092289</c:v>
                </c:pt>
                <c:pt idx="364">
                  <c:v>17.195514826</c:v>
                </c:pt>
                <c:pt idx="365">
                  <c:v>17.228937363</c:v>
                </c:pt>
                <c:pt idx="366">
                  <c:v>17.2623599</c:v>
                </c:pt>
                <c:pt idx="367">
                  <c:v>17.295782438</c:v>
                </c:pt>
                <c:pt idx="368">
                  <c:v>17.329204975</c:v>
                </c:pt>
                <c:pt idx="369">
                  <c:v>17.362627512</c:v>
                </c:pt>
                <c:pt idx="370">
                  <c:v>17.396050048999999</c:v>
                </c:pt>
                <c:pt idx="371">
                  <c:v>17.429472586999999</c:v>
                </c:pt>
                <c:pt idx="372">
                  <c:v>17.462895123999999</c:v>
                </c:pt>
                <c:pt idx="373">
                  <c:v>17.496317660999999</c:v>
                </c:pt>
                <c:pt idx="374">
                  <c:v>17.529740197999999</c:v>
                </c:pt>
                <c:pt idx="375">
                  <c:v>17.563162735999999</c:v>
                </c:pt>
                <c:pt idx="376">
                  <c:v>17.596585272999999</c:v>
                </c:pt>
                <c:pt idx="377">
                  <c:v>17.630007809999999</c:v>
                </c:pt>
                <c:pt idx="378">
                  <c:v>17.663430346999998</c:v>
                </c:pt>
                <c:pt idx="379">
                  <c:v>17.696852884999998</c:v>
                </c:pt>
                <c:pt idx="380">
                  <c:v>17.730275421999998</c:v>
                </c:pt>
                <c:pt idx="381">
                  <c:v>17.763697959000002</c:v>
                </c:pt>
                <c:pt idx="382">
                  <c:v>17.797120496000002</c:v>
                </c:pt>
                <c:pt idx="383">
                  <c:v>17.830543034000002</c:v>
                </c:pt>
                <c:pt idx="384">
                  <c:v>17.863965571000001</c:v>
                </c:pt>
                <c:pt idx="385">
                  <c:v>17.897388108000001</c:v>
                </c:pt>
                <c:pt idx="386">
                  <c:v>17.930810645000001</c:v>
                </c:pt>
                <c:pt idx="387">
                  <c:v>17.964233183000001</c:v>
                </c:pt>
                <c:pt idx="388">
                  <c:v>17.997655720000001</c:v>
                </c:pt>
                <c:pt idx="389">
                  <c:v>18.031078257000001</c:v>
                </c:pt>
                <c:pt idx="390">
                  <c:v>18.064500794000001</c:v>
                </c:pt>
                <c:pt idx="391">
                  <c:v>18.097923331000001</c:v>
                </c:pt>
                <c:pt idx="392">
                  <c:v>18.131345869</c:v>
                </c:pt>
                <c:pt idx="393">
                  <c:v>18.164768406</c:v>
                </c:pt>
                <c:pt idx="394">
                  <c:v>18.198190943</c:v>
                </c:pt>
                <c:pt idx="395">
                  <c:v>18.23161348</c:v>
                </c:pt>
                <c:pt idx="396">
                  <c:v>18.265036018</c:v>
                </c:pt>
                <c:pt idx="397">
                  <c:v>18.298458555</c:v>
                </c:pt>
                <c:pt idx="398">
                  <c:v>18.331881092</c:v>
                </c:pt>
                <c:pt idx="399">
                  <c:v>18.365303629</c:v>
                </c:pt>
                <c:pt idx="400">
                  <c:v>18.398726167</c:v>
                </c:pt>
                <c:pt idx="401">
                  <c:v>18.432148703999999</c:v>
                </c:pt>
                <c:pt idx="402">
                  <c:v>18.465571240999999</c:v>
                </c:pt>
                <c:pt idx="403">
                  <c:v>18.498993777999999</c:v>
                </c:pt>
                <c:pt idx="404">
                  <c:v>18.532416315999999</c:v>
                </c:pt>
                <c:pt idx="405">
                  <c:v>18.565838852999999</c:v>
                </c:pt>
                <c:pt idx="406">
                  <c:v>18.599261389999999</c:v>
                </c:pt>
                <c:pt idx="407">
                  <c:v>18.632683926999999</c:v>
                </c:pt>
                <c:pt idx="408">
                  <c:v>18.666106464999999</c:v>
                </c:pt>
                <c:pt idx="409">
                  <c:v>18.699529001999998</c:v>
                </c:pt>
                <c:pt idx="410">
                  <c:v>18.732951538999998</c:v>
                </c:pt>
                <c:pt idx="411">
                  <c:v>18.766374076000002</c:v>
                </c:pt>
                <c:pt idx="412">
                  <c:v>18.799796614000002</c:v>
                </c:pt>
                <c:pt idx="413">
                  <c:v>18.833219151000002</c:v>
                </c:pt>
                <c:pt idx="414">
                  <c:v>18.866641688000001</c:v>
                </c:pt>
                <c:pt idx="415">
                  <c:v>18.900064225000001</c:v>
                </c:pt>
                <c:pt idx="416">
                  <c:v>18.933486763000001</c:v>
                </c:pt>
                <c:pt idx="417">
                  <c:v>18.966909300000001</c:v>
                </c:pt>
                <c:pt idx="418">
                  <c:v>19.000331837000001</c:v>
                </c:pt>
                <c:pt idx="419">
                  <c:v>19.033754374000001</c:v>
                </c:pt>
                <c:pt idx="420">
                  <c:v>19.067176911000001</c:v>
                </c:pt>
                <c:pt idx="421">
                  <c:v>19.100599449000001</c:v>
                </c:pt>
                <c:pt idx="422">
                  <c:v>19.134021986</c:v>
                </c:pt>
                <c:pt idx="423">
                  <c:v>19.167444523</c:v>
                </c:pt>
                <c:pt idx="424">
                  <c:v>19.20086706</c:v>
                </c:pt>
                <c:pt idx="425">
                  <c:v>19.234289598</c:v>
                </c:pt>
                <c:pt idx="426">
                  <c:v>19.267712135</c:v>
                </c:pt>
                <c:pt idx="427">
                  <c:v>19.301134672</c:v>
                </c:pt>
                <c:pt idx="428">
                  <c:v>19.334557209</c:v>
                </c:pt>
                <c:pt idx="429">
                  <c:v>19.367979747</c:v>
                </c:pt>
                <c:pt idx="430">
                  <c:v>19.401402284</c:v>
                </c:pt>
                <c:pt idx="431">
                  <c:v>19.434824820999999</c:v>
                </c:pt>
                <c:pt idx="432">
                  <c:v>19.468247357999999</c:v>
                </c:pt>
                <c:pt idx="433">
                  <c:v>19.501669895999999</c:v>
                </c:pt>
                <c:pt idx="434">
                  <c:v>19.535092432999999</c:v>
                </c:pt>
                <c:pt idx="435">
                  <c:v>19.568514969999999</c:v>
                </c:pt>
                <c:pt idx="436">
                  <c:v>19.601937506999999</c:v>
                </c:pt>
                <c:pt idx="437">
                  <c:v>19.635360044999999</c:v>
                </c:pt>
                <c:pt idx="438">
                  <c:v>19.668782581999999</c:v>
                </c:pt>
                <c:pt idx="439">
                  <c:v>19.702205118999998</c:v>
                </c:pt>
                <c:pt idx="440">
                  <c:v>19.735627655999998</c:v>
                </c:pt>
                <c:pt idx="441">
                  <c:v>19.769050193999998</c:v>
                </c:pt>
                <c:pt idx="442">
                  <c:v>19.802472731000002</c:v>
                </c:pt>
                <c:pt idx="443">
                  <c:v>19.835895268000002</c:v>
                </c:pt>
                <c:pt idx="444">
                  <c:v>19.869317805000001</c:v>
                </c:pt>
                <c:pt idx="445">
                  <c:v>19.902740343000001</c:v>
                </c:pt>
                <c:pt idx="446">
                  <c:v>19.936162880000001</c:v>
                </c:pt>
                <c:pt idx="447">
                  <c:v>19.969585417000001</c:v>
                </c:pt>
                <c:pt idx="448">
                  <c:v>20.003007954000001</c:v>
                </c:pt>
                <c:pt idx="449">
                  <c:v>20.036430491000001</c:v>
                </c:pt>
                <c:pt idx="450">
                  <c:v>20.069853029000001</c:v>
                </c:pt>
                <c:pt idx="451">
                  <c:v>20.103275566000001</c:v>
                </c:pt>
                <c:pt idx="452">
                  <c:v>20.136698103000001</c:v>
                </c:pt>
                <c:pt idx="453">
                  <c:v>20.17012064</c:v>
                </c:pt>
                <c:pt idx="454">
                  <c:v>20.203543178</c:v>
                </c:pt>
                <c:pt idx="455">
                  <c:v>20.236965715</c:v>
                </c:pt>
                <c:pt idx="456">
                  <c:v>20.270388252</c:v>
                </c:pt>
                <c:pt idx="457">
                  <c:v>20.303810789</c:v>
                </c:pt>
                <c:pt idx="458">
                  <c:v>20.337233327</c:v>
                </c:pt>
                <c:pt idx="459">
                  <c:v>20.370655864</c:v>
                </c:pt>
                <c:pt idx="460">
                  <c:v>20.404078401</c:v>
                </c:pt>
                <c:pt idx="461">
                  <c:v>20.437500937999999</c:v>
                </c:pt>
                <c:pt idx="462">
                  <c:v>20.470923475999999</c:v>
                </c:pt>
                <c:pt idx="463">
                  <c:v>20.504346012999999</c:v>
                </c:pt>
                <c:pt idx="464">
                  <c:v>20.537768549999999</c:v>
                </c:pt>
                <c:pt idx="465">
                  <c:v>20.571191086999999</c:v>
                </c:pt>
                <c:pt idx="466">
                  <c:v>20.604613624999999</c:v>
                </c:pt>
                <c:pt idx="467">
                  <c:v>20.638036161999999</c:v>
                </c:pt>
                <c:pt idx="468">
                  <c:v>20.671458698999999</c:v>
                </c:pt>
                <c:pt idx="469">
                  <c:v>20.704881235999999</c:v>
                </c:pt>
                <c:pt idx="470">
                  <c:v>20.738303773999998</c:v>
                </c:pt>
                <c:pt idx="471">
                  <c:v>20.771726310999998</c:v>
                </c:pt>
                <c:pt idx="472">
                  <c:v>20.805148848000002</c:v>
                </c:pt>
                <c:pt idx="473">
                  <c:v>20.838571385000002</c:v>
                </c:pt>
                <c:pt idx="474">
                  <c:v>20.871993923000002</c:v>
                </c:pt>
                <c:pt idx="475">
                  <c:v>20.905416460000001</c:v>
                </c:pt>
                <c:pt idx="476">
                  <c:v>20.938838997000001</c:v>
                </c:pt>
                <c:pt idx="477">
                  <c:v>20.972261534000001</c:v>
                </c:pt>
                <c:pt idx="478">
                  <c:v>21.005684072000001</c:v>
                </c:pt>
                <c:pt idx="479">
                  <c:v>21.039106609000001</c:v>
                </c:pt>
                <c:pt idx="480">
                  <c:v>21.072529146000001</c:v>
                </c:pt>
                <c:pt idx="481">
                  <c:v>21.105951683000001</c:v>
                </c:pt>
                <c:pt idx="482">
                  <c:v>21.139374220000001</c:v>
                </c:pt>
                <c:pt idx="483">
                  <c:v>21.172796758</c:v>
                </c:pt>
                <c:pt idx="484">
                  <c:v>21.206219295</c:v>
                </c:pt>
                <c:pt idx="485">
                  <c:v>21.239641832</c:v>
                </c:pt>
                <c:pt idx="486">
                  <c:v>21.273064369</c:v>
                </c:pt>
                <c:pt idx="487">
                  <c:v>21.306486907</c:v>
                </c:pt>
                <c:pt idx="488">
                  <c:v>21.339909444</c:v>
                </c:pt>
                <c:pt idx="489">
                  <c:v>21.373331981</c:v>
                </c:pt>
                <c:pt idx="490">
                  <c:v>21.406754518</c:v>
                </c:pt>
                <c:pt idx="491">
                  <c:v>21.440177056</c:v>
                </c:pt>
                <c:pt idx="492">
                  <c:v>21.473599592999999</c:v>
                </c:pt>
                <c:pt idx="493">
                  <c:v>21.507022129999999</c:v>
                </c:pt>
                <c:pt idx="494">
                  <c:v>21.540444666999999</c:v>
                </c:pt>
                <c:pt idx="495">
                  <c:v>21.573867204999999</c:v>
                </c:pt>
                <c:pt idx="496">
                  <c:v>21.607289741999999</c:v>
                </c:pt>
                <c:pt idx="497">
                  <c:v>21.640712278999999</c:v>
                </c:pt>
                <c:pt idx="498">
                  <c:v>21.674134815999999</c:v>
                </c:pt>
                <c:pt idx="499">
                  <c:v>21.707557353999999</c:v>
                </c:pt>
                <c:pt idx="500">
                  <c:v>21.740979890999999</c:v>
                </c:pt>
                <c:pt idx="501">
                  <c:v>21.774402427999998</c:v>
                </c:pt>
                <c:pt idx="502">
                  <c:v>21.807824964999998</c:v>
                </c:pt>
                <c:pt idx="503">
                  <c:v>21.841247503000002</c:v>
                </c:pt>
                <c:pt idx="504">
                  <c:v>21.874670040000002</c:v>
                </c:pt>
                <c:pt idx="505">
                  <c:v>21.908092577000001</c:v>
                </c:pt>
                <c:pt idx="506">
                  <c:v>21.941515114000001</c:v>
                </c:pt>
                <c:pt idx="507">
                  <c:v>21.974937652000001</c:v>
                </c:pt>
                <c:pt idx="508">
                  <c:v>22.008360189000001</c:v>
                </c:pt>
                <c:pt idx="509">
                  <c:v>22.041782726000001</c:v>
                </c:pt>
                <c:pt idx="510">
                  <c:v>22.075205263000001</c:v>
                </c:pt>
                <c:pt idx="511">
                  <c:v>22.108627800000001</c:v>
                </c:pt>
                <c:pt idx="512">
                  <c:v>22.142050338000001</c:v>
                </c:pt>
                <c:pt idx="513">
                  <c:v>22.175472875000001</c:v>
                </c:pt>
                <c:pt idx="514">
                  <c:v>22.208895412</c:v>
                </c:pt>
                <c:pt idx="515">
                  <c:v>22.242317949</c:v>
                </c:pt>
                <c:pt idx="516">
                  <c:v>22.275740487</c:v>
                </c:pt>
                <c:pt idx="517">
                  <c:v>22.309163024</c:v>
                </c:pt>
                <c:pt idx="518">
                  <c:v>22.342585561</c:v>
                </c:pt>
                <c:pt idx="519">
                  <c:v>22.376008098</c:v>
                </c:pt>
                <c:pt idx="520">
                  <c:v>22.409430636</c:v>
                </c:pt>
                <c:pt idx="521">
                  <c:v>22.442853173</c:v>
                </c:pt>
                <c:pt idx="522">
                  <c:v>22.476275709999999</c:v>
                </c:pt>
                <c:pt idx="523">
                  <c:v>22.509698246999999</c:v>
                </c:pt>
                <c:pt idx="524">
                  <c:v>22.543120784999999</c:v>
                </c:pt>
                <c:pt idx="525">
                  <c:v>22.576543321999999</c:v>
                </c:pt>
                <c:pt idx="526">
                  <c:v>22.609965858999999</c:v>
                </c:pt>
                <c:pt idx="527">
                  <c:v>22.643388395999999</c:v>
                </c:pt>
                <c:pt idx="528">
                  <c:v>22.676810933999999</c:v>
                </c:pt>
                <c:pt idx="529">
                  <c:v>22.710233470999999</c:v>
                </c:pt>
                <c:pt idx="530">
                  <c:v>22.743656007999999</c:v>
                </c:pt>
                <c:pt idx="531">
                  <c:v>22.777078544999998</c:v>
                </c:pt>
                <c:pt idx="532">
                  <c:v>22.810501082999998</c:v>
                </c:pt>
                <c:pt idx="533">
                  <c:v>22.843923620000002</c:v>
                </c:pt>
                <c:pt idx="534">
                  <c:v>22.877346157000002</c:v>
                </c:pt>
                <c:pt idx="535">
                  <c:v>22.910768694000001</c:v>
                </c:pt>
                <c:pt idx="536">
                  <c:v>22.944191232000001</c:v>
                </c:pt>
                <c:pt idx="537">
                  <c:v>22.977613769000001</c:v>
                </c:pt>
                <c:pt idx="538">
                  <c:v>23.011036306000001</c:v>
                </c:pt>
                <c:pt idx="539">
                  <c:v>23.044458843000001</c:v>
                </c:pt>
                <c:pt idx="540">
                  <c:v>23.077881380000001</c:v>
                </c:pt>
                <c:pt idx="541">
                  <c:v>23.111303918000001</c:v>
                </c:pt>
                <c:pt idx="542">
                  <c:v>23.144726455000001</c:v>
                </c:pt>
                <c:pt idx="543">
                  <c:v>23.178148992000001</c:v>
                </c:pt>
                <c:pt idx="544">
                  <c:v>23.211571529</c:v>
                </c:pt>
                <c:pt idx="545">
                  <c:v>23.244994067</c:v>
                </c:pt>
                <c:pt idx="546">
                  <c:v>23.278416604</c:v>
                </c:pt>
                <c:pt idx="547">
                  <c:v>23.311839141</c:v>
                </c:pt>
                <c:pt idx="548">
                  <c:v>23.345261678</c:v>
                </c:pt>
                <c:pt idx="549">
                  <c:v>23.378684216</c:v>
                </c:pt>
                <c:pt idx="550">
                  <c:v>23.412106753</c:v>
                </c:pt>
                <c:pt idx="551">
                  <c:v>23.44552929</c:v>
                </c:pt>
                <c:pt idx="552">
                  <c:v>23.478951826999999</c:v>
                </c:pt>
                <c:pt idx="553">
                  <c:v>23.512374364999999</c:v>
                </c:pt>
                <c:pt idx="554">
                  <c:v>23.545796901999999</c:v>
                </c:pt>
                <c:pt idx="555">
                  <c:v>23.579219438999999</c:v>
                </c:pt>
                <c:pt idx="556">
                  <c:v>23.612641975999999</c:v>
                </c:pt>
                <c:pt idx="557">
                  <c:v>23.646064513999999</c:v>
                </c:pt>
                <c:pt idx="558">
                  <c:v>23.679487050999999</c:v>
                </c:pt>
                <c:pt idx="559">
                  <c:v>23.712909587999999</c:v>
                </c:pt>
                <c:pt idx="560">
                  <c:v>23.746332124999999</c:v>
                </c:pt>
                <c:pt idx="561">
                  <c:v>23.779754662999999</c:v>
                </c:pt>
                <c:pt idx="562">
                  <c:v>23.813177199999998</c:v>
                </c:pt>
                <c:pt idx="563">
                  <c:v>23.846599736999998</c:v>
                </c:pt>
                <c:pt idx="564">
                  <c:v>23.880022274000002</c:v>
                </c:pt>
                <c:pt idx="565">
                  <c:v>23.913444812000002</c:v>
                </c:pt>
                <c:pt idx="566">
                  <c:v>23.946867349000001</c:v>
                </c:pt>
                <c:pt idx="567">
                  <c:v>23.980289886000001</c:v>
                </c:pt>
                <c:pt idx="568">
                  <c:v>24.013712423000001</c:v>
                </c:pt>
                <c:pt idx="569">
                  <c:v>24.047134960000001</c:v>
                </c:pt>
                <c:pt idx="570">
                  <c:v>24.080557498000001</c:v>
                </c:pt>
                <c:pt idx="571">
                  <c:v>24.113980035000001</c:v>
                </c:pt>
                <c:pt idx="572">
                  <c:v>24.147402572000001</c:v>
                </c:pt>
                <c:pt idx="573">
                  <c:v>24.180825109000001</c:v>
                </c:pt>
                <c:pt idx="574">
                  <c:v>24.214247647000001</c:v>
                </c:pt>
                <c:pt idx="575">
                  <c:v>24.247670184</c:v>
                </c:pt>
                <c:pt idx="576">
                  <c:v>24.281092721</c:v>
                </c:pt>
                <c:pt idx="577">
                  <c:v>24.314515258</c:v>
                </c:pt>
                <c:pt idx="578">
                  <c:v>24.347937796</c:v>
                </c:pt>
                <c:pt idx="579">
                  <c:v>24.381360333</c:v>
                </c:pt>
                <c:pt idx="580">
                  <c:v>24.41478287</c:v>
                </c:pt>
                <c:pt idx="581">
                  <c:v>24.448205407</c:v>
                </c:pt>
                <c:pt idx="582">
                  <c:v>24.481627945</c:v>
                </c:pt>
                <c:pt idx="583">
                  <c:v>24.515050481999999</c:v>
                </c:pt>
                <c:pt idx="584">
                  <c:v>24.548473018999999</c:v>
                </c:pt>
                <c:pt idx="585">
                  <c:v>24.581895555999999</c:v>
                </c:pt>
                <c:pt idx="586">
                  <c:v>24.615318093999999</c:v>
                </c:pt>
                <c:pt idx="587">
                  <c:v>24.648740630999999</c:v>
                </c:pt>
                <c:pt idx="588">
                  <c:v>24.682163167999999</c:v>
                </c:pt>
                <c:pt idx="589">
                  <c:v>24.715585704999999</c:v>
                </c:pt>
                <c:pt idx="590">
                  <c:v>24.749008242999999</c:v>
                </c:pt>
                <c:pt idx="591">
                  <c:v>24.782430779999999</c:v>
                </c:pt>
                <c:pt idx="592">
                  <c:v>24.815853316999998</c:v>
                </c:pt>
                <c:pt idx="593">
                  <c:v>24.849275853999998</c:v>
                </c:pt>
                <c:pt idx="594">
                  <c:v>24.882698392000002</c:v>
                </c:pt>
                <c:pt idx="595">
                  <c:v>24.916120929000002</c:v>
                </c:pt>
                <c:pt idx="596">
                  <c:v>24.949543466000002</c:v>
                </c:pt>
                <c:pt idx="597">
                  <c:v>24.982966003000001</c:v>
                </c:pt>
                <c:pt idx="598">
                  <c:v>25.016388540000001</c:v>
                </c:pt>
                <c:pt idx="599">
                  <c:v>25.049811078000001</c:v>
                </c:pt>
                <c:pt idx="600">
                  <c:v>25.083233615000001</c:v>
                </c:pt>
                <c:pt idx="601">
                  <c:v>25.116656152000001</c:v>
                </c:pt>
                <c:pt idx="602">
                  <c:v>25.150078689000001</c:v>
                </c:pt>
                <c:pt idx="603">
                  <c:v>25.183501227000001</c:v>
                </c:pt>
                <c:pt idx="604">
                  <c:v>25.216923764000001</c:v>
                </c:pt>
                <c:pt idx="605">
                  <c:v>25.250346301</c:v>
                </c:pt>
                <c:pt idx="606">
                  <c:v>25.283768838</c:v>
                </c:pt>
                <c:pt idx="607">
                  <c:v>25.317191376</c:v>
                </c:pt>
                <c:pt idx="608">
                  <c:v>25.350613913</c:v>
                </c:pt>
                <c:pt idx="609">
                  <c:v>25.38403645</c:v>
                </c:pt>
                <c:pt idx="610">
                  <c:v>25.417458987</c:v>
                </c:pt>
                <c:pt idx="611">
                  <c:v>25.450881525</c:v>
                </c:pt>
                <c:pt idx="612">
                  <c:v>25.484304062</c:v>
                </c:pt>
                <c:pt idx="613">
                  <c:v>25.517726599</c:v>
                </c:pt>
                <c:pt idx="614">
                  <c:v>25.551149135999999</c:v>
                </c:pt>
                <c:pt idx="615">
                  <c:v>25.584571673999999</c:v>
                </c:pt>
                <c:pt idx="616">
                  <c:v>25.617994210999999</c:v>
                </c:pt>
                <c:pt idx="617">
                  <c:v>25.651416747999999</c:v>
                </c:pt>
                <c:pt idx="618">
                  <c:v>25.684839284999999</c:v>
                </c:pt>
                <c:pt idx="619">
                  <c:v>25.718261822999999</c:v>
                </c:pt>
                <c:pt idx="620">
                  <c:v>25.751684359999999</c:v>
                </c:pt>
                <c:pt idx="621">
                  <c:v>25.785106896999999</c:v>
                </c:pt>
                <c:pt idx="622">
                  <c:v>25.818529433999998</c:v>
                </c:pt>
                <c:pt idx="623">
                  <c:v>25.851951971999998</c:v>
                </c:pt>
                <c:pt idx="624">
                  <c:v>25.885374508999998</c:v>
                </c:pt>
                <c:pt idx="625">
                  <c:v>25.918797046000002</c:v>
                </c:pt>
                <c:pt idx="626">
                  <c:v>25.952219583000002</c:v>
                </c:pt>
                <c:pt idx="627">
                  <c:v>25.985642121000001</c:v>
                </c:pt>
                <c:pt idx="628">
                  <c:v>26.019064658000001</c:v>
                </c:pt>
                <c:pt idx="629">
                  <c:v>26.052487195000001</c:v>
                </c:pt>
                <c:pt idx="630">
                  <c:v>26.085909732000001</c:v>
                </c:pt>
                <c:pt idx="631">
                  <c:v>26.119332269000001</c:v>
                </c:pt>
                <c:pt idx="632">
                  <c:v>26.152754807000001</c:v>
                </c:pt>
                <c:pt idx="633">
                  <c:v>26.186177344000001</c:v>
                </c:pt>
                <c:pt idx="634">
                  <c:v>26.219599881000001</c:v>
                </c:pt>
                <c:pt idx="635">
                  <c:v>26.253022418</c:v>
                </c:pt>
                <c:pt idx="636">
                  <c:v>26.286444956</c:v>
                </c:pt>
                <c:pt idx="637">
                  <c:v>26.319867493</c:v>
                </c:pt>
                <c:pt idx="638">
                  <c:v>26.35329003</c:v>
                </c:pt>
                <c:pt idx="639">
                  <c:v>26.386712567</c:v>
                </c:pt>
                <c:pt idx="640">
                  <c:v>26.420135105</c:v>
                </c:pt>
                <c:pt idx="641">
                  <c:v>26.453557642</c:v>
                </c:pt>
                <c:pt idx="642">
                  <c:v>26.486980179</c:v>
                </c:pt>
                <c:pt idx="643">
                  <c:v>26.520402716</c:v>
                </c:pt>
                <c:pt idx="644">
                  <c:v>26.553825253999999</c:v>
                </c:pt>
                <c:pt idx="645">
                  <c:v>26.587247790999999</c:v>
                </c:pt>
                <c:pt idx="646">
                  <c:v>26.620670327999999</c:v>
                </c:pt>
                <c:pt idx="647">
                  <c:v>26.654092864999999</c:v>
                </c:pt>
                <c:pt idx="648">
                  <c:v>26.687515402999999</c:v>
                </c:pt>
                <c:pt idx="649">
                  <c:v>26.720937939999999</c:v>
                </c:pt>
                <c:pt idx="650">
                  <c:v>26.754360476999999</c:v>
                </c:pt>
                <c:pt idx="651">
                  <c:v>26.787783013999999</c:v>
                </c:pt>
                <c:pt idx="652">
                  <c:v>26.821205551999999</c:v>
                </c:pt>
                <c:pt idx="653">
                  <c:v>26.854628088999998</c:v>
                </c:pt>
                <c:pt idx="654">
                  <c:v>26.888050625999998</c:v>
                </c:pt>
                <c:pt idx="655">
                  <c:v>26.921473163000002</c:v>
                </c:pt>
                <c:pt idx="656">
                  <c:v>26.954895701000002</c:v>
                </c:pt>
                <c:pt idx="657">
                  <c:v>26.988318238000002</c:v>
                </c:pt>
                <c:pt idx="658">
                  <c:v>27.021740775000001</c:v>
                </c:pt>
                <c:pt idx="659">
                  <c:v>27.055163312000001</c:v>
                </c:pt>
                <c:pt idx="660">
                  <c:v>27.088585849000001</c:v>
                </c:pt>
                <c:pt idx="661">
                  <c:v>27.122008387000001</c:v>
                </c:pt>
                <c:pt idx="662">
                  <c:v>27.155430924000001</c:v>
                </c:pt>
                <c:pt idx="663">
                  <c:v>27.188853461000001</c:v>
                </c:pt>
                <c:pt idx="664">
                  <c:v>27.222275998000001</c:v>
                </c:pt>
                <c:pt idx="665">
                  <c:v>27.255698536000001</c:v>
                </c:pt>
                <c:pt idx="666">
                  <c:v>27.289121073</c:v>
                </c:pt>
                <c:pt idx="667">
                  <c:v>27.32254361</c:v>
                </c:pt>
                <c:pt idx="668">
                  <c:v>27.355966147</c:v>
                </c:pt>
                <c:pt idx="669">
                  <c:v>27.389388685</c:v>
                </c:pt>
                <c:pt idx="670">
                  <c:v>27.422811222</c:v>
                </c:pt>
                <c:pt idx="671">
                  <c:v>27.456233759</c:v>
                </c:pt>
                <c:pt idx="672">
                  <c:v>27.489656296</c:v>
                </c:pt>
                <c:pt idx="673">
                  <c:v>27.523078834</c:v>
                </c:pt>
                <c:pt idx="674">
                  <c:v>27.556501371</c:v>
                </c:pt>
                <c:pt idx="675">
                  <c:v>27.589923907999999</c:v>
                </c:pt>
                <c:pt idx="676">
                  <c:v>27.623346444999999</c:v>
                </c:pt>
                <c:pt idx="677">
                  <c:v>27.656768982999999</c:v>
                </c:pt>
                <c:pt idx="678">
                  <c:v>27.690191519999999</c:v>
                </c:pt>
                <c:pt idx="679">
                  <c:v>27.723614056999999</c:v>
                </c:pt>
                <c:pt idx="680">
                  <c:v>27.757036593999999</c:v>
                </c:pt>
                <c:pt idx="681">
                  <c:v>27.790459131999999</c:v>
                </c:pt>
                <c:pt idx="682">
                  <c:v>27.823881668999999</c:v>
                </c:pt>
                <c:pt idx="683">
                  <c:v>27.857304205999998</c:v>
                </c:pt>
                <c:pt idx="684">
                  <c:v>27.890726742999998</c:v>
                </c:pt>
                <c:pt idx="685">
                  <c:v>27.924149280999998</c:v>
                </c:pt>
                <c:pt idx="686">
                  <c:v>27.957571818000002</c:v>
                </c:pt>
                <c:pt idx="687">
                  <c:v>27.990994355000002</c:v>
                </c:pt>
                <c:pt idx="688">
                  <c:v>28.024416892000001</c:v>
                </c:pt>
                <c:pt idx="689">
                  <c:v>28.057839429000001</c:v>
                </c:pt>
                <c:pt idx="690">
                  <c:v>28.091261967000001</c:v>
                </c:pt>
                <c:pt idx="691">
                  <c:v>28.124684504000001</c:v>
                </c:pt>
                <c:pt idx="692">
                  <c:v>28.158107041000001</c:v>
                </c:pt>
                <c:pt idx="693">
                  <c:v>28.191529578000001</c:v>
                </c:pt>
                <c:pt idx="694">
                  <c:v>28.224952116000001</c:v>
                </c:pt>
                <c:pt idx="695">
                  <c:v>28.258374653000001</c:v>
                </c:pt>
                <c:pt idx="696">
                  <c:v>28.29179719</c:v>
                </c:pt>
                <c:pt idx="697">
                  <c:v>28.325219727</c:v>
                </c:pt>
                <c:pt idx="698">
                  <c:v>28.358642265</c:v>
                </c:pt>
                <c:pt idx="699">
                  <c:v>28.392064802</c:v>
                </c:pt>
                <c:pt idx="700">
                  <c:v>28.425487339</c:v>
                </c:pt>
                <c:pt idx="701">
                  <c:v>28.458909876</c:v>
                </c:pt>
                <c:pt idx="702">
                  <c:v>28.492332414</c:v>
                </c:pt>
                <c:pt idx="703">
                  <c:v>28.525754951</c:v>
                </c:pt>
                <c:pt idx="704">
                  <c:v>28.559177488</c:v>
                </c:pt>
                <c:pt idx="705">
                  <c:v>28.592600024999999</c:v>
                </c:pt>
                <c:pt idx="706">
                  <c:v>28.626022562999999</c:v>
                </c:pt>
                <c:pt idx="707">
                  <c:v>28.659445099999999</c:v>
                </c:pt>
                <c:pt idx="708">
                  <c:v>28.692867636999999</c:v>
                </c:pt>
                <c:pt idx="709">
                  <c:v>28.726290173999999</c:v>
                </c:pt>
                <c:pt idx="710">
                  <c:v>28.759712711999999</c:v>
                </c:pt>
                <c:pt idx="711">
                  <c:v>28.793135248999999</c:v>
                </c:pt>
                <c:pt idx="712">
                  <c:v>28.826557785999999</c:v>
                </c:pt>
                <c:pt idx="713">
                  <c:v>28.859980322999998</c:v>
                </c:pt>
                <c:pt idx="714">
                  <c:v>28.893402860999998</c:v>
                </c:pt>
                <c:pt idx="715">
                  <c:v>28.926825397999998</c:v>
                </c:pt>
                <c:pt idx="716">
                  <c:v>28.960247935000002</c:v>
                </c:pt>
                <c:pt idx="717">
                  <c:v>28.993670472000002</c:v>
                </c:pt>
                <c:pt idx="718">
                  <c:v>29.027093009000001</c:v>
                </c:pt>
                <c:pt idx="719">
                  <c:v>29.060515547000001</c:v>
                </c:pt>
                <c:pt idx="720">
                  <c:v>29.093938084000001</c:v>
                </c:pt>
                <c:pt idx="721">
                  <c:v>29.127360621000001</c:v>
                </c:pt>
                <c:pt idx="722">
                  <c:v>29.160783158000001</c:v>
                </c:pt>
                <c:pt idx="723">
                  <c:v>29.194205696000001</c:v>
                </c:pt>
                <c:pt idx="724">
                  <c:v>29.227628233000001</c:v>
                </c:pt>
                <c:pt idx="725">
                  <c:v>29.261050770000001</c:v>
                </c:pt>
                <c:pt idx="726">
                  <c:v>29.294473307000001</c:v>
                </c:pt>
                <c:pt idx="727">
                  <c:v>29.327895845</c:v>
                </c:pt>
                <c:pt idx="728">
                  <c:v>29.361318382</c:v>
                </c:pt>
                <c:pt idx="729">
                  <c:v>29.394740919</c:v>
                </c:pt>
                <c:pt idx="730">
                  <c:v>29.428163456</c:v>
                </c:pt>
                <c:pt idx="731">
                  <c:v>29.461585994</c:v>
                </c:pt>
                <c:pt idx="732">
                  <c:v>29.495008531</c:v>
                </c:pt>
                <c:pt idx="733">
                  <c:v>29.528431068</c:v>
                </c:pt>
                <c:pt idx="734">
                  <c:v>29.561853605</c:v>
                </c:pt>
                <c:pt idx="735">
                  <c:v>29.595276143</c:v>
                </c:pt>
                <c:pt idx="736">
                  <c:v>29.628698679999999</c:v>
                </c:pt>
                <c:pt idx="737">
                  <c:v>29.662121216999999</c:v>
                </c:pt>
                <c:pt idx="738">
                  <c:v>29.695543753999999</c:v>
                </c:pt>
                <c:pt idx="739">
                  <c:v>29.728966291999999</c:v>
                </c:pt>
                <c:pt idx="740">
                  <c:v>29.762388828999999</c:v>
                </c:pt>
                <c:pt idx="741">
                  <c:v>29.795811365999999</c:v>
                </c:pt>
                <c:pt idx="742">
                  <c:v>29.829233902999999</c:v>
                </c:pt>
                <c:pt idx="743">
                  <c:v>29.862656440999999</c:v>
                </c:pt>
                <c:pt idx="744">
                  <c:v>29.896078977999998</c:v>
                </c:pt>
                <c:pt idx="745">
                  <c:v>29.929501514999998</c:v>
                </c:pt>
                <c:pt idx="746">
                  <c:v>29.962924052000002</c:v>
                </c:pt>
                <c:pt idx="747">
                  <c:v>29.996346590000002</c:v>
                </c:pt>
                <c:pt idx="748">
                  <c:v>30.029769127000002</c:v>
                </c:pt>
                <c:pt idx="749">
                  <c:v>30.063191664000001</c:v>
                </c:pt>
                <c:pt idx="750">
                  <c:v>30.096614201000001</c:v>
                </c:pt>
                <c:pt idx="751">
                  <c:v>30.130036738000001</c:v>
                </c:pt>
                <c:pt idx="752">
                  <c:v>30.163459276000001</c:v>
                </c:pt>
                <c:pt idx="753">
                  <c:v>30.196881813000001</c:v>
                </c:pt>
                <c:pt idx="754">
                  <c:v>30.230304350000001</c:v>
                </c:pt>
                <c:pt idx="755">
                  <c:v>30.263726887000001</c:v>
                </c:pt>
                <c:pt idx="756">
                  <c:v>30.297149425000001</c:v>
                </c:pt>
                <c:pt idx="757">
                  <c:v>30.330571962</c:v>
                </c:pt>
                <c:pt idx="758">
                  <c:v>30.363994499</c:v>
                </c:pt>
                <c:pt idx="759">
                  <c:v>30.397417036</c:v>
                </c:pt>
                <c:pt idx="760">
                  <c:v>30.430839574</c:v>
                </c:pt>
                <c:pt idx="761">
                  <c:v>30.464262111</c:v>
                </c:pt>
                <c:pt idx="762">
                  <c:v>30.497684648</c:v>
                </c:pt>
                <c:pt idx="763">
                  <c:v>30.531107185</c:v>
                </c:pt>
                <c:pt idx="764">
                  <c:v>30.564529723</c:v>
                </c:pt>
                <c:pt idx="765">
                  <c:v>30.59795226</c:v>
                </c:pt>
                <c:pt idx="766">
                  <c:v>30.631374796999999</c:v>
                </c:pt>
                <c:pt idx="767">
                  <c:v>30.664797333999999</c:v>
                </c:pt>
                <c:pt idx="768">
                  <c:v>30.698219871999999</c:v>
                </c:pt>
                <c:pt idx="769">
                  <c:v>30.731642408999999</c:v>
                </c:pt>
                <c:pt idx="770">
                  <c:v>30.765064945999999</c:v>
                </c:pt>
                <c:pt idx="771">
                  <c:v>30.798487482999999</c:v>
                </c:pt>
                <c:pt idx="772">
                  <c:v>30.831910020999999</c:v>
                </c:pt>
                <c:pt idx="773">
                  <c:v>30.865332557999999</c:v>
                </c:pt>
                <c:pt idx="774">
                  <c:v>30.898755094999999</c:v>
                </c:pt>
                <c:pt idx="775">
                  <c:v>30.932177631999998</c:v>
                </c:pt>
                <c:pt idx="776">
                  <c:v>30.965600169999998</c:v>
                </c:pt>
                <c:pt idx="777">
                  <c:v>30.999022707000002</c:v>
                </c:pt>
                <c:pt idx="778">
                  <c:v>31.032445244000002</c:v>
                </c:pt>
                <c:pt idx="779">
                  <c:v>31.065867781000001</c:v>
                </c:pt>
                <c:pt idx="780">
                  <c:v>31.099290318000001</c:v>
                </c:pt>
                <c:pt idx="781">
                  <c:v>31.132712856000001</c:v>
                </c:pt>
                <c:pt idx="782">
                  <c:v>31.166135393000001</c:v>
                </c:pt>
                <c:pt idx="783">
                  <c:v>31.199557930000001</c:v>
                </c:pt>
                <c:pt idx="784">
                  <c:v>31.232980467000001</c:v>
                </c:pt>
                <c:pt idx="785">
                  <c:v>31.266403005000001</c:v>
                </c:pt>
                <c:pt idx="786">
                  <c:v>31.299825542000001</c:v>
                </c:pt>
                <c:pt idx="787">
                  <c:v>31.333248079000001</c:v>
                </c:pt>
                <c:pt idx="788">
                  <c:v>31.366670616</c:v>
                </c:pt>
                <c:pt idx="789">
                  <c:v>31.400093154</c:v>
                </c:pt>
                <c:pt idx="790">
                  <c:v>31.433515691</c:v>
                </c:pt>
                <c:pt idx="791">
                  <c:v>31.466938228</c:v>
                </c:pt>
                <c:pt idx="792">
                  <c:v>31.500360765</c:v>
                </c:pt>
                <c:pt idx="793">
                  <c:v>31.533783303</c:v>
                </c:pt>
                <c:pt idx="794">
                  <c:v>31.56720584</c:v>
                </c:pt>
                <c:pt idx="795">
                  <c:v>31.600628377</c:v>
                </c:pt>
                <c:pt idx="796">
                  <c:v>31.634050913999999</c:v>
                </c:pt>
                <c:pt idx="797">
                  <c:v>31.667473451999999</c:v>
                </c:pt>
                <c:pt idx="798">
                  <c:v>31.700895988999999</c:v>
                </c:pt>
                <c:pt idx="799">
                  <c:v>31.734318525999999</c:v>
                </c:pt>
                <c:pt idx="800">
                  <c:v>31.767741062999999</c:v>
                </c:pt>
                <c:pt idx="801">
                  <c:v>31.801163600999999</c:v>
                </c:pt>
                <c:pt idx="802">
                  <c:v>31.834586137999999</c:v>
                </c:pt>
                <c:pt idx="803">
                  <c:v>31.868008674999999</c:v>
                </c:pt>
                <c:pt idx="804">
                  <c:v>31.901431211999999</c:v>
                </c:pt>
                <c:pt idx="805">
                  <c:v>31.934853749999998</c:v>
                </c:pt>
                <c:pt idx="806">
                  <c:v>31.968276286999998</c:v>
                </c:pt>
                <c:pt idx="807">
                  <c:v>32.001698824000002</c:v>
                </c:pt>
                <c:pt idx="808">
                  <c:v>32.035121361000002</c:v>
                </c:pt>
                <c:pt idx="809">
                  <c:v>32.068543898000001</c:v>
                </c:pt>
                <c:pt idx="810">
                  <c:v>32.101966435999998</c:v>
                </c:pt>
                <c:pt idx="811">
                  <c:v>32.135388972999998</c:v>
                </c:pt>
                <c:pt idx="812">
                  <c:v>32.168811509999998</c:v>
                </c:pt>
                <c:pt idx="813">
                  <c:v>32.202234046999997</c:v>
                </c:pt>
                <c:pt idx="814">
                  <c:v>32.235656585000001</c:v>
                </c:pt>
                <c:pt idx="815">
                  <c:v>32.269079122000001</c:v>
                </c:pt>
                <c:pt idx="816">
                  <c:v>32.302501659000001</c:v>
                </c:pt>
                <c:pt idx="817">
                  <c:v>32.335924196000001</c:v>
                </c:pt>
                <c:pt idx="818">
                  <c:v>32.369346733999997</c:v>
                </c:pt>
                <c:pt idx="819">
                  <c:v>32.402769270999997</c:v>
                </c:pt>
                <c:pt idx="820">
                  <c:v>32.436191807999997</c:v>
                </c:pt>
                <c:pt idx="821">
                  <c:v>32.469614344999997</c:v>
                </c:pt>
                <c:pt idx="822">
                  <c:v>32.503036883</c:v>
                </c:pt>
                <c:pt idx="823">
                  <c:v>32.53645942</c:v>
                </c:pt>
                <c:pt idx="824">
                  <c:v>32.569881957</c:v>
                </c:pt>
                <c:pt idx="825">
                  <c:v>32.603304494</c:v>
                </c:pt>
                <c:pt idx="826">
                  <c:v>32.636727032000003</c:v>
                </c:pt>
                <c:pt idx="827">
                  <c:v>32.670149569000003</c:v>
                </c:pt>
                <c:pt idx="828">
                  <c:v>32.703572106000003</c:v>
                </c:pt>
                <c:pt idx="829">
                  <c:v>32.736994643000003</c:v>
                </c:pt>
                <c:pt idx="830">
                  <c:v>32.770417180999999</c:v>
                </c:pt>
                <c:pt idx="831">
                  <c:v>32.803839717999999</c:v>
                </c:pt>
                <c:pt idx="832">
                  <c:v>32.837262254999999</c:v>
                </c:pt>
                <c:pt idx="833">
                  <c:v>32.870684791999999</c:v>
                </c:pt>
                <c:pt idx="834">
                  <c:v>32.904107330000002</c:v>
                </c:pt>
                <c:pt idx="835">
                  <c:v>32.937529867000002</c:v>
                </c:pt>
                <c:pt idx="836">
                  <c:v>32.970952404000002</c:v>
                </c:pt>
                <c:pt idx="837">
                  <c:v>33.004374941000002</c:v>
                </c:pt>
                <c:pt idx="838">
                  <c:v>33.037797478000002</c:v>
                </c:pt>
                <c:pt idx="839">
                  <c:v>33.071220015999998</c:v>
                </c:pt>
                <c:pt idx="840">
                  <c:v>33.104642552999998</c:v>
                </c:pt>
                <c:pt idx="841">
                  <c:v>33.138065089999998</c:v>
                </c:pt>
                <c:pt idx="842">
                  <c:v>33.171487626999998</c:v>
                </c:pt>
                <c:pt idx="843">
                  <c:v>33.204910165000001</c:v>
                </c:pt>
                <c:pt idx="844">
                  <c:v>33.238332702000001</c:v>
                </c:pt>
                <c:pt idx="845">
                  <c:v>33.271755239000001</c:v>
                </c:pt>
                <c:pt idx="846">
                  <c:v>33.305177776000001</c:v>
                </c:pt>
                <c:pt idx="847">
                  <c:v>33.338600313999997</c:v>
                </c:pt>
                <c:pt idx="848">
                  <c:v>33.372022850999997</c:v>
                </c:pt>
                <c:pt idx="849">
                  <c:v>33.405445387999997</c:v>
                </c:pt>
                <c:pt idx="850">
                  <c:v>33.438867924999997</c:v>
                </c:pt>
                <c:pt idx="851">
                  <c:v>33.472290463</c:v>
                </c:pt>
                <c:pt idx="852">
                  <c:v>33.505713</c:v>
                </c:pt>
                <c:pt idx="853">
                  <c:v>33.539135537</c:v>
                </c:pt>
                <c:pt idx="854">
                  <c:v>33.572558074</c:v>
                </c:pt>
                <c:pt idx="855">
                  <c:v>33.605980612000003</c:v>
                </c:pt>
                <c:pt idx="856">
                  <c:v>33.639403149000003</c:v>
                </c:pt>
                <c:pt idx="857">
                  <c:v>33.672825686000003</c:v>
                </c:pt>
                <c:pt idx="858">
                  <c:v>33.706248223000003</c:v>
                </c:pt>
                <c:pt idx="859">
                  <c:v>33.739670760999999</c:v>
                </c:pt>
                <c:pt idx="860">
                  <c:v>33.773093297999999</c:v>
                </c:pt>
                <c:pt idx="861">
                  <c:v>33.806515834999999</c:v>
                </c:pt>
                <c:pt idx="862">
                  <c:v>33.839938371999999</c:v>
                </c:pt>
                <c:pt idx="863">
                  <c:v>33.873360910000002</c:v>
                </c:pt>
                <c:pt idx="864">
                  <c:v>33.906783447000002</c:v>
                </c:pt>
                <c:pt idx="865">
                  <c:v>33.940205984000002</c:v>
                </c:pt>
                <c:pt idx="866">
                  <c:v>33.973628521000002</c:v>
                </c:pt>
                <c:pt idx="867">
                  <c:v>34.007051058000002</c:v>
                </c:pt>
                <c:pt idx="868">
                  <c:v>34.040473595999998</c:v>
                </c:pt>
                <c:pt idx="869">
                  <c:v>34.073896132999998</c:v>
                </c:pt>
                <c:pt idx="870">
                  <c:v>34.107318669999998</c:v>
                </c:pt>
                <c:pt idx="871">
                  <c:v>34.140741206999998</c:v>
                </c:pt>
                <c:pt idx="872">
                  <c:v>34.174163745000001</c:v>
                </c:pt>
                <c:pt idx="873">
                  <c:v>34.207586282000001</c:v>
                </c:pt>
                <c:pt idx="874">
                  <c:v>34.241008819000001</c:v>
                </c:pt>
                <c:pt idx="875">
                  <c:v>34.274431356000001</c:v>
                </c:pt>
                <c:pt idx="876">
                  <c:v>34.307853893999997</c:v>
                </c:pt>
                <c:pt idx="877">
                  <c:v>34.341276430999997</c:v>
                </c:pt>
                <c:pt idx="878">
                  <c:v>34.374698967999997</c:v>
                </c:pt>
                <c:pt idx="879">
                  <c:v>34.408121504999997</c:v>
                </c:pt>
                <c:pt idx="880">
                  <c:v>34.441544043</c:v>
                </c:pt>
                <c:pt idx="881">
                  <c:v>34.47496658</c:v>
                </c:pt>
                <c:pt idx="882">
                  <c:v>34.508389117</c:v>
                </c:pt>
                <c:pt idx="883">
                  <c:v>34.541811654</c:v>
                </c:pt>
                <c:pt idx="884">
                  <c:v>34.575234192000003</c:v>
                </c:pt>
                <c:pt idx="885">
                  <c:v>34.608656729000003</c:v>
                </c:pt>
                <c:pt idx="886">
                  <c:v>34.642079266000003</c:v>
                </c:pt>
                <c:pt idx="887">
                  <c:v>34.675501803000003</c:v>
                </c:pt>
                <c:pt idx="888">
                  <c:v>34.708924340999999</c:v>
                </c:pt>
                <c:pt idx="889">
                  <c:v>34.742346877999999</c:v>
                </c:pt>
                <c:pt idx="890">
                  <c:v>34.775769414999999</c:v>
                </c:pt>
                <c:pt idx="891">
                  <c:v>34.809191951999999</c:v>
                </c:pt>
                <c:pt idx="892">
                  <c:v>34.842614490000003</c:v>
                </c:pt>
                <c:pt idx="893">
                  <c:v>34.876037027000002</c:v>
                </c:pt>
                <c:pt idx="894">
                  <c:v>34.909459564000002</c:v>
                </c:pt>
                <c:pt idx="895">
                  <c:v>34.942882101000002</c:v>
                </c:pt>
                <c:pt idx="896">
                  <c:v>34.976304638999999</c:v>
                </c:pt>
                <c:pt idx="897">
                  <c:v>35.009727175999998</c:v>
                </c:pt>
                <c:pt idx="898">
                  <c:v>35.043149712999998</c:v>
                </c:pt>
                <c:pt idx="899">
                  <c:v>35.076572249999998</c:v>
                </c:pt>
                <c:pt idx="900">
                  <c:v>35.109994786999998</c:v>
                </c:pt>
                <c:pt idx="901">
                  <c:v>35.143417325000001</c:v>
                </c:pt>
                <c:pt idx="902">
                  <c:v>35.176839862000001</c:v>
                </c:pt>
                <c:pt idx="903">
                  <c:v>35.210262399000001</c:v>
                </c:pt>
                <c:pt idx="904">
                  <c:v>35.243684936000001</c:v>
                </c:pt>
                <c:pt idx="905">
                  <c:v>35.277107473999997</c:v>
                </c:pt>
                <c:pt idx="906">
                  <c:v>35.310530010999997</c:v>
                </c:pt>
                <c:pt idx="907">
                  <c:v>35.343952547999997</c:v>
                </c:pt>
                <c:pt idx="908">
                  <c:v>35.377375084999997</c:v>
                </c:pt>
                <c:pt idx="909">
                  <c:v>35.410797623000001</c:v>
                </c:pt>
                <c:pt idx="910">
                  <c:v>35.44422016</c:v>
                </c:pt>
                <c:pt idx="911">
                  <c:v>35.477642697</c:v>
                </c:pt>
                <c:pt idx="912">
                  <c:v>35.511065234</c:v>
                </c:pt>
                <c:pt idx="913">
                  <c:v>35.544487771999997</c:v>
                </c:pt>
                <c:pt idx="914">
                  <c:v>35.577910309000004</c:v>
                </c:pt>
                <c:pt idx="915">
                  <c:v>35.611332846000003</c:v>
                </c:pt>
                <c:pt idx="916">
                  <c:v>35.644755383000003</c:v>
                </c:pt>
                <c:pt idx="917">
                  <c:v>35.678177921</c:v>
                </c:pt>
                <c:pt idx="918">
                  <c:v>35.711600457999999</c:v>
                </c:pt>
                <c:pt idx="919">
                  <c:v>35.745022994999999</c:v>
                </c:pt>
                <c:pt idx="920">
                  <c:v>35.778445531999999</c:v>
                </c:pt>
                <c:pt idx="921">
                  <c:v>35.811868070000003</c:v>
                </c:pt>
                <c:pt idx="922">
                  <c:v>35.845290607000003</c:v>
                </c:pt>
                <c:pt idx="923">
                  <c:v>35.878713144000002</c:v>
                </c:pt>
                <c:pt idx="924">
                  <c:v>35.912135681000002</c:v>
                </c:pt>
                <c:pt idx="925">
                  <c:v>35.945558218999999</c:v>
                </c:pt>
                <c:pt idx="926">
                  <c:v>35.978980755999999</c:v>
                </c:pt>
                <c:pt idx="927">
                  <c:v>36.012403292999998</c:v>
                </c:pt>
                <c:pt idx="928">
                  <c:v>36.045825829999998</c:v>
                </c:pt>
                <c:pt idx="929">
                  <c:v>36.079248366999998</c:v>
                </c:pt>
                <c:pt idx="930">
                  <c:v>36.112670905000002</c:v>
                </c:pt>
                <c:pt idx="931">
                  <c:v>36.146093442000002</c:v>
                </c:pt>
                <c:pt idx="932">
                  <c:v>36.179515979000001</c:v>
                </c:pt>
                <c:pt idx="933">
                  <c:v>36.212938516000001</c:v>
                </c:pt>
                <c:pt idx="934">
                  <c:v>36.246361053999998</c:v>
                </c:pt>
                <c:pt idx="935">
                  <c:v>36.279783590999998</c:v>
                </c:pt>
                <c:pt idx="936">
                  <c:v>36.313206127999997</c:v>
                </c:pt>
                <c:pt idx="937">
                  <c:v>36.346628664999997</c:v>
                </c:pt>
                <c:pt idx="938">
                  <c:v>36.380051203000001</c:v>
                </c:pt>
                <c:pt idx="939">
                  <c:v>36.413473740000001</c:v>
                </c:pt>
                <c:pt idx="940">
                  <c:v>36.446896277</c:v>
                </c:pt>
                <c:pt idx="941">
                  <c:v>36.480318814</c:v>
                </c:pt>
                <c:pt idx="942">
                  <c:v>36.513741351999997</c:v>
                </c:pt>
                <c:pt idx="943">
                  <c:v>36.547163888999997</c:v>
                </c:pt>
                <c:pt idx="944">
                  <c:v>36.580586426000004</c:v>
                </c:pt>
                <c:pt idx="945">
                  <c:v>36.614008963000003</c:v>
                </c:pt>
                <c:pt idx="946">
                  <c:v>36.647431501</c:v>
                </c:pt>
                <c:pt idx="947">
                  <c:v>36.680854038</c:v>
                </c:pt>
                <c:pt idx="948">
                  <c:v>36.714276575</c:v>
                </c:pt>
                <c:pt idx="949">
                  <c:v>36.747699111999999</c:v>
                </c:pt>
                <c:pt idx="950">
                  <c:v>36.781121650000003</c:v>
                </c:pt>
                <c:pt idx="951">
                  <c:v>36.814544187000003</c:v>
                </c:pt>
                <c:pt idx="952">
                  <c:v>36.847966724000003</c:v>
                </c:pt>
                <c:pt idx="953">
                  <c:v>36.881389261000002</c:v>
                </c:pt>
                <c:pt idx="954">
                  <c:v>36.914811798999999</c:v>
                </c:pt>
                <c:pt idx="955">
                  <c:v>36.948234335999999</c:v>
                </c:pt>
                <c:pt idx="956">
                  <c:v>36.981656872999999</c:v>
                </c:pt>
                <c:pt idx="957">
                  <c:v>37.015079409999998</c:v>
                </c:pt>
                <c:pt idx="958">
                  <c:v>37.048501946999998</c:v>
                </c:pt>
                <c:pt idx="959">
                  <c:v>37.081924485000002</c:v>
                </c:pt>
                <c:pt idx="960">
                  <c:v>37.115347022000002</c:v>
                </c:pt>
                <c:pt idx="961">
                  <c:v>37.148769559000002</c:v>
                </c:pt>
                <c:pt idx="962">
                  <c:v>37.182192096000001</c:v>
                </c:pt>
                <c:pt idx="963">
                  <c:v>37.215614633999998</c:v>
                </c:pt>
                <c:pt idx="964">
                  <c:v>37.249037170999998</c:v>
                </c:pt>
                <c:pt idx="965">
                  <c:v>37.282459707999998</c:v>
                </c:pt>
                <c:pt idx="966">
                  <c:v>37.315882244999997</c:v>
                </c:pt>
                <c:pt idx="967">
                  <c:v>37.349304783000001</c:v>
                </c:pt>
                <c:pt idx="968">
                  <c:v>37.382727320000001</c:v>
                </c:pt>
                <c:pt idx="969">
                  <c:v>37.416149857000001</c:v>
                </c:pt>
                <c:pt idx="970">
                  <c:v>37.449572394</c:v>
                </c:pt>
                <c:pt idx="971">
                  <c:v>37.482994931999997</c:v>
                </c:pt>
                <c:pt idx="972">
                  <c:v>37.516417468999997</c:v>
                </c:pt>
                <c:pt idx="973">
                  <c:v>37.549840005999997</c:v>
                </c:pt>
                <c:pt idx="974">
                  <c:v>37.583262542999996</c:v>
                </c:pt>
                <c:pt idx="975">
                  <c:v>37.616685081</c:v>
                </c:pt>
                <c:pt idx="976">
                  <c:v>37.650107618</c:v>
                </c:pt>
                <c:pt idx="977">
                  <c:v>37.683530155</c:v>
                </c:pt>
                <c:pt idx="978">
                  <c:v>37.716952692</c:v>
                </c:pt>
                <c:pt idx="979">
                  <c:v>37.750375230000003</c:v>
                </c:pt>
                <c:pt idx="980">
                  <c:v>37.783797767000003</c:v>
                </c:pt>
                <c:pt idx="981">
                  <c:v>37.817220304000003</c:v>
                </c:pt>
                <c:pt idx="982">
                  <c:v>37.850642841000003</c:v>
                </c:pt>
                <c:pt idx="983">
                  <c:v>37.884065378999999</c:v>
                </c:pt>
                <c:pt idx="984">
                  <c:v>37.917487915999999</c:v>
                </c:pt>
                <c:pt idx="985">
                  <c:v>37.950910452999999</c:v>
                </c:pt>
                <c:pt idx="986">
                  <c:v>37.984332989999999</c:v>
                </c:pt>
                <c:pt idx="987">
                  <c:v>38.017755526999998</c:v>
                </c:pt>
                <c:pt idx="988">
                  <c:v>38.051178065000002</c:v>
                </c:pt>
                <c:pt idx="989">
                  <c:v>38.084600602000002</c:v>
                </c:pt>
                <c:pt idx="990">
                  <c:v>38.118023139000002</c:v>
                </c:pt>
                <c:pt idx="991">
                  <c:v>38.151445676000002</c:v>
                </c:pt>
                <c:pt idx="992">
                  <c:v>38.184868213999998</c:v>
                </c:pt>
                <c:pt idx="993">
                  <c:v>38.218290750999998</c:v>
                </c:pt>
                <c:pt idx="994">
                  <c:v>38.251713287999998</c:v>
                </c:pt>
                <c:pt idx="995">
                  <c:v>38.285135824999998</c:v>
                </c:pt>
                <c:pt idx="996">
                  <c:v>38.318558363000001</c:v>
                </c:pt>
                <c:pt idx="997">
                  <c:v>38.351980900000001</c:v>
                </c:pt>
                <c:pt idx="998">
                  <c:v>38.385403437000001</c:v>
                </c:pt>
                <c:pt idx="999">
                  <c:v>38.418825974000001</c:v>
                </c:pt>
                <c:pt idx="1000">
                  <c:v>38.452248511999997</c:v>
                </c:pt>
                <c:pt idx="1001">
                  <c:v>38.485671048999997</c:v>
                </c:pt>
                <c:pt idx="1002">
                  <c:v>38.519093585999997</c:v>
                </c:pt>
                <c:pt idx="1003">
                  <c:v>38.552516122999997</c:v>
                </c:pt>
                <c:pt idx="1004">
                  <c:v>38.585938661</c:v>
                </c:pt>
                <c:pt idx="1005">
                  <c:v>38.619361198</c:v>
                </c:pt>
                <c:pt idx="1006">
                  <c:v>38.652783735</c:v>
                </c:pt>
                <c:pt idx="1007">
                  <c:v>38.686206272</c:v>
                </c:pt>
                <c:pt idx="1008">
                  <c:v>38.719628810000003</c:v>
                </c:pt>
                <c:pt idx="1009">
                  <c:v>38.753051347000003</c:v>
                </c:pt>
                <c:pt idx="1010">
                  <c:v>38.786473884000003</c:v>
                </c:pt>
                <c:pt idx="1011">
                  <c:v>38.819896421000003</c:v>
                </c:pt>
                <c:pt idx="1012">
                  <c:v>38.853318958999999</c:v>
                </c:pt>
                <c:pt idx="1013">
                  <c:v>38.886741495999999</c:v>
                </c:pt>
                <c:pt idx="1014">
                  <c:v>38.920164032999999</c:v>
                </c:pt>
                <c:pt idx="1015">
                  <c:v>38.953586569999999</c:v>
                </c:pt>
                <c:pt idx="1016">
                  <c:v>38.987009108000002</c:v>
                </c:pt>
                <c:pt idx="1017">
                  <c:v>39.020431645000002</c:v>
                </c:pt>
                <c:pt idx="1018">
                  <c:v>39.053854182000002</c:v>
                </c:pt>
                <c:pt idx="1019">
                  <c:v>39.087276719000002</c:v>
                </c:pt>
                <c:pt idx="1020">
                  <c:v>39.120699256000002</c:v>
                </c:pt>
                <c:pt idx="1021">
                  <c:v>39.154121793999998</c:v>
                </c:pt>
                <c:pt idx="1022">
                  <c:v>39.187544330999998</c:v>
                </c:pt>
                <c:pt idx="1023">
                  <c:v>39.220966867999998</c:v>
                </c:pt>
                <c:pt idx="1024">
                  <c:v>39.254389404999998</c:v>
                </c:pt>
                <c:pt idx="1025">
                  <c:v>39.287811943000001</c:v>
                </c:pt>
                <c:pt idx="1026">
                  <c:v>39.321234480000001</c:v>
                </c:pt>
                <c:pt idx="1027">
                  <c:v>39.354657017000001</c:v>
                </c:pt>
                <c:pt idx="1028">
                  <c:v>39.388079554000001</c:v>
                </c:pt>
                <c:pt idx="1029">
                  <c:v>39.421502091999997</c:v>
                </c:pt>
                <c:pt idx="1030">
                  <c:v>39.454924628999997</c:v>
                </c:pt>
                <c:pt idx="1031">
                  <c:v>39.488347165999997</c:v>
                </c:pt>
                <c:pt idx="1032">
                  <c:v>39.521769702999997</c:v>
                </c:pt>
                <c:pt idx="1033">
                  <c:v>39.555192241</c:v>
                </c:pt>
                <c:pt idx="1034">
                  <c:v>39.588614778</c:v>
                </c:pt>
                <c:pt idx="1035">
                  <c:v>39.622037315</c:v>
                </c:pt>
                <c:pt idx="1036">
                  <c:v>39.655459852</c:v>
                </c:pt>
                <c:pt idx="1037">
                  <c:v>39.688882390000003</c:v>
                </c:pt>
                <c:pt idx="1038">
                  <c:v>39.722304927000003</c:v>
                </c:pt>
                <c:pt idx="1039">
                  <c:v>39.755727464000003</c:v>
                </c:pt>
                <c:pt idx="1040">
                  <c:v>39.789150001000003</c:v>
                </c:pt>
                <c:pt idx="1041">
                  <c:v>39.822572538999999</c:v>
                </c:pt>
                <c:pt idx="1042">
                  <c:v>39.855995075999999</c:v>
                </c:pt>
                <c:pt idx="1043">
                  <c:v>39.889417612999999</c:v>
                </c:pt>
                <c:pt idx="1044">
                  <c:v>39.922840149999999</c:v>
                </c:pt>
                <c:pt idx="1045">
                  <c:v>39.956262688000002</c:v>
                </c:pt>
                <c:pt idx="1046">
                  <c:v>39.989685225000002</c:v>
                </c:pt>
                <c:pt idx="1047">
                  <c:v>40.023107762000002</c:v>
                </c:pt>
                <c:pt idx="1048">
                  <c:v>40.056530299000002</c:v>
                </c:pt>
                <c:pt idx="1049">
                  <c:v>40.089952836000002</c:v>
                </c:pt>
                <c:pt idx="1050">
                  <c:v>40.123375373999998</c:v>
                </c:pt>
                <c:pt idx="1051">
                  <c:v>40.156797910999998</c:v>
                </c:pt>
                <c:pt idx="1052">
                  <c:v>40.190220447999998</c:v>
                </c:pt>
                <c:pt idx="1053">
                  <c:v>40.223642984999998</c:v>
                </c:pt>
                <c:pt idx="1054">
                  <c:v>40.257065523000001</c:v>
                </c:pt>
                <c:pt idx="1055">
                  <c:v>40.290488060000001</c:v>
                </c:pt>
                <c:pt idx="1056">
                  <c:v>40.323910597000001</c:v>
                </c:pt>
                <c:pt idx="1057">
                  <c:v>40.357333134000001</c:v>
                </c:pt>
                <c:pt idx="1058">
                  <c:v>40.390755671999997</c:v>
                </c:pt>
                <c:pt idx="1059">
                  <c:v>40.424178208999997</c:v>
                </c:pt>
                <c:pt idx="1060">
                  <c:v>40.457600745999997</c:v>
                </c:pt>
                <c:pt idx="1061">
                  <c:v>40.491023282999997</c:v>
                </c:pt>
                <c:pt idx="1062">
                  <c:v>40.524445821</c:v>
                </c:pt>
                <c:pt idx="1063">
                  <c:v>40.557868358</c:v>
                </c:pt>
                <c:pt idx="1064">
                  <c:v>40.591290895</c:v>
                </c:pt>
                <c:pt idx="1065">
                  <c:v>40.624713432</c:v>
                </c:pt>
                <c:pt idx="1066">
                  <c:v>40.658135969999996</c:v>
                </c:pt>
                <c:pt idx="1067">
                  <c:v>40.691558507000003</c:v>
                </c:pt>
                <c:pt idx="1068">
                  <c:v>40.724981044000003</c:v>
                </c:pt>
                <c:pt idx="1069">
                  <c:v>40.758403581000003</c:v>
                </c:pt>
                <c:pt idx="1070">
                  <c:v>40.791826119</c:v>
                </c:pt>
                <c:pt idx="1071">
                  <c:v>40.825248655999999</c:v>
                </c:pt>
                <c:pt idx="1072">
                  <c:v>40.858671192999999</c:v>
                </c:pt>
                <c:pt idx="1073">
                  <c:v>40.892093729999999</c:v>
                </c:pt>
                <c:pt idx="1074">
                  <c:v>40.925516268000003</c:v>
                </c:pt>
                <c:pt idx="1075">
                  <c:v>40.958938805000003</c:v>
                </c:pt>
                <c:pt idx="1076">
                  <c:v>40.992361342000002</c:v>
                </c:pt>
                <c:pt idx="1077">
                  <c:v>41.025783879000002</c:v>
                </c:pt>
                <c:pt idx="1078">
                  <c:v>41.059206416000002</c:v>
                </c:pt>
                <c:pt idx="1079">
                  <c:v>41.092628953999998</c:v>
                </c:pt>
                <c:pt idx="1080">
                  <c:v>41.126051490999998</c:v>
                </c:pt>
                <c:pt idx="1081">
                  <c:v>41.159474027999998</c:v>
                </c:pt>
                <c:pt idx="1082">
                  <c:v>41.192896564999998</c:v>
                </c:pt>
                <c:pt idx="1083">
                  <c:v>41.226319103000002</c:v>
                </c:pt>
                <c:pt idx="1084">
                  <c:v>41.259741640000001</c:v>
                </c:pt>
                <c:pt idx="1085">
                  <c:v>41.293164177000001</c:v>
                </c:pt>
                <c:pt idx="1086">
                  <c:v>41.326586714000001</c:v>
                </c:pt>
                <c:pt idx="1087">
                  <c:v>41.360009251999998</c:v>
                </c:pt>
                <c:pt idx="1088">
                  <c:v>41.393431788999997</c:v>
                </c:pt>
                <c:pt idx="1089">
                  <c:v>41.426854325999997</c:v>
                </c:pt>
                <c:pt idx="1090">
                  <c:v>41.460276862999997</c:v>
                </c:pt>
                <c:pt idx="1091">
                  <c:v>41.493699401000001</c:v>
                </c:pt>
                <c:pt idx="1092">
                  <c:v>41.527121938000001</c:v>
                </c:pt>
                <c:pt idx="1093">
                  <c:v>41.560544475</c:v>
                </c:pt>
                <c:pt idx="1094">
                  <c:v>41.593967012</c:v>
                </c:pt>
                <c:pt idx="1095">
                  <c:v>41.627389549999997</c:v>
                </c:pt>
                <c:pt idx="1096">
                  <c:v>41.660812086999996</c:v>
                </c:pt>
                <c:pt idx="1097">
                  <c:v>41.694234624000003</c:v>
                </c:pt>
                <c:pt idx="1098">
                  <c:v>41.727657161000003</c:v>
                </c:pt>
                <c:pt idx="1099">
                  <c:v>41.761079699</c:v>
                </c:pt>
                <c:pt idx="1100">
                  <c:v>41.794502236</c:v>
                </c:pt>
                <c:pt idx="1101">
                  <c:v>41.827924772999999</c:v>
                </c:pt>
                <c:pt idx="1102">
                  <c:v>41.861347309999999</c:v>
                </c:pt>
                <c:pt idx="1103">
                  <c:v>41.894769848000003</c:v>
                </c:pt>
                <c:pt idx="1104">
                  <c:v>41.928192385000003</c:v>
                </c:pt>
                <c:pt idx="1105">
                  <c:v>41.961614922000003</c:v>
                </c:pt>
                <c:pt idx="1106">
                  <c:v>41.995037459000002</c:v>
                </c:pt>
                <c:pt idx="1107">
                  <c:v>42.028459996000002</c:v>
                </c:pt>
                <c:pt idx="1108">
                  <c:v>42.061882533999999</c:v>
                </c:pt>
                <c:pt idx="1109">
                  <c:v>42.095305070999999</c:v>
                </c:pt>
                <c:pt idx="1110">
                  <c:v>42.128727607999998</c:v>
                </c:pt>
                <c:pt idx="1111">
                  <c:v>42.162150144999998</c:v>
                </c:pt>
                <c:pt idx="1112">
                  <c:v>42.195572683000002</c:v>
                </c:pt>
                <c:pt idx="1113">
                  <c:v>42.228995220000002</c:v>
                </c:pt>
                <c:pt idx="1114">
                  <c:v>42.262417757000001</c:v>
                </c:pt>
                <c:pt idx="1115">
                  <c:v>42.295840294000001</c:v>
                </c:pt>
                <c:pt idx="1116">
                  <c:v>42.329262831999998</c:v>
                </c:pt>
                <c:pt idx="1117">
                  <c:v>42.362685368999998</c:v>
                </c:pt>
                <c:pt idx="1118">
                  <c:v>42.396107905999997</c:v>
                </c:pt>
                <c:pt idx="1119">
                  <c:v>42.429530442999997</c:v>
                </c:pt>
                <c:pt idx="1120">
                  <c:v>42.462952981000001</c:v>
                </c:pt>
                <c:pt idx="1121">
                  <c:v>42.496375518000001</c:v>
                </c:pt>
                <c:pt idx="1122">
                  <c:v>42.529798055000001</c:v>
                </c:pt>
                <c:pt idx="1123">
                  <c:v>42.563220592</c:v>
                </c:pt>
                <c:pt idx="1124">
                  <c:v>42.596643129999997</c:v>
                </c:pt>
                <c:pt idx="1125">
                  <c:v>42.630065666999997</c:v>
                </c:pt>
                <c:pt idx="1126">
                  <c:v>42.663488203999997</c:v>
                </c:pt>
                <c:pt idx="1127">
                  <c:v>42.696910741000003</c:v>
                </c:pt>
                <c:pt idx="1128">
                  <c:v>42.730333279</c:v>
                </c:pt>
                <c:pt idx="1129">
                  <c:v>42.763755816</c:v>
                </c:pt>
                <c:pt idx="1130">
                  <c:v>42.797178353</c:v>
                </c:pt>
                <c:pt idx="1131">
                  <c:v>42.830600889999999</c:v>
                </c:pt>
                <c:pt idx="1132">
                  <c:v>42.864023428000003</c:v>
                </c:pt>
                <c:pt idx="1133">
                  <c:v>42.897445965000003</c:v>
                </c:pt>
                <c:pt idx="1134">
                  <c:v>42.930868502000003</c:v>
                </c:pt>
                <c:pt idx="1135">
                  <c:v>42.964291039000003</c:v>
                </c:pt>
                <c:pt idx="1136">
                  <c:v>42.997713576000002</c:v>
                </c:pt>
                <c:pt idx="1137">
                  <c:v>43.031136113999999</c:v>
                </c:pt>
                <c:pt idx="1138">
                  <c:v>43.064558650999999</c:v>
                </c:pt>
                <c:pt idx="1139">
                  <c:v>43.097981187999999</c:v>
                </c:pt>
                <c:pt idx="1140">
                  <c:v>43.131403724999998</c:v>
                </c:pt>
                <c:pt idx="1141">
                  <c:v>43.164826263000002</c:v>
                </c:pt>
                <c:pt idx="1142">
                  <c:v>43.198248800000002</c:v>
                </c:pt>
                <c:pt idx="1143">
                  <c:v>43.231671337000002</c:v>
                </c:pt>
                <c:pt idx="1144">
                  <c:v>43.265093874000002</c:v>
                </c:pt>
                <c:pt idx="1145">
                  <c:v>43.298516411999998</c:v>
                </c:pt>
                <c:pt idx="1146">
                  <c:v>43.331938948999998</c:v>
                </c:pt>
                <c:pt idx="1147">
                  <c:v>43.365361485999998</c:v>
                </c:pt>
                <c:pt idx="1148">
                  <c:v>43.398784022999997</c:v>
                </c:pt>
                <c:pt idx="1149">
                  <c:v>43.432206561000001</c:v>
                </c:pt>
                <c:pt idx="1150">
                  <c:v>43.465629098000001</c:v>
                </c:pt>
                <c:pt idx="1151">
                  <c:v>43.499051635000001</c:v>
                </c:pt>
                <c:pt idx="1152">
                  <c:v>43.532474172000001</c:v>
                </c:pt>
                <c:pt idx="1153">
                  <c:v>43.565896709999997</c:v>
                </c:pt>
                <c:pt idx="1154">
                  <c:v>43.599319246999997</c:v>
                </c:pt>
                <c:pt idx="1155">
                  <c:v>43.632741783999997</c:v>
                </c:pt>
                <c:pt idx="1156">
                  <c:v>43.666164320999997</c:v>
                </c:pt>
                <c:pt idx="1157">
                  <c:v>43.699586859</c:v>
                </c:pt>
                <c:pt idx="1158">
                  <c:v>43.733009396</c:v>
                </c:pt>
                <c:pt idx="1159">
                  <c:v>43.766431933</c:v>
                </c:pt>
                <c:pt idx="1160">
                  <c:v>43.79985447</c:v>
                </c:pt>
                <c:pt idx="1161">
                  <c:v>43.833277008000003</c:v>
                </c:pt>
                <c:pt idx="1162">
                  <c:v>43.866699545000003</c:v>
                </c:pt>
                <c:pt idx="1163">
                  <c:v>43.900122082000003</c:v>
                </c:pt>
                <c:pt idx="1164">
                  <c:v>43.933544619000003</c:v>
                </c:pt>
                <c:pt idx="1165">
                  <c:v>43.966967156999999</c:v>
                </c:pt>
                <c:pt idx="1166">
                  <c:v>44.000389693999999</c:v>
                </c:pt>
                <c:pt idx="1167">
                  <c:v>44.033812230999999</c:v>
                </c:pt>
                <c:pt idx="1168">
                  <c:v>44.067234767999999</c:v>
                </c:pt>
                <c:pt idx="1169">
                  <c:v>44.100657304999999</c:v>
                </c:pt>
                <c:pt idx="1170">
                  <c:v>44.134079843000002</c:v>
                </c:pt>
                <c:pt idx="1171">
                  <c:v>44.167502380000002</c:v>
                </c:pt>
                <c:pt idx="1172">
                  <c:v>44.200924917000002</c:v>
                </c:pt>
                <c:pt idx="1173">
                  <c:v>44.234347454000002</c:v>
                </c:pt>
                <c:pt idx="1174">
                  <c:v>44.267769991999998</c:v>
                </c:pt>
                <c:pt idx="1175">
                  <c:v>44.301192528999998</c:v>
                </c:pt>
                <c:pt idx="1176">
                  <c:v>44.334615065999998</c:v>
                </c:pt>
                <c:pt idx="1177">
                  <c:v>44.368037602999998</c:v>
                </c:pt>
                <c:pt idx="1178">
                  <c:v>44.401460141000001</c:v>
                </c:pt>
                <c:pt idx="1179">
                  <c:v>44.434882678000001</c:v>
                </c:pt>
                <c:pt idx="1180">
                  <c:v>44.468305215000001</c:v>
                </c:pt>
                <c:pt idx="1181">
                  <c:v>44.501727752000001</c:v>
                </c:pt>
                <c:pt idx="1182">
                  <c:v>44.535150289999997</c:v>
                </c:pt>
                <c:pt idx="1183">
                  <c:v>44.568572826999997</c:v>
                </c:pt>
                <c:pt idx="1184">
                  <c:v>44.601995363999997</c:v>
                </c:pt>
                <c:pt idx="1185">
                  <c:v>44.635417900999997</c:v>
                </c:pt>
                <c:pt idx="1186">
                  <c:v>44.668840439</c:v>
                </c:pt>
                <c:pt idx="1187">
                  <c:v>44.702262976</c:v>
                </c:pt>
                <c:pt idx="1188">
                  <c:v>44.735685513</c:v>
                </c:pt>
                <c:pt idx="1189">
                  <c:v>44.76910805</c:v>
                </c:pt>
                <c:pt idx="1190">
                  <c:v>44.802530588000003</c:v>
                </c:pt>
                <c:pt idx="1191">
                  <c:v>44.835953125000003</c:v>
                </c:pt>
                <c:pt idx="1192">
                  <c:v>44.869375662000003</c:v>
                </c:pt>
                <c:pt idx="1193">
                  <c:v>44.902798199000003</c:v>
                </c:pt>
                <c:pt idx="1194">
                  <c:v>44.936220736999999</c:v>
                </c:pt>
                <c:pt idx="1195">
                  <c:v>44.969643273999999</c:v>
                </c:pt>
                <c:pt idx="1196">
                  <c:v>45.003065810999999</c:v>
                </c:pt>
                <c:pt idx="1197">
                  <c:v>45.036488347999999</c:v>
                </c:pt>
                <c:pt idx="1198">
                  <c:v>45.069910884999999</c:v>
                </c:pt>
                <c:pt idx="1199">
                  <c:v>45.103333423000002</c:v>
                </c:pt>
                <c:pt idx="1200">
                  <c:v>45.136755960000002</c:v>
                </c:pt>
                <c:pt idx="1201">
                  <c:v>45.170178497000002</c:v>
                </c:pt>
                <c:pt idx="1202">
                  <c:v>45.203601034000002</c:v>
                </c:pt>
                <c:pt idx="1203">
                  <c:v>45.237023571999998</c:v>
                </c:pt>
                <c:pt idx="1204">
                  <c:v>45.270446108999998</c:v>
                </c:pt>
                <c:pt idx="1205">
                  <c:v>45.303868645999998</c:v>
                </c:pt>
                <c:pt idx="1206">
                  <c:v>45.337291182999998</c:v>
                </c:pt>
                <c:pt idx="1207">
                  <c:v>45.370713721000001</c:v>
                </c:pt>
                <c:pt idx="1208">
                  <c:v>45.404136258000001</c:v>
                </c:pt>
                <c:pt idx="1209">
                  <c:v>45.437558795000001</c:v>
                </c:pt>
                <c:pt idx="1210">
                  <c:v>45.470981332000001</c:v>
                </c:pt>
                <c:pt idx="1211">
                  <c:v>45.504403869999997</c:v>
                </c:pt>
                <c:pt idx="1212">
                  <c:v>45.537826406999997</c:v>
                </c:pt>
                <c:pt idx="1213">
                  <c:v>45.571248943999997</c:v>
                </c:pt>
                <c:pt idx="1214">
                  <c:v>45.604671480999997</c:v>
                </c:pt>
                <c:pt idx="1215">
                  <c:v>45.638094019</c:v>
                </c:pt>
                <c:pt idx="1216">
                  <c:v>45.671516556</c:v>
                </c:pt>
                <c:pt idx="1217">
                  <c:v>45.704939093</c:v>
                </c:pt>
                <c:pt idx="1218">
                  <c:v>45.73836163</c:v>
                </c:pt>
                <c:pt idx="1219">
                  <c:v>45.771784168000003</c:v>
                </c:pt>
                <c:pt idx="1220">
                  <c:v>45.805206705000003</c:v>
                </c:pt>
                <c:pt idx="1221">
                  <c:v>45.838629242000003</c:v>
                </c:pt>
                <c:pt idx="1222">
                  <c:v>45.872051779000003</c:v>
                </c:pt>
                <c:pt idx="1223">
                  <c:v>45.905474316999999</c:v>
                </c:pt>
                <c:pt idx="1224">
                  <c:v>45.938896853999999</c:v>
                </c:pt>
                <c:pt idx="1225">
                  <c:v>45.972319390999999</c:v>
                </c:pt>
                <c:pt idx="1226">
                  <c:v>46.005741927999999</c:v>
                </c:pt>
                <c:pt idx="1227">
                  <c:v>46.039164464999999</c:v>
                </c:pt>
                <c:pt idx="1228">
                  <c:v>46.072587003000002</c:v>
                </c:pt>
                <c:pt idx="1229">
                  <c:v>46.106009540000002</c:v>
                </c:pt>
                <c:pt idx="1230">
                  <c:v>46.139432077000002</c:v>
                </c:pt>
                <c:pt idx="1231">
                  <c:v>46.172854614000002</c:v>
                </c:pt>
                <c:pt idx="1232">
                  <c:v>46.206277151999998</c:v>
                </c:pt>
                <c:pt idx="1233">
                  <c:v>46.239699688999998</c:v>
                </c:pt>
                <c:pt idx="1234">
                  <c:v>46.273122225999998</c:v>
                </c:pt>
                <c:pt idx="1235">
                  <c:v>46.306544762999998</c:v>
                </c:pt>
                <c:pt idx="1236">
                  <c:v>46.339967301000001</c:v>
                </c:pt>
                <c:pt idx="1237">
                  <c:v>46.373389838000001</c:v>
                </c:pt>
                <c:pt idx="1238">
                  <c:v>46.406812375000001</c:v>
                </c:pt>
                <c:pt idx="1239">
                  <c:v>46.440234912000001</c:v>
                </c:pt>
                <c:pt idx="1240">
                  <c:v>46.473657449999997</c:v>
                </c:pt>
                <c:pt idx="1241">
                  <c:v>46.507079986999997</c:v>
                </c:pt>
                <c:pt idx="1242">
                  <c:v>46.540502523999997</c:v>
                </c:pt>
                <c:pt idx="1243">
                  <c:v>46.573925060999997</c:v>
                </c:pt>
                <c:pt idx="1244">
                  <c:v>46.607347599000001</c:v>
                </c:pt>
                <c:pt idx="1245">
                  <c:v>46.640770136</c:v>
                </c:pt>
                <c:pt idx="1246">
                  <c:v>46.674192673</c:v>
                </c:pt>
                <c:pt idx="1247">
                  <c:v>46.70761521</c:v>
                </c:pt>
                <c:pt idx="1248">
                  <c:v>46.741037747999997</c:v>
                </c:pt>
                <c:pt idx="1249">
                  <c:v>46.774460285000004</c:v>
                </c:pt>
                <c:pt idx="1250">
                  <c:v>46.807882822000003</c:v>
                </c:pt>
                <c:pt idx="1251">
                  <c:v>46.841305359000003</c:v>
                </c:pt>
                <c:pt idx="1252">
                  <c:v>46.874727897</c:v>
                </c:pt>
                <c:pt idx="1253">
                  <c:v>46.908150434</c:v>
                </c:pt>
                <c:pt idx="1254">
                  <c:v>46.941572970999999</c:v>
                </c:pt>
                <c:pt idx="1255">
                  <c:v>46.974995507999999</c:v>
                </c:pt>
                <c:pt idx="1256">
                  <c:v>47.008418044999999</c:v>
                </c:pt>
                <c:pt idx="1257">
                  <c:v>47.041840583000003</c:v>
                </c:pt>
                <c:pt idx="1258">
                  <c:v>47.075263120000002</c:v>
                </c:pt>
                <c:pt idx="1259">
                  <c:v>47.108685657000002</c:v>
                </c:pt>
                <c:pt idx="1260">
                  <c:v>47.142108194000002</c:v>
                </c:pt>
                <c:pt idx="1261">
                  <c:v>47.175530731999999</c:v>
                </c:pt>
                <c:pt idx="1262">
                  <c:v>47.208953268999998</c:v>
                </c:pt>
                <c:pt idx="1263">
                  <c:v>47.242375805999998</c:v>
                </c:pt>
                <c:pt idx="1264">
                  <c:v>47.275798342999998</c:v>
                </c:pt>
                <c:pt idx="1265">
                  <c:v>47.309220881000002</c:v>
                </c:pt>
                <c:pt idx="1266">
                  <c:v>47.342643418000002</c:v>
                </c:pt>
                <c:pt idx="1267">
                  <c:v>47.376065955000001</c:v>
                </c:pt>
                <c:pt idx="1268">
                  <c:v>47.409488492000001</c:v>
                </c:pt>
                <c:pt idx="1269">
                  <c:v>47.442911029999998</c:v>
                </c:pt>
                <c:pt idx="1270">
                  <c:v>47.476333566999998</c:v>
                </c:pt>
                <c:pt idx="1271">
                  <c:v>47.509756103999997</c:v>
                </c:pt>
                <c:pt idx="1272">
                  <c:v>47.543178640999997</c:v>
                </c:pt>
                <c:pt idx="1273">
                  <c:v>47.576601179000001</c:v>
                </c:pt>
                <c:pt idx="1274">
                  <c:v>47.610023716000001</c:v>
                </c:pt>
                <c:pt idx="1275">
                  <c:v>47.643446253</c:v>
                </c:pt>
                <c:pt idx="1276">
                  <c:v>47.67686879</c:v>
                </c:pt>
                <c:pt idx="1277">
                  <c:v>47.710291327999997</c:v>
                </c:pt>
                <c:pt idx="1278">
                  <c:v>47.743713864999997</c:v>
                </c:pt>
                <c:pt idx="1279">
                  <c:v>47.777136401999996</c:v>
                </c:pt>
                <c:pt idx="1280">
                  <c:v>47.810558939000003</c:v>
                </c:pt>
                <c:pt idx="1281">
                  <c:v>47.843981477</c:v>
                </c:pt>
                <c:pt idx="1282">
                  <c:v>47.877404014</c:v>
                </c:pt>
                <c:pt idx="1283">
                  <c:v>47.910826551</c:v>
                </c:pt>
                <c:pt idx="1284">
                  <c:v>47.944249087999999</c:v>
                </c:pt>
                <c:pt idx="1285">
                  <c:v>47.977671626000003</c:v>
                </c:pt>
                <c:pt idx="1286">
                  <c:v>48.011094163000003</c:v>
                </c:pt>
                <c:pt idx="1287">
                  <c:v>48.044516700000003</c:v>
                </c:pt>
                <c:pt idx="1288">
                  <c:v>48.077939237000002</c:v>
                </c:pt>
                <c:pt idx="1289">
                  <c:v>48.111361774000002</c:v>
                </c:pt>
                <c:pt idx="1290">
                  <c:v>48.144784311999999</c:v>
                </c:pt>
                <c:pt idx="1291">
                  <c:v>48.178206848999999</c:v>
                </c:pt>
                <c:pt idx="1292">
                  <c:v>48.211629385999998</c:v>
                </c:pt>
                <c:pt idx="1293">
                  <c:v>48.245051922999998</c:v>
                </c:pt>
                <c:pt idx="1294">
                  <c:v>48.278474461000002</c:v>
                </c:pt>
                <c:pt idx="1295">
                  <c:v>48.311896998000002</c:v>
                </c:pt>
                <c:pt idx="1296">
                  <c:v>48.345319535000002</c:v>
                </c:pt>
                <c:pt idx="1297">
                  <c:v>48.378742072000001</c:v>
                </c:pt>
                <c:pt idx="1298">
                  <c:v>48.412164609999998</c:v>
                </c:pt>
                <c:pt idx="1299">
                  <c:v>48.445587146999998</c:v>
                </c:pt>
                <c:pt idx="1300">
                  <c:v>48.479009683999998</c:v>
                </c:pt>
                <c:pt idx="1301">
                  <c:v>48.512432220999997</c:v>
                </c:pt>
                <c:pt idx="1302">
                  <c:v>48.545854759000001</c:v>
                </c:pt>
                <c:pt idx="1303">
                  <c:v>48.579277296000001</c:v>
                </c:pt>
                <c:pt idx="1304">
                  <c:v>48.612699833000001</c:v>
                </c:pt>
                <c:pt idx="1305">
                  <c:v>48.646122370000001</c:v>
                </c:pt>
                <c:pt idx="1306">
                  <c:v>48.679544907999997</c:v>
                </c:pt>
                <c:pt idx="1307">
                  <c:v>48.712967444999997</c:v>
                </c:pt>
                <c:pt idx="1308">
                  <c:v>48.746389981999997</c:v>
                </c:pt>
                <c:pt idx="1309">
                  <c:v>48.779812518999996</c:v>
                </c:pt>
                <c:pt idx="1310">
                  <c:v>48.813235057</c:v>
                </c:pt>
                <c:pt idx="1311">
                  <c:v>48.846657594</c:v>
                </c:pt>
                <c:pt idx="1312">
                  <c:v>48.880080131</c:v>
                </c:pt>
                <c:pt idx="1313">
                  <c:v>48.913502668</c:v>
                </c:pt>
                <c:pt idx="1314">
                  <c:v>48.946925206000003</c:v>
                </c:pt>
                <c:pt idx="1315">
                  <c:v>48.980347743000003</c:v>
                </c:pt>
                <c:pt idx="1316">
                  <c:v>49.013770280000003</c:v>
                </c:pt>
                <c:pt idx="1317">
                  <c:v>49.047192817000003</c:v>
                </c:pt>
                <c:pt idx="1318">
                  <c:v>49.080615354000003</c:v>
                </c:pt>
                <c:pt idx="1319">
                  <c:v>49.114037891999999</c:v>
                </c:pt>
                <c:pt idx="1320">
                  <c:v>49.147460428999999</c:v>
                </c:pt>
                <c:pt idx="1321">
                  <c:v>49.180882965999999</c:v>
                </c:pt>
                <c:pt idx="1322">
                  <c:v>49.214305502999999</c:v>
                </c:pt>
                <c:pt idx="1323">
                  <c:v>49.247728041000002</c:v>
                </c:pt>
                <c:pt idx="1324">
                  <c:v>49.281150578000002</c:v>
                </c:pt>
                <c:pt idx="1325">
                  <c:v>49.314573115000002</c:v>
                </c:pt>
                <c:pt idx="1326">
                  <c:v>49.347995652000002</c:v>
                </c:pt>
                <c:pt idx="1327">
                  <c:v>49.381418189999998</c:v>
                </c:pt>
                <c:pt idx="1328">
                  <c:v>49.414840726999998</c:v>
                </c:pt>
                <c:pt idx="1329">
                  <c:v>49.448263263999998</c:v>
                </c:pt>
                <c:pt idx="1330">
                  <c:v>49.481685800999998</c:v>
                </c:pt>
                <c:pt idx="1331">
                  <c:v>49.515108339000001</c:v>
                </c:pt>
                <c:pt idx="1332">
                  <c:v>49.548530876000001</c:v>
                </c:pt>
                <c:pt idx="1333">
                  <c:v>49.581953413000001</c:v>
                </c:pt>
                <c:pt idx="1334">
                  <c:v>49.615375950000001</c:v>
                </c:pt>
                <c:pt idx="1335">
                  <c:v>49.648798487999997</c:v>
                </c:pt>
                <c:pt idx="1336">
                  <c:v>49.682221024999997</c:v>
                </c:pt>
                <c:pt idx="1337">
                  <c:v>49.715643561999997</c:v>
                </c:pt>
                <c:pt idx="1338">
                  <c:v>49.749066098999997</c:v>
                </c:pt>
                <c:pt idx="1339">
                  <c:v>49.782488637</c:v>
                </c:pt>
                <c:pt idx="1340">
                  <c:v>49.815911174</c:v>
                </c:pt>
                <c:pt idx="1341">
                  <c:v>49.849333711</c:v>
                </c:pt>
                <c:pt idx="1342">
                  <c:v>49.882756248</c:v>
                </c:pt>
                <c:pt idx="1343">
                  <c:v>49.916178786000003</c:v>
                </c:pt>
                <c:pt idx="1344">
                  <c:v>49.949601323000003</c:v>
                </c:pt>
                <c:pt idx="1345">
                  <c:v>49.983023860000003</c:v>
                </c:pt>
              </c:numCache>
            </c:numRef>
          </c:xVal>
          <c:yVal>
            <c:numRef>
              <c:f>'IMP-22Li as synthesized'!$I$28:$I$2278</c:f>
              <c:numCache>
                <c:formatCode>General</c:formatCode>
                <c:ptCount val="2251"/>
                <c:pt idx="0">
                  <c:v>3535.7</c:v>
                </c:pt>
                <c:pt idx="1">
                  <c:v>3553.7</c:v>
                </c:pt>
                <c:pt idx="2">
                  <c:v>3533.3</c:v>
                </c:pt>
                <c:pt idx="3">
                  <c:v>3504.8</c:v>
                </c:pt>
                <c:pt idx="4">
                  <c:v>3496.1</c:v>
                </c:pt>
                <c:pt idx="5">
                  <c:v>3542.8999999999996</c:v>
                </c:pt>
                <c:pt idx="6">
                  <c:v>3528.8</c:v>
                </c:pt>
                <c:pt idx="7">
                  <c:v>3506</c:v>
                </c:pt>
                <c:pt idx="8">
                  <c:v>3487.1</c:v>
                </c:pt>
                <c:pt idx="9">
                  <c:v>3504.2</c:v>
                </c:pt>
                <c:pt idx="10">
                  <c:v>3499.7</c:v>
                </c:pt>
                <c:pt idx="11">
                  <c:v>3473.6</c:v>
                </c:pt>
                <c:pt idx="12">
                  <c:v>3493.7</c:v>
                </c:pt>
                <c:pt idx="13">
                  <c:v>3438.8</c:v>
                </c:pt>
                <c:pt idx="14">
                  <c:v>3492.8</c:v>
                </c:pt>
                <c:pt idx="15">
                  <c:v>3459.2</c:v>
                </c:pt>
                <c:pt idx="16">
                  <c:v>3458</c:v>
                </c:pt>
                <c:pt idx="17">
                  <c:v>3499.7</c:v>
                </c:pt>
                <c:pt idx="18">
                  <c:v>3487.3999999999996</c:v>
                </c:pt>
                <c:pt idx="19">
                  <c:v>3433.1</c:v>
                </c:pt>
                <c:pt idx="20">
                  <c:v>3427.1</c:v>
                </c:pt>
                <c:pt idx="21">
                  <c:v>3470.3</c:v>
                </c:pt>
                <c:pt idx="22">
                  <c:v>3453.2</c:v>
                </c:pt>
                <c:pt idx="23">
                  <c:v>3455.6</c:v>
                </c:pt>
                <c:pt idx="24">
                  <c:v>3438.2</c:v>
                </c:pt>
                <c:pt idx="25">
                  <c:v>3449.3</c:v>
                </c:pt>
                <c:pt idx="26">
                  <c:v>3425.6</c:v>
                </c:pt>
                <c:pt idx="27">
                  <c:v>3422.6</c:v>
                </c:pt>
                <c:pt idx="28">
                  <c:v>3443.6</c:v>
                </c:pt>
                <c:pt idx="29">
                  <c:v>3451.7</c:v>
                </c:pt>
                <c:pt idx="30">
                  <c:v>3438.5</c:v>
                </c:pt>
                <c:pt idx="31">
                  <c:v>3421.1</c:v>
                </c:pt>
                <c:pt idx="32">
                  <c:v>3413.6</c:v>
                </c:pt>
                <c:pt idx="33">
                  <c:v>3397.7</c:v>
                </c:pt>
                <c:pt idx="34">
                  <c:v>3413</c:v>
                </c:pt>
                <c:pt idx="35">
                  <c:v>3403.1</c:v>
                </c:pt>
                <c:pt idx="36">
                  <c:v>3413.3</c:v>
                </c:pt>
                <c:pt idx="37">
                  <c:v>3377.8999999999996</c:v>
                </c:pt>
                <c:pt idx="38">
                  <c:v>3385.3999999999996</c:v>
                </c:pt>
                <c:pt idx="39">
                  <c:v>3386</c:v>
                </c:pt>
                <c:pt idx="40">
                  <c:v>3425.3</c:v>
                </c:pt>
                <c:pt idx="41">
                  <c:v>3401</c:v>
                </c:pt>
                <c:pt idx="42">
                  <c:v>3401</c:v>
                </c:pt>
                <c:pt idx="43">
                  <c:v>3424.1</c:v>
                </c:pt>
                <c:pt idx="44">
                  <c:v>3436.3999999999996</c:v>
                </c:pt>
                <c:pt idx="45">
                  <c:v>3364.1</c:v>
                </c:pt>
                <c:pt idx="46">
                  <c:v>3362.8999999999996</c:v>
                </c:pt>
                <c:pt idx="47">
                  <c:v>3391.1</c:v>
                </c:pt>
                <c:pt idx="48">
                  <c:v>3394.7</c:v>
                </c:pt>
                <c:pt idx="49">
                  <c:v>3411.5</c:v>
                </c:pt>
                <c:pt idx="50">
                  <c:v>3397.7</c:v>
                </c:pt>
                <c:pt idx="51">
                  <c:v>3409.1</c:v>
                </c:pt>
                <c:pt idx="52">
                  <c:v>3410.3</c:v>
                </c:pt>
                <c:pt idx="53">
                  <c:v>3440.3</c:v>
                </c:pt>
                <c:pt idx="54">
                  <c:v>3389.6</c:v>
                </c:pt>
                <c:pt idx="55">
                  <c:v>3428.8999999999996</c:v>
                </c:pt>
                <c:pt idx="56">
                  <c:v>3436.3999999999996</c:v>
                </c:pt>
                <c:pt idx="57">
                  <c:v>3432.2</c:v>
                </c:pt>
                <c:pt idx="58">
                  <c:v>3442.3999999999996</c:v>
                </c:pt>
                <c:pt idx="59">
                  <c:v>3454.3999999999996</c:v>
                </c:pt>
                <c:pt idx="60">
                  <c:v>3483.5</c:v>
                </c:pt>
                <c:pt idx="61">
                  <c:v>3518.3</c:v>
                </c:pt>
                <c:pt idx="62">
                  <c:v>3527.8999999999996</c:v>
                </c:pt>
                <c:pt idx="63">
                  <c:v>3542.3</c:v>
                </c:pt>
                <c:pt idx="64">
                  <c:v>3555.2</c:v>
                </c:pt>
                <c:pt idx="65">
                  <c:v>3565.3999999999996</c:v>
                </c:pt>
                <c:pt idx="66">
                  <c:v>3578.3</c:v>
                </c:pt>
                <c:pt idx="67">
                  <c:v>3635.6</c:v>
                </c:pt>
                <c:pt idx="68">
                  <c:v>3715.7</c:v>
                </c:pt>
                <c:pt idx="69">
                  <c:v>3687.8</c:v>
                </c:pt>
                <c:pt idx="70">
                  <c:v>3737</c:v>
                </c:pt>
                <c:pt idx="71">
                  <c:v>3794</c:v>
                </c:pt>
                <c:pt idx="72">
                  <c:v>3877.3999999999996</c:v>
                </c:pt>
                <c:pt idx="73">
                  <c:v>3956.8999999999996</c:v>
                </c:pt>
                <c:pt idx="74">
                  <c:v>4024.3999999999996</c:v>
                </c:pt>
                <c:pt idx="75">
                  <c:v>4008.2</c:v>
                </c:pt>
                <c:pt idx="76">
                  <c:v>3936.2</c:v>
                </c:pt>
                <c:pt idx="77">
                  <c:v>3808.1</c:v>
                </c:pt>
                <c:pt idx="78">
                  <c:v>3773.6</c:v>
                </c:pt>
                <c:pt idx="79">
                  <c:v>3781.1</c:v>
                </c:pt>
                <c:pt idx="80">
                  <c:v>3916.3999999999996</c:v>
                </c:pt>
                <c:pt idx="81">
                  <c:v>3954.8</c:v>
                </c:pt>
                <c:pt idx="82">
                  <c:v>3907.3999999999996</c:v>
                </c:pt>
                <c:pt idx="83">
                  <c:v>4012.3999999999996</c:v>
                </c:pt>
                <c:pt idx="84">
                  <c:v>3902.8999999999996</c:v>
                </c:pt>
                <c:pt idx="85">
                  <c:v>3750.8</c:v>
                </c:pt>
                <c:pt idx="86">
                  <c:v>3661.1</c:v>
                </c:pt>
                <c:pt idx="87">
                  <c:v>3602.8999999999996</c:v>
                </c:pt>
                <c:pt idx="88">
                  <c:v>3500.6</c:v>
                </c:pt>
                <c:pt idx="89">
                  <c:v>3575.6</c:v>
                </c:pt>
                <c:pt idx="90">
                  <c:v>3550.3999999999996</c:v>
                </c:pt>
                <c:pt idx="91">
                  <c:v>3503.3</c:v>
                </c:pt>
                <c:pt idx="92">
                  <c:v>3572.6</c:v>
                </c:pt>
                <c:pt idx="93">
                  <c:v>3590.8999999999996</c:v>
                </c:pt>
                <c:pt idx="94">
                  <c:v>3647</c:v>
                </c:pt>
                <c:pt idx="95">
                  <c:v>3689.6</c:v>
                </c:pt>
                <c:pt idx="96">
                  <c:v>3766.7</c:v>
                </c:pt>
                <c:pt idx="97">
                  <c:v>3843.8</c:v>
                </c:pt>
                <c:pt idx="98">
                  <c:v>3926.6</c:v>
                </c:pt>
                <c:pt idx="99">
                  <c:v>4018.1</c:v>
                </c:pt>
                <c:pt idx="100">
                  <c:v>4221.2</c:v>
                </c:pt>
                <c:pt idx="101">
                  <c:v>4432.1000000000004</c:v>
                </c:pt>
                <c:pt idx="102">
                  <c:v>4742.2999999999993</c:v>
                </c:pt>
                <c:pt idx="103">
                  <c:v>4730.2999999999993</c:v>
                </c:pt>
                <c:pt idx="104">
                  <c:v>4518.2</c:v>
                </c:pt>
                <c:pt idx="105">
                  <c:v>4067.9</c:v>
                </c:pt>
                <c:pt idx="106">
                  <c:v>3697.1</c:v>
                </c:pt>
                <c:pt idx="107">
                  <c:v>3504.2</c:v>
                </c:pt>
                <c:pt idx="108">
                  <c:v>3402.5</c:v>
                </c:pt>
                <c:pt idx="109">
                  <c:v>3425.3</c:v>
                </c:pt>
                <c:pt idx="110">
                  <c:v>3351.5</c:v>
                </c:pt>
                <c:pt idx="111">
                  <c:v>3325.7</c:v>
                </c:pt>
                <c:pt idx="112">
                  <c:v>3332.3</c:v>
                </c:pt>
                <c:pt idx="113">
                  <c:v>3329</c:v>
                </c:pt>
                <c:pt idx="114">
                  <c:v>3361.7</c:v>
                </c:pt>
                <c:pt idx="115">
                  <c:v>3351.5</c:v>
                </c:pt>
                <c:pt idx="116">
                  <c:v>3285.2</c:v>
                </c:pt>
                <c:pt idx="117">
                  <c:v>3259.7</c:v>
                </c:pt>
                <c:pt idx="118">
                  <c:v>3333.5</c:v>
                </c:pt>
                <c:pt idx="119">
                  <c:v>3335.8999999999996</c:v>
                </c:pt>
                <c:pt idx="120">
                  <c:v>3299.6</c:v>
                </c:pt>
                <c:pt idx="121">
                  <c:v>3290.3</c:v>
                </c:pt>
                <c:pt idx="122">
                  <c:v>3311</c:v>
                </c:pt>
                <c:pt idx="123">
                  <c:v>3269.6</c:v>
                </c:pt>
                <c:pt idx="124">
                  <c:v>3290.8999999999996</c:v>
                </c:pt>
                <c:pt idx="125">
                  <c:v>3274.7</c:v>
                </c:pt>
                <c:pt idx="126">
                  <c:v>3288.8</c:v>
                </c:pt>
                <c:pt idx="127">
                  <c:v>3286.3999999999996</c:v>
                </c:pt>
                <c:pt idx="128">
                  <c:v>3276.8</c:v>
                </c:pt>
                <c:pt idx="129">
                  <c:v>3239</c:v>
                </c:pt>
                <c:pt idx="130">
                  <c:v>3280.7</c:v>
                </c:pt>
                <c:pt idx="131">
                  <c:v>3248.8999999999996</c:v>
                </c:pt>
                <c:pt idx="132">
                  <c:v>3289.3999999999996</c:v>
                </c:pt>
                <c:pt idx="133">
                  <c:v>3262.7</c:v>
                </c:pt>
                <c:pt idx="134">
                  <c:v>3271.1</c:v>
                </c:pt>
                <c:pt idx="135">
                  <c:v>3233.3</c:v>
                </c:pt>
                <c:pt idx="136">
                  <c:v>3269.8999999999996</c:v>
                </c:pt>
                <c:pt idx="137">
                  <c:v>3251</c:v>
                </c:pt>
                <c:pt idx="138">
                  <c:v>3247.7</c:v>
                </c:pt>
                <c:pt idx="139">
                  <c:v>3224.3</c:v>
                </c:pt>
                <c:pt idx="140">
                  <c:v>3213.8</c:v>
                </c:pt>
                <c:pt idx="141">
                  <c:v>3243.8</c:v>
                </c:pt>
                <c:pt idx="142">
                  <c:v>3245.3</c:v>
                </c:pt>
                <c:pt idx="143">
                  <c:v>3194.6</c:v>
                </c:pt>
                <c:pt idx="144">
                  <c:v>3219.5</c:v>
                </c:pt>
                <c:pt idx="145">
                  <c:v>3209</c:v>
                </c:pt>
                <c:pt idx="146">
                  <c:v>3207.5</c:v>
                </c:pt>
                <c:pt idx="147">
                  <c:v>3220.1</c:v>
                </c:pt>
                <c:pt idx="148">
                  <c:v>3236</c:v>
                </c:pt>
                <c:pt idx="149">
                  <c:v>3191.3</c:v>
                </c:pt>
                <c:pt idx="150">
                  <c:v>3218</c:v>
                </c:pt>
                <c:pt idx="151">
                  <c:v>3194.3</c:v>
                </c:pt>
                <c:pt idx="152">
                  <c:v>3198.5</c:v>
                </c:pt>
                <c:pt idx="153">
                  <c:v>3211.1</c:v>
                </c:pt>
                <c:pt idx="154">
                  <c:v>3208.3999999999996</c:v>
                </c:pt>
                <c:pt idx="155">
                  <c:v>3173.8999999999996</c:v>
                </c:pt>
                <c:pt idx="156">
                  <c:v>3190.7</c:v>
                </c:pt>
                <c:pt idx="157">
                  <c:v>3194.3</c:v>
                </c:pt>
                <c:pt idx="158">
                  <c:v>3200.8999999999996</c:v>
                </c:pt>
                <c:pt idx="159">
                  <c:v>3205.1</c:v>
                </c:pt>
                <c:pt idx="160">
                  <c:v>3203</c:v>
                </c:pt>
                <c:pt idx="161">
                  <c:v>3178.7</c:v>
                </c:pt>
                <c:pt idx="162">
                  <c:v>3208.7</c:v>
                </c:pt>
                <c:pt idx="163">
                  <c:v>3194</c:v>
                </c:pt>
                <c:pt idx="164">
                  <c:v>3158.3</c:v>
                </c:pt>
                <c:pt idx="165">
                  <c:v>3151.7</c:v>
                </c:pt>
                <c:pt idx="166">
                  <c:v>3185.3</c:v>
                </c:pt>
                <c:pt idx="167">
                  <c:v>3195.2</c:v>
                </c:pt>
                <c:pt idx="168">
                  <c:v>3173.8999999999996</c:v>
                </c:pt>
                <c:pt idx="169">
                  <c:v>3157.1</c:v>
                </c:pt>
                <c:pt idx="170">
                  <c:v>3164</c:v>
                </c:pt>
                <c:pt idx="171">
                  <c:v>3166.7</c:v>
                </c:pt>
                <c:pt idx="172">
                  <c:v>3147.2</c:v>
                </c:pt>
                <c:pt idx="173">
                  <c:v>3173.6</c:v>
                </c:pt>
                <c:pt idx="174">
                  <c:v>3163.7</c:v>
                </c:pt>
                <c:pt idx="175">
                  <c:v>3153.8</c:v>
                </c:pt>
                <c:pt idx="176">
                  <c:v>3148.3999999999996</c:v>
                </c:pt>
                <c:pt idx="177">
                  <c:v>3175.3999999999996</c:v>
                </c:pt>
                <c:pt idx="178">
                  <c:v>3171.8</c:v>
                </c:pt>
                <c:pt idx="179">
                  <c:v>3156.5</c:v>
                </c:pt>
                <c:pt idx="180">
                  <c:v>3177.5</c:v>
                </c:pt>
                <c:pt idx="181">
                  <c:v>3150.2</c:v>
                </c:pt>
                <c:pt idx="182">
                  <c:v>3153.2</c:v>
                </c:pt>
                <c:pt idx="183">
                  <c:v>3163.7</c:v>
                </c:pt>
                <c:pt idx="184">
                  <c:v>3176</c:v>
                </c:pt>
                <c:pt idx="185">
                  <c:v>3218.6</c:v>
                </c:pt>
                <c:pt idx="186">
                  <c:v>3185</c:v>
                </c:pt>
                <c:pt idx="187">
                  <c:v>3213.5</c:v>
                </c:pt>
                <c:pt idx="188">
                  <c:v>3219.2</c:v>
                </c:pt>
                <c:pt idx="189">
                  <c:v>3210.8</c:v>
                </c:pt>
                <c:pt idx="190">
                  <c:v>3244.7</c:v>
                </c:pt>
                <c:pt idx="191">
                  <c:v>3220.3999999999996</c:v>
                </c:pt>
                <c:pt idx="192">
                  <c:v>3289.3999999999996</c:v>
                </c:pt>
                <c:pt idx="193">
                  <c:v>3354.5</c:v>
                </c:pt>
                <c:pt idx="194">
                  <c:v>3342.5</c:v>
                </c:pt>
                <c:pt idx="195">
                  <c:v>3389.6</c:v>
                </c:pt>
                <c:pt idx="196">
                  <c:v>3452.3</c:v>
                </c:pt>
                <c:pt idx="197">
                  <c:v>3467.8999999999996</c:v>
                </c:pt>
                <c:pt idx="198">
                  <c:v>3446.3</c:v>
                </c:pt>
                <c:pt idx="199">
                  <c:v>3438.5</c:v>
                </c:pt>
                <c:pt idx="200">
                  <c:v>3420.5</c:v>
                </c:pt>
                <c:pt idx="201">
                  <c:v>3362.3</c:v>
                </c:pt>
                <c:pt idx="202">
                  <c:v>3301.1</c:v>
                </c:pt>
                <c:pt idx="203">
                  <c:v>3344.6</c:v>
                </c:pt>
                <c:pt idx="204">
                  <c:v>3292.7</c:v>
                </c:pt>
                <c:pt idx="205">
                  <c:v>3312.2</c:v>
                </c:pt>
                <c:pt idx="206">
                  <c:v>3277.3999999999996</c:v>
                </c:pt>
                <c:pt idx="207">
                  <c:v>3277.1</c:v>
                </c:pt>
                <c:pt idx="208">
                  <c:v>3238.3999999999996</c:v>
                </c:pt>
                <c:pt idx="209">
                  <c:v>3234.8</c:v>
                </c:pt>
                <c:pt idx="210">
                  <c:v>3299.8999999999996</c:v>
                </c:pt>
                <c:pt idx="211">
                  <c:v>3288.2</c:v>
                </c:pt>
                <c:pt idx="212">
                  <c:v>3296.3</c:v>
                </c:pt>
                <c:pt idx="213">
                  <c:v>3361.7</c:v>
                </c:pt>
                <c:pt idx="214">
                  <c:v>3355.7</c:v>
                </c:pt>
                <c:pt idx="215">
                  <c:v>3379.1</c:v>
                </c:pt>
                <c:pt idx="216">
                  <c:v>3422.3</c:v>
                </c:pt>
                <c:pt idx="217">
                  <c:v>3511.3999999999996</c:v>
                </c:pt>
                <c:pt idx="218">
                  <c:v>3584</c:v>
                </c:pt>
                <c:pt idx="219">
                  <c:v>3675.8</c:v>
                </c:pt>
                <c:pt idx="220">
                  <c:v>3732.5</c:v>
                </c:pt>
                <c:pt idx="221">
                  <c:v>3682.1</c:v>
                </c:pt>
                <c:pt idx="222">
                  <c:v>3704.3</c:v>
                </c:pt>
                <c:pt idx="223">
                  <c:v>3728.3</c:v>
                </c:pt>
                <c:pt idx="224">
                  <c:v>3826.1</c:v>
                </c:pt>
                <c:pt idx="225">
                  <c:v>4003.1</c:v>
                </c:pt>
                <c:pt idx="226">
                  <c:v>4091.9</c:v>
                </c:pt>
                <c:pt idx="227">
                  <c:v>4263.5</c:v>
                </c:pt>
                <c:pt idx="228">
                  <c:v>4395.5</c:v>
                </c:pt>
                <c:pt idx="229">
                  <c:v>4512.5</c:v>
                </c:pt>
                <c:pt idx="230">
                  <c:v>4657.1000000000004</c:v>
                </c:pt>
                <c:pt idx="231">
                  <c:v>4680.7999999999993</c:v>
                </c:pt>
                <c:pt idx="232">
                  <c:v>4552.1000000000004</c:v>
                </c:pt>
                <c:pt idx="233">
                  <c:v>4398.7999999999993</c:v>
                </c:pt>
                <c:pt idx="234">
                  <c:v>4196</c:v>
                </c:pt>
                <c:pt idx="235">
                  <c:v>4021.1</c:v>
                </c:pt>
                <c:pt idx="236">
                  <c:v>3811.1</c:v>
                </c:pt>
                <c:pt idx="237">
                  <c:v>3634.1</c:v>
                </c:pt>
                <c:pt idx="238">
                  <c:v>3576.2</c:v>
                </c:pt>
                <c:pt idx="239">
                  <c:v>3526.1</c:v>
                </c:pt>
                <c:pt idx="240">
                  <c:v>3597.2</c:v>
                </c:pt>
                <c:pt idx="241">
                  <c:v>3641</c:v>
                </c:pt>
                <c:pt idx="242">
                  <c:v>3743</c:v>
                </c:pt>
                <c:pt idx="243">
                  <c:v>3760.7</c:v>
                </c:pt>
                <c:pt idx="244">
                  <c:v>3764.8999999999996</c:v>
                </c:pt>
                <c:pt idx="245">
                  <c:v>3645.2</c:v>
                </c:pt>
                <c:pt idx="246">
                  <c:v>3588.2</c:v>
                </c:pt>
                <c:pt idx="247">
                  <c:v>3429.2</c:v>
                </c:pt>
                <c:pt idx="248">
                  <c:v>3329</c:v>
                </c:pt>
                <c:pt idx="249">
                  <c:v>3347.6</c:v>
                </c:pt>
                <c:pt idx="250">
                  <c:v>3336.5</c:v>
                </c:pt>
                <c:pt idx="251">
                  <c:v>3363.5</c:v>
                </c:pt>
                <c:pt idx="252">
                  <c:v>3352.7</c:v>
                </c:pt>
                <c:pt idx="253">
                  <c:v>3359.6</c:v>
                </c:pt>
                <c:pt idx="254">
                  <c:v>3358.3999999999996</c:v>
                </c:pt>
                <c:pt idx="255">
                  <c:v>3428.3</c:v>
                </c:pt>
                <c:pt idx="256">
                  <c:v>3437.6</c:v>
                </c:pt>
                <c:pt idx="257">
                  <c:v>3437.8999999999996</c:v>
                </c:pt>
                <c:pt idx="258">
                  <c:v>3497.3</c:v>
                </c:pt>
                <c:pt idx="259">
                  <c:v>3522.8</c:v>
                </c:pt>
                <c:pt idx="260">
                  <c:v>3598.7</c:v>
                </c:pt>
                <c:pt idx="261">
                  <c:v>3636.5</c:v>
                </c:pt>
                <c:pt idx="262">
                  <c:v>3674.6</c:v>
                </c:pt>
                <c:pt idx="263">
                  <c:v>3795.8</c:v>
                </c:pt>
                <c:pt idx="264">
                  <c:v>3961.1</c:v>
                </c:pt>
                <c:pt idx="265">
                  <c:v>4067</c:v>
                </c:pt>
                <c:pt idx="266">
                  <c:v>4114.7</c:v>
                </c:pt>
                <c:pt idx="267">
                  <c:v>4085.9</c:v>
                </c:pt>
                <c:pt idx="268">
                  <c:v>3950</c:v>
                </c:pt>
                <c:pt idx="269">
                  <c:v>3753.8</c:v>
                </c:pt>
                <c:pt idx="270">
                  <c:v>3613.1</c:v>
                </c:pt>
                <c:pt idx="271">
                  <c:v>3460.7</c:v>
                </c:pt>
                <c:pt idx="272">
                  <c:v>3438.5</c:v>
                </c:pt>
                <c:pt idx="273">
                  <c:v>3415.7</c:v>
                </c:pt>
                <c:pt idx="274">
                  <c:v>3407</c:v>
                </c:pt>
                <c:pt idx="275">
                  <c:v>3395.8999999999996</c:v>
                </c:pt>
                <c:pt idx="276">
                  <c:v>3417.5</c:v>
                </c:pt>
                <c:pt idx="277">
                  <c:v>3424.1</c:v>
                </c:pt>
                <c:pt idx="278">
                  <c:v>3355.7</c:v>
                </c:pt>
                <c:pt idx="279">
                  <c:v>3339.8</c:v>
                </c:pt>
                <c:pt idx="280">
                  <c:v>3308</c:v>
                </c:pt>
                <c:pt idx="281">
                  <c:v>3281.8999999999996</c:v>
                </c:pt>
                <c:pt idx="282">
                  <c:v>3297.8</c:v>
                </c:pt>
                <c:pt idx="283">
                  <c:v>3303.8</c:v>
                </c:pt>
                <c:pt idx="284">
                  <c:v>3305.6</c:v>
                </c:pt>
                <c:pt idx="285">
                  <c:v>3309.5</c:v>
                </c:pt>
                <c:pt idx="286">
                  <c:v>3373.7</c:v>
                </c:pt>
                <c:pt idx="287">
                  <c:v>3484.3999999999996</c:v>
                </c:pt>
                <c:pt idx="288">
                  <c:v>3552.2</c:v>
                </c:pt>
                <c:pt idx="289">
                  <c:v>3576.2</c:v>
                </c:pt>
                <c:pt idx="290">
                  <c:v>3522.2</c:v>
                </c:pt>
                <c:pt idx="291">
                  <c:v>3527.8999999999996</c:v>
                </c:pt>
                <c:pt idx="292">
                  <c:v>3465.5</c:v>
                </c:pt>
                <c:pt idx="293">
                  <c:v>3479.8999999999996</c:v>
                </c:pt>
                <c:pt idx="294">
                  <c:v>3602.8999999999996</c:v>
                </c:pt>
                <c:pt idx="295">
                  <c:v>3724.3999999999996</c:v>
                </c:pt>
                <c:pt idx="296">
                  <c:v>3829.1</c:v>
                </c:pt>
                <c:pt idx="297">
                  <c:v>3865.7</c:v>
                </c:pt>
                <c:pt idx="298">
                  <c:v>3834.5</c:v>
                </c:pt>
                <c:pt idx="299">
                  <c:v>3730.3999999999996</c:v>
                </c:pt>
                <c:pt idx="300">
                  <c:v>3533.8999999999996</c:v>
                </c:pt>
                <c:pt idx="301">
                  <c:v>3515.6</c:v>
                </c:pt>
                <c:pt idx="302">
                  <c:v>3483.8</c:v>
                </c:pt>
                <c:pt idx="303">
                  <c:v>3446.8999999999996</c:v>
                </c:pt>
                <c:pt idx="304">
                  <c:v>3531.2</c:v>
                </c:pt>
                <c:pt idx="305">
                  <c:v>3632.3</c:v>
                </c:pt>
                <c:pt idx="306">
                  <c:v>3693.8</c:v>
                </c:pt>
                <c:pt idx="307">
                  <c:v>3850.3999999999996</c:v>
                </c:pt>
                <c:pt idx="308">
                  <c:v>4031.8999999999996</c:v>
                </c:pt>
                <c:pt idx="309">
                  <c:v>4153.1000000000004</c:v>
                </c:pt>
                <c:pt idx="310">
                  <c:v>4194.2</c:v>
                </c:pt>
                <c:pt idx="311">
                  <c:v>4160.6000000000004</c:v>
                </c:pt>
                <c:pt idx="312">
                  <c:v>4023.2</c:v>
                </c:pt>
                <c:pt idx="313">
                  <c:v>3819.2</c:v>
                </c:pt>
                <c:pt idx="314">
                  <c:v>3713.8999999999996</c:v>
                </c:pt>
                <c:pt idx="315">
                  <c:v>3690.2</c:v>
                </c:pt>
                <c:pt idx="316">
                  <c:v>3675.5</c:v>
                </c:pt>
                <c:pt idx="317">
                  <c:v>3755.6</c:v>
                </c:pt>
                <c:pt idx="318">
                  <c:v>3812.6</c:v>
                </c:pt>
                <c:pt idx="319">
                  <c:v>3802.7</c:v>
                </c:pt>
                <c:pt idx="320">
                  <c:v>3742.1</c:v>
                </c:pt>
                <c:pt idx="321">
                  <c:v>3681.8</c:v>
                </c:pt>
                <c:pt idx="322">
                  <c:v>3554.8999999999996</c:v>
                </c:pt>
                <c:pt idx="323">
                  <c:v>3443</c:v>
                </c:pt>
                <c:pt idx="324">
                  <c:v>3362.8999999999996</c:v>
                </c:pt>
                <c:pt idx="325">
                  <c:v>3341.3</c:v>
                </c:pt>
                <c:pt idx="326">
                  <c:v>3352.1</c:v>
                </c:pt>
                <c:pt idx="327">
                  <c:v>3395</c:v>
                </c:pt>
                <c:pt idx="328">
                  <c:v>3453.8</c:v>
                </c:pt>
                <c:pt idx="329">
                  <c:v>3520.3999999999996</c:v>
                </c:pt>
                <c:pt idx="330">
                  <c:v>3578.3</c:v>
                </c:pt>
                <c:pt idx="331">
                  <c:v>3697.1</c:v>
                </c:pt>
                <c:pt idx="332">
                  <c:v>3662.8999999999996</c:v>
                </c:pt>
                <c:pt idx="333">
                  <c:v>3620.3</c:v>
                </c:pt>
                <c:pt idx="334">
                  <c:v>3564.5</c:v>
                </c:pt>
                <c:pt idx="335">
                  <c:v>3457.7</c:v>
                </c:pt>
                <c:pt idx="336">
                  <c:v>3376.7</c:v>
                </c:pt>
                <c:pt idx="337">
                  <c:v>3316.3999999999996</c:v>
                </c:pt>
                <c:pt idx="338">
                  <c:v>3307.1</c:v>
                </c:pt>
                <c:pt idx="339">
                  <c:v>3257.6</c:v>
                </c:pt>
                <c:pt idx="340">
                  <c:v>3252.8</c:v>
                </c:pt>
                <c:pt idx="341">
                  <c:v>3296.6</c:v>
                </c:pt>
                <c:pt idx="342">
                  <c:v>3281.8999999999996</c:v>
                </c:pt>
                <c:pt idx="343">
                  <c:v>3312.8</c:v>
                </c:pt>
                <c:pt idx="344">
                  <c:v>3426.5</c:v>
                </c:pt>
                <c:pt idx="345">
                  <c:v>3459.2</c:v>
                </c:pt>
                <c:pt idx="346">
                  <c:v>3481.3999999999996</c:v>
                </c:pt>
                <c:pt idx="347">
                  <c:v>3644</c:v>
                </c:pt>
                <c:pt idx="348">
                  <c:v>3728.3</c:v>
                </c:pt>
                <c:pt idx="349">
                  <c:v>3789.8</c:v>
                </c:pt>
                <c:pt idx="350">
                  <c:v>3842</c:v>
                </c:pt>
                <c:pt idx="351">
                  <c:v>3875.8999999999996</c:v>
                </c:pt>
                <c:pt idx="352">
                  <c:v>3955.1</c:v>
                </c:pt>
                <c:pt idx="353">
                  <c:v>4003.3999999999996</c:v>
                </c:pt>
                <c:pt idx="354">
                  <c:v>4109.8999999999996</c:v>
                </c:pt>
                <c:pt idx="355">
                  <c:v>4234.7</c:v>
                </c:pt>
                <c:pt idx="356">
                  <c:v>4423.3999999999996</c:v>
                </c:pt>
                <c:pt idx="357">
                  <c:v>4433.2999999999993</c:v>
                </c:pt>
                <c:pt idx="358">
                  <c:v>4363.1000000000004</c:v>
                </c:pt>
                <c:pt idx="359">
                  <c:v>4190.2999999999993</c:v>
                </c:pt>
                <c:pt idx="360">
                  <c:v>3925.3999999999996</c:v>
                </c:pt>
                <c:pt idx="361">
                  <c:v>3701</c:v>
                </c:pt>
                <c:pt idx="362">
                  <c:v>3527.6</c:v>
                </c:pt>
                <c:pt idx="363">
                  <c:v>3398.8999999999996</c:v>
                </c:pt>
                <c:pt idx="364">
                  <c:v>3335.6</c:v>
                </c:pt>
                <c:pt idx="365">
                  <c:v>3308.8999999999996</c:v>
                </c:pt>
                <c:pt idx="366">
                  <c:v>3269</c:v>
                </c:pt>
                <c:pt idx="367">
                  <c:v>3288.2</c:v>
                </c:pt>
                <c:pt idx="368">
                  <c:v>3306.2</c:v>
                </c:pt>
                <c:pt idx="369">
                  <c:v>3338.8999999999996</c:v>
                </c:pt>
                <c:pt idx="370">
                  <c:v>3417.2</c:v>
                </c:pt>
                <c:pt idx="371">
                  <c:v>3473.6</c:v>
                </c:pt>
                <c:pt idx="372">
                  <c:v>3520.7</c:v>
                </c:pt>
                <c:pt idx="373">
                  <c:v>3532.1</c:v>
                </c:pt>
                <c:pt idx="374">
                  <c:v>3641.8999999999996</c:v>
                </c:pt>
                <c:pt idx="375">
                  <c:v>3687.5</c:v>
                </c:pt>
                <c:pt idx="376">
                  <c:v>3770</c:v>
                </c:pt>
                <c:pt idx="377">
                  <c:v>3831.2</c:v>
                </c:pt>
                <c:pt idx="378">
                  <c:v>3886.7</c:v>
                </c:pt>
                <c:pt idx="379">
                  <c:v>3860.6</c:v>
                </c:pt>
                <c:pt idx="380">
                  <c:v>3863</c:v>
                </c:pt>
                <c:pt idx="381">
                  <c:v>3763.7</c:v>
                </c:pt>
                <c:pt idx="382">
                  <c:v>3760.7</c:v>
                </c:pt>
                <c:pt idx="383">
                  <c:v>3707.8999999999996</c:v>
                </c:pt>
                <c:pt idx="384">
                  <c:v>3660.2</c:v>
                </c:pt>
                <c:pt idx="385">
                  <c:v>3561.2</c:v>
                </c:pt>
                <c:pt idx="386">
                  <c:v>3550.1</c:v>
                </c:pt>
                <c:pt idx="387">
                  <c:v>3581.8999999999996</c:v>
                </c:pt>
                <c:pt idx="388">
                  <c:v>3614.6</c:v>
                </c:pt>
                <c:pt idx="389">
                  <c:v>3722.8999999999996</c:v>
                </c:pt>
                <c:pt idx="390">
                  <c:v>3740.8999999999996</c:v>
                </c:pt>
                <c:pt idx="391">
                  <c:v>3775.7</c:v>
                </c:pt>
                <c:pt idx="392">
                  <c:v>3772.7</c:v>
                </c:pt>
                <c:pt idx="393">
                  <c:v>3720.5</c:v>
                </c:pt>
                <c:pt idx="394">
                  <c:v>3770</c:v>
                </c:pt>
                <c:pt idx="395">
                  <c:v>3723.2</c:v>
                </c:pt>
                <c:pt idx="396">
                  <c:v>3592.3999999999996</c:v>
                </c:pt>
                <c:pt idx="397">
                  <c:v>3512.8999999999996</c:v>
                </c:pt>
                <c:pt idx="398">
                  <c:v>3371.3</c:v>
                </c:pt>
                <c:pt idx="399">
                  <c:v>3356</c:v>
                </c:pt>
                <c:pt idx="400">
                  <c:v>3309.8</c:v>
                </c:pt>
                <c:pt idx="401">
                  <c:v>3240.2</c:v>
                </c:pt>
                <c:pt idx="402">
                  <c:v>3269.3</c:v>
                </c:pt>
                <c:pt idx="403">
                  <c:v>3249.2</c:v>
                </c:pt>
                <c:pt idx="404">
                  <c:v>3327.2</c:v>
                </c:pt>
                <c:pt idx="405">
                  <c:v>3407</c:v>
                </c:pt>
                <c:pt idx="406">
                  <c:v>3410</c:v>
                </c:pt>
                <c:pt idx="407">
                  <c:v>3557.8999999999996</c:v>
                </c:pt>
                <c:pt idx="408">
                  <c:v>3628.3999999999996</c:v>
                </c:pt>
                <c:pt idx="409">
                  <c:v>3800.3</c:v>
                </c:pt>
                <c:pt idx="410">
                  <c:v>3950</c:v>
                </c:pt>
                <c:pt idx="411">
                  <c:v>4109</c:v>
                </c:pt>
                <c:pt idx="412">
                  <c:v>4208.2999999999993</c:v>
                </c:pt>
                <c:pt idx="413">
                  <c:v>4295.6000000000004</c:v>
                </c:pt>
                <c:pt idx="414">
                  <c:v>4440.7999999999993</c:v>
                </c:pt>
                <c:pt idx="415">
                  <c:v>4563.2</c:v>
                </c:pt>
                <c:pt idx="416">
                  <c:v>4499</c:v>
                </c:pt>
                <c:pt idx="417">
                  <c:v>4454.6000000000004</c:v>
                </c:pt>
                <c:pt idx="418">
                  <c:v>4312.1000000000004</c:v>
                </c:pt>
                <c:pt idx="419">
                  <c:v>4160.2999999999993</c:v>
                </c:pt>
                <c:pt idx="420">
                  <c:v>3943.7</c:v>
                </c:pt>
                <c:pt idx="421">
                  <c:v>3813.8</c:v>
                </c:pt>
                <c:pt idx="422">
                  <c:v>3711.5</c:v>
                </c:pt>
                <c:pt idx="423">
                  <c:v>3658.1</c:v>
                </c:pt>
                <c:pt idx="424">
                  <c:v>3646.3999999999996</c:v>
                </c:pt>
                <c:pt idx="425">
                  <c:v>3593.6</c:v>
                </c:pt>
                <c:pt idx="426">
                  <c:v>3675.5</c:v>
                </c:pt>
                <c:pt idx="427">
                  <c:v>3743</c:v>
                </c:pt>
                <c:pt idx="428">
                  <c:v>3888.8</c:v>
                </c:pt>
                <c:pt idx="429">
                  <c:v>4015.1</c:v>
                </c:pt>
                <c:pt idx="430">
                  <c:v>4233.7999999999993</c:v>
                </c:pt>
                <c:pt idx="431">
                  <c:v>4474.7</c:v>
                </c:pt>
                <c:pt idx="432">
                  <c:v>4591.7</c:v>
                </c:pt>
                <c:pt idx="433">
                  <c:v>4622.8999999999996</c:v>
                </c:pt>
                <c:pt idx="434">
                  <c:v>4630.7</c:v>
                </c:pt>
                <c:pt idx="435">
                  <c:v>4621.1000000000004</c:v>
                </c:pt>
                <c:pt idx="436">
                  <c:v>4472.6000000000004</c:v>
                </c:pt>
                <c:pt idx="437">
                  <c:v>4499.2999999999993</c:v>
                </c:pt>
                <c:pt idx="438">
                  <c:v>4354.7</c:v>
                </c:pt>
                <c:pt idx="439">
                  <c:v>4288.1000000000004</c:v>
                </c:pt>
                <c:pt idx="440">
                  <c:v>4276.1000000000004</c:v>
                </c:pt>
                <c:pt idx="441">
                  <c:v>4250</c:v>
                </c:pt>
                <c:pt idx="442">
                  <c:v>4221.5</c:v>
                </c:pt>
                <c:pt idx="443">
                  <c:v>4217.6000000000004</c:v>
                </c:pt>
                <c:pt idx="444">
                  <c:v>4188.2</c:v>
                </c:pt>
                <c:pt idx="445">
                  <c:v>4189.3999999999996</c:v>
                </c:pt>
                <c:pt idx="446">
                  <c:v>4085.2999999999997</c:v>
                </c:pt>
                <c:pt idx="447">
                  <c:v>3902</c:v>
                </c:pt>
                <c:pt idx="448">
                  <c:v>3793.3999999999996</c:v>
                </c:pt>
                <c:pt idx="449">
                  <c:v>3739.3999999999996</c:v>
                </c:pt>
                <c:pt idx="450">
                  <c:v>3747.8</c:v>
                </c:pt>
                <c:pt idx="451">
                  <c:v>3787.7</c:v>
                </c:pt>
                <c:pt idx="452">
                  <c:v>3899.6</c:v>
                </c:pt>
                <c:pt idx="453">
                  <c:v>3967.1</c:v>
                </c:pt>
                <c:pt idx="454">
                  <c:v>4166.2999999999993</c:v>
                </c:pt>
                <c:pt idx="455">
                  <c:v>4307.2999999999993</c:v>
                </c:pt>
                <c:pt idx="456">
                  <c:v>4413.2</c:v>
                </c:pt>
                <c:pt idx="457">
                  <c:v>4590.5</c:v>
                </c:pt>
                <c:pt idx="458">
                  <c:v>4619.8999999999996</c:v>
                </c:pt>
                <c:pt idx="459">
                  <c:v>4606.3999999999996</c:v>
                </c:pt>
                <c:pt idx="460">
                  <c:v>4524.7999999999993</c:v>
                </c:pt>
                <c:pt idx="461">
                  <c:v>4306.7</c:v>
                </c:pt>
                <c:pt idx="462">
                  <c:v>4047.8</c:v>
                </c:pt>
                <c:pt idx="463">
                  <c:v>3837.8</c:v>
                </c:pt>
                <c:pt idx="464">
                  <c:v>3643.3999999999996</c:v>
                </c:pt>
                <c:pt idx="465">
                  <c:v>3498.2</c:v>
                </c:pt>
                <c:pt idx="466">
                  <c:v>3410.8999999999996</c:v>
                </c:pt>
                <c:pt idx="467">
                  <c:v>3309.2</c:v>
                </c:pt>
                <c:pt idx="468">
                  <c:v>3256.7</c:v>
                </c:pt>
                <c:pt idx="469">
                  <c:v>3224.3</c:v>
                </c:pt>
                <c:pt idx="470">
                  <c:v>3204.8</c:v>
                </c:pt>
                <c:pt idx="471">
                  <c:v>3199.3999999999996</c:v>
                </c:pt>
                <c:pt idx="472">
                  <c:v>3216.5</c:v>
                </c:pt>
                <c:pt idx="473">
                  <c:v>3265.7</c:v>
                </c:pt>
                <c:pt idx="474">
                  <c:v>3330.8</c:v>
                </c:pt>
                <c:pt idx="475">
                  <c:v>3371.8999999999996</c:v>
                </c:pt>
                <c:pt idx="476">
                  <c:v>3498.5</c:v>
                </c:pt>
                <c:pt idx="477">
                  <c:v>3599.8999999999996</c:v>
                </c:pt>
                <c:pt idx="478">
                  <c:v>3699.2</c:v>
                </c:pt>
                <c:pt idx="479">
                  <c:v>3698.3</c:v>
                </c:pt>
                <c:pt idx="480">
                  <c:v>3821.6</c:v>
                </c:pt>
                <c:pt idx="481">
                  <c:v>3820.3999999999996</c:v>
                </c:pt>
                <c:pt idx="482">
                  <c:v>3826.1</c:v>
                </c:pt>
                <c:pt idx="483">
                  <c:v>3830</c:v>
                </c:pt>
                <c:pt idx="484">
                  <c:v>3906.8</c:v>
                </c:pt>
                <c:pt idx="485">
                  <c:v>4049</c:v>
                </c:pt>
                <c:pt idx="486">
                  <c:v>4133</c:v>
                </c:pt>
                <c:pt idx="487">
                  <c:v>4302.5</c:v>
                </c:pt>
                <c:pt idx="488">
                  <c:v>4351.7</c:v>
                </c:pt>
                <c:pt idx="489">
                  <c:v>4233.7999999999993</c:v>
                </c:pt>
                <c:pt idx="490">
                  <c:v>3997.1</c:v>
                </c:pt>
                <c:pt idx="491">
                  <c:v>3764.3</c:v>
                </c:pt>
                <c:pt idx="492">
                  <c:v>3583.3999999999996</c:v>
                </c:pt>
                <c:pt idx="493">
                  <c:v>3422.6</c:v>
                </c:pt>
                <c:pt idx="494">
                  <c:v>3300.8</c:v>
                </c:pt>
                <c:pt idx="495">
                  <c:v>3230</c:v>
                </c:pt>
                <c:pt idx="496">
                  <c:v>3158</c:v>
                </c:pt>
                <c:pt idx="497">
                  <c:v>3159.5</c:v>
                </c:pt>
                <c:pt idx="498">
                  <c:v>3158.8999999999996</c:v>
                </c:pt>
                <c:pt idx="499">
                  <c:v>3117.5</c:v>
                </c:pt>
                <c:pt idx="500">
                  <c:v>3154.3999999999996</c:v>
                </c:pt>
                <c:pt idx="501">
                  <c:v>3116.6</c:v>
                </c:pt>
                <c:pt idx="502">
                  <c:v>3137.3</c:v>
                </c:pt>
                <c:pt idx="503">
                  <c:v>3172.3999999999996</c:v>
                </c:pt>
                <c:pt idx="504">
                  <c:v>3109.7</c:v>
                </c:pt>
                <c:pt idx="505">
                  <c:v>3145.7</c:v>
                </c:pt>
                <c:pt idx="506">
                  <c:v>3115.3999999999996</c:v>
                </c:pt>
                <c:pt idx="507">
                  <c:v>3151.7</c:v>
                </c:pt>
                <c:pt idx="508">
                  <c:v>3158.3</c:v>
                </c:pt>
                <c:pt idx="509">
                  <c:v>3124.1</c:v>
                </c:pt>
                <c:pt idx="510">
                  <c:v>3109.7</c:v>
                </c:pt>
                <c:pt idx="511">
                  <c:v>3120.5</c:v>
                </c:pt>
                <c:pt idx="512">
                  <c:v>3099.8</c:v>
                </c:pt>
                <c:pt idx="513">
                  <c:v>3117.8</c:v>
                </c:pt>
                <c:pt idx="514">
                  <c:v>3179</c:v>
                </c:pt>
                <c:pt idx="515">
                  <c:v>3188.3</c:v>
                </c:pt>
                <c:pt idx="516">
                  <c:v>3254.8999999999996</c:v>
                </c:pt>
                <c:pt idx="517">
                  <c:v>3363.5</c:v>
                </c:pt>
                <c:pt idx="518">
                  <c:v>3438.2</c:v>
                </c:pt>
                <c:pt idx="519">
                  <c:v>3536.6</c:v>
                </c:pt>
                <c:pt idx="520">
                  <c:v>3674</c:v>
                </c:pt>
                <c:pt idx="521">
                  <c:v>3804.5</c:v>
                </c:pt>
                <c:pt idx="522">
                  <c:v>3878.8999999999996</c:v>
                </c:pt>
                <c:pt idx="523">
                  <c:v>3936.5</c:v>
                </c:pt>
                <c:pt idx="524">
                  <c:v>3899</c:v>
                </c:pt>
                <c:pt idx="525">
                  <c:v>3888.8</c:v>
                </c:pt>
                <c:pt idx="526">
                  <c:v>3862.1</c:v>
                </c:pt>
                <c:pt idx="527">
                  <c:v>3874.3999999999996</c:v>
                </c:pt>
                <c:pt idx="528">
                  <c:v>3811.1</c:v>
                </c:pt>
                <c:pt idx="529">
                  <c:v>3836.8999999999996</c:v>
                </c:pt>
                <c:pt idx="530">
                  <c:v>3800.6</c:v>
                </c:pt>
                <c:pt idx="531">
                  <c:v>3838.3999999999996</c:v>
                </c:pt>
                <c:pt idx="532">
                  <c:v>3821.6</c:v>
                </c:pt>
                <c:pt idx="533">
                  <c:v>3812.6</c:v>
                </c:pt>
                <c:pt idx="534">
                  <c:v>3831.8</c:v>
                </c:pt>
                <c:pt idx="535">
                  <c:v>3878.6</c:v>
                </c:pt>
                <c:pt idx="536">
                  <c:v>3799.1</c:v>
                </c:pt>
                <c:pt idx="537">
                  <c:v>3725.6</c:v>
                </c:pt>
                <c:pt idx="538">
                  <c:v>3674.8999999999996</c:v>
                </c:pt>
                <c:pt idx="539">
                  <c:v>3606.8</c:v>
                </c:pt>
                <c:pt idx="540">
                  <c:v>3599</c:v>
                </c:pt>
                <c:pt idx="541">
                  <c:v>3485.6</c:v>
                </c:pt>
                <c:pt idx="542">
                  <c:v>3503.3</c:v>
                </c:pt>
                <c:pt idx="543">
                  <c:v>3475.7</c:v>
                </c:pt>
                <c:pt idx="544">
                  <c:v>3502.1</c:v>
                </c:pt>
                <c:pt idx="545">
                  <c:v>3539.3</c:v>
                </c:pt>
                <c:pt idx="546">
                  <c:v>3598.3999999999996</c:v>
                </c:pt>
                <c:pt idx="547">
                  <c:v>3641.6</c:v>
                </c:pt>
                <c:pt idx="548">
                  <c:v>3704.8999999999996</c:v>
                </c:pt>
                <c:pt idx="549">
                  <c:v>3831.5</c:v>
                </c:pt>
                <c:pt idx="550">
                  <c:v>3938.6</c:v>
                </c:pt>
                <c:pt idx="551">
                  <c:v>4011.8</c:v>
                </c:pt>
                <c:pt idx="552">
                  <c:v>4121</c:v>
                </c:pt>
                <c:pt idx="553">
                  <c:v>4233.5</c:v>
                </c:pt>
                <c:pt idx="554">
                  <c:v>4384.1000000000004</c:v>
                </c:pt>
                <c:pt idx="555">
                  <c:v>4557.5</c:v>
                </c:pt>
                <c:pt idx="556">
                  <c:v>4701.2</c:v>
                </c:pt>
                <c:pt idx="557">
                  <c:v>4801.3999999999996</c:v>
                </c:pt>
                <c:pt idx="558">
                  <c:v>4749.5</c:v>
                </c:pt>
                <c:pt idx="559">
                  <c:v>4703</c:v>
                </c:pt>
                <c:pt idx="560">
                  <c:v>4694.8999999999996</c:v>
                </c:pt>
                <c:pt idx="561">
                  <c:v>4743.2</c:v>
                </c:pt>
                <c:pt idx="562">
                  <c:v>4920.2</c:v>
                </c:pt>
                <c:pt idx="563">
                  <c:v>4925</c:v>
                </c:pt>
                <c:pt idx="564">
                  <c:v>4928</c:v>
                </c:pt>
                <c:pt idx="565">
                  <c:v>4714.7</c:v>
                </c:pt>
                <c:pt idx="566">
                  <c:v>4495.7</c:v>
                </c:pt>
                <c:pt idx="567">
                  <c:v>4161.7999999999993</c:v>
                </c:pt>
                <c:pt idx="568">
                  <c:v>3917</c:v>
                </c:pt>
                <c:pt idx="569">
                  <c:v>3703.1</c:v>
                </c:pt>
                <c:pt idx="570">
                  <c:v>3591.8</c:v>
                </c:pt>
                <c:pt idx="571">
                  <c:v>3544.3999999999996</c:v>
                </c:pt>
                <c:pt idx="572">
                  <c:v>3489.2</c:v>
                </c:pt>
                <c:pt idx="573">
                  <c:v>3548</c:v>
                </c:pt>
                <c:pt idx="574">
                  <c:v>3610.7</c:v>
                </c:pt>
                <c:pt idx="575">
                  <c:v>3687.2</c:v>
                </c:pt>
                <c:pt idx="576">
                  <c:v>3701.6</c:v>
                </c:pt>
                <c:pt idx="577">
                  <c:v>3745.3999999999996</c:v>
                </c:pt>
                <c:pt idx="578">
                  <c:v>3662.6</c:v>
                </c:pt>
                <c:pt idx="579">
                  <c:v>3601.1</c:v>
                </c:pt>
                <c:pt idx="580">
                  <c:v>3557.6</c:v>
                </c:pt>
                <c:pt idx="581">
                  <c:v>3565.1</c:v>
                </c:pt>
                <c:pt idx="582">
                  <c:v>3565.3999999999996</c:v>
                </c:pt>
                <c:pt idx="583">
                  <c:v>3623.3</c:v>
                </c:pt>
                <c:pt idx="584">
                  <c:v>3710.3</c:v>
                </c:pt>
                <c:pt idx="585">
                  <c:v>3752.8999999999996</c:v>
                </c:pt>
                <c:pt idx="586">
                  <c:v>3866.8999999999996</c:v>
                </c:pt>
                <c:pt idx="587">
                  <c:v>3954.8</c:v>
                </c:pt>
                <c:pt idx="588">
                  <c:v>3971.8999999999996</c:v>
                </c:pt>
                <c:pt idx="589">
                  <c:v>3956.3</c:v>
                </c:pt>
                <c:pt idx="590">
                  <c:v>3971.3</c:v>
                </c:pt>
                <c:pt idx="591">
                  <c:v>3920</c:v>
                </c:pt>
                <c:pt idx="592">
                  <c:v>3938.6</c:v>
                </c:pt>
                <c:pt idx="593">
                  <c:v>3918.2</c:v>
                </c:pt>
                <c:pt idx="594">
                  <c:v>3913.1</c:v>
                </c:pt>
                <c:pt idx="595">
                  <c:v>3904.7</c:v>
                </c:pt>
                <c:pt idx="596">
                  <c:v>3827.3</c:v>
                </c:pt>
                <c:pt idx="597">
                  <c:v>3762.5</c:v>
                </c:pt>
                <c:pt idx="598">
                  <c:v>3580.3999999999996</c:v>
                </c:pt>
                <c:pt idx="599">
                  <c:v>3510.5</c:v>
                </c:pt>
                <c:pt idx="600">
                  <c:v>3394.3999999999996</c:v>
                </c:pt>
                <c:pt idx="601">
                  <c:v>3406.7</c:v>
                </c:pt>
                <c:pt idx="602">
                  <c:v>3293.8999999999996</c:v>
                </c:pt>
                <c:pt idx="603">
                  <c:v>3326.8999999999996</c:v>
                </c:pt>
                <c:pt idx="604">
                  <c:v>3314.8999999999996</c:v>
                </c:pt>
                <c:pt idx="605">
                  <c:v>3327.5</c:v>
                </c:pt>
                <c:pt idx="606">
                  <c:v>3359</c:v>
                </c:pt>
                <c:pt idx="607">
                  <c:v>3394.1</c:v>
                </c:pt>
                <c:pt idx="608">
                  <c:v>3376.3999999999996</c:v>
                </c:pt>
                <c:pt idx="609">
                  <c:v>3391.3999999999996</c:v>
                </c:pt>
                <c:pt idx="610">
                  <c:v>3466.3999999999996</c:v>
                </c:pt>
                <c:pt idx="611">
                  <c:v>3584</c:v>
                </c:pt>
                <c:pt idx="612">
                  <c:v>3718.3999999999996</c:v>
                </c:pt>
                <c:pt idx="613">
                  <c:v>3912.8</c:v>
                </c:pt>
                <c:pt idx="614">
                  <c:v>4022</c:v>
                </c:pt>
                <c:pt idx="615">
                  <c:v>4142.8999999999996</c:v>
                </c:pt>
                <c:pt idx="616">
                  <c:v>3983</c:v>
                </c:pt>
                <c:pt idx="617">
                  <c:v>3814.3999999999996</c:v>
                </c:pt>
                <c:pt idx="618">
                  <c:v>3611.8999999999996</c:v>
                </c:pt>
                <c:pt idx="619">
                  <c:v>3526.7</c:v>
                </c:pt>
                <c:pt idx="620">
                  <c:v>3338.8999999999996</c:v>
                </c:pt>
                <c:pt idx="621">
                  <c:v>3280.1</c:v>
                </c:pt>
                <c:pt idx="622">
                  <c:v>3227.6</c:v>
                </c:pt>
                <c:pt idx="623">
                  <c:v>3174.5</c:v>
                </c:pt>
                <c:pt idx="624">
                  <c:v>3098.6</c:v>
                </c:pt>
                <c:pt idx="625">
                  <c:v>3118.3999999999996</c:v>
                </c:pt>
                <c:pt idx="626">
                  <c:v>3069.2</c:v>
                </c:pt>
                <c:pt idx="627">
                  <c:v>3073.1</c:v>
                </c:pt>
                <c:pt idx="628">
                  <c:v>3081.2</c:v>
                </c:pt>
                <c:pt idx="629">
                  <c:v>3072.5</c:v>
                </c:pt>
                <c:pt idx="630">
                  <c:v>3098</c:v>
                </c:pt>
                <c:pt idx="631">
                  <c:v>3131.8999999999996</c:v>
                </c:pt>
                <c:pt idx="632">
                  <c:v>3159.5</c:v>
                </c:pt>
                <c:pt idx="633">
                  <c:v>3188.3</c:v>
                </c:pt>
                <c:pt idx="634">
                  <c:v>3208.7</c:v>
                </c:pt>
                <c:pt idx="635">
                  <c:v>3225.2</c:v>
                </c:pt>
                <c:pt idx="636">
                  <c:v>3241.3999999999996</c:v>
                </c:pt>
                <c:pt idx="637">
                  <c:v>3233.6</c:v>
                </c:pt>
                <c:pt idx="638">
                  <c:v>3225.2</c:v>
                </c:pt>
                <c:pt idx="639">
                  <c:v>3173.3</c:v>
                </c:pt>
                <c:pt idx="640">
                  <c:v>3195.2</c:v>
                </c:pt>
                <c:pt idx="641">
                  <c:v>3211.3999999999996</c:v>
                </c:pt>
                <c:pt idx="642">
                  <c:v>3244.1</c:v>
                </c:pt>
                <c:pt idx="643">
                  <c:v>3278.3</c:v>
                </c:pt>
                <c:pt idx="644">
                  <c:v>3293.8999999999996</c:v>
                </c:pt>
                <c:pt idx="645">
                  <c:v>3347.3</c:v>
                </c:pt>
                <c:pt idx="646">
                  <c:v>3342.5</c:v>
                </c:pt>
                <c:pt idx="647">
                  <c:v>3380.3</c:v>
                </c:pt>
                <c:pt idx="648">
                  <c:v>3421.3999999999996</c:v>
                </c:pt>
                <c:pt idx="649">
                  <c:v>3488</c:v>
                </c:pt>
                <c:pt idx="650">
                  <c:v>3529.7</c:v>
                </c:pt>
                <c:pt idx="651">
                  <c:v>3649.7</c:v>
                </c:pt>
                <c:pt idx="652">
                  <c:v>3684.2</c:v>
                </c:pt>
                <c:pt idx="653">
                  <c:v>3672.5</c:v>
                </c:pt>
                <c:pt idx="654">
                  <c:v>3640.7</c:v>
                </c:pt>
                <c:pt idx="655">
                  <c:v>3609.8</c:v>
                </c:pt>
                <c:pt idx="656">
                  <c:v>3576.8</c:v>
                </c:pt>
                <c:pt idx="657">
                  <c:v>3570.5</c:v>
                </c:pt>
                <c:pt idx="658">
                  <c:v>3545.3</c:v>
                </c:pt>
                <c:pt idx="659">
                  <c:v>3543.5</c:v>
                </c:pt>
                <c:pt idx="660">
                  <c:v>3511.3999999999996</c:v>
                </c:pt>
                <c:pt idx="661">
                  <c:v>3559.7</c:v>
                </c:pt>
                <c:pt idx="662">
                  <c:v>3528.8</c:v>
                </c:pt>
                <c:pt idx="663">
                  <c:v>3547.3999999999996</c:v>
                </c:pt>
                <c:pt idx="664">
                  <c:v>3475.1</c:v>
                </c:pt>
                <c:pt idx="665">
                  <c:v>3446.3</c:v>
                </c:pt>
                <c:pt idx="666">
                  <c:v>3431</c:v>
                </c:pt>
                <c:pt idx="667">
                  <c:v>3470</c:v>
                </c:pt>
                <c:pt idx="668">
                  <c:v>3504.8</c:v>
                </c:pt>
                <c:pt idx="669">
                  <c:v>3567.2</c:v>
                </c:pt>
                <c:pt idx="670">
                  <c:v>3662.8999999999996</c:v>
                </c:pt>
                <c:pt idx="671">
                  <c:v>3752</c:v>
                </c:pt>
                <c:pt idx="672">
                  <c:v>3779.3</c:v>
                </c:pt>
                <c:pt idx="673">
                  <c:v>3808.7</c:v>
                </c:pt>
                <c:pt idx="674">
                  <c:v>3797.6</c:v>
                </c:pt>
                <c:pt idx="675">
                  <c:v>3805.3999999999996</c:v>
                </c:pt>
                <c:pt idx="676">
                  <c:v>3762.8</c:v>
                </c:pt>
                <c:pt idx="677">
                  <c:v>3713.6</c:v>
                </c:pt>
                <c:pt idx="678">
                  <c:v>3709.7</c:v>
                </c:pt>
                <c:pt idx="679">
                  <c:v>3578.3</c:v>
                </c:pt>
                <c:pt idx="680">
                  <c:v>3570.8</c:v>
                </c:pt>
                <c:pt idx="681">
                  <c:v>3479.6</c:v>
                </c:pt>
                <c:pt idx="682">
                  <c:v>3409.1</c:v>
                </c:pt>
                <c:pt idx="683">
                  <c:v>3361.1</c:v>
                </c:pt>
                <c:pt idx="684">
                  <c:v>3276.8</c:v>
                </c:pt>
                <c:pt idx="685">
                  <c:v>3233.3</c:v>
                </c:pt>
                <c:pt idx="686">
                  <c:v>3196.1</c:v>
                </c:pt>
                <c:pt idx="687">
                  <c:v>3203.3</c:v>
                </c:pt>
                <c:pt idx="688">
                  <c:v>3164.8999999999996</c:v>
                </c:pt>
                <c:pt idx="689">
                  <c:v>3203</c:v>
                </c:pt>
                <c:pt idx="690">
                  <c:v>3249.8</c:v>
                </c:pt>
                <c:pt idx="691">
                  <c:v>3299.3</c:v>
                </c:pt>
                <c:pt idx="692">
                  <c:v>3329.6</c:v>
                </c:pt>
                <c:pt idx="693">
                  <c:v>3342.5</c:v>
                </c:pt>
                <c:pt idx="694">
                  <c:v>3385.1</c:v>
                </c:pt>
                <c:pt idx="695">
                  <c:v>3327.5</c:v>
                </c:pt>
                <c:pt idx="696">
                  <c:v>3351.2</c:v>
                </c:pt>
                <c:pt idx="697">
                  <c:v>3423.5</c:v>
                </c:pt>
                <c:pt idx="698">
                  <c:v>3455.8999999999996</c:v>
                </c:pt>
                <c:pt idx="699">
                  <c:v>3491</c:v>
                </c:pt>
                <c:pt idx="700">
                  <c:v>3564.5</c:v>
                </c:pt>
                <c:pt idx="701">
                  <c:v>3560</c:v>
                </c:pt>
                <c:pt idx="702">
                  <c:v>3619.3999999999996</c:v>
                </c:pt>
                <c:pt idx="703">
                  <c:v>3687.8</c:v>
                </c:pt>
                <c:pt idx="704">
                  <c:v>3705.2</c:v>
                </c:pt>
                <c:pt idx="705">
                  <c:v>3722.8999999999996</c:v>
                </c:pt>
                <c:pt idx="706">
                  <c:v>3799.7</c:v>
                </c:pt>
                <c:pt idx="707">
                  <c:v>3773</c:v>
                </c:pt>
                <c:pt idx="708">
                  <c:v>3806</c:v>
                </c:pt>
                <c:pt idx="709">
                  <c:v>3969.8</c:v>
                </c:pt>
                <c:pt idx="710">
                  <c:v>4100</c:v>
                </c:pt>
                <c:pt idx="711">
                  <c:v>4271.2999999999993</c:v>
                </c:pt>
                <c:pt idx="712">
                  <c:v>4586.6000000000004</c:v>
                </c:pt>
                <c:pt idx="713">
                  <c:v>4859</c:v>
                </c:pt>
                <c:pt idx="714">
                  <c:v>4990.1000000000004</c:v>
                </c:pt>
                <c:pt idx="715">
                  <c:v>4904.6000000000004</c:v>
                </c:pt>
                <c:pt idx="716">
                  <c:v>4706.8999999999996</c:v>
                </c:pt>
                <c:pt idx="717">
                  <c:v>4520.6000000000004</c:v>
                </c:pt>
                <c:pt idx="718">
                  <c:v>4299.2</c:v>
                </c:pt>
                <c:pt idx="719">
                  <c:v>4003.7</c:v>
                </c:pt>
                <c:pt idx="720">
                  <c:v>3867.2</c:v>
                </c:pt>
                <c:pt idx="721">
                  <c:v>3759.8</c:v>
                </c:pt>
                <c:pt idx="722">
                  <c:v>3601.3999999999996</c:v>
                </c:pt>
                <c:pt idx="723">
                  <c:v>3546.8</c:v>
                </c:pt>
                <c:pt idx="724">
                  <c:v>3487.7</c:v>
                </c:pt>
                <c:pt idx="725">
                  <c:v>3479.3</c:v>
                </c:pt>
                <c:pt idx="726">
                  <c:v>3495.5</c:v>
                </c:pt>
                <c:pt idx="727">
                  <c:v>3553.7</c:v>
                </c:pt>
                <c:pt idx="728">
                  <c:v>3609.8</c:v>
                </c:pt>
                <c:pt idx="729">
                  <c:v>3647</c:v>
                </c:pt>
                <c:pt idx="730">
                  <c:v>3756.5</c:v>
                </c:pt>
                <c:pt idx="731">
                  <c:v>3754.7</c:v>
                </c:pt>
                <c:pt idx="732">
                  <c:v>3773.3</c:v>
                </c:pt>
                <c:pt idx="733">
                  <c:v>3837.2</c:v>
                </c:pt>
                <c:pt idx="734">
                  <c:v>3817.1</c:v>
                </c:pt>
                <c:pt idx="735">
                  <c:v>3813.2</c:v>
                </c:pt>
                <c:pt idx="736">
                  <c:v>3699.5</c:v>
                </c:pt>
                <c:pt idx="737">
                  <c:v>3702.2</c:v>
                </c:pt>
                <c:pt idx="738">
                  <c:v>3588.5</c:v>
                </c:pt>
                <c:pt idx="739">
                  <c:v>3518</c:v>
                </c:pt>
                <c:pt idx="740">
                  <c:v>3440</c:v>
                </c:pt>
                <c:pt idx="741">
                  <c:v>3393.2</c:v>
                </c:pt>
                <c:pt idx="742">
                  <c:v>3382.3999999999996</c:v>
                </c:pt>
                <c:pt idx="743">
                  <c:v>3378.8</c:v>
                </c:pt>
                <c:pt idx="744">
                  <c:v>3415.1</c:v>
                </c:pt>
                <c:pt idx="745">
                  <c:v>3459.2</c:v>
                </c:pt>
                <c:pt idx="746">
                  <c:v>3467.3</c:v>
                </c:pt>
                <c:pt idx="747">
                  <c:v>3530.6</c:v>
                </c:pt>
                <c:pt idx="748">
                  <c:v>3636.5</c:v>
                </c:pt>
                <c:pt idx="749">
                  <c:v>3708.2</c:v>
                </c:pt>
                <c:pt idx="750">
                  <c:v>3911.3</c:v>
                </c:pt>
                <c:pt idx="751">
                  <c:v>3952.7</c:v>
                </c:pt>
                <c:pt idx="752">
                  <c:v>4049</c:v>
                </c:pt>
                <c:pt idx="753">
                  <c:v>4104.7999999999993</c:v>
                </c:pt>
                <c:pt idx="754">
                  <c:v>4105.1000000000004</c:v>
                </c:pt>
                <c:pt idx="755">
                  <c:v>4157.6000000000004</c:v>
                </c:pt>
                <c:pt idx="756">
                  <c:v>4121.8999999999996</c:v>
                </c:pt>
                <c:pt idx="757">
                  <c:v>4088.6</c:v>
                </c:pt>
                <c:pt idx="758">
                  <c:v>4066.7</c:v>
                </c:pt>
                <c:pt idx="759">
                  <c:v>4034.6</c:v>
                </c:pt>
                <c:pt idx="760">
                  <c:v>3984.8</c:v>
                </c:pt>
                <c:pt idx="761">
                  <c:v>4055</c:v>
                </c:pt>
                <c:pt idx="762">
                  <c:v>4046.6</c:v>
                </c:pt>
                <c:pt idx="763">
                  <c:v>4205.2999999999993</c:v>
                </c:pt>
                <c:pt idx="764">
                  <c:v>4377.2</c:v>
                </c:pt>
                <c:pt idx="765">
                  <c:v>4385.2999999999993</c:v>
                </c:pt>
                <c:pt idx="766">
                  <c:v>4336.3999999999996</c:v>
                </c:pt>
                <c:pt idx="767">
                  <c:v>4070</c:v>
                </c:pt>
                <c:pt idx="768">
                  <c:v>3832.1</c:v>
                </c:pt>
                <c:pt idx="769">
                  <c:v>3596.3</c:v>
                </c:pt>
                <c:pt idx="770">
                  <c:v>3454.1</c:v>
                </c:pt>
                <c:pt idx="771">
                  <c:v>3364.7</c:v>
                </c:pt>
                <c:pt idx="772">
                  <c:v>3278.3</c:v>
                </c:pt>
                <c:pt idx="773">
                  <c:v>3289.1</c:v>
                </c:pt>
                <c:pt idx="774">
                  <c:v>3296.6</c:v>
                </c:pt>
                <c:pt idx="775">
                  <c:v>3268.7</c:v>
                </c:pt>
                <c:pt idx="776">
                  <c:v>3316.1</c:v>
                </c:pt>
                <c:pt idx="777">
                  <c:v>3284.8999999999996</c:v>
                </c:pt>
                <c:pt idx="778">
                  <c:v>3290.6</c:v>
                </c:pt>
                <c:pt idx="779">
                  <c:v>3280.7</c:v>
                </c:pt>
                <c:pt idx="780">
                  <c:v>3236.3</c:v>
                </c:pt>
                <c:pt idx="781">
                  <c:v>3260.6</c:v>
                </c:pt>
                <c:pt idx="782">
                  <c:v>3250.3999999999996</c:v>
                </c:pt>
                <c:pt idx="783">
                  <c:v>3300.2</c:v>
                </c:pt>
                <c:pt idx="784">
                  <c:v>3287.6</c:v>
                </c:pt>
                <c:pt idx="785">
                  <c:v>3282.2</c:v>
                </c:pt>
                <c:pt idx="786">
                  <c:v>3339.2</c:v>
                </c:pt>
                <c:pt idx="787">
                  <c:v>3385.3999999999996</c:v>
                </c:pt>
                <c:pt idx="788">
                  <c:v>3445.7</c:v>
                </c:pt>
                <c:pt idx="789">
                  <c:v>3485.8999999999996</c:v>
                </c:pt>
                <c:pt idx="790">
                  <c:v>3536.3</c:v>
                </c:pt>
                <c:pt idx="791">
                  <c:v>3614.6</c:v>
                </c:pt>
                <c:pt idx="792">
                  <c:v>3658.3999999999996</c:v>
                </c:pt>
                <c:pt idx="793">
                  <c:v>3802.7</c:v>
                </c:pt>
                <c:pt idx="794">
                  <c:v>3884.8999999999996</c:v>
                </c:pt>
                <c:pt idx="795">
                  <c:v>3988.7</c:v>
                </c:pt>
                <c:pt idx="796">
                  <c:v>4026.2</c:v>
                </c:pt>
                <c:pt idx="797">
                  <c:v>4053.5</c:v>
                </c:pt>
                <c:pt idx="798">
                  <c:v>4115.8999999999996</c:v>
                </c:pt>
                <c:pt idx="799">
                  <c:v>4062.2</c:v>
                </c:pt>
                <c:pt idx="800">
                  <c:v>3977.3</c:v>
                </c:pt>
                <c:pt idx="801">
                  <c:v>3873.2</c:v>
                </c:pt>
                <c:pt idx="802">
                  <c:v>3768.8</c:v>
                </c:pt>
                <c:pt idx="803">
                  <c:v>3562.7</c:v>
                </c:pt>
                <c:pt idx="804">
                  <c:v>3452</c:v>
                </c:pt>
                <c:pt idx="805">
                  <c:v>3375.5</c:v>
                </c:pt>
                <c:pt idx="806">
                  <c:v>3342.5</c:v>
                </c:pt>
                <c:pt idx="807">
                  <c:v>3262.3999999999996</c:v>
                </c:pt>
                <c:pt idx="808">
                  <c:v>3272.6</c:v>
                </c:pt>
                <c:pt idx="809">
                  <c:v>3238.1</c:v>
                </c:pt>
                <c:pt idx="810">
                  <c:v>3186.5</c:v>
                </c:pt>
                <c:pt idx="811">
                  <c:v>3199.1</c:v>
                </c:pt>
                <c:pt idx="812">
                  <c:v>3177.8</c:v>
                </c:pt>
                <c:pt idx="813">
                  <c:v>3213.5</c:v>
                </c:pt>
                <c:pt idx="814">
                  <c:v>3218.6</c:v>
                </c:pt>
                <c:pt idx="815">
                  <c:v>3236.3</c:v>
                </c:pt>
                <c:pt idx="816">
                  <c:v>3258.8</c:v>
                </c:pt>
                <c:pt idx="817">
                  <c:v>3273.8</c:v>
                </c:pt>
                <c:pt idx="818">
                  <c:v>3302.6</c:v>
                </c:pt>
                <c:pt idx="819">
                  <c:v>3326.8999999999996</c:v>
                </c:pt>
                <c:pt idx="820">
                  <c:v>3349.3999999999996</c:v>
                </c:pt>
                <c:pt idx="821">
                  <c:v>3448.1</c:v>
                </c:pt>
                <c:pt idx="822">
                  <c:v>3475.1</c:v>
                </c:pt>
                <c:pt idx="823">
                  <c:v>3438.5</c:v>
                </c:pt>
                <c:pt idx="824">
                  <c:v>3456.2</c:v>
                </c:pt>
                <c:pt idx="825">
                  <c:v>3443.6</c:v>
                </c:pt>
                <c:pt idx="826">
                  <c:v>3395.8999999999996</c:v>
                </c:pt>
                <c:pt idx="827">
                  <c:v>3352.7</c:v>
                </c:pt>
                <c:pt idx="828">
                  <c:v>3286.1</c:v>
                </c:pt>
                <c:pt idx="829">
                  <c:v>3249.5</c:v>
                </c:pt>
                <c:pt idx="830">
                  <c:v>3173</c:v>
                </c:pt>
                <c:pt idx="831">
                  <c:v>3172.1</c:v>
                </c:pt>
                <c:pt idx="832">
                  <c:v>3138.2</c:v>
                </c:pt>
                <c:pt idx="833">
                  <c:v>3168.8</c:v>
                </c:pt>
                <c:pt idx="834">
                  <c:v>3092.6</c:v>
                </c:pt>
                <c:pt idx="835">
                  <c:v>3143.8999999999996</c:v>
                </c:pt>
                <c:pt idx="836">
                  <c:v>3105.8</c:v>
                </c:pt>
                <c:pt idx="837">
                  <c:v>3110</c:v>
                </c:pt>
                <c:pt idx="838">
                  <c:v>3081.2</c:v>
                </c:pt>
                <c:pt idx="839">
                  <c:v>3085.1</c:v>
                </c:pt>
                <c:pt idx="840">
                  <c:v>3037.1</c:v>
                </c:pt>
                <c:pt idx="841">
                  <c:v>3053.8999999999996</c:v>
                </c:pt>
                <c:pt idx="842">
                  <c:v>3002</c:v>
                </c:pt>
                <c:pt idx="843">
                  <c:v>3018.8</c:v>
                </c:pt>
                <c:pt idx="844">
                  <c:v>3012.2</c:v>
                </c:pt>
                <c:pt idx="845">
                  <c:v>3035</c:v>
                </c:pt>
                <c:pt idx="846">
                  <c:v>3012.8</c:v>
                </c:pt>
                <c:pt idx="847">
                  <c:v>2995.7</c:v>
                </c:pt>
                <c:pt idx="848">
                  <c:v>3013.4</c:v>
                </c:pt>
                <c:pt idx="849">
                  <c:v>2990.3</c:v>
                </c:pt>
                <c:pt idx="850">
                  <c:v>2978.6</c:v>
                </c:pt>
                <c:pt idx="851">
                  <c:v>2973.2</c:v>
                </c:pt>
                <c:pt idx="852">
                  <c:v>2964.5</c:v>
                </c:pt>
                <c:pt idx="853">
                  <c:v>2960</c:v>
                </c:pt>
                <c:pt idx="854">
                  <c:v>2947.7</c:v>
                </c:pt>
                <c:pt idx="855">
                  <c:v>2943.2</c:v>
                </c:pt>
                <c:pt idx="856">
                  <c:v>2959.1</c:v>
                </c:pt>
                <c:pt idx="857">
                  <c:v>3007.1</c:v>
                </c:pt>
                <c:pt idx="858">
                  <c:v>3024.8</c:v>
                </c:pt>
                <c:pt idx="859">
                  <c:v>3072.5</c:v>
                </c:pt>
                <c:pt idx="860">
                  <c:v>3125</c:v>
                </c:pt>
                <c:pt idx="861">
                  <c:v>3129.8</c:v>
                </c:pt>
                <c:pt idx="862">
                  <c:v>3216.8</c:v>
                </c:pt>
                <c:pt idx="863">
                  <c:v>3240.8</c:v>
                </c:pt>
                <c:pt idx="864">
                  <c:v>3295.7</c:v>
                </c:pt>
                <c:pt idx="865">
                  <c:v>3282.8</c:v>
                </c:pt>
                <c:pt idx="866">
                  <c:v>3283.1</c:v>
                </c:pt>
                <c:pt idx="867">
                  <c:v>3248.8999999999996</c:v>
                </c:pt>
                <c:pt idx="868">
                  <c:v>3206.3</c:v>
                </c:pt>
                <c:pt idx="869">
                  <c:v>3200.3</c:v>
                </c:pt>
                <c:pt idx="870">
                  <c:v>3172.7</c:v>
                </c:pt>
                <c:pt idx="871">
                  <c:v>3147.8</c:v>
                </c:pt>
                <c:pt idx="872">
                  <c:v>3093.8</c:v>
                </c:pt>
                <c:pt idx="873">
                  <c:v>3088.1</c:v>
                </c:pt>
                <c:pt idx="874">
                  <c:v>3114.2</c:v>
                </c:pt>
                <c:pt idx="875">
                  <c:v>3175.3999999999996</c:v>
                </c:pt>
                <c:pt idx="876">
                  <c:v>3235.3999999999996</c:v>
                </c:pt>
                <c:pt idx="877">
                  <c:v>3288.5</c:v>
                </c:pt>
                <c:pt idx="878">
                  <c:v>3385.1</c:v>
                </c:pt>
                <c:pt idx="879">
                  <c:v>3382.1</c:v>
                </c:pt>
                <c:pt idx="880">
                  <c:v>3350.8999999999996</c:v>
                </c:pt>
                <c:pt idx="881">
                  <c:v>3289.7</c:v>
                </c:pt>
                <c:pt idx="882">
                  <c:v>3163.3999999999996</c:v>
                </c:pt>
                <c:pt idx="883">
                  <c:v>3092</c:v>
                </c:pt>
                <c:pt idx="884">
                  <c:v>2976.5</c:v>
                </c:pt>
                <c:pt idx="885">
                  <c:v>2885</c:v>
                </c:pt>
                <c:pt idx="886">
                  <c:v>2874.5</c:v>
                </c:pt>
                <c:pt idx="887">
                  <c:v>2828</c:v>
                </c:pt>
                <c:pt idx="888">
                  <c:v>2823.2</c:v>
                </c:pt>
                <c:pt idx="889">
                  <c:v>2771.9</c:v>
                </c:pt>
                <c:pt idx="890">
                  <c:v>2774.6</c:v>
                </c:pt>
                <c:pt idx="891">
                  <c:v>2729.6</c:v>
                </c:pt>
                <c:pt idx="892">
                  <c:v>2780.9</c:v>
                </c:pt>
                <c:pt idx="893">
                  <c:v>2752.1</c:v>
                </c:pt>
                <c:pt idx="894">
                  <c:v>2712.5</c:v>
                </c:pt>
                <c:pt idx="895">
                  <c:v>2733.8</c:v>
                </c:pt>
                <c:pt idx="896">
                  <c:v>2720.6</c:v>
                </c:pt>
                <c:pt idx="897">
                  <c:v>2723.6</c:v>
                </c:pt>
                <c:pt idx="898">
                  <c:v>2716.1</c:v>
                </c:pt>
                <c:pt idx="899">
                  <c:v>2727.5</c:v>
                </c:pt>
                <c:pt idx="900">
                  <c:v>2742.2</c:v>
                </c:pt>
                <c:pt idx="901">
                  <c:v>2727.8</c:v>
                </c:pt>
                <c:pt idx="902">
                  <c:v>2774.9</c:v>
                </c:pt>
                <c:pt idx="903">
                  <c:v>2814.2</c:v>
                </c:pt>
                <c:pt idx="904">
                  <c:v>2813</c:v>
                </c:pt>
                <c:pt idx="905">
                  <c:v>2840.3</c:v>
                </c:pt>
                <c:pt idx="906">
                  <c:v>2880.5</c:v>
                </c:pt>
                <c:pt idx="907">
                  <c:v>2936.9</c:v>
                </c:pt>
                <c:pt idx="908">
                  <c:v>3005.3</c:v>
                </c:pt>
                <c:pt idx="909">
                  <c:v>3030.5</c:v>
                </c:pt>
                <c:pt idx="910">
                  <c:v>3124.3999999999996</c:v>
                </c:pt>
                <c:pt idx="911">
                  <c:v>3176.8999999999996</c:v>
                </c:pt>
                <c:pt idx="912">
                  <c:v>3221.6</c:v>
                </c:pt>
                <c:pt idx="913">
                  <c:v>3235.7</c:v>
                </c:pt>
                <c:pt idx="914">
                  <c:v>3193.1</c:v>
                </c:pt>
                <c:pt idx="915">
                  <c:v>3185.3</c:v>
                </c:pt>
                <c:pt idx="916">
                  <c:v>3204.2</c:v>
                </c:pt>
                <c:pt idx="917">
                  <c:v>3192.5</c:v>
                </c:pt>
                <c:pt idx="918">
                  <c:v>3210.2</c:v>
                </c:pt>
                <c:pt idx="919">
                  <c:v>3200</c:v>
                </c:pt>
                <c:pt idx="920">
                  <c:v>3194.6</c:v>
                </c:pt>
                <c:pt idx="921">
                  <c:v>3150.2</c:v>
                </c:pt>
                <c:pt idx="922">
                  <c:v>3118.3999999999996</c:v>
                </c:pt>
                <c:pt idx="923">
                  <c:v>3077.3</c:v>
                </c:pt>
                <c:pt idx="924">
                  <c:v>3074.3</c:v>
                </c:pt>
                <c:pt idx="925">
                  <c:v>3047</c:v>
                </c:pt>
                <c:pt idx="926">
                  <c:v>3039.8</c:v>
                </c:pt>
                <c:pt idx="927">
                  <c:v>3089</c:v>
                </c:pt>
                <c:pt idx="928">
                  <c:v>3125</c:v>
                </c:pt>
                <c:pt idx="929">
                  <c:v>3095</c:v>
                </c:pt>
                <c:pt idx="930">
                  <c:v>3064.1</c:v>
                </c:pt>
                <c:pt idx="931">
                  <c:v>3113.8999999999996</c:v>
                </c:pt>
                <c:pt idx="932">
                  <c:v>3113.8999999999996</c:v>
                </c:pt>
                <c:pt idx="933">
                  <c:v>3061.7</c:v>
                </c:pt>
                <c:pt idx="934">
                  <c:v>3047.8999999999996</c:v>
                </c:pt>
                <c:pt idx="935">
                  <c:v>3053.6</c:v>
                </c:pt>
                <c:pt idx="936">
                  <c:v>2988.8</c:v>
                </c:pt>
                <c:pt idx="937">
                  <c:v>2960.9</c:v>
                </c:pt>
                <c:pt idx="938">
                  <c:v>2949.5</c:v>
                </c:pt>
                <c:pt idx="939">
                  <c:v>2947.4</c:v>
                </c:pt>
                <c:pt idx="940">
                  <c:v>2951</c:v>
                </c:pt>
                <c:pt idx="941">
                  <c:v>3002.9</c:v>
                </c:pt>
                <c:pt idx="942">
                  <c:v>3001.1</c:v>
                </c:pt>
                <c:pt idx="943">
                  <c:v>3037.1</c:v>
                </c:pt>
                <c:pt idx="944">
                  <c:v>3020.9</c:v>
                </c:pt>
                <c:pt idx="945">
                  <c:v>3049.1</c:v>
                </c:pt>
                <c:pt idx="946">
                  <c:v>3092.6</c:v>
                </c:pt>
                <c:pt idx="947">
                  <c:v>3126.5</c:v>
                </c:pt>
                <c:pt idx="948">
                  <c:v>3160.1</c:v>
                </c:pt>
                <c:pt idx="949">
                  <c:v>3220.1</c:v>
                </c:pt>
                <c:pt idx="950">
                  <c:v>3226.1</c:v>
                </c:pt>
                <c:pt idx="951">
                  <c:v>3273.2</c:v>
                </c:pt>
                <c:pt idx="952">
                  <c:v>3280.3999999999996</c:v>
                </c:pt>
                <c:pt idx="953">
                  <c:v>3306.5</c:v>
                </c:pt>
                <c:pt idx="954">
                  <c:v>3404.6</c:v>
                </c:pt>
                <c:pt idx="955">
                  <c:v>3364.3999999999996</c:v>
                </c:pt>
                <c:pt idx="956">
                  <c:v>3397.7</c:v>
                </c:pt>
                <c:pt idx="957">
                  <c:v>3382.7</c:v>
                </c:pt>
                <c:pt idx="958">
                  <c:v>3332.3</c:v>
                </c:pt>
                <c:pt idx="959">
                  <c:v>3219.8</c:v>
                </c:pt>
                <c:pt idx="960">
                  <c:v>3119.8999999999996</c:v>
                </c:pt>
                <c:pt idx="961">
                  <c:v>3067.7</c:v>
                </c:pt>
                <c:pt idx="962">
                  <c:v>2991.8</c:v>
                </c:pt>
                <c:pt idx="963">
                  <c:v>2951</c:v>
                </c:pt>
                <c:pt idx="964">
                  <c:v>2904.8</c:v>
                </c:pt>
                <c:pt idx="965">
                  <c:v>2892.2</c:v>
                </c:pt>
                <c:pt idx="966">
                  <c:v>2870.3</c:v>
                </c:pt>
                <c:pt idx="967">
                  <c:v>2843</c:v>
                </c:pt>
                <c:pt idx="968">
                  <c:v>2833.1</c:v>
                </c:pt>
                <c:pt idx="969">
                  <c:v>2828.9</c:v>
                </c:pt>
                <c:pt idx="970">
                  <c:v>2867.3</c:v>
                </c:pt>
                <c:pt idx="971">
                  <c:v>2839.7</c:v>
                </c:pt>
                <c:pt idx="972">
                  <c:v>2859.8</c:v>
                </c:pt>
                <c:pt idx="973">
                  <c:v>2842.7</c:v>
                </c:pt>
                <c:pt idx="974">
                  <c:v>2865.2</c:v>
                </c:pt>
                <c:pt idx="975">
                  <c:v>2884.1</c:v>
                </c:pt>
                <c:pt idx="976">
                  <c:v>2863.1</c:v>
                </c:pt>
                <c:pt idx="977">
                  <c:v>2885</c:v>
                </c:pt>
                <c:pt idx="978">
                  <c:v>2863.4</c:v>
                </c:pt>
                <c:pt idx="979">
                  <c:v>2899.4</c:v>
                </c:pt>
                <c:pt idx="980">
                  <c:v>2925.5</c:v>
                </c:pt>
                <c:pt idx="981">
                  <c:v>2899.1</c:v>
                </c:pt>
                <c:pt idx="982">
                  <c:v>2926.4</c:v>
                </c:pt>
                <c:pt idx="983">
                  <c:v>2947.4</c:v>
                </c:pt>
                <c:pt idx="984">
                  <c:v>2962.1</c:v>
                </c:pt>
                <c:pt idx="985">
                  <c:v>2935.1</c:v>
                </c:pt>
                <c:pt idx="986">
                  <c:v>2930.6</c:v>
                </c:pt>
                <c:pt idx="987">
                  <c:v>2946.8</c:v>
                </c:pt>
                <c:pt idx="988">
                  <c:v>2909.3</c:v>
                </c:pt>
                <c:pt idx="989">
                  <c:v>2916.5</c:v>
                </c:pt>
                <c:pt idx="990">
                  <c:v>2886.5</c:v>
                </c:pt>
                <c:pt idx="991">
                  <c:v>2856.2</c:v>
                </c:pt>
                <c:pt idx="992">
                  <c:v>2822.3</c:v>
                </c:pt>
                <c:pt idx="993">
                  <c:v>2806.7</c:v>
                </c:pt>
                <c:pt idx="994">
                  <c:v>2783</c:v>
                </c:pt>
                <c:pt idx="995">
                  <c:v>2794.7</c:v>
                </c:pt>
                <c:pt idx="996">
                  <c:v>2795.9</c:v>
                </c:pt>
                <c:pt idx="997">
                  <c:v>2807.9</c:v>
                </c:pt>
                <c:pt idx="998">
                  <c:v>2821.4</c:v>
                </c:pt>
                <c:pt idx="999">
                  <c:v>2787.2</c:v>
                </c:pt>
                <c:pt idx="1000">
                  <c:v>2802.8</c:v>
                </c:pt>
                <c:pt idx="1001">
                  <c:v>2810.9</c:v>
                </c:pt>
                <c:pt idx="1002">
                  <c:v>2828.9</c:v>
                </c:pt>
                <c:pt idx="1003">
                  <c:v>2807.9</c:v>
                </c:pt>
                <c:pt idx="1004">
                  <c:v>2763.2</c:v>
                </c:pt>
                <c:pt idx="1005">
                  <c:v>2812.7</c:v>
                </c:pt>
                <c:pt idx="1006">
                  <c:v>2814.2</c:v>
                </c:pt>
                <c:pt idx="1007">
                  <c:v>2815.7</c:v>
                </c:pt>
                <c:pt idx="1008">
                  <c:v>2823.2</c:v>
                </c:pt>
                <c:pt idx="1009">
                  <c:v>2779.1</c:v>
                </c:pt>
                <c:pt idx="1010">
                  <c:v>2819.9</c:v>
                </c:pt>
                <c:pt idx="1011">
                  <c:v>2816.9</c:v>
                </c:pt>
                <c:pt idx="1012">
                  <c:v>2834</c:v>
                </c:pt>
                <c:pt idx="1013">
                  <c:v>2813</c:v>
                </c:pt>
                <c:pt idx="1014">
                  <c:v>2786.3</c:v>
                </c:pt>
                <c:pt idx="1015">
                  <c:v>2780.3</c:v>
                </c:pt>
                <c:pt idx="1016">
                  <c:v>2797.7</c:v>
                </c:pt>
                <c:pt idx="1017">
                  <c:v>2804.6</c:v>
                </c:pt>
                <c:pt idx="1018">
                  <c:v>2827.1</c:v>
                </c:pt>
                <c:pt idx="1019">
                  <c:v>2806.7</c:v>
                </c:pt>
                <c:pt idx="1020">
                  <c:v>2819.6</c:v>
                </c:pt>
                <c:pt idx="1021">
                  <c:v>2831.6</c:v>
                </c:pt>
                <c:pt idx="1022">
                  <c:v>2811.8</c:v>
                </c:pt>
                <c:pt idx="1023">
                  <c:v>2824.1</c:v>
                </c:pt>
                <c:pt idx="1024">
                  <c:v>2848.4</c:v>
                </c:pt>
                <c:pt idx="1025">
                  <c:v>2820.8</c:v>
                </c:pt>
                <c:pt idx="1026">
                  <c:v>2817.2</c:v>
                </c:pt>
                <c:pt idx="1027">
                  <c:v>2816</c:v>
                </c:pt>
                <c:pt idx="1028">
                  <c:v>2795.9</c:v>
                </c:pt>
                <c:pt idx="1029">
                  <c:v>2785.1</c:v>
                </c:pt>
                <c:pt idx="1030">
                  <c:v>2812.1</c:v>
                </c:pt>
                <c:pt idx="1031">
                  <c:v>2832.2</c:v>
                </c:pt>
                <c:pt idx="1032">
                  <c:v>2842.1</c:v>
                </c:pt>
                <c:pt idx="1033">
                  <c:v>2867.9</c:v>
                </c:pt>
                <c:pt idx="1034">
                  <c:v>2871.8</c:v>
                </c:pt>
                <c:pt idx="1035">
                  <c:v>2883.2</c:v>
                </c:pt>
                <c:pt idx="1036">
                  <c:v>2852.6</c:v>
                </c:pt>
                <c:pt idx="1037">
                  <c:v>2859.8</c:v>
                </c:pt>
                <c:pt idx="1038">
                  <c:v>2867.9</c:v>
                </c:pt>
                <c:pt idx="1039">
                  <c:v>2875.4</c:v>
                </c:pt>
                <c:pt idx="1040">
                  <c:v>2893.7</c:v>
                </c:pt>
                <c:pt idx="1041">
                  <c:v>2906.9</c:v>
                </c:pt>
                <c:pt idx="1042">
                  <c:v>2911.4</c:v>
                </c:pt>
                <c:pt idx="1043">
                  <c:v>2892.8</c:v>
                </c:pt>
                <c:pt idx="1044">
                  <c:v>2870.3</c:v>
                </c:pt>
                <c:pt idx="1045">
                  <c:v>2819.6</c:v>
                </c:pt>
                <c:pt idx="1046">
                  <c:v>2808.2</c:v>
                </c:pt>
                <c:pt idx="1047">
                  <c:v>2787.2</c:v>
                </c:pt>
                <c:pt idx="1048">
                  <c:v>2788.1</c:v>
                </c:pt>
                <c:pt idx="1049">
                  <c:v>2747.9</c:v>
                </c:pt>
                <c:pt idx="1050">
                  <c:v>2718.8</c:v>
                </c:pt>
                <c:pt idx="1051">
                  <c:v>2709.5</c:v>
                </c:pt>
                <c:pt idx="1052">
                  <c:v>2709.2</c:v>
                </c:pt>
                <c:pt idx="1053">
                  <c:v>2695.4</c:v>
                </c:pt>
                <c:pt idx="1054">
                  <c:v>2721.8</c:v>
                </c:pt>
                <c:pt idx="1055">
                  <c:v>2700.2</c:v>
                </c:pt>
                <c:pt idx="1056">
                  <c:v>2704.7</c:v>
                </c:pt>
                <c:pt idx="1057">
                  <c:v>2720.3</c:v>
                </c:pt>
                <c:pt idx="1058">
                  <c:v>2717.9</c:v>
                </c:pt>
                <c:pt idx="1059">
                  <c:v>2755.1</c:v>
                </c:pt>
                <c:pt idx="1060">
                  <c:v>2771.9</c:v>
                </c:pt>
                <c:pt idx="1061">
                  <c:v>2817.2</c:v>
                </c:pt>
                <c:pt idx="1062">
                  <c:v>2873</c:v>
                </c:pt>
                <c:pt idx="1063">
                  <c:v>2945</c:v>
                </c:pt>
                <c:pt idx="1064">
                  <c:v>2994.2</c:v>
                </c:pt>
                <c:pt idx="1065">
                  <c:v>3007.7</c:v>
                </c:pt>
                <c:pt idx="1066">
                  <c:v>2986.1</c:v>
                </c:pt>
                <c:pt idx="1067">
                  <c:v>3000.8</c:v>
                </c:pt>
                <c:pt idx="1068">
                  <c:v>2947.7</c:v>
                </c:pt>
                <c:pt idx="1069">
                  <c:v>2878.1</c:v>
                </c:pt>
                <c:pt idx="1070">
                  <c:v>2834.3</c:v>
                </c:pt>
                <c:pt idx="1071">
                  <c:v>2800.4</c:v>
                </c:pt>
                <c:pt idx="1072">
                  <c:v>2760.8</c:v>
                </c:pt>
                <c:pt idx="1073">
                  <c:v>2721.2</c:v>
                </c:pt>
                <c:pt idx="1074">
                  <c:v>2687.9</c:v>
                </c:pt>
                <c:pt idx="1075">
                  <c:v>2678.9</c:v>
                </c:pt>
                <c:pt idx="1076">
                  <c:v>2647.7</c:v>
                </c:pt>
                <c:pt idx="1077">
                  <c:v>2666.3</c:v>
                </c:pt>
                <c:pt idx="1078">
                  <c:v>2644.1</c:v>
                </c:pt>
                <c:pt idx="1079">
                  <c:v>2608.6999999999998</c:v>
                </c:pt>
                <c:pt idx="1080">
                  <c:v>2650.4</c:v>
                </c:pt>
                <c:pt idx="1081">
                  <c:v>2661.8</c:v>
                </c:pt>
                <c:pt idx="1082">
                  <c:v>2677.1</c:v>
                </c:pt>
                <c:pt idx="1083">
                  <c:v>2691.8</c:v>
                </c:pt>
                <c:pt idx="1084">
                  <c:v>2750.3</c:v>
                </c:pt>
                <c:pt idx="1085">
                  <c:v>2765.3</c:v>
                </c:pt>
                <c:pt idx="1086">
                  <c:v>2817.5</c:v>
                </c:pt>
                <c:pt idx="1087">
                  <c:v>2810.9</c:v>
                </c:pt>
                <c:pt idx="1088">
                  <c:v>2769.8</c:v>
                </c:pt>
                <c:pt idx="1089">
                  <c:v>2741.3</c:v>
                </c:pt>
                <c:pt idx="1090">
                  <c:v>2717.9</c:v>
                </c:pt>
                <c:pt idx="1091">
                  <c:v>2695.4</c:v>
                </c:pt>
                <c:pt idx="1092">
                  <c:v>2641.1</c:v>
                </c:pt>
                <c:pt idx="1093">
                  <c:v>2636.6</c:v>
                </c:pt>
                <c:pt idx="1094">
                  <c:v>2650.1</c:v>
                </c:pt>
                <c:pt idx="1095">
                  <c:v>2623.4</c:v>
                </c:pt>
                <c:pt idx="1096">
                  <c:v>2624.9</c:v>
                </c:pt>
                <c:pt idx="1097">
                  <c:v>2634.8</c:v>
                </c:pt>
                <c:pt idx="1098">
                  <c:v>2633.3</c:v>
                </c:pt>
                <c:pt idx="1099">
                  <c:v>2608.1</c:v>
                </c:pt>
                <c:pt idx="1100">
                  <c:v>2631.2</c:v>
                </c:pt>
                <c:pt idx="1101">
                  <c:v>2610.1999999999998</c:v>
                </c:pt>
                <c:pt idx="1102">
                  <c:v>2644.4</c:v>
                </c:pt>
                <c:pt idx="1103">
                  <c:v>2609.6</c:v>
                </c:pt>
                <c:pt idx="1104">
                  <c:v>2644.4</c:v>
                </c:pt>
                <c:pt idx="1105">
                  <c:v>2621</c:v>
                </c:pt>
                <c:pt idx="1106">
                  <c:v>2625.5</c:v>
                </c:pt>
                <c:pt idx="1107">
                  <c:v>2628.8</c:v>
                </c:pt>
                <c:pt idx="1108">
                  <c:v>2641.7</c:v>
                </c:pt>
                <c:pt idx="1109">
                  <c:v>2609.9</c:v>
                </c:pt>
                <c:pt idx="1110">
                  <c:v>2627.3</c:v>
                </c:pt>
                <c:pt idx="1111">
                  <c:v>2642.6</c:v>
                </c:pt>
                <c:pt idx="1112">
                  <c:v>2605.6999999999998</c:v>
                </c:pt>
                <c:pt idx="1113">
                  <c:v>2627.6</c:v>
                </c:pt>
                <c:pt idx="1114">
                  <c:v>2629.7</c:v>
                </c:pt>
                <c:pt idx="1115">
                  <c:v>2590.4</c:v>
                </c:pt>
                <c:pt idx="1116">
                  <c:v>2577.8000000000002</c:v>
                </c:pt>
                <c:pt idx="1117">
                  <c:v>2603.6</c:v>
                </c:pt>
                <c:pt idx="1118">
                  <c:v>2603.6</c:v>
                </c:pt>
                <c:pt idx="1119">
                  <c:v>2612.9</c:v>
                </c:pt>
                <c:pt idx="1120">
                  <c:v>2633.6</c:v>
                </c:pt>
                <c:pt idx="1121">
                  <c:v>2645.9</c:v>
                </c:pt>
                <c:pt idx="1122">
                  <c:v>2630.6</c:v>
                </c:pt>
                <c:pt idx="1123">
                  <c:v>2657.3</c:v>
                </c:pt>
                <c:pt idx="1124">
                  <c:v>2662.1</c:v>
                </c:pt>
                <c:pt idx="1125">
                  <c:v>2649.2</c:v>
                </c:pt>
                <c:pt idx="1126">
                  <c:v>2697.5</c:v>
                </c:pt>
                <c:pt idx="1127">
                  <c:v>2696.6</c:v>
                </c:pt>
                <c:pt idx="1128">
                  <c:v>2686.1</c:v>
                </c:pt>
                <c:pt idx="1129">
                  <c:v>2732.3</c:v>
                </c:pt>
                <c:pt idx="1130">
                  <c:v>2720.6</c:v>
                </c:pt>
                <c:pt idx="1131">
                  <c:v>2693.6</c:v>
                </c:pt>
                <c:pt idx="1132">
                  <c:v>2687.9</c:v>
                </c:pt>
                <c:pt idx="1133">
                  <c:v>2689.7</c:v>
                </c:pt>
                <c:pt idx="1134">
                  <c:v>2702.3</c:v>
                </c:pt>
                <c:pt idx="1135">
                  <c:v>2709.5</c:v>
                </c:pt>
                <c:pt idx="1136">
                  <c:v>2751.2</c:v>
                </c:pt>
                <c:pt idx="1137">
                  <c:v>2749.7</c:v>
                </c:pt>
                <c:pt idx="1138">
                  <c:v>2750.6</c:v>
                </c:pt>
                <c:pt idx="1139">
                  <c:v>2763.2</c:v>
                </c:pt>
                <c:pt idx="1140">
                  <c:v>2744</c:v>
                </c:pt>
                <c:pt idx="1141">
                  <c:v>2777.3</c:v>
                </c:pt>
                <c:pt idx="1142">
                  <c:v>2717.3</c:v>
                </c:pt>
                <c:pt idx="1143">
                  <c:v>2723.3</c:v>
                </c:pt>
                <c:pt idx="1144">
                  <c:v>2687.6</c:v>
                </c:pt>
                <c:pt idx="1145">
                  <c:v>2681.6</c:v>
                </c:pt>
                <c:pt idx="1146">
                  <c:v>2729.9</c:v>
                </c:pt>
                <c:pt idx="1147">
                  <c:v>2675.9</c:v>
                </c:pt>
                <c:pt idx="1148">
                  <c:v>2695.1</c:v>
                </c:pt>
                <c:pt idx="1149">
                  <c:v>2708.9</c:v>
                </c:pt>
                <c:pt idx="1150">
                  <c:v>2712.5</c:v>
                </c:pt>
                <c:pt idx="1151">
                  <c:v>2676.8</c:v>
                </c:pt>
                <c:pt idx="1152">
                  <c:v>2671.1</c:v>
                </c:pt>
                <c:pt idx="1153">
                  <c:v>2667.2</c:v>
                </c:pt>
                <c:pt idx="1154">
                  <c:v>2681</c:v>
                </c:pt>
                <c:pt idx="1155">
                  <c:v>2661.8</c:v>
                </c:pt>
                <c:pt idx="1156">
                  <c:v>2646.8</c:v>
                </c:pt>
                <c:pt idx="1157">
                  <c:v>2615.9</c:v>
                </c:pt>
                <c:pt idx="1158">
                  <c:v>2603.6</c:v>
                </c:pt>
                <c:pt idx="1159">
                  <c:v>2593.6999999999998</c:v>
                </c:pt>
                <c:pt idx="1160">
                  <c:v>2572.1</c:v>
                </c:pt>
                <c:pt idx="1161">
                  <c:v>2591.9</c:v>
                </c:pt>
                <c:pt idx="1162">
                  <c:v>2582.3000000000002</c:v>
                </c:pt>
                <c:pt idx="1163">
                  <c:v>2549.3000000000002</c:v>
                </c:pt>
                <c:pt idx="1164">
                  <c:v>2547.8000000000002</c:v>
                </c:pt>
                <c:pt idx="1165">
                  <c:v>2548.6999999999998</c:v>
                </c:pt>
                <c:pt idx="1166">
                  <c:v>2534.6</c:v>
                </c:pt>
                <c:pt idx="1167">
                  <c:v>2536.6999999999998</c:v>
                </c:pt>
                <c:pt idx="1168">
                  <c:v>2541.8000000000002</c:v>
                </c:pt>
                <c:pt idx="1169">
                  <c:v>2534.9</c:v>
                </c:pt>
                <c:pt idx="1170">
                  <c:v>2532.8000000000002</c:v>
                </c:pt>
                <c:pt idx="1171">
                  <c:v>2532.8000000000002</c:v>
                </c:pt>
                <c:pt idx="1172">
                  <c:v>2508.1999999999998</c:v>
                </c:pt>
                <c:pt idx="1173">
                  <c:v>2516.3000000000002</c:v>
                </c:pt>
                <c:pt idx="1174">
                  <c:v>2498.9</c:v>
                </c:pt>
                <c:pt idx="1175">
                  <c:v>2531.9</c:v>
                </c:pt>
                <c:pt idx="1176">
                  <c:v>2520.8000000000002</c:v>
                </c:pt>
                <c:pt idx="1177">
                  <c:v>2510.3000000000002</c:v>
                </c:pt>
                <c:pt idx="1178">
                  <c:v>2481.1999999999998</c:v>
                </c:pt>
                <c:pt idx="1179">
                  <c:v>2477.3000000000002</c:v>
                </c:pt>
                <c:pt idx="1180">
                  <c:v>2511.8000000000002</c:v>
                </c:pt>
                <c:pt idx="1181">
                  <c:v>2479.4</c:v>
                </c:pt>
                <c:pt idx="1182">
                  <c:v>2511.1999999999998</c:v>
                </c:pt>
                <c:pt idx="1183">
                  <c:v>2519</c:v>
                </c:pt>
                <c:pt idx="1184">
                  <c:v>2515.6999999999998</c:v>
                </c:pt>
                <c:pt idx="1185">
                  <c:v>2543.9</c:v>
                </c:pt>
                <c:pt idx="1186">
                  <c:v>2536.4</c:v>
                </c:pt>
                <c:pt idx="1187">
                  <c:v>2537.3000000000002</c:v>
                </c:pt>
                <c:pt idx="1188">
                  <c:v>2535.5</c:v>
                </c:pt>
                <c:pt idx="1189">
                  <c:v>2541.8000000000002</c:v>
                </c:pt>
                <c:pt idx="1190">
                  <c:v>2518.1</c:v>
                </c:pt>
                <c:pt idx="1191">
                  <c:v>2519.9</c:v>
                </c:pt>
                <c:pt idx="1192">
                  <c:v>2521.6999999999998</c:v>
                </c:pt>
                <c:pt idx="1193">
                  <c:v>2536.1</c:v>
                </c:pt>
                <c:pt idx="1194">
                  <c:v>2504.3000000000002</c:v>
                </c:pt>
                <c:pt idx="1195">
                  <c:v>2512.1</c:v>
                </c:pt>
                <c:pt idx="1196">
                  <c:v>2540</c:v>
                </c:pt>
                <c:pt idx="1197">
                  <c:v>2530.6999999999998</c:v>
                </c:pt>
                <c:pt idx="1198">
                  <c:v>2544.8000000000002</c:v>
                </c:pt>
                <c:pt idx="1199">
                  <c:v>2547.1999999999998</c:v>
                </c:pt>
                <c:pt idx="1200">
                  <c:v>2537</c:v>
                </c:pt>
                <c:pt idx="1201">
                  <c:v>2544.1999999999998</c:v>
                </c:pt>
                <c:pt idx="1202">
                  <c:v>2552.9</c:v>
                </c:pt>
                <c:pt idx="1203">
                  <c:v>2521.6999999999998</c:v>
                </c:pt>
                <c:pt idx="1204">
                  <c:v>2541.5</c:v>
                </c:pt>
                <c:pt idx="1205">
                  <c:v>2522.9</c:v>
                </c:pt>
                <c:pt idx="1206">
                  <c:v>2534.9</c:v>
                </c:pt>
                <c:pt idx="1207">
                  <c:v>2495</c:v>
                </c:pt>
                <c:pt idx="1208">
                  <c:v>2507.6</c:v>
                </c:pt>
                <c:pt idx="1209">
                  <c:v>2509.4</c:v>
                </c:pt>
                <c:pt idx="1210">
                  <c:v>2514.1999999999998</c:v>
                </c:pt>
                <c:pt idx="1211">
                  <c:v>2490.8000000000002</c:v>
                </c:pt>
                <c:pt idx="1212">
                  <c:v>2500.4</c:v>
                </c:pt>
                <c:pt idx="1213">
                  <c:v>2512.6999999999998</c:v>
                </c:pt>
                <c:pt idx="1214">
                  <c:v>2557.4</c:v>
                </c:pt>
                <c:pt idx="1215">
                  <c:v>2533.4</c:v>
                </c:pt>
                <c:pt idx="1216">
                  <c:v>2548.6999999999998</c:v>
                </c:pt>
                <c:pt idx="1217">
                  <c:v>2531.6</c:v>
                </c:pt>
                <c:pt idx="1218">
                  <c:v>2521.1</c:v>
                </c:pt>
                <c:pt idx="1219">
                  <c:v>2564</c:v>
                </c:pt>
                <c:pt idx="1220">
                  <c:v>2536.1</c:v>
                </c:pt>
                <c:pt idx="1221">
                  <c:v>2559.5</c:v>
                </c:pt>
                <c:pt idx="1222">
                  <c:v>2526.1999999999998</c:v>
                </c:pt>
                <c:pt idx="1223">
                  <c:v>2538.8000000000002</c:v>
                </c:pt>
                <c:pt idx="1224">
                  <c:v>2534.6</c:v>
                </c:pt>
                <c:pt idx="1225">
                  <c:v>2531.9</c:v>
                </c:pt>
                <c:pt idx="1226">
                  <c:v>2520.8000000000002</c:v>
                </c:pt>
                <c:pt idx="1227">
                  <c:v>2519.9</c:v>
                </c:pt>
                <c:pt idx="1228">
                  <c:v>2549.3000000000002</c:v>
                </c:pt>
                <c:pt idx="1229">
                  <c:v>2504.3000000000002</c:v>
                </c:pt>
                <c:pt idx="1230">
                  <c:v>2525.6</c:v>
                </c:pt>
                <c:pt idx="1231">
                  <c:v>2546.3000000000002</c:v>
                </c:pt>
                <c:pt idx="1232">
                  <c:v>2524.1</c:v>
                </c:pt>
                <c:pt idx="1233">
                  <c:v>2535.1999999999998</c:v>
                </c:pt>
                <c:pt idx="1234">
                  <c:v>2525.3000000000002</c:v>
                </c:pt>
                <c:pt idx="1235">
                  <c:v>2516.3000000000002</c:v>
                </c:pt>
                <c:pt idx="1236">
                  <c:v>2495.9</c:v>
                </c:pt>
                <c:pt idx="1237">
                  <c:v>2507.9</c:v>
                </c:pt>
                <c:pt idx="1238">
                  <c:v>2522</c:v>
                </c:pt>
                <c:pt idx="1239">
                  <c:v>2487.8000000000002</c:v>
                </c:pt>
                <c:pt idx="1240">
                  <c:v>2504.9</c:v>
                </c:pt>
                <c:pt idx="1241">
                  <c:v>2486</c:v>
                </c:pt>
                <c:pt idx="1242">
                  <c:v>2496.5</c:v>
                </c:pt>
                <c:pt idx="1243">
                  <c:v>2480</c:v>
                </c:pt>
                <c:pt idx="1244">
                  <c:v>2471</c:v>
                </c:pt>
                <c:pt idx="1245">
                  <c:v>2487.8000000000002</c:v>
                </c:pt>
                <c:pt idx="1246">
                  <c:v>2494.6999999999998</c:v>
                </c:pt>
                <c:pt idx="1247">
                  <c:v>2507.3000000000002</c:v>
                </c:pt>
                <c:pt idx="1248">
                  <c:v>2501.6</c:v>
                </c:pt>
                <c:pt idx="1249">
                  <c:v>2487.1999999999998</c:v>
                </c:pt>
                <c:pt idx="1250">
                  <c:v>2507.6</c:v>
                </c:pt>
                <c:pt idx="1251">
                  <c:v>2506.4</c:v>
                </c:pt>
                <c:pt idx="1252">
                  <c:v>2497.4</c:v>
                </c:pt>
                <c:pt idx="1253">
                  <c:v>2496.5</c:v>
                </c:pt>
                <c:pt idx="1254">
                  <c:v>2474.3000000000002</c:v>
                </c:pt>
                <c:pt idx="1255">
                  <c:v>2493.8000000000002</c:v>
                </c:pt>
                <c:pt idx="1256">
                  <c:v>2493.1999999999998</c:v>
                </c:pt>
                <c:pt idx="1257">
                  <c:v>2473.1</c:v>
                </c:pt>
                <c:pt idx="1258">
                  <c:v>2480</c:v>
                </c:pt>
                <c:pt idx="1259">
                  <c:v>2492.3000000000002</c:v>
                </c:pt>
                <c:pt idx="1260">
                  <c:v>2500.4</c:v>
                </c:pt>
                <c:pt idx="1261">
                  <c:v>2497.4</c:v>
                </c:pt>
                <c:pt idx="1262">
                  <c:v>2509.1</c:v>
                </c:pt>
                <c:pt idx="1263">
                  <c:v>2511.8000000000002</c:v>
                </c:pt>
                <c:pt idx="1264">
                  <c:v>2499.8000000000002</c:v>
                </c:pt>
                <c:pt idx="1265">
                  <c:v>2514.5</c:v>
                </c:pt>
                <c:pt idx="1266">
                  <c:v>2532.1999999999998</c:v>
                </c:pt>
                <c:pt idx="1267">
                  <c:v>2545.4</c:v>
                </c:pt>
                <c:pt idx="1268">
                  <c:v>2567.3000000000002</c:v>
                </c:pt>
                <c:pt idx="1269">
                  <c:v>2586.1999999999998</c:v>
                </c:pt>
                <c:pt idx="1270">
                  <c:v>2555.3000000000002</c:v>
                </c:pt>
                <c:pt idx="1271">
                  <c:v>2545.4</c:v>
                </c:pt>
                <c:pt idx="1272">
                  <c:v>2560.4</c:v>
                </c:pt>
                <c:pt idx="1273">
                  <c:v>2547.8000000000002</c:v>
                </c:pt>
                <c:pt idx="1274">
                  <c:v>2543.9</c:v>
                </c:pt>
                <c:pt idx="1275">
                  <c:v>2531.3000000000002</c:v>
                </c:pt>
                <c:pt idx="1276">
                  <c:v>2589.5</c:v>
                </c:pt>
                <c:pt idx="1277">
                  <c:v>2524.4</c:v>
                </c:pt>
                <c:pt idx="1278">
                  <c:v>2542.4</c:v>
                </c:pt>
                <c:pt idx="1279">
                  <c:v>2543.6</c:v>
                </c:pt>
                <c:pt idx="1280">
                  <c:v>2486</c:v>
                </c:pt>
                <c:pt idx="1281">
                  <c:v>2511.1999999999998</c:v>
                </c:pt>
                <c:pt idx="1282">
                  <c:v>2528</c:v>
                </c:pt>
                <c:pt idx="1283">
                  <c:v>2505.8000000000002</c:v>
                </c:pt>
                <c:pt idx="1284">
                  <c:v>2494.1</c:v>
                </c:pt>
                <c:pt idx="1285">
                  <c:v>2497.4</c:v>
                </c:pt>
                <c:pt idx="1286">
                  <c:v>2498.9</c:v>
                </c:pt>
                <c:pt idx="1287">
                  <c:v>2493.5</c:v>
                </c:pt>
                <c:pt idx="1288">
                  <c:v>2471.3000000000002</c:v>
                </c:pt>
                <c:pt idx="1289">
                  <c:v>2485.1</c:v>
                </c:pt>
                <c:pt idx="1290">
                  <c:v>2498.3000000000002</c:v>
                </c:pt>
                <c:pt idx="1291">
                  <c:v>2488.4</c:v>
                </c:pt>
                <c:pt idx="1292">
                  <c:v>2478.8000000000002</c:v>
                </c:pt>
                <c:pt idx="1293">
                  <c:v>2492.3000000000002</c:v>
                </c:pt>
                <c:pt idx="1294">
                  <c:v>2486.9</c:v>
                </c:pt>
                <c:pt idx="1295">
                  <c:v>2508.1999999999998</c:v>
                </c:pt>
                <c:pt idx="1296">
                  <c:v>2513.6</c:v>
                </c:pt>
                <c:pt idx="1297">
                  <c:v>2509.4</c:v>
                </c:pt>
                <c:pt idx="1298">
                  <c:v>2527.4</c:v>
                </c:pt>
                <c:pt idx="1299">
                  <c:v>2545.4</c:v>
                </c:pt>
                <c:pt idx="1300">
                  <c:v>2522.9</c:v>
                </c:pt>
                <c:pt idx="1301">
                  <c:v>2542.4</c:v>
                </c:pt>
                <c:pt idx="1302">
                  <c:v>2533.6999999999998</c:v>
                </c:pt>
                <c:pt idx="1303">
                  <c:v>2586.5</c:v>
                </c:pt>
                <c:pt idx="1304">
                  <c:v>2571.5</c:v>
                </c:pt>
                <c:pt idx="1305">
                  <c:v>2589.8000000000002</c:v>
                </c:pt>
                <c:pt idx="1306">
                  <c:v>2624.9</c:v>
                </c:pt>
                <c:pt idx="1307">
                  <c:v>2619.1999999999998</c:v>
                </c:pt>
                <c:pt idx="1308">
                  <c:v>2632.1</c:v>
                </c:pt>
                <c:pt idx="1309">
                  <c:v>2629.4</c:v>
                </c:pt>
                <c:pt idx="1310">
                  <c:v>2645.3</c:v>
                </c:pt>
                <c:pt idx="1311">
                  <c:v>2609</c:v>
                </c:pt>
                <c:pt idx="1312">
                  <c:v>2575.6999999999998</c:v>
                </c:pt>
                <c:pt idx="1313">
                  <c:v>2570.6</c:v>
                </c:pt>
                <c:pt idx="1314">
                  <c:v>2600.3000000000002</c:v>
                </c:pt>
                <c:pt idx="1315">
                  <c:v>2535.8000000000002</c:v>
                </c:pt>
                <c:pt idx="1316">
                  <c:v>2531.3000000000002</c:v>
                </c:pt>
                <c:pt idx="1317">
                  <c:v>2550.1999999999998</c:v>
                </c:pt>
                <c:pt idx="1318">
                  <c:v>2513.3000000000002</c:v>
                </c:pt>
                <c:pt idx="1319">
                  <c:v>2518.4</c:v>
                </c:pt>
                <c:pt idx="1320">
                  <c:v>2534.9</c:v>
                </c:pt>
                <c:pt idx="1321">
                  <c:v>2548.4</c:v>
                </c:pt>
                <c:pt idx="1322">
                  <c:v>2515.6999999999998</c:v>
                </c:pt>
                <c:pt idx="1323">
                  <c:v>2497.1</c:v>
                </c:pt>
                <c:pt idx="1324">
                  <c:v>2517.5</c:v>
                </c:pt>
                <c:pt idx="1325">
                  <c:v>2523.5</c:v>
                </c:pt>
                <c:pt idx="1326">
                  <c:v>2513.9</c:v>
                </c:pt>
                <c:pt idx="1327">
                  <c:v>2513.6</c:v>
                </c:pt>
                <c:pt idx="1328">
                  <c:v>2532.1999999999998</c:v>
                </c:pt>
                <c:pt idx="1329">
                  <c:v>2555</c:v>
                </c:pt>
                <c:pt idx="1330">
                  <c:v>2550.5</c:v>
                </c:pt>
                <c:pt idx="1331">
                  <c:v>2545.1</c:v>
                </c:pt>
                <c:pt idx="1332">
                  <c:v>2578.6999999999998</c:v>
                </c:pt>
                <c:pt idx="1333">
                  <c:v>2549</c:v>
                </c:pt>
                <c:pt idx="1334">
                  <c:v>2564.3000000000002</c:v>
                </c:pt>
                <c:pt idx="1335">
                  <c:v>2554.6999999999998</c:v>
                </c:pt>
                <c:pt idx="1336">
                  <c:v>2523.5</c:v>
                </c:pt>
                <c:pt idx="1337">
                  <c:v>2551.6999999999998</c:v>
                </c:pt>
                <c:pt idx="1338">
                  <c:v>2540</c:v>
                </c:pt>
                <c:pt idx="1339">
                  <c:v>2528.9</c:v>
                </c:pt>
                <c:pt idx="1340">
                  <c:v>2532.8000000000002</c:v>
                </c:pt>
                <c:pt idx="1341">
                  <c:v>2515.4</c:v>
                </c:pt>
                <c:pt idx="1342">
                  <c:v>2472.1999999999998</c:v>
                </c:pt>
                <c:pt idx="1343">
                  <c:v>2487.8000000000002</c:v>
                </c:pt>
                <c:pt idx="1344">
                  <c:v>2480</c:v>
                </c:pt>
                <c:pt idx="1345">
                  <c:v>2478.8000000000002</c:v>
                </c:pt>
                <c:pt idx="1346">
                  <c:v>2000</c:v>
                </c:pt>
                <c:pt idx="1347">
                  <c:v>2000</c:v>
                </c:pt>
                <c:pt idx="1348">
                  <c:v>2000</c:v>
                </c:pt>
                <c:pt idx="1349">
                  <c:v>2000</c:v>
                </c:pt>
                <c:pt idx="1350">
                  <c:v>2000</c:v>
                </c:pt>
                <c:pt idx="1351">
                  <c:v>2000</c:v>
                </c:pt>
                <c:pt idx="1352">
                  <c:v>2000</c:v>
                </c:pt>
                <c:pt idx="1353">
                  <c:v>2000</c:v>
                </c:pt>
                <c:pt idx="1354">
                  <c:v>2000</c:v>
                </c:pt>
                <c:pt idx="1355">
                  <c:v>2000</c:v>
                </c:pt>
                <c:pt idx="1356">
                  <c:v>2000</c:v>
                </c:pt>
                <c:pt idx="1357">
                  <c:v>2000</c:v>
                </c:pt>
                <c:pt idx="1358">
                  <c:v>2000</c:v>
                </c:pt>
                <c:pt idx="1359">
                  <c:v>2000</c:v>
                </c:pt>
                <c:pt idx="1360">
                  <c:v>2000</c:v>
                </c:pt>
                <c:pt idx="1361">
                  <c:v>2000</c:v>
                </c:pt>
                <c:pt idx="1362">
                  <c:v>2000</c:v>
                </c:pt>
                <c:pt idx="1363">
                  <c:v>2000</c:v>
                </c:pt>
                <c:pt idx="1364">
                  <c:v>2000</c:v>
                </c:pt>
                <c:pt idx="1365">
                  <c:v>2000</c:v>
                </c:pt>
                <c:pt idx="1366">
                  <c:v>2000</c:v>
                </c:pt>
                <c:pt idx="1367">
                  <c:v>2000</c:v>
                </c:pt>
                <c:pt idx="1368">
                  <c:v>2000</c:v>
                </c:pt>
                <c:pt idx="1369">
                  <c:v>2000</c:v>
                </c:pt>
                <c:pt idx="1370">
                  <c:v>2000</c:v>
                </c:pt>
                <c:pt idx="1371">
                  <c:v>2000</c:v>
                </c:pt>
                <c:pt idx="1372">
                  <c:v>2000</c:v>
                </c:pt>
                <c:pt idx="1373">
                  <c:v>2000</c:v>
                </c:pt>
                <c:pt idx="1374">
                  <c:v>2000</c:v>
                </c:pt>
                <c:pt idx="1375">
                  <c:v>2000</c:v>
                </c:pt>
                <c:pt idx="1376">
                  <c:v>2000</c:v>
                </c:pt>
                <c:pt idx="1377">
                  <c:v>2000</c:v>
                </c:pt>
                <c:pt idx="1378">
                  <c:v>2000</c:v>
                </c:pt>
                <c:pt idx="1379">
                  <c:v>2000</c:v>
                </c:pt>
                <c:pt idx="1380">
                  <c:v>2000</c:v>
                </c:pt>
                <c:pt idx="1381">
                  <c:v>2000</c:v>
                </c:pt>
                <c:pt idx="1382">
                  <c:v>2000</c:v>
                </c:pt>
                <c:pt idx="1383">
                  <c:v>2000</c:v>
                </c:pt>
                <c:pt idx="1384">
                  <c:v>2000</c:v>
                </c:pt>
                <c:pt idx="1385">
                  <c:v>2000</c:v>
                </c:pt>
                <c:pt idx="1386">
                  <c:v>2000</c:v>
                </c:pt>
                <c:pt idx="1387">
                  <c:v>2000</c:v>
                </c:pt>
                <c:pt idx="1388">
                  <c:v>2000</c:v>
                </c:pt>
                <c:pt idx="1389">
                  <c:v>2000</c:v>
                </c:pt>
                <c:pt idx="1390">
                  <c:v>2000</c:v>
                </c:pt>
                <c:pt idx="1391">
                  <c:v>2000</c:v>
                </c:pt>
                <c:pt idx="1392">
                  <c:v>2000</c:v>
                </c:pt>
                <c:pt idx="1393">
                  <c:v>2000</c:v>
                </c:pt>
                <c:pt idx="1394">
                  <c:v>2000</c:v>
                </c:pt>
                <c:pt idx="1395">
                  <c:v>2000</c:v>
                </c:pt>
                <c:pt idx="1396">
                  <c:v>2000</c:v>
                </c:pt>
                <c:pt idx="1397">
                  <c:v>2000</c:v>
                </c:pt>
                <c:pt idx="1398">
                  <c:v>2000</c:v>
                </c:pt>
                <c:pt idx="1399">
                  <c:v>2000</c:v>
                </c:pt>
                <c:pt idx="1400">
                  <c:v>2000</c:v>
                </c:pt>
                <c:pt idx="1401">
                  <c:v>2000</c:v>
                </c:pt>
                <c:pt idx="1402">
                  <c:v>2000</c:v>
                </c:pt>
                <c:pt idx="1403">
                  <c:v>2000</c:v>
                </c:pt>
                <c:pt idx="1404">
                  <c:v>2000</c:v>
                </c:pt>
                <c:pt idx="1405">
                  <c:v>2000</c:v>
                </c:pt>
                <c:pt idx="1406">
                  <c:v>2000</c:v>
                </c:pt>
                <c:pt idx="1407">
                  <c:v>2000</c:v>
                </c:pt>
                <c:pt idx="1408">
                  <c:v>2000</c:v>
                </c:pt>
                <c:pt idx="1409">
                  <c:v>2000</c:v>
                </c:pt>
                <c:pt idx="1410">
                  <c:v>2000</c:v>
                </c:pt>
                <c:pt idx="1411">
                  <c:v>2000</c:v>
                </c:pt>
                <c:pt idx="1412">
                  <c:v>2000</c:v>
                </c:pt>
                <c:pt idx="1413">
                  <c:v>2000</c:v>
                </c:pt>
                <c:pt idx="1414">
                  <c:v>2000</c:v>
                </c:pt>
                <c:pt idx="1415">
                  <c:v>2000</c:v>
                </c:pt>
                <c:pt idx="1416">
                  <c:v>2000</c:v>
                </c:pt>
                <c:pt idx="1417">
                  <c:v>2000</c:v>
                </c:pt>
                <c:pt idx="1418">
                  <c:v>2000</c:v>
                </c:pt>
                <c:pt idx="1419">
                  <c:v>2000</c:v>
                </c:pt>
                <c:pt idx="1420">
                  <c:v>2000</c:v>
                </c:pt>
                <c:pt idx="1421">
                  <c:v>2000</c:v>
                </c:pt>
                <c:pt idx="1422">
                  <c:v>2000</c:v>
                </c:pt>
                <c:pt idx="1423">
                  <c:v>2000</c:v>
                </c:pt>
                <c:pt idx="1424">
                  <c:v>2000</c:v>
                </c:pt>
                <c:pt idx="1425">
                  <c:v>2000</c:v>
                </c:pt>
                <c:pt idx="1426">
                  <c:v>2000</c:v>
                </c:pt>
                <c:pt idx="1427">
                  <c:v>2000</c:v>
                </c:pt>
                <c:pt idx="1428">
                  <c:v>2000</c:v>
                </c:pt>
                <c:pt idx="1429">
                  <c:v>2000</c:v>
                </c:pt>
                <c:pt idx="1430">
                  <c:v>2000</c:v>
                </c:pt>
                <c:pt idx="1431">
                  <c:v>2000</c:v>
                </c:pt>
                <c:pt idx="1432">
                  <c:v>2000</c:v>
                </c:pt>
                <c:pt idx="1433">
                  <c:v>2000</c:v>
                </c:pt>
                <c:pt idx="1434">
                  <c:v>2000</c:v>
                </c:pt>
                <c:pt idx="1435">
                  <c:v>2000</c:v>
                </c:pt>
                <c:pt idx="1436">
                  <c:v>2000</c:v>
                </c:pt>
                <c:pt idx="1437">
                  <c:v>2000</c:v>
                </c:pt>
                <c:pt idx="1438">
                  <c:v>2000</c:v>
                </c:pt>
                <c:pt idx="1439">
                  <c:v>2000</c:v>
                </c:pt>
                <c:pt idx="1440">
                  <c:v>2000</c:v>
                </c:pt>
                <c:pt idx="1441">
                  <c:v>2000</c:v>
                </c:pt>
                <c:pt idx="1442">
                  <c:v>2000</c:v>
                </c:pt>
                <c:pt idx="1443">
                  <c:v>2000</c:v>
                </c:pt>
                <c:pt idx="1444">
                  <c:v>2000</c:v>
                </c:pt>
                <c:pt idx="1445">
                  <c:v>2000</c:v>
                </c:pt>
                <c:pt idx="1446">
                  <c:v>2000</c:v>
                </c:pt>
                <c:pt idx="1447">
                  <c:v>2000</c:v>
                </c:pt>
                <c:pt idx="1448">
                  <c:v>2000</c:v>
                </c:pt>
                <c:pt idx="1449">
                  <c:v>2000</c:v>
                </c:pt>
                <c:pt idx="1450">
                  <c:v>2000</c:v>
                </c:pt>
                <c:pt idx="1451">
                  <c:v>2000</c:v>
                </c:pt>
                <c:pt idx="1452">
                  <c:v>2000</c:v>
                </c:pt>
                <c:pt idx="1453">
                  <c:v>2000</c:v>
                </c:pt>
                <c:pt idx="1454">
                  <c:v>2000</c:v>
                </c:pt>
                <c:pt idx="1455">
                  <c:v>2000</c:v>
                </c:pt>
                <c:pt idx="1456">
                  <c:v>2000</c:v>
                </c:pt>
                <c:pt idx="1457">
                  <c:v>2000</c:v>
                </c:pt>
                <c:pt idx="1458">
                  <c:v>2000</c:v>
                </c:pt>
                <c:pt idx="1459">
                  <c:v>2000</c:v>
                </c:pt>
                <c:pt idx="1460">
                  <c:v>2000</c:v>
                </c:pt>
                <c:pt idx="1461">
                  <c:v>2000</c:v>
                </c:pt>
                <c:pt idx="1462">
                  <c:v>2000</c:v>
                </c:pt>
                <c:pt idx="1463">
                  <c:v>2000</c:v>
                </c:pt>
                <c:pt idx="1464">
                  <c:v>2000</c:v>
                </c:pt>
                <c:pt idx="1465">
                  <c:v>2000</c:v>
                </c:pt>
                <c:pt idx="1466">
                  <c:v>2000</c:v>
                </c:pt>
                <c:pt idx="1467">
                  <c:v>2000</c:v>
                </c:pt>
                <c:pt idx="1468">
                  <c:v>2000</c:v>
                </c:pt>
                <c:pt idx="1469">
                  <c:v>2000</c:v>
                </c:pt>
                <c:pt idx="1470">
                  <c:v>2000</c:v>
                </c:pt>
                <c:pt idx="1471">
                  <c:v>2000</c:v>
                </c:pt>
                <c:pt idx="1472">
                  <c:v>2000</c:v>
                </c:pt>
                <c:pt idx="1473">
                  <c:v>2000</c:v>
                </c:pt>
                <c:pt idx="1474">
                  <c:v>2000</c:v>
                </c:pt>
                <c:pt idx="1475">
                  <c:v>2000</c:v>
                </c:pt>
                <c:pt idx="1476">
                  <c:v>2000</c:v>
                </c:pt>
                <c:pt idx="1477">
                  <c:v>2000</c:v>
                </c:pt>
                <c:pt idx="1478">
                  <c:v>2000</c:v>
                </c:pt>
                <c:pt idx="1479">
                  <c:v>2000</c:v>
                </c:pt>
                <c:pt idx="1480">
                  <c:v>2000</c:v>
                </c:pt>
                <c:pt idx="1481">
                  <c:v>2000</c:v>
                </c:pt>
                <c:pt idx="1482">
                  <c:v>2000</c:v>
                </c:pt>
                <c:pt idx="1483">
                  <c:v>2000</c:v>
                </c:pt>
                <c:pt idx="1484">
                  <c:v>2000</c:v>
                </c:pt>
                <c:pt idx="1485">
                  <c:v>2000</c:v>
                </c:pt>
                <c:pt idx="1486">
                  <c:v>2000</c:v>
                </c:pt>
                <c:pt idx="1487">
                  <c:v>2000</c:v>
                </c:pt>
                <c:pt idx="1488">
                  <c:v>2000</c:v>
                </c:pt>
                <c:pt idx="1489">
                  <c:v>2000</c:v>
                </c:pt>
                <c:pt idx="1490">
                  <c:v>2000</c:v>
                </c:pt>
                <c:pt idx="1491">
                  <c:v>2000</c:v>
                </c:pt>
                <c:pt idx="1492">
                  <c:v>2000</c:v>
                </c:pt>
                <c:pt idx="1493">
                  <c:v>2000</c:v>
                </c:pt>
                <c:pt idx="1494">
                  <c:v>2000</c:v>
                </c:pt>
                <c:pt idx="1495">
                  <c:v>2000</c:v>
                </c:pt>
                <c:pt idx="1496">
                  <c:v>2000</c:v>
                </c:pt>
                <c:pt idx="1497">
                  <c:v>2000</c:v>
                </c:pt>
                <c:pt idx="1498">
                  <c:v>2000</c:v>
                </c:pt>
                <c:pt idx="1499">
                  <c:v>2000</c:v>
                </c:pt>
                <c:pt idx="1500">
                  <c:v>2000</c:v>
                </c:pt>
                <c:pt idx="1501">
                  <c:v>2000</c:v>
                </c:pt>
                <c:pt idx="1502">
                  <c:v>2000</c:v>
                </c:pt>
                <c:pt idx="1503">
                  <c:v>2000</c:v>
                </c:pt>
                <c:pt idx="1504">
                  <c:v>2000</c:v>
                </c:pt>
                <c:pt idx="1505">
                  <c:v>2000</c:v>
                </c:pt>
                <c:pt idx="1506">
                  <c:v>2000</c:v>
                </c:pt>
                <c:pt idx="1507">
                  <c:v>2000</c:v>
                </c:pt>
                <c:pt idx="1508">
                  <c:v>2000</c:v>
                </c:pt>
                <c:pt idx="1509">
                  <c:v>2000</c:v>
                </c:pt>
                <c:pt idx="1510">
                  <c:v>2000</c:v>
                </c:pt>
                <c:pt idx="1511">
                  <c:v>2000</c:v>
                </c:pt>
                <c:pt idx="1512">
                  <c:v>2000</c:v>
                </c:pt>
                <c:pt idx="1513">
                  <c:v>2000</c:v>
                </c:pt>
                <c:pt idx="1514">
                  <c:v>2000</c:v>
                </c:pt>
                <c:pt idx="1515">
                  <c:v>2000</c:v>
                </c:pt>
                <c:pt idx="1516">
                  <c:v>2000</c:v>
                </c:pt>
                <c:pt idx="1517">
                  <c:v>2000</c:v>
                </c:pt>
                <c:pt idx="1518">
                  <c:v>2000</c:v>
                </c:pt>
                <c:pt idx="1519">
                  <c:v>2000</c:v>
                </c:pt>
                <c:pt idx="1520">
                  <c:v>2000</c:v>
                </c:pt>
                <c:pt idx="1521">
                  <c:v>2000</c:v>
                </c:pt>
                <c:pt idx="1522">
                  <c:v>2000</c:v>
                </c:pt>
                <c:pt idx="1523">
                  <c:v>2000</c:v>
                </c:pt>
                <c:pt idx="1524">
                  <c:v>2000</c:v>
                </c:pt>
                <c:pt idx="1525">
                  <c:v>2000</c:v>
                </c:pt>
                <c:pt idx="1526">
                  <c:v>2000</c:v>
                </c:pt>
                <c:pt idx="1527">
                  <c:v>2000</c:v>
                </c:pt>
                <c:pt idx="1528">
                  <c:v>2000</c:v>
                </c:pt>
                <c:pt idx="1529">
                  <c:v>2000</c:v>
                </c:pt>
                <c:pt idx="1530">
                  <c:v>2000</c:v>
                </c:pt>
                <c:pt idx="1531">
                  <c:v>2000</c:v>
                </c:pt>
                <c:pt idx="1532">
                  <c:v>2000</c:v>
                </c:pt>
                <c:pt idx="1533">
                  <c:v>2000</c:v>
                </c:pt>
                <c:pt idx="1534">
                  <c:v>2000</c:v>
                </c:pt>
                <c:pt idx="1535">
                  <c:v>2000</c:v>
                </c:pt>
                <c:pt idx="1536">
                  <c:v>2000</c:v>
                </c:pt>
                <c:pt idx="1537">
                  <c:v>2000</c:v>
                </c:pt>
                <c:pt idx="1538">
                  <c:v>2000</c:v>
                </c:pt>
                <c:pt idx="1539">
                  <c:v>2000</c:v>
                </c:pt>
                <c:pt idx="1540">
                  <c:v>2000</c:v>
                </c:pt>
                <c:pt idx="1541">
                  <c:v>2000</c:v>
                </c:pt>
                <c:pt idx="1542">
                  <c:v>2000</c:v>
                </c:pt>
                <c:pt idx="1543">
                  <c:v>2000</c:v>
                </c:pt>
                <c:pt idx="1544">
                  <c:v>2000</c:v>
                </c:pt>
                <c:pt idx="1545">
                  <c:v>2000</c:v>
                </c:pt>
                <c:pt idx="1546">
                  <c:v>2000</c:v>
                </c:pt>
                <c:pt idx="1547">
                  <c:v>2000</c:v>
                </c:pt>
                <c:pt idx="1548">
                  <c:v>2000</c:v>
                </c:pt>
                <c:pt idx="1549">
                  <c:v>2000</c:v>
                </c:pt>
                <c:pt idx="1550">
                  <c:v>2000</c:v>
                </c:pt>
                <c:pt idx="1551">
                  <c:v>2000</c:v>
                </c:pt>
                <c:pt idx="1552">
                  <c:v>2000</c:v>
                </c:pt>
                <c:pt idx="1553">
                  <c:v>2000</c:v>
                </c:pt>
                <c:pt idx="1554">
                  <c:v>2000</c:v>
                </c:pt>
                <c:pt idx="1555">
                  <c:v>2000</c:v>
                </c:pt>
                <c:pt idx="1556">
                  <c:v>2000</c:v>
                </c:pt>
                <c:pt idx="1557">
                  <c:v>2000</c:v>
                </c:pt>
                <c:pt idx="1558">
                  <c:v>2000</c:v>
                </c:pt>
                <c:pt idx="1559">
                  <c:v>2000</c:v>
                </c:pt>
                <c:pt idx="1560">
                  <c:v>2000</c:v>
                </c:pt>
                <c:pt idx="1561">
                  <c:v>2000</c:v>
                </c:pt>
                <c:pt idx="1562">
                  <c:v>2000</c:v>
                </c:pt>
                <c:pt idx="1563">
                  <c:v>2000</c:v>
                </c:pt>
                <c:pt idx="1564">
                  <c:v>2000</c:v>
                </c:pt>
                <c:pt idx="1565">
                  <c:v>2000</c:v>
                </c:pt>
                <c:pt idx="1566">
                  <c:v>2000</c:v>
                </c:pt>
                <c:pt idx="1567">
                  <c:v>2000</c:v>
                </c:pt>
                <c:pt idx="1568">
                  <c:v>2000</c:v>
                </c:pt>
                <c:pt idx="1569">
                  <c:v>2000</c:v>
                </c:pt>
                <c:pt idx="1570">
                  <c:v>2000</c:v>
                </c:pt>
                <c:pt idx="1571">
                  <c:v>2000</c:v>
                </c:pt>
                <c:pt idx="1572">
                  <c:v>2000</c:v>
                </c:pt>
                <c:pt idx="1573">
                  <c:v>2000</c:v>
                </c:pt>
                <c:pt idx="1574">
                  <c:v>2000</c:v>
                </c:pt>
                <c:pt idx="1575">
                  <c:v>2000</c:v>
                </c:pt>
                <c:pt idx="1576">
                  <c:v>2000</c:v>
                </c:pt>
                <c:pt idx="1577">
                  <c:v>2000</c:v>
                </c:pt>
                <c:pt idx="1578">
                  <c:v>2000</c:v>
                </c:pt>
                <c:pt idx="1579">
                  <c:v>2000</c:v>
                </c:pt>
                <c:pt idx="1580">
                  <c:v>2000</c:v>
                </c:pt>
                <c:pt idx="1581">
                  <c:v>2000</c:v>
                </c:pt>
                <c:pt idx="1582">
                  <c:v>2000</c:v>
                </c:pt>
                <c:pt idx="1583">
                  <c:v>2000</c:v>
                </c:pt>
                <c:pt idx="1584">
                  <c:v>2000</c:v>
                </c:pt>
                <c:pt idx="1585">
                  <c:v>2000</c:v>
                </c:pt>
                <c:pt idx="1586">
                  <c:v>2000</c:v>
                </c:pt>
                <c:pt idx="1587">
                  <c:v>2000</c:v>
                </c:pt>
                <c:pt idx="1588">
                  <c:v>2000</c:v>
                </c:pt>
                <c:pt idx="1589">
                  <c:v>2000</c:v>
                </c:pt>
                <c:pt idx="1590">
                  <c:v>2000</c:v>
                </c:pt>
                <c:pt idx="1591">
                  <c:v>2000</c:v>
                </c:pt>
                <c:pt idx="1592">
                  <c:v>2000</c:v>
                </c:pt>
                <c:pt idx="1593">
                  <c:v>2000</c:v>
                </c:pt>
                <c:pt idx="1594">
                  <c:v>2000</c:v>
                </c:pt>
                <c:pt idx="1595">
                  <c:v>2000</c:v>
                </c:pt>
                <c:pt idx="1596">
                  <c:v>2000</c:v>
                </c:pt>
                <c:pt idx="1597">
                  <c:v>2000</c:v>
                </c:pt>
                <c:pt idx="1598">
                  <c:v>2000</c:v>
                </c:pt>
                <c:pt idx="1599">
                  <c:v>2000</c:v>
                </c:pt>
                <c:pt idx="1600">
                  <c:v>2000</c:v>
                </c:pt>
                <c:pt idx="1601">
                  <c:v>2000</c:v>
                </c:pt>
                <c:pt idx="1602">
                  <c:v>2000</c:v>
                </c:pt>
                <c:pt idx="1603">
                  <c:v>2000</c:v>
                </c:pt>
                <c:pt idx="1604">
                  <c:v>2000</c:v>
                </c:pt>
                <c:pt idx="1605">
                  <c:v>2000</c:v>
                </c:pt>
                <c:pt idx="1606">
                  <c:v>2000</c:v>
                </c:pt>
                <c:pt idx="1607">
                  <c:v>2000</c:v>
                </c:pt>
                <c:pt idx="1608">
                  <c:v>2000</c:v>
                </c:pt>
                <c:pt idx="1609">
                  <c:v>2000</c:v>
                </c:pt>
                <c:pt idx="1610">
                  <c:v>2000</c:v>
                </c:pt>
                <c:pt idx="1611">
                  <c:v>2000</c:v>
                </c:pt>
                <c:pt idx="1612">
                  <c:v>2000</c:v>
                </c:pt>
                <c:pt idx="1613">
                  <c:v>2000</c:v>
                </c:pt>
                <c:pt idx="1614">
                  <c:v>2000</c:v>
                </c:pt>
                <c:pt idx="1615">
                  <c:v>2000</c:v>
                </c:pt>
                <c:pt idx="1616">
                  <c:v>2000</c:v>
                </c:pt>
                <c:pt idx="1617">
                  <c:v>2000</c:v>
                </c:pt>
                <c:pt idx="1618">
                  <c:v>2000</c:v>
                </c:pt>
                <c:pt idx="1619">
                  <c:v>2000</c:v>
                </c:pt>
                <c:pt idx="1620">
                  <c:v>2000</c:v>
                </c:pt>
                <c:pt idx="1621">
                  <c:v>2000</c:v>
                </c:pt>
                <c:pt idx="1622">
                  <c:v>2000</c:v>
                </c:pt>
                <c:pt idx="1623">
                  <c:v>2000</c:v>
                </c:pt>
                <c:pt idx="1624">
                  <c:v>2000</c:v>
                </c:pt>
                <c:pt idx="1625">
                  <c:v>2000</c:v>
                </c:pt>
                <c:pt idx="1626">
                  <c:v>2000</c:v>
                </c:pt>
                <c:pt idx="1627">
                  <c:v>2000</c:v>
                </c:pt>
                <c:pt idx="1628">
                  <c:v>2000</c:v>
                </c:pt>
                <c:pt idx="1629">
                  <c:v>2000</c:v>
                </c:pt>
                <c:pt idx="1630">
                  <c:v>2000</c:v>
                </c:pt>
                <c:pt idx="1631">
                  <c:v>2000</c:v>
                </c:pt>
                <c:pt idx="1632">
                  <c:v>2000</c:v>
                </c:pt>
                <c:pt idx="1633">
                  <c:v>2000</c:v>
                </c:pt>
                <c:pt idx="1634">
                  <c:v>2000</c:v>
                </c:pt>
                <c:pt idx="1635">
                  <c:v>2000</c:v>
                </c:pt>
                <c:pt idx="1636">
                  <c:v>2000</c:v>
                </c:pt>
                <c:pt idx="1637">
                  <c:v>2000</c:v>
                </c:pt>
                <c:pt idx="1638">
                  <c:v>2000</c:v>
                </c:pt>
                <c:pt idx="1639">
                  <c:v>2000</c:v>
                </c:pt>
                <c:pt idx="1640">
                  <c:v>2000</c:v>
                </c:pt>
                <c:pt idx="1641">
                  <c:v>2000</c:v>
                </c:pt>
                <c:pt idx="1642">
                  <c:v>2000</c:v>
                </c:pt>
                <c:pt idx="1643">
                  <c:v>2000</c:v>
                </c:pt>
                <c:pt idx="1644">
                  <c:v>2000</c:v>
                </c:pt>
                <c:pt idx="1645">
                  <c:v>2000</c:v>
                </c:pt>
                <c:pt idx="1646">
                  <c:v>2000</c:v>
                </c:pt>
                <c:pt idx="1647">
                  <c:v>2000</c:v>
                </c:pt>
                <c:pt idx="1648">
                  <c:v>2000</c:v>
                </c:pt>
                <c:pt idx="1649">
                  <c:v>2000</c:v>
                </c:pt>
                <c:pt idx="1650">
                  <c:v>2000</c:v>
                </c:pt>
                <c:pt idx="1651">
                  <c:v>2000</c:v>
                </c:pt>
                <c:pt idx="1652">
                  <c:v>2000</c:v>
                </c:pt>
                <c:pt idx="1653">
                  <c:v>2000</c:v>
                </c:pt>
                <c:pt idx="1654">
                  <c:v>2000</c:v>
                </c:pt>
                <c:pt idx="1655">
                  <c:v>2000</c:v>
                </c:pt>
                <c:pt idx="1656">
                  <c:v>2000</c:v>
                </c:pt>
                <c:pt idx="1657">
                  <c:v>2000</c:v>
                </c:pt>
                <c:pt idx="1658">
                  <c:v>2000</c:v>
                </c:pt>
                <c:pt idx="1659">
                  <c:v>2000</c:v>
                </c:pt>
                <c:pt idx="1660">
                  <c:v>2000</c:v>
                </c:pt>
                <c:pt idx="1661">
                  <c:v>2000</c:v>
                </c:pt>
                <c:pt idx="1662">
                  <c:v>2000</c:v>
                </c:pt>
                <c:pt idx="1663">
                  <c:v>2000</c:v>
                </c:pt>
                <c:pt idx="1664">
                  <c:v>2000</c:v>
                </c:pt>
                <c:pt idx="1665">
                  <c:v>2000</c:v>
                </c:pt>
                <c:pt idx="1666">
                  <c:v>2000</c:v>
                </c:pt>
                <c:pt idx="1667">
                  <c:v>2000</c:v>
                </c:pt>
                <c:pt idx="1668">
                  <c:v>2000</c:v>
                </c:pt>
                <c:pt idx="1669">
                  <c:v>2000</c:v>
                </c:pt>
                <c:pt idx="1670">
                  <c:v>2000</c:v>
                </c:pt>
                <c:pt idx="1671">
                  <c:v>2000</c:v>
                </c:pt>
                <c:pt idx="1672">
                  <c:v>2000</c:v>
                </c:pt>
                <c:pt idx="1673">
                  <c:v>2000</c:v>
                </c:pt>
                <c:pt idx="1674">
                  <c:v>2000</c:v>
                </c:pt>
                <c:pt idx="1675">
                  <c:v>2000</c:v>
                </c:pt>
                <c:pt idx="1676">
                  <c:v>2000</c:v>
                </c:pt>
                <c:pt idx="1677">
                  <c:v>2000</c:v>
                </c:pt>
                <c:pt idx="1678">
                  <c:v>2000</c:v>
                </c:pt>
                <c:pt idx="1679">
                  <c:v>2000</c:v>
                </c:pt>
                <c:pt idx="1680">
                  <c:v>2000</c:v>
                </c:pt>
                <c:pt idx="1681">
                  <c:v>2000</c:v>
                </c:pt>
                <c:pt idx="1682">
                  <c:v>2000</c:v>
                </c:pt>
                <c:pt idx="1683">
                  <c:v>2000</c:v>
                </c:pt>
                <c:pt idx="1684">
                  <c:v>2000</c:v>
                </c:pt>
                <c:pt idx="1685">
                  <c:v>2000</c:v>
                </c:pt>
                <c:pt idx="1686">
                  <c:v>2000</c:v>
                </c:pt>
                <c:pt idx="1687">
                  <c:v>2000</c:v>
                </c:pt>
                <c:pt idx="1688">
                  <c:v>2000</c:v>
                </c:pt>
                <c:pt idx="1689">
                  <c:v>2000</c:v>
                </c:pt>
                <c:pt idx="1690">
                  <c:v>2000</c:v>
                </c:pt>
                <c:pt idx="1691">
                  <c:v>2000</c:v>
                </c:pt>
                <c:pt idx="1692">
                  <c:v>2000</c:v>
                </c:pt>
                <c:pt idx="1693">
                  <c:v>2000</c:v>
                </c:pt>
                <c:pt idx="1694">
                  <c:v>2000</c:v>
                </c:pt>
                <c:pt idx="1695">
                  <c:v>2000</c:v>
                </c:pt>
                <c:pt idx="1696">
                  <c:v>2000</c:v>
                </c:pt>
                <c:pt idx="1697">
                  <c:v>2000</c:v>
                </c:pt>
                <c:pt idx="1698">
                  <c:v>2000</c:v>
                </c:pt>
                <c:pt idx="1699">
                  <c:v>2000</c:v>
                </c:pt>
                <c:pt idx="1700">
                  <c:v>2000</c:v>
                </c:pt>
                <c:pt idx="1701">
                  <c:v>2000</c:v>
                </c:pt>
                <c:pt idx="1702">
                  <c:v>2000</c:v>
                </c:pt>
                <c:pt idx="1703">
                  <c:v>2000</c:v>
                </c:pt>
                <c:pt idx="1704">
                  <c:v>2000</c:v>
                </c:pt>
                <c:pt idx="1705">
                  <c:v>2000</c:v>
                </c:pt>
                <c:pt idx="1706">
                  <c:v>2000</c:v>
                </c:pt>
                <c:pt idx="1707">
                  <c:v>2000</c:v>
                </c:pt>
                <c:pt idx="1708">
                  <c:v>2000</c:v>
                </c:pt>
                <c:pt idx="1709">
                  <c:v>2000</c:v>
                </c:pt>
                <c:pt idx="1710">
                  <c:v>2000</c:v>
                </c:pt>
                <c:pt idx="1711">
                  <c:v>2000</c:v>
                </c:pt>
                <c:pt idx="1712">
                  <c:v>2000</c:v>
                </c:pt>
                <c:pt idx="1713">
                  <c:v>2000</c:v>
                </c:pt>
                <c:pt idx="1714">
                  <c:v>2000</c:v>
                </c:pt>
                <c:pt idx="1715">
                  <c:v>2000</c:v>
                </c:pt>
                <c:pt idx="1716">
                  <c:v>2000</c:v>
                </c:pt>
                <c:pt idx="1717">
                  <c:v>2000</c:v>
                </c:pt>
                <c:pt idx="1718">
                  <c:v>2000</c:v>
                </c:pt>
                <c:pt idx="1719">
                  <c:v>2000</c:v>
                </c:pt>
                <c:pt idx="1720">
                  <c:v>2000</c:v>
                </c:pt>
                <c:pt idx="1721">
                  <c:v>2000</c:v>
                </c:pt>
                <c:pt idx="1722">
                  <c:v>2000</c:v>
                </c:pt>
                <c:pt idx="1723">
                  <c:v>2000</c:v>
                </c:pt>
                <c:pt idx="1724">
                  <c:v>2000</c:v>
                </c:pt>
                <c:pt idx="1725">
                  <c:v>2000</c:v>
                </c:pt>
                <c:pt idx="1726">
                  <c:v>2000</c:v>
                </c:pt>
                <c:pt idx="1727">
                  <c:v>2000</c:v>
                </c:pt>
                <c:pt idx="1728">
                  <c:v>2000</c:v>
                </c:pt>
                <c:pt idx="1729">
                  <c:v>2000</c:v>
                </c:pt>
                <c:pt idx="1730">
                  <c:v>2000</c:v>
                </c:pt>
                <c:pt idx="1731">
                  <c:v>2000</c:v>
                </c:pt>
                <c:pt idx="1732">
                  <c:v>2000</c:v>
                </c:pt>
                <c:pt idx="1733">
                  <c:v>2000</c:v>
                </c:pt>
                <c:pt idx="1734">
                  <c:v>2000</c:v>
                </c:pt>
                <c:pt idx="1735">
                  <c:v>2000</c:v>
                </c:pt>
                <c:pt idx="1736">
                  <c:v>2000</c:v>
                </c:pt>
                <c:pt idx="1737">
                  <c:v>2000</c:v>
                </c:pt>
                <c:pt idx="1738">
                  <c:v>2000</c:v>
                </c:pt>
                <c:pt idx="1739">
                  <c:v>2000</c:v>
                </c:pt>
                <c:pt idx="1740">
                  <c:v>2000</c:v>
                </c:pt>
                <c:pt idx="1741">
                  <c:v>2000</c:v>
                </c:pt>
                <c:pt idx="1742">
                  <c:v>2000</c:v>
                </c:pt>
                <c:pt idx="1743">
                  <c:v>2000</c:v>
                </c:pt>
                <c:pt idx="1744">
                  <c:v>2000</c:v>
                </c:pt>
                <c:pt idx="1745">
                  <c:v>2000</c:v>
                </c:pt>
                <c:pt idx="1746">
                  <c:v>2000</c:v>
                </c:pt>
                <c:pt idx="1747">
                  <c:v>2000</c:v>
                </c:pt>
                <c:pt idx="1748">
                  <c:v>2000</c:v>
                </c:pt>
                <c:pt idx="1749">
                  <c:v>2000</c:v>
                </c:pt>
                <c:pt idx="1750">
                  <c:v>2000</c:v>
                </c:pt>
                <c:pt idx="1751">
                  <c:v>2000</c:v>
                </c:pt>
                <c:pt idx="1752">
                  <c:v>2000</c:v>
                </c:pt>
                <c:pt idx="1753">
                  <c:v>2000</c:v>
                </c:pt>
                <c:pt idx="1754">
                  <c:v>2000</c:v>
                </c:pt>
                <c:pt idx="1755">
                  <c:v>2000</c:v>
                </c:pt>
                <c:pt idx="1756">
                  <c:v>2000</c:v>
                </c:pt>
                <c:pt idx="1757">
                  <c:v>2000</c:v>
                </c:pt>
                <c:pt idx="1758">
                  <c:v>2000</c:v>
                </c:pt>
                <c:pt idx="1759">
                  <c:v>2000</c:v>
                </c:pt>
                <c:pt idx="1760">
                  <c:v>2000</c:v>
                </c:pt>
                <c:pt idx="1761">
                  <c:v>2000</c:v>
                </c:pt>
                <c:pt idx="1762">
                  <c:v>2000</c:v>
                </c:pt>
                <c:pt idx="1763">
                  <c:v>2000</c:v>
                </c:pt>
                <c:pt idx="1764">
                  <c:v>2000</c:v>
                </c:pt>
                <c:pt idx="1765">
                  <c:v>2000</c:v>
                </c:pt>
                <c:pt idx="1766">
                  <c:v>2000</c:v>
                </c:pt>
                <c:pt idx="1767">
                  <c:v>2000</c:v>
                </c:pt>
                <c:pt idx="1768">
                  <c:v>2000</c:v>
                </c:pt>
                <c:pt idx="1769">
                  <c:v>2000</c:v>
                </c:pt>
                <c:pt idx="1770">
                  <c:v>2000</c:v>
                </c:pt>
                <c:pt idx="1771">
                  <c:v>2000</c:v>
                </c:pt>
                <c:pt idx="1772">
                  <c:v>2000</c:v>
                </c:pt>
                <c:pt idx="1773">
                  <c:v>2000</c:v>
                </c:pt>
                <c:pt idx="1774">
                  <c:v>2000</c:v>
                </c:pt>
                <c:pt idx="1775">
                  <c:v>2000</c:v>
                </c:pt>
                <c:pt idx="1776">
                  <c:v>2000</c:v>
                </c:pt>
                <c:pt idx="1777">
                  <c:v>2000</c:v>
                </c:pt>
                <c:pt idx="1778">
                  <c:v>2000</c:v>
                </c:pt>
                <c:pt idx="1779">
                  <c:v>2000</c:v>
                </c:pt>
                <c:pt idx="1780">
                  <c:v>2000</c:v>
                </c:pt>
                <c:pt idx="1781">
                  <c:v>2000</c:v>
                </c:pt>
                <c:pt idx="1782">
                  <c:v>2000</c:v>
                </c:pt>
                <c:pt idx="1783">
                  <c:v>2000</c:v>
                </c:pt>
                <c:pt idx="1784">
                  <c:v>2000</c:v>
                </c:pt>
                <c:pt idx="1785">
                  <c:v>2000</c:v>
                </c:pt>
                <c:pt idx="1786">
                  <c:v>2000</c:v>
                </c:pt>
                <c:pt idx="1787">
                  <c:v>2000</c:v>
                </c:pt>
                <c:pt idx="1788">
                  <c:v>2000</c:v>
                </c:pt>
                <c:pt idx="1789">
                  <c:v>2000</c:v>
                </c:pt>
                <c:pt idx="1790">
                  <c:v>2000</c:v>
                </c:pt>
                <c:pt idx="1791">
                  <c:v>2000</c:v>
                </c:pt>
                <c:pt idx="1792">
                  <c:v>2000</c:v>
                </c:pt>
                <c:pt idx="1793">
                  <c:v>2000</c:v>
                </c:pt>
                <c:pt idx="1794">
                  <c:v>2000</c:v>
                </c:pt>
                <c:pt idx="1795">
                  <c:v>2000</c:v>
                </c:pt>
                <c:pt idx="1796">
                  <c:v>2000</c:v>
                </c:pt>
                <c:pt idx="1797">
                  <c:v>2000</c:v>
                </c:pt>
                <c:pt idx="1798">
                  <c:v>2000</c:v>
                </c:pt>
                <c:pt idx="1799">
                  <c:v>2000</c:v>
                </c:pt>
                <c:pt idx="1800">
                  <c:v>2000</c:v>
                </c:pt>
                <c:pt idx="1801">
                  <c:v>2000</c:v>
                </c:pt>
                <c:pt idx="1802">
                  <c:v>2000</c:v>
                </c:pt>
                <c:pt idx="1803">
                  <c:v>2000</c:v>
                </c:pt>
                <c:pt idx="1804">
                  <c:v>2000</c:v>
                </c:pt>
                <c:pt idx="1805">
                  <c:v>2000</c:v>
                </c:pt>
                <c:pt idx="1806">
                  <c:v>2000</c:v>
                </c:pt>
                <c:pt idx="1807">
                  <c:v>2000</c:v>
                </c:pt>
                <c:pt idx="1808">
                  <c:v>2000</c:v>
                </c:pt>
                <c:pt idx="1809">
                  <c:v>2000</c:v>
                </c:pt>
                <c:pt idx="1810">
                  <c:v>2000</c:v>
                </c:pt>
                <c:pt idx="1811">
                  <c:v>2000</c:v>
                </c:pt>
                <c:pt idx="1812">
                  <c:v>2000</c:v>
                </c:pt>
                <c:pt idx="1813">
                  <c:v>2000</c:v>
                </c:pt>
                <c:pt idx="1814">
                  <c:v>2000</c:v>
                </c:pt>
                <c:pt idx="1815">
                  <c:v>2000</c:v>
                </c:pt>
                <c:pt idx="1816">
                  <c:v>2000</c:v>
                </c:pt>
                <c:pt idx="1817">
                  <c:v>2000</c:v>
                </c:pt>
                <c:pt idx="1818">
                  <c:v>2000</c:v>
                </c:pt>
                <c:pt idx="1819">
                  <c:v>2000</c:v>
                </c:pt>
                <c:pt idx="1820">
                  <c:v>2000</c:v>
                </c:pt>
                <c:pt idx="1821">
                  <c:v>2000</c:v>
                </c:pt>
                <c:pt idx="1822">
                  <c:v>2000</c:v>
                </c:pt>
                <c:pt idx="1823">
                  <c:v>2000</c:v>
                </c:pt>
                <c:pt idx="1824">
                  <c:v>2000</c:v>
                </c:pt>
                <c:pt idx="1825">
                  <c:v>2000</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2000</c:v>
                </c:pt>
                <c:pt idx="2193">
                  <c:v>2000</c:v>
                </c:pt>
                <c:pt idx="2194">
                  <c:v>2000</c:v>
                </c:pt>
                <c:pt idx="2195">
                  <c:v>2000</c:v>
                </c:pt>
                <c:pt idx="2196">
                  <c:v>2000</c:v>
                </c:pt>
                <c:pt idx="2197">
                  <c:v>2000</c:v>
                </c:pt>
                <c:pt idx="2198">
                  <c:v>2000</c:v>
                </c:pt>
                <c:pt idx="2199">
                  <c:v>2000</c:v>
                </c:pt>
                <c:pt idx="2200">
                  <c:v>2000</c:v>
                </c:pt>
                <c:pt idx="2201">
                  <c:v>2000</c:v>
                </c:pt>
                <c:pt idx="2202">
                  <c:v>2000</c:v>
                </c:pt>
                <c:pt idx="2203">
                  <c:v>2000</c:v>
                </c:pt>
                <c:pt idx="2204">
                  <c:v>2000</c:v>
                </c:pt>
                <c:pt idx="2205">
                  <c:v>2000</c:v>
                </c:pt>
                <c:pt idx="2206">
                  <c:v>2000</c:v>
                </c:pt>
                <c:pt idx="2207">
                  <c:v>2000</c:v>
                </c:pt>
                <c:pt idx="2208">
                  <c:v>2000</c:v>
                </c:pt>
                <c:pt idx="2209">
                  <c:v>2000</c:v>
                </c:pt>
                <c:pt idx="2210">
                  <c:v>2000</c:v>
                </c:pt>
                <c:pt idx="2211">
                  <c:v>2000</c:v>
                </c:pt>
                <c:pt idx="2212">
                  <c:v>2000</c:v>
                </c:pt>
                <c:pt idx="2213">
                  <c:v>2000</c:v>
                </c:pt>
                <c:pt idx="2214">
                  <c:v>2000</c:v>
                </c:pt>
                <c:pt idx="2215">
                  <c:v>2000</c:v>
                </c:pt>
                <c:pt idx="2216">
                  <c:v>2000</c:v>
                </c:pt>
                <c:pt idx="2217">
                  <c:v>2000</c:v>
                </c:pt>
                <c:pt idx="2218">
                  <c:v>2000</c:v>
                </c:pt>
                <c:pt idx="2219">
                  <c:v>2000</c:v>
                </c:pt>
                <c:pt idx="2220">
                  <c:v>2000</c:v>
                </c:pt>
                <c:pt idx="2221">
                  <c:v>2000</c:v>
                </c:pt>
                <c:pt idx="2222">
                  <c:v>2000</c:v>
                </c:pt>
                <c:pt idx="2223">
                  <c:v>2000</c:v>
                </c:pt>
                <c:pt idx="2224">
                  <c:v>2000</c:v>
                </c:pt>
                <c:pt idx="2225">
                  <c:v>2000</c:v>
                </c:pt>
                <c:pt idx="2226">
                  <c:v>2000</c:v>
                </c:pt>
                <c:pt idx="2227">
                  <c:v>2000</c:v>
                </c:pt>
                <c:pt idx="2228">
                  <c:v>2000</c:v>
                </c:pt>
                <c:pt idx="2229">
                  <c:v>2000</c:v>
                </c:pt>
                <c:pt idx="2230">
                  <c:v>2000</c:v>
                </c:pt>
                <c:pt idx="2231">
                  <c:v>2000</c:v>
                </c:pt>
                <c:pt idx="2232">
                  <c:v>2000</c:v>
                </c:pt>
                <c:pt idx="2233">
                  <c:v>2000</c:v>
                </c:pt>
                <c:pt idx="2234">
                  <c:v>2000</c:v>
                </c:pt>
                <c:pt idx="2235">
                  <c:v>2000</c:v>
                </c:pt>
                <c:pt idx="2236">
                  <c:v>2000</c:v>
                </c:pt>
                <c:pt idx="2237">
                  <c:v>2000</c:v>
                </c:pt>
                <c:pt idx="2238">
                  <c:v>2000</c:v>
                </c:pt>
                <c:pt idx="2239">
                  <c:v>2000</c:v>
                </c:pt>
                <c:pt idx="2240">
                  <c:v>2000</c:v>
                </c:pt>
                <c:pt idx="2241">
                  <c:v>2000</c:v>
                </c:pt>
                <c:pt idx="2242">
                  <c:v>2000</c:v>
                </c:pt>
                <c:pt idx="2243">
                  <c:v>2000</c:v>
                </c:pt>
                <c:pt idx="2244">
                  <c:v>2000</c:v>
                </c:pt>
                <c:pt idx="2245">
                  <c:v>2000</c:v>
                </c:pt>
                <c:pt idx="2246">
                  <c:v>2000</c:v>
                </c:pt>
                <c:pt idx="2247">
                  <c:v>2000</c:v>
                </c:pt>
                <c:pt idx="2248">
                  <c:v>2000</c:v>
                </c:pt>
                <c:pt idx="2249">
                  <c:v>2000</c:v>
                </c:pt>
                <c:pt idx="2250">
                  <c:v>2000</c:v>
                </c:pt>
              </c:numCache>
            </c:numRef>
          </c:yVal>
          <c:smooth val="0"/>
          <c:extLst xmlns:c16r2="http://schemas.microsoft.com/office/drawing/2015/06/chart">
            <c:ext xmlns:c16="http://schemas.microsoft.com/office/drawing/2014/chart" uri="{C3380CC4-5D6E-409C-BE32-E72D297353CC}">
              <c16:uniqueId val="{00000002-E4C1-42EF-B200-64F2F4B83CF6}"/>
            </c:ext>
          </c:extLst>
        </c:ser>
        <c:dLbls>
          <c:showLegendKey val="0"/>
          <c:showVal val="0"/>
          <c:showCatName val="0"/>
          <c:showSerName val="0"/>
          <c:showPercent val="0"/>
          <c:showBubbleSize val="0"/>
        </c:dLbls>
        <c:axId val="863159864"/>
        <c:axId val="863160256"/>
      </c:scatterChart>
      <c:valAx>
        <c:axId val="863159864"/>
        <c:scaling>
          <c:orientation val="minMax"/>
          <c:max val="40"/>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Diffraction Angles (2</a:t>
                </a:r>
                <a:r>
                  <a:rPr lang="el-GR">
                    <a:latin typeface="Calibri" panose="020F0502020204030204" pitchFamily="34" charset="0"/>
                    <a:cs typeface="Calibri" panose="020F0502020204030204" pitchFamily="34" charset="0"/>
                  </a:rPr>
                  <a:t>θ</a:t>
                </a:r>
                <a:r>
                  <a:rPr lang="en-GB">
                    <a:latin typeface="Calibri" panose="020F0502020204030204" pitchFamily="34" charset="0"/>
                    <a:cs typeface="Calibri" panose="020F0502020204030204" pitchFamily="34" charset="0"/>
                  </a:rPr>
                  <a:t>) / degrees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60256"/>
        <c:crosses val="autoZero"/>
        <c:crossBetween val="midCat"/>
      </c:valAx>
      <c:valAx>
        <c:axId val="863160256"/>
        <c:scaling>
          <c:orientation val="minMax"/>
        </c:scaling>
        <c:delete val="1"/>
        <c:axPos val="l"/>
        <c:numFmt formatCode="General" sourceLinked="1"/>
        <c:majorTickMark val="out"/>
        <c:minorTickMark val="none"/>
        <c:tickLblPos val="nextTo"/>
        <c:crossAx val="863159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Adsorption</c:v>
          </c:tx>
          <c:spPr>
            <a:ln w="25400" cap="rnd">
              <a:solidFill>
                <a:schemeClr val="accent1"/>
              </a:solidFill>
              <a:round/>
            </a:ln>
            <a:effectLst/>
          </c:spPr>
          <c:marker>
            <c:symbol val="circle"/>
            <c:size val="5"/>
            <c:spPr>
              <a:solidFill>
                <a:schemeClr val="accent1"/>
              </a:solidFill>
              <a:ln w="9525">
                <a:solidFill>
                  <a:schemeClr val="accent1"/>
                </a:solidFill>
              </a:ln>
              <a:effectLst/>
            </c:spPr>
          </c:marker>
          <c:xVal>
            <c:numRef>
              <c:f>Sheet1!$G$6:$G$48</c:f>
              <c:numCache>
                <c:formatCode>General</c:formatCode>
                <c:ptCount val="43"/>
                <c:pt idx="0">
                  <c:v>1.59708E-4</c:v>
                </c:pt>
                <c:pt idx="1">
                  <c:v>2.21244E-4</c:v>
                </c:pt>
                <c:pt idx="2">
                  <c:v>6.38117E-4</c:v>
                </c:pt>
                <c:pt idx="3">
                  <c:v>1.10425E-3</c:v>
                </c:pt>
                <c:pt idx="4">
                  <c:v>2.1388499999999999E-3</c:v>
                </c:pt>
                <c:pt idx="5">
                  <c:v>4.0832100000000003E-3</c:v>
                </c:pt>
                <c:pt idx="6">
                  <c:v>6.2961520000000002E-3</c:v>
                </c:pt>
                <c:pt idx="7">
                  <c:v>7.9953400000000001E-3</c:v>
                </c:pt>
                <c:pt idx="8">
                  <c:v>1.020092E-2</c:v>
                </c:pt>
                <c:pt idx="9">
                  <c:v>1.1855031E-2</c:v>
                </c:pt>
                <c:pt idx="10">
                  <c:v>1.4246922E-2</c:v>
                </c:pt>
                <c:pt idx="11">
                  <c:v>1.5957256E-2</c:v>
                </c:pt>
                <c:pt idx="12">
                  <c:v>1.8159941999999998E-2</c:v>
                </c:pt>
                <c:pt idx="13">
                  <c:v>2.0007536999999999E-2</c:v>
                </c:pt>
                <c:pt idx="14">
                  <c:v>2.9926214999999999E-2</c:v>
                </c:pt>
                <c:pt idx="15">
                  <c:v>4.5479944000000001E-2</c:v>
                </c:pt>
                <c:pt idx="16">
                  <c:v>5.7155296000000001E-2</c:v>
                </c:pt>
                <c:pt idx="17">
                  <c:v>5.9991346000000001E-2</c:v>
                </c:pt>
                <c:pt idx="18">
                  <c:v>7.0132808000000005E-2</c:v>
                </c:pt>
                <c:pt idx="19">
                  <c:v>7.9967808000000001E-2</c:v>
                </c:pt>
                <c:pt idx="20">
                  <c:v>8.9965112999999999E-2</c:v>
                </c:pt>
                <c:pt idx="21">
                  <c:v>9.9967477999999999E-2</c:v>
                </c:pt>
                <c:pt idx="22">
                  <c:v>0.14962861599999999</c:v>
                </c:pt>
                <c:pt idx="23">
                  <c:v>0.199965753</c:v>
                </c:pt>
                <c:pt idx="24">
                  <c:v>0.249873808</c:v>
                </c:pt>
                <c:pt idx="25">
                  <c:v>0.29961837699999999</c:v>
                </c:pt>
                <c:pt idx="26">
                  <c:v>0.34937974500000002</c:v>
                </c:pt>
                <c:pt idx="27">
                  <c:v>0.39908081899999998</c:v>
                </c:pt>
                <c:pt idx="28">
                  <c:v>0.44886325500000002</c:v>
                </c:pt>
                <c:pt idx="29">
                  <c:v>0.49882071100000003</c:v>
                </c:pt>
                <c:pt idx="30">
                  <c:v>0.54856499700000005</c:v>
                </c:pt>
                <c:pt idx="31">
                  <c:v>0.59845287800000002</c:v>
                </c:pt>
                <c:pt idx="32">
                  <c:v>0.64829994700000004</c:v>
                </c:pt>
                <c:pt idx="33">
                  <c:v>0.698152616</c:v>
                </c:pt>
                <c:pt idx="34">
                  <c:v>0.74795685599999995</c:v>
                </c:pt>
                <c:pt idx="35">
                  <c:v>0.797806982</c:v>
                </c:pt>
                <c:pt idx="36">
                  <c:v>0.84725244700000002</c:v>
                </c:pt>
                <c:pt idx="37">
                  <c:v>0.89698469000000003</c:v>
                </c:pt>
                <c:pt idx="38">
                  <c:v>0.94507694499999995</c:v>
                </c:pt>
                <c:pt idx="39">
                  <c:v>0.96791338000000005</c:v>
                </c:pt>
                <c:pt idx="40">
                  <c:v>0.98659634799999996</c:v>
                </c:pt>
                <c:pt idx="41">
                  <c:v>0.99241097</c:v>
                </c:pt>
                <c:pt idx="42">
                  <c:v>0.99519004</c:v>
                </c:pt>
              </c:numCache>
            </c:numRef>
          </c:xVal>
          <c:yVal>
            <c:numRef>
              <c:f>Sheet1!$I$6:$I$48</c:f>
              <c:numCache>
                <c:formatCode>General</c:formatCode>
                <c:ptCount val="43"/>
                <c:pt idx="0">
                  <c:v>0.22570000000000001</c:v>
                </c:pt>
                <c:pt idx="1">
                  <c:v>0.35070000000000001</c:v>
                </c:pt>
                <c:pt idx="2">
                  <c:v>0.68740000000000001</c:v>
                </c:pt>
                <c:pt idx="3">
                  <c:v>1.159</c:v>
                </c:pt>
                <c:pt idx="4">
                  <c:v>1.5004999999999999</c:v>
                </c:pt>
                <c:pt idx="5">
                  <c:v>1.7582</c:v>
                </c:pt>
                <c:pt idx="6">
                  <c:v>1.9999</c:v>
                </c:pt>
                <c:pt idx="7">
                  <c:v>2.1724000000000001</c:v>
                </c:pt>
                <c:pt idx="8">
                  <c:v>2.3235000000000001</c:v>
                </c:pt>
                <c:pt idx="9">
                  <c:v>2.4451000000000001</c:v>
                </c:pt>
                <c:pt idx="10">
                  <c:v>2.5775999999999999</c:v>
                </c:pt>
                <c:pt idx="11">
                  <c:v>2.6682000000000001</c:v>
                </c:pt>
                <c:pt idx="12">
                  <c:v>2.7631999999999999</c:v>
                </c:pt>
                <c:pt idx="13">
                  <c:v>2.8424999999999998</c:v>
                </c:pt>
                <c:pt idx="14">
                  <c:v>3.0310000000000001</c:v>
                </c:pt>
                <c:pt idx="15">
                  <c:v>3.2179000000000002</c:v>
                </c:pt>
                <c:pt idx="16">
                  <c:v>3.3313999999999999</c:v>
                </c:pt>
                <c:pt idx="17">
                  <c:v>3.3732000000000002</c:v>
                </c:pt>
                <c:pt idx="18">
                  <c:v>3.4554999999999998</c:v>
                </c:pt>
                <c:pt idx="19">
                  <c:v>3.5289000000000001</c:v>
                </c:pt>
                <c:pt idx="20">
                  <c:v>3.5977999999999999</c:v>
                </c:pt>
                <c:pt idx="21">
                  <c:v>3.6570999999999998</c:v>
                </c:pt>
                <c:pt idx="22">
                  <c:v>3.8235999999999999</c:v>
                </c:pt>
                <c:pt idx="23">
                  <c:v>3.9592999999999998</c:v>
                </c:pt>
                <c:pt idx="24">
                  <c:v>4.0708000000000002</c:v>
                </c:pt>
                <c:pt idx="25">
                  <c:v>4.1805000000000003</c:v>
                </c:pt>
                <c:pt idx="26">
                  <c:v>4.2885999999999997</c:v>
                </c:pt>
                <c:pt idx="27">
                  <c:v>4.3769999999999998</c:v>
                </c:pt>
                <c:pt idx="28">
                  <c:v>4.4789000000000003</c:v>
                </c:pt>
                <c:pt idx="29">
                  <c:v>4.5781000000000001</c:v>
                </c:pt>
                <c:pt idx="30">
                  <c:v>4.6825999999999999</c:v>
                </c:pt>
                <c:pt idx="31">
                  <c:v>4.8014999999999999</c:v>
                </c:pt>
                <c:pt idx="32">
                  <c:v>4.9378000000000002</c:v>
                </c:pt>
                <c:pt idx="33">
                  <c:v>5.1188000000000002</c:v>
                </c:pt>
                <c:pt idx="34">
                  <c:v>5.3586</c:v>
                </c:pt>
                <c:pt idx="35">
                  <c:v>5.6881000000000004</c:v>
                </c:pt>
                <c:pt idx="36">
                  <c:v>6.2404000000000002</c:v>
                </c:pt>
                <c:pt idx="37">
                  <c:v>7.1881000000000004</c:v>
                </c:pt>
                <c:pt idx="38">
                  <c:v>9.1682000000000006</c:v>
                </c:pt>
                <c:pt idx="39">
                  <c:v>11.120200000000001</c:v>
                </c:pt>
                <c:pt idx="40">
                  <c:v>14.197699999999999</c:v>
                </c:pt>
                <c:pt idx="41">
                  <c:v>16.0886</c:v>
                </c:pt>
                <c:pt idx="42">
                  <c:v>17.4482</c:v>
                </c:pt>
              </c:numCache>
            </c:numRef>
          </c:yVal>
          <c:smooth val="0"/>
          <c:extLst xmlns:c16r2="http://schemas.microsoft.com/office/drawing/2015/06/chart">
            <c:ext xmlns:c16="http://schemas.microsoft.com/office/drawing/2014/chart" uri="{C3380CC4-5D6E-409C-BE32-E72D297353CC}">
              <c16:uniqueId val="{00000000-00D2-48A3-8867-7052F50C1195}"/>
            </c:ext>
          </c:extLst>
        </c:ser>
        <c:ser>
          <c:idx val="1"/>
          <c:order val="1"/>
          <c:tx>
            <c:v>Desorption</c:v>
          </c:tx>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Sheet1!$G$48:$G$68</c:f>
              <c:numCache>
                <c:formatCode>General</c:formatCode>
                <c:ptCount val="21"/>
                <c:pt idx="0">
                  <c:v>0.99519004</c:v>
                </c:pt>
                <c:pt idx="1">
                  <c:v>0.98176853200000003</c:v>
                </c:pt>
                <c:pt idx="2">
                  <c:v>0.95931842499999997</c:v>
                </c:pt>
                <c:pt idx="3">
                  <c:v>0.93574926999999997</c:v>
                </c:pt>
                <c:pt idx="4">
                  <c:v>0.90489493600000004</c:v>
                </c:pt>
                <c:pt idx="5">
                  <c:v>0.85427675300000006</c:v>
                </c:pt>
                <c:pt idx="6">
                  <c:v>0.80340035600000004</c:v>
                </c:pt>
                <c:pt idx="7">
                  <c:v>0.75288794999999997</c:v>
                </c:pt>
                <c:pt idx="8">
                  <c:v>0.70234440600000003</c:v>
                </c:pt>
                <c:pt idx="9">
                  <c:v>0.65221227100000001</c:v>
                </c:pt>
                <c:pt idx="10">
                  <c:v>0.60200433600000003</c:v>
                </c:pt>
                <c:pt idx="11">
                  <c:v>0.55181248999999999</c:v>
                </c:pt>
                <c:pt idx="12">
                  <c:v>0.50233314299999998</c:v>
                </c:pt>
                <c:pt idx="13">
                  <c:v>0.45280176799999999</c:v>
                </c:pt>
                <c:pt idx="14">
                  <c:v>0.399164994</c:v>
                </c:pt>
                <c:pt idx="15">
                  <c:v>0.33168031199999998</c:v>
                </c:pt>
                <c:pt idx="16">
                  <c:v>0.30062798299999999</c:v>
                </c:pt>
                <c:pt idx="17">
                  <c:v>0.25080708699999998</c:v>
                </c:pt>
                <c:pt idx="18">
                  <c:v>0.200617081</c:v>
                </c:pt>
                <c:pt idx="19">
                  <c:v>0.15070715800000001</c:v>
                </c:pt>
                <c:pt idx="20">
                  <c:v>0.100032608</c:v>
                </c:pt>
              </c:numCache>
            </c:numRef>
          </c:xVal>
          <c:yVal>
            <c:numRef>
              <c:f>Sheet1!$I$48:$I$68</c:f>
              <c:numCache>
                <c:formatCode>General</c:formatCode>
                <c:ptCount val="21"/>
                <c:pt idx="0">
                  <c:v>17.4482</c:v>
                </c:pt>
                <c:pt idx="1">
                  <c:v>14.9246</c:v>
                </c:pt>
                <c:pt idx="2">
                  <c:v>12.4848</c:v>
                </c:pt>
                <c:pt idx="3">
                  <c:v>11.183</c:v>
                </c:pt>
                <c:pt idx="4">
                  <c:v>10.171799999999999</c:v>
                </c:pt>
                <c:pt idx="5">
                  <c:v>9.1255000000000006</c:v>
                </c:pt>
                <c:pt idx="6">
                  <c:v>8.3918999999999997</c:v>
                </c:pt>
                <c:pt idx="7">
                  <c:v>7.8536000000000001</c:v>
                </c:pt>
                <c:pt idx="8">
                  <c:v>7.4785000000000004</c:v>
                </c:pt>
                <c:pt idx="9">
                  <c:v>7.19</c:v>
                </c:pt>
                <c:pt idx="10">
                  <c:v>6.9432</c:v>
                </c:pt>
                <c:pt idx="11">
                  <c:v>6.7310999999999996</c:v>
                </c:pt>
                <c:pt idx="12">
                  <c:v>6.3305999999999996</c:v>
                </c:pt>
                <c:pt idx="13">
                  <c:v>5.2733999999999996</c:v>
                </c:pt>
                <c:pt idx="14">
                  <c:v>5.1997999999999998</c:v>
                </c:pt>
                <c:pt idx="15">
                  <c:v>5.1176000000000004</c:v>
                </c:pt>
                <c:pt idx="16">
                  <c:v>5.0810000000000004</c:v>
                </c:pt>
                <c:pt idx="17">
                  <c:v>5.0145</c:v>
                </c:pt>
                <c:pt idx="18">
                  <c:v>4.9408000000000003</c:v>
                </c:pt>
                <c:pt idx="19">
                  <c:v>4.8455000000000004</c:v>
                </c:pt>
                <c:pt idx="20">
                  <c:v>4.6894999999999998</c:v>
                </c:pt>
              </c:numCache>
            </c:numRef>
          </c:yVal>
          <c:smooth val="0"/>
          <c:extLst xmlns:c16r2="http://schemas.microsoft.com/office/drawing/2015/06/chart">
            <c:ext xmlns:c16="http://schemas.microsoft.com/office/drawing/2014/chart" uri="{C3380CC4-5D6E-409C-BE32-E72D297353CC}">
              <c16:uniqueId val="{00000001-00D2-48A3-8867-7052F50C1195}"/>
            </c:ext>
          </c:extLst>
        </c:ser>
        <c:dLbls>
          <c:showLegendKey val="0"/>
          <c:showVal val="0"/>
          <c:showCatName val="0"/>
          <c:showSerName val="0"/>
          <c:showPercent val="0"/>
          <c:showBubbleSize val="0"/>
        </c:dLbls>
        <c:axId val="863161040"/>
        <c:axId val="863161432"/>
      </c:scatterChart>
      <c:valAx>
        <c:axId val="863161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Relative Pressure P/P</a:t>
                </a:r>
                <a:r>
                  <a:rPr lang="en-GB" baseline="-25000"/>
                  <a:t>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61432"/>
        <c:crosses val="autoZero"/>
        <c:crossBetween val="midCat"/>
      </c:valAx>
      <c:valAx>
        <c:axId val="863161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Quantity Adsorbed cm</a:t>
                </a:r>
                <a:r>
                  <a:rPr lang="en-GB" baseline="30000"/>
                  <a:t>3</a:t>
                </a:r>
                <a:r>
                  <a:rPr lang="en-GB"/>
                  <a:t>/g</a:t>
                </a:r>
                <a:r>
                  <a:rPr lang="en-GB" baseline="0"/>
                  <a:t> STP</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61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99BED-C952-4F63-AD39-A830EFB0638D}">
  <ds:schemaRefs>
    <ds:schemaRef ds:uri="urn:schemas-microsoft-com.VSTO2008Demos.ControlsStorage"/>
  </ds:schemaRefs>
</ds:datastoreItem>
</file>

<file path=customXml/itemProps2.xml><?xml version="1.0" encoding="utf-8"?>
<ds:datastoreItem xmlns:ds="http://schemas.openxmlformats.org/officeDocument/2006/customXml" ds:itemID="{C119C828-7011-4B0A-BF60-57CF8E7C8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4263</TotalTime>
  <Pages>19</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25713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Pugh, David C</dc:creator>
  <cp:lastModifiedBy>Pugh, David C</cp:lastModifiedBy>
  <cp:revision>43</cp:revision>
  <dcterms:created xsi:type="dcterms:W3CDTF">2018-03-02T14:37:00Z</dcterms:created>
  <dcterms:modified xsi:type="dcterms:W3CDTF">2018-10-10T13:45:00Z</dcterms:modified>
</cp:coreProperties>
</file>